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CC1FE7" w14:textId="77777777" w:rsidR="006B2D4B" w:rsidRPr="00E02720" w:rsidRDefault="005A492C">
      <w:pPr>
        <w:rPr>
          <w:highlight w:val="yellow"/>
        </w:rPr>
        <w:sectPr w:rsidR="006B2D4B" w:rsidRPr="00E02720" w:rsidSect="0091424C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8" w:right="1418" w:bottom="1134" w:left="1418" w:header="567" w:footer="0" w:gutter="0"/>
          <w:cols w:space="708"/>
          <w:titlePg/>
          <w:docGrid w:linePitch="360"/>
        </w:sectPr>
      </w:pPr>
      <w:r w:rsidRPr="00E02720">
        <w:rPr>
          <w:noProof/>
          <w:highlight w:val="yellow"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0" wp14:anchorId="04003684" wp14:editId="17382173">
                <wp:simplePos x="0" y="0"/>
                <wp:positionH relativeFrom="column">
                  <wp:posOffset>2697480</wp:posOffset>
                </wp:positionH>
                <wp:positionV relativeFrom="page">
                  <wp:posOffset>9963150</wp:posOffset>
                </wp:positionV>
                <wp:extent cx="3194050" cy="521970"/>
                <wp:effectExtent l="0" t="0" r="0" b="0"/>
                <wp:wrapThrough wrapText="bothSides">
                  <wp:wrapPolygon edited="0">
                    <wp:start x="386" y="0"/>
                    <wp:lineTo x="386" y="20496"/>
                    <wp:lineTo x="21128" y="20496"/>
                    <wp:lineTo x="21128" y="0"/>
                    <wp:lineTo x="386" y="0"/>
                  </wp:wrapPolygon>
                </wp:wrapThrough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52197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9E8AAFA" w14:textId="48201F99" w:rsidR="001A7687" w:rsidRPr="00705D03" w:rsidRDefault="001148A7" w:rsidP="00AE152B">
                            <w:pPr>
                              <w:pStyle w:val="Date"/>
                            </w:pPr>
                            <w:r>
                              <w:t>Listopad</w:t>
                            </w:r>
                            <w:r w:rsidR="003E7C2A">
                              <w:t>, 202</w:t>
                            </w:r>
                            <w:r>
                              <w:t>5</w:t>
                            </w:r>
                            <w:r w:rsidR="003E7C2A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00368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12.4pt;margin-top:784.5pt;width:251.5pt;height:41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" o:allowoverlap="f" filled="f" stroked="f" strokeweight="1pt">
                <v:textbox>
                  <w:txbxContent>
                    <w:p w14:paraId="59E8AAFA" w14:textId="48201F99" w:rsidR="001A7687" w:rsidRPr="00705D03" w:rsidRDefault="001148A7" w:rsidP="00AE152B">
                      <w:pPr>
                        <w:pStyle w:val="Date"/>
                      </w:pPr>
                      <w:r>
                        <w:t>Listopad</w:t>
                      </w:r>
                      <w:r w:rsidR="003E7C2A">
                        <w:t>, 202</w:t>
                      </w:r>
                      <w:r>
                        <w:t>5</w:t>
                      </w:r>
                      <w:r w:rsidR="003E7C2A">
                        <w:t>.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E23981" w:rsidRPr="00E02720">
        <w:rPr>
          <w:noProof/>
          <w:highlight w:val="yellow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0" wp14:anchorId="5F67F4CB" wp14:editId="6EC11606">
                <wp:simplePos x="0" y="0"/>
                <wp:positionH relativeFrom="column">
                  <wp:posOffset>2633345</wp:posOffset>
                </wp:positionH>
                <wp:positionV relativeFrom="page">
                  <wp:posOffset>2257425</wp:posOffset>
                </wp:positionV>
                <wp:extent cx="3419475" cy="1724025"/>
                <wp:effectExtent l="0" t="0" r="0" b="952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72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71D48C" w14:textId="0076E151" w:rsidR="003E7C2A" w:rsidRDefault="002F237B" w:rsidP="00922EA8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P</w:t>
                            </w:r>
                            <w:r w:rsidR="003E7C2A" w:rsidRPr="003E7C2A">
                              <w:rPr>
                                <w:b/>
                                <w:sz w:val="36"/>
                              </w:rPr>
                              <w:t>lan djelovanja civilne zaštite</w:t>
                            </w:r>
                          </w:p>
                          <w:p w14:paraId="2F12D6EA" w14:textId="5BF3DC85" w:rsidR="00922EA8" w:rsidRPr="00922EA8" w:rsidRDefault="00922EA8" w:rsidP="00922EA8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KARTOGRAFSKI PRIKAZI</w:t>
                            </w:r>
                          </w:p>
                          <w:p w14:paraId="2BE37C5F" w14:textId="61276A53" w:rsidR="001A7687" w:rsidRPr="009C1542" w:rsidRDefault="001A7687" w:rsidP="00705D03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7F4CB" id="Text Box 2" o:spid="_x0000_s1027" type="#_x0000_t202" style="position:absolute;left:0;text-align:left;margin-left:207.35pt;margin-top:177.75pt;width:269.25pt;height:13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" o:allowoverlap="f" filled="f" stroked="f">
                <v:textbox>
                  <w:txbxContent>
                    <w:p w14:paraId="5A71D48C" w14:textId="0076E151" w:rsidR="003E7C2A" w:rsidRDefault="002F237B" w:rsidP="00922EA8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P</w:t>
                      </w:r>
                      <w:r w:rsidR="003E7C2A" w:rsidRPr="003E7C2A">
                        <w:rPr>
                          <w:b/>
                          <w:sz w:val="36"/>
                        </w:rPr>
                        <w:t>lan djelovanja civilne zaštite</w:t>
                      </w:r>
                    </w:p>
                    <w:p w14:paraId="2F12D6EA" w14:textId="5BF3DC85" w:rsidR="00922EA8" w:rsidRPr="00922EA8" w:rsidRDefault="00922EA8" w:rsidP="00922EA8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KARTOGRAFSKI PRIKAZI</w:t>
                      </w:r>
                    </w:p>
                    <w:p w14:paraId="2BE37C5F" w14:textId="61276A53" w:rsidR="001A7687" w:rsidRPr="009C1542" w:rsidRDefault="001A7687" w:rsidP="00705D03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63605" w:rsidRPr="00E02720">
        <w:rPr>
          <w:noProof/>
          <w:highlight w:val="yellow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0" wp14:anchorId="1CB33072" wp14:editId="5CED8645">
                <wp:simplePos x="0" y="0"/>
                <wp:positionH relativeFrom="column">
                  <wp:posOffset>2623820</wp:posOffset>
                </wp:positionH>
                <wp:positionV relativeFrom="margin">
                  <wp:posOffset>3471545</wp:posOffset>
                </wp:positionV>
                <wp:extent cx="3383915" cy="3971925"/>
                <wp:effectExtent l="0" t="0" r="0" b="9525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915" cy="397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AB7062" w14:textId="237D2300" w:rsidR="001A7687" w:rsidRDefault="00E02720" w:rsidP="003E7C2A">
                            <w:pPr>
                              <w:jc w:val="center"/>
                              <w:rPr>
                                <w:color w:val="009627"/>
                                <w:sz w:val="36"/>
                              </w:rPr>
                            </w:pPr>
                            <w:r>
                              <w:rPr>
                                <w:color w:val="009627"/>
                                <w:sz w:val="36"/>
                              </w:rPr>
                              <w:t>Općina Murter-Kornati</w:t>
                            </w:r>
                          </w:p>
                          <w:p w14:paraId="19FECEDF" w14:textId="77777777" w:rsidR="001148A7" w:rsidRDefault="001148A7" w:rsidP="003E7C2A">
                            <w:pPr>
                              <w:jc w:val="center"/>
                              <w:rPr>
                                <w:color w:val="009627"/>
                                <w:sz w:val="36"/>
                              </w:rPr>
                            </w:pPr>
                          </w:p>
                          <w:p w14:paraId="65A711D3" w14:textId="147961DD" w:rsidR="00066976" w:rsidRDefault="001148A7" w:rsidP="003E7C2A">
                            <w:pPr>
                              <w:jc w:val="center"/>
                              <w:rPr>
                                <w:color w:val="009627"/>
                                <w:sz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AC29F7" wp14:editId="5AD29191">
                                  <wp:extent cx="2400000" cy="2885714"/>
                                  <wp:effectExtent l="0" t="0" r="635" b="0"/>
                                  <wp:docPr id="101812553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8125535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000" cy="28857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73FA8B" w14:textId="541194D7" w:rsidR="00066976" w:rsidRPr="003E7C2A" w:rsidRDefault="00066976" w:rsidP="003E7C2A">
                            <w:pPr>
                              <w:jc w:val="center"/>
                              <w:rPr>
                                <w:color w:val="009627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33072" id="Text Box 3" o:spid="_x0000_s1028" type="#_x0000_t202" style="position:absolute;left:0;text-align:left;margin-left:206.6pt;margin-top:273.35pt;width:266.45pt;height:31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" o:allowoverlap="f" filled="f" stroked="f">
                <v:textbox>
                  <w:txbxContent>
                    <w:p w14:paraId="64AB7062" w14:textId="237D2300" w:rsidR="001A7687" w:rsidRDefault="00E02720" w:rsidP="003E7C2A">
                      <w:pPr>
                        <w:jc w:val="center"/>
                        <w:rPr>
                          <w:color w:val="009627"/>
                          <w:sz w:val="36"/>
                        </w:rPr>
                      </w:pPr>
                      <w:r>
                        <w:rPr>
                          <w:color w:val="009627"/>
                          <w:sz w:val="36"/>
                        </w:rPr>
                        <w:t>Općina Murter-Kornati</w:t>
                      </w:r>
                    </w:p>
                    <w:p w14:paraId="19FECEDF" w14:textId="77777777" w:rsidR="001148A7" w:rsidRDefault="001148A7" w:rsidP="003E7C2A">
                      <w:pPr>
                        <w:jc w:val="center"/>
                        <w:rPr>
                          <w:color w:val="009627"/>
                          <w:sz w:val="36"/>
                        </w:rPr>
                      </w:pPr>
                    </w:p>
                    <w:p w14:paraId="65A711D3" w14:textId="147961DD" w:rsidR="00066976" w:rsidRDefault="001148A7" w:rsidP="003E7C2A">
                      <w:pPr>
                        <w:jc w:val="center"/>
                        <w:rPr>
                          <w:color w:val="009627"/>
                          <w:sz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AC29F7" wp14:editId="5AD29191">
                            <wp:extent cx="2400000" cy="2885714"/>
                            <wp:effectExtent l="0" t="0" r="635" b="0"/>
                            <wp:docPr id="101812553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8125535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000" cy="28857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73FA8B" w14:textId="541194D7" w:rsidR="00066976" w:rsidRPr="003E7C2A" w:rsidRDefault="00066976" w:rsidP="003E7C2A">
                      <w:pPr>
                        <w:jc w:val="center"/>
                        <w:rPr>
                          <w:color w:val="009627"/>
                          <w:sz w:val="36"/>
                        </w:rPr>
                      </w:pPr>
                    </w:p>
                  </w:txbxContent>
                </v:textbox>
                <w10:wrap anchory="margin"/>
                <w10:anchorlock/>
              </v:shape>
            </w:pict>
          </mc:Fallback>
        </mc:AlternateContent>
      </w:r>
    </w:p>
    <w:tbl>
      <w:tblPr>
        <w:tblW w:w="10764" w:type="dxa"/>
        <w:tblLook w:val="04A0" w:firstRow="1" w:lastRow="0" w:firstColumn="1" w:lastColumn="0" w:noHBand="0" w:noVBand="1"/>
      </w:tblPr>
      <w:tblGrid>
        <w:gridCol w:w="1408"/>
        <w:gridCol w:w="306"/>
        <w:gridCol w:w="2290"/>
        <w:gridCol w:w="2437"/>
        <w:gridCol w:w="2717"/>
        <w:gridCol w:w="432"/>
        <w:gridCol w:w="1174"/>
      </w:tblGrid>
      <w:tr w:rsidR="00066976" w:rsidRPr="00F31FA9" w14:paraId="6386C0E1" w14:textId="77777777" w:rsidTr="001148A7">
        <w:trPr>
          <w:trHeight w:val="284"/>
        </w:trPr>
        <w:tc>
          <w:tcPr>
            <w:tcW w:w="1408" w:type="dxa"/>
            <w:vAlign w:val="center"/>
          </w:tcPr>
          <w:p w14:paraId="6D96D351" w14:textId="77777777" w:rsidR="00066976" w:rsidRPr="00F31FA9" w:rsidRDefault="00066976" w:rsidP="00C87048">
            <w:pPr>
              <w:jc w:val="left"/>
              <w:rPr>
                <w:sz w:val="20"/>
                <w:szCs w:val="20"/>
              </w:rPr>
            </w:pPr>
            <w:r w:rsidRPr="00F31FA9">
              <w:rPr>
                <w:sz w:val="20"/>
                <w:szCs w:val="20"/>
              </w:rPr>
              <w:lastRenderedPageBreak/>
              <w:t>Naručitelj:</w:t>
            </w:r>
          </w:p>
        </w:tc>
        <w:tc>
          <w:tcPr>
            <w:tcW w:w="8182" w:type="dxa"/>
            <w:gridSpan w:val="5"/>
            <w:vAlign w:val="center"/>
          </w:tcPr>
          <w:p w14:paraId="4E35C48F" w14:textId="0DE28F9A" w:rsidR="00066976" w:rsidRPr="00F31FA9" w:rsidRDefault="00E02720" w:rsidP="00C87048">
            <w:pPr>
              <w:jc w:val="left"/>
              <w:rPr>
                <w:sz w:val="20"/>
                <w:szCs w:val="20"/>
              </w:rPr>
            </w:pPr>
            <w:r w:rsidRPr="00F31FA9">
              <w:rPr>
                <w:sz w:val="20"/>
                <w:szCs w:val="20"/>
              </w:rPr>
              <w:t>Općina Murter-Kornati</w:t>
            </w:r>
          </w:p>
        </w:tc>
        <w:tc>
          <w:tcPr>
            <w:tcW w:w="1174" w:type="dxa"/>
            <w:vAlign w:val="center"/>
          </w:tcPr>
          <w:p w14:paraId="7FC27EC8" w14:textId="77777777" w:rsidR="00066976" w:rsidRPr="00F31FA9" w:rsidRDefault="00066976" w:rsidP="00C87048">
            <w:pPr>
              <w:jc w:val="left"/>
              <w:rPr>
                <w:sz w:val="20"/>
                <w:szCs w:val="20"/>
              </w:rPr>
            </w:pPr>
          </w:p>
        </w:tc>
      </w:tr>
      <w:tr w:rsidR="00066976" w:rsidRPr="00F31FA9" w14:paraId="61D81F27" w14:textId="77777777" w:rsidTr="001148A7">
        <w:trPr>
          <w:trHeight w:val="284"/>
        </w:trPr>
        <w:tc>
          <w:tcPr>
            <w:tcW w:w="1408" w:type="dxa"/>
            <w:vAlign w:val="center"/>
          </w:tcPr>
          <w:p w14:paraId="43A26C40" w14:textId="77777777" w:rsidR="00066976" w:rsidRPr="00F31FA9" w:rsidRDefault="00066976" w:rsidP="00C87048">
            <w:pPr>
              <w:jc w:val="left"/>
              <w:rPr>
                <w:sz w:val="20"/>
                <w:szCs w:val="20"/>
              </w:rPr>
            </w:pPr>
            <w:r w:rsidRPr="00F31FA9">
              <w:rPr>
                <w:sz w:val="20"/>
                <w:szCs w:val="20"/>
              </w:rPr>
              <w:t>PREDMET:</w:t>
            </w:r>
          </w:p>
        </w:tc>
        <w:tc>
          <w:tcPr>
            <w:tcW w:w="9356" w:type="dxa"/>
            <w:gridSpan w:val="6"/>
            <w:vAlign w:val="center"/>
          </w:tcPr>
          <w:p w14:paraId="491FBE66" w14:textId="33373EB2" w:rsidR="00066976" w:rsidRPr="00F31FA9" w:rsidRDefault="00066976" w:rsidP="00C87048">
            <w:pPr>
              <w:rPr>
                <w:b/>
                <w:sz w:val="20"/>
                <w:szCs w:val="20"/>
              </w:rPr>
            </w:pPr>
            <w:r w:rsidRPr="00F31FA9">
              <w:rPr>
                <w:b/>
                <w:sz w:val="20"/>
                <w:szCs w:val="20"/>
              </w:rPr>
              <w:t xml:space="preserve">Plan djelovanja civilne zaštite </w:t>
            </w:r>
            <w:r w:rsidR="00E02720" w:rsidRPr="00F31FA9">
              <w:rPr>
                <w:b/>
                <w:sz w:val="20"/>
                <w:szCs w:val="20"/>
              </w:rPr>
              <w:t>Općina Murter-Kornati</w:t>
            </w:r>
            <w:r w:rsidR="00F31FA9" w:rsidRPr="00F31FA9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066976" w:rsidRPr="00F31FA9" w14:paraId="23B476B0" w14:textId="77777777" w:rsidTr="001148A7">
        <w:trPr>
          <w:trHeight w:val="667"/>
        </w:trPr>
        <w:tc>
          <w:tcPr>
            <w:tcW w:w="1408" w:type="dxa"/>
            <w:vAlign w:val="center"/>
          </w:tcPr>
          <w:p w14:paraId="3B2FFBAD" w14:textId="77777777" w:rsidR="00066976" w:rsidRPr="00F31FA9" w:rsidRDefault="00066976" w:rsidP="00C8704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F31FA9">
              <w:rPr>
                <w:sz w:val="20"/>
                <w:szCs w:val="20"/>
              </w:rPr>
              <w:t>Oznaka dokumenta:</w:t>
            </w:r>
          </w:p>
        </w:tc>
        <w:tc>
          <w:tcPr>
            <w:tcW w:w="8182" w:type="dxa"/>
            <w:gridSpan w:val="5"/>
            <w:vAlign w:val="center"/>
          </w:tcPr>
          <w:p w14:paraId="3AD6F3E4" w14:textId="5C6C2C0B" w:rsidR="00066976" w:rsidRPr="00F31FA9" w:rsidRDefault="001148A7" w:rsidP="00C87048">
            <w:pPr>
              <w:jc w:val="left"/>
              <w:rPr>
                <w:sz w:val="20"/>
                <w:szCs w:val="20"/>
              </w:rPr>
            </w:pPr>
            <w:r w:rsidRPr="001148A7">
              <w:rPr>
                <w:sz w:val="20"/>
                <w:szCs w:val="20"/>
              </w:rPr>
              <w:t>25116200055</w:t>
            </w:r>
          </w:p>
        </w:tc>
        <w:tc>
          <w:tcPr>
            <w:tcW w:w="1174" w:type="dxa"/>
            <w:vAlign w:val="center"/>
          </w:tcPr>
          <w:p w14:paraId="635735B6" w14:textId="77777777" w:rsidR="00066976" w:rsidRPr="00F31FA9" w:rsidRDefault="00066976" w:rsidP="00C87048">
            <w:pPr>
              <w:jc w:val="left"/>
              <w:rPr>
                <w:sz w:val="20"/>
                <w:szCs w:val="20"/>
              </w:rPr>
            </w:pPr>
          </w:p>
        </w:tc>
      </w:tr>
      <w:tr w:rsidR="00066976" w:rsidRPr="00F31FA9" w14:paraId="6CEE02B9" w14:textId="77777777" w:rsidTr="001148A7">
        <w:trPr>
          <w:trHeight w:val="284"/>
        </w:trPr>
        <w:tc>
          <w:tcPr>
            <w:tcW w:w="1408" w:type="dxa"/>
            <w:vAlign w:val="center"/>
          </w:tcPr>
          <w:p w14:paraId="5D3A032B" w14:textId="77777777" w:rsidR="00066976" w:rsidRPr="00F31FA9" w:rsidRDefault="00066976" w:rsidP="00C87048">
            <w:pPr>
              <w:jc w:val="left"/>
              <w:rPr>
                <w:sz w:val="20"/>
                <w:szCs w:val="20"/>
              </w:rPr>
            </w:pPr>
            <w:r w:rsidRPr="00F31FA9">
              <w:rPr>
                <w:sz w:val="20"/>
                <w:szCs w:val="20"/>
              </w:rPr>
              <w:t>Izrađivač:</w:t>
            </w:r>
          </w:p>
        </w:tc>
        <w:tc>
          <w:tcPr>
            <w:tcW w:w="8182" w:type="dxa"/>
            <w:gridSpan w:val="5"/>
            <w:vAlign w:val="center"/>
          </w:tcPr>
          <w:p w14:paraId="15988288" w14:textId="77777777" w:rsidR="00066976" w:rsidRPr="00F31FA9" w:rsidRDefault="00066976" w:rsidP="00C87048">
            <w:pPr>
              <w:jc w:val="left"/>
              <w:rPr>
                <w:sz w:val="20"/>
                <w:szCs w:val="20"/>
              </w:rPr>
            </w:pPr>
            <w:r w:rsidRPr="00F31FA9">
              <w:rPr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69504" behindDoc="1" locked="0" layoutInCell="1" allowOverlap="1" wp14:anchorId="7D3B41E5" wp14:editId="655BEB3F">
                  <wp:simplePos x="0" y="0"/>
                  <wp:positionH relativeFrom="column">
                    <wp:posOffset>3084830</wp:posOffset>
                  </wp:positionH>
                  <wp:positionV relativeFrom="paragraph">
                    <wp:posOffset>204470</wp:posOffset>
                  </wp:positionV>
                  <wp:extent cx="809625" cy="621030"/>
                  <wp:effectExtent l="0" t="0" r="9525" b="7620"/>
                  <wp:wrapNone/>
                  <wp:docPr id="482" name="Picture 111" descr="Igor Meix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Igor Meix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1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31FA9">
              <w:rPr>
                <w:sz w:val="20"/>
                <w:szCs w:val="20"/>
              </w:rPr>
              <w:t xml:space="preserve">DLS d.o.o. Rijeka </w:t>
            </w:r>
          </w:p>
        </w:tc>
        <w:tc>
          <w:tcPr>
            <w:tcW w:w="1174" w:type="dxa"/>
            <w:vAlign w:val="center"/>
          </w:tcPr>
          <w:p w14:paraId="16D46331" w14:textId="77777777" w:rsidR="00066976" w:rsidRPr="00F31FA9" w:rsidRDefault="00066976" w:rsidP="00C87048">
            <w:pPr>
              <w:jc w:val="left"/>
              <w:rPr>
                <w:sz w:val="20"/>
                <w:szCs w:val="20"/>
              </w:rPr>
            </w:pPr>
          </w:p>
        </w:tc>
      </w:tr>
      <w:tr w:rsidR="00066976" w:rsidRPr="00F31FA9" w14:paraId="0DB3DEE2" w14:textId="77777777" w:rsidTr="001148A7">
        <w:trPr>
          <w:trHeight w:val="284"/>
        </w:trPr>
        <w:tc>
          <w:tcPr>
            <w:tcW w:w="1408" w:type="dxa"/>
            <w:vAlign w:val="center"/>
          </w:tcPr>
          <w:p w14:paraId="01EB6EB1" w14:textId="77777777" w:rsidR="00066976" w:rsidRPr="00F31FA9" w:rsidRDefault="00066976" w:rsidP="00C87048">
            <w:pPr>
              <w:jc w:val="left"/>
              <w:rPr>
                <w:sz w:val="20"/>
                <w:szCs w:val="20"/>
              </w:rPr>
            </w:pPr>
            <w:r w:rsidRPr="00F31FA9">
              <w:rPr>
                <w:sz w:val="20"/>
                <w:szCs w:val="20"/>
              </w:rPr>
              <w:t>Voditelj izrade:</w:t>
            </w:r>
          </w:p>
        </w:tc>
        <w:tc>
          <w:tcPr>
            <w:tcW w:w="8182" w:type="dxa"/>
            <w:gridSpan w:val="5"/>
            <w:vAlign w:val="center"/>
          </w:tcPr>
          <w:p w14:paraId="40023CF7" w14:textId="7AA4205D" w:rsidR="00066976" w:rsidRPr="00F31FA9" w:rsidRDefault="00066976" w:rsidP="00C87048">
            <w:pPr>
              <w:jc w:val="left"/>
              <w:rPr>
                <w:sz w:val="20"/>
                <w:szCs w:val="20"/>
              </w:rPr>
            </w:pPr>
            <w:r w:rsidRPr="00F31FA9">
              <w:rPr>
                <w:sz w:val="20"/>
                <w:szCs w:val="20"/>
              </w:rPr>
              <w:t xml:space="preserve">     </w:t>
            </w:r>
            <w:r w:rsidR="001148A7">
              <w:rPr>
                <w:color w:val="auto"/>
                <w:sz w:val="20"/>
                <w:szCs w:val="20"/>
              </w:rPr>
              <w:t>P</w:t>
            </w:r>
            <w:r w:rsidR="001148A7" w:rsidRPr="002735B5">
              <w:rPr>
                <w:color w:val="auto"/>
                <w:sz w:val="20"/>
                <w:szCs w:val="20"/>
              </w:rPr>
              <w:t xml:space="preserve">etra Meixner              </w:t>
            </w:r>
            <w:r w:rsidR="001148A7">
              <w:rPr>
                <w:color w:val="auto"/>
                <w:sz w:val="20"/>
                <w:szCs w:val="20"/>
              </w:rPr>
              <w:t xml:space="preserve">     </w:t>
            </w:r>
            <w:r w:rsidR="001148A7" w:rsidRPr="002735B5">
              <w:rPr>
                <w:color w:val="auto"/>
                <w:sz w:val="20"/>
                <w:szCs w:val="20"/>
              </w:rPr>
              <w:t xml:space="preserve"> mag.iur</w:t>
            </w:r>
            <w:r w:rsidR="001148A7">
              <w:rPr>
                <w:color w:val="auto"/>
                <w:sz w:val="20"/>
                <w:szCs w:val="20"/>
              </w:rPr>
              <w:t xml:space="preserve">                 </w:t>
            </w:r>
            <w:r w:rsidR="001148A7" w:rsidRPr="002735B5">
              <w:rPr>
                <w:color w:val="auto"/>
                <w:sz w:val="20"/>
                <w:szCs w:val="20"/>
              </w:rPr>
              <w:t xml:space="preserve">   </w:t>
            </w:r>
            <w:r w:rsidR="001148A7">
              <w:rPr>
                <w:noProof/>
                <w:color w:val="auto"/>
                <w:sz w:val="20"/>
                <w:szCs w:val="20"/>
                <w:lang w:eastAsia="hr-HR"/>
              </w:rPr>
              <w:drawing>
                <wp:inline distT="0" distB="0" distL="0" distR="0" wp14:anchorId="02D3B21D" wp14:editId="0E64ACA6">
                  <wp:extent cx="1115695" cy="438785"/>
                  <wp:effectExtent l="0" t="0" r="8255" b="0"/>
                  <wp:docPr id="325323078" name="Picture 325323078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4" w:type="dxa"/>
            <w:vAlign w:val="center"/>
          </w:tcPr>
          <w:p w14:paraId="30E9A035" w14:textId="77777777" w:rsidR="00066976" w:rsidRPr="00F31FA9" w:rsidRDefault="00066976" w:rsidP="00C87048">
            <w:pPr>
              <w:jc w:val="left"/>
              <w:rPr>
                <w:sz w:val="20"/>
                <w:szCs w:val="20"/>
              </w:rPr>
            </w:pPr>
          </w:p>
        </w:tc>
      </w:tr>
      <w:tr w:rsidR="00066976" w:rsidRPr="00F31FA9" w14:paraId="76C5A078" w14:textId="77777777" w:rsidTr="001148A7">
        <w:trPr>
          <w:gridAfter w:val="2"/>
          <w:wAfter w:w="1606" w:type="dxa"/>
          <w:trHeight w:val="537"/>
        </w:trPr>
        <w:tc>
          <w:tcPr>
            <w:tcW w:w="1714" w:type="dxa"/>
            <w:gridSpan w:val="2"/>
            <w:vAlign w:val="center"/>
            <w:hideMark/>
          </w:tcPr>
          <w:p w14:paraId="487A3E78" w14:textId="77777777" w:rsidR="00066976" w:rsidRPr="00F31FA9" w:rsidRDefault="00066976" w:rsidP="00C87048">
            <w:pPr>
              <w:spacing w:before="0" w:after="0" w:line="240" w:lineRule="auto"/>
              <w:jc w:val="left"/>
              <w:rPr>
                <w:sz w:val="20"/>
                <w:szCs w:val="20"/>
              </w:rPr>
            </w:pPr>
            <w:bookmarkStart w:id="0" w:name="_Hlk451520250"/>
            <w:r w:rsidRPr="00F31FA9">
              <w:rPr>
                <w:sz w:val="20"/>
                <w:szCs w:val="20"/>
              </w:rPr>
              <w:t>Suradnici:</w:t>
            </w:r>
          </w:p>
        </w:tc>
        <w:tc>
          <w:tcPr>
            <w:tcW w:w="2290" w:type="dxa"/>
            <w:vAlign w:val="center"/>
            <w:hideMark/>
          </w:tcPr>
          <w:p w14:paraId="14BB6E8B" w14:textId="77777777" w:rsidR="00066976" w:rsidRPr="00F31FA9" w:rsidRDefault="00066976" w:rsidP="00C87048">
            <w:pPr>
              <w:spacing w:before="0" w:after="0"/>
              <w:jc w:val="left"/>
              <w:rPr>
                <w:color w:val="auto"/>
                <w:sz w:val="20"/>
                <w:szCs w:val="20"/>
              </w:rPr>
            </w:pPr>
            <w:r w:rsidRPr="00F31FA9">
              <w:rPr>
                <w:color w:val="auto"/>
                <w:sz w:val="20"/>
                <w:szCs w:val="20"/>
              </w:rPr>
              <w:t>Karlo Fanuko</w:t>
            </w:r>
          </w:p>
        </w:tc>
        <w:tc>
          <w:tcPr>
            <w:tcW w:w="2437" w:type="dxa"/>
            <w:vAlign w:val="center"/>
            <w:hideMark/>
          </w:tcPr>
          <w:p w14:paraId="758C8204" w14:textId="77777777" w:rsidR="00066976" w:rsidRPr="00F31FA9" w:rsidRDefault="00066976" w:rsidP="00C87048">
            <w:pPr>
              <w:spacing w:before="0" w:after="0" w:line="240" w:lineRule="auto"/>
              <w:jc w:val="left"/>
              <w:rPr>
                <w:i/>
                <w:iCs/>
                <w:color w:val="auto"/>
                <w:sz w:val="20"/>
                <w:szCs w:val="20"/>
              </w:rPr>
            </w:pPr>
            <w:r w:rsidRPr="00F31FA9">
              <w:rPr>
                <w:i/>
                <w:iCs/>
                <w:color w:val="auto"/>
                <w:sz w:val="20"/>
                <w:szCs w:val="20"/>
              </w:rPr>
              <w:t xml:space="preserve">ing.el.         </w:t>
            </w:r>
          </w:p>
        </w:tc>
        <w:tc>
          <w:tcPr>
            <w:tcW w:w="2717" w:type="dxa"/>
            <w:vAlign w:val="center"/>
            <w:hideMark/>
          </w:tcPr>
          <w:p w14:paraId="2A64C426" w14:textId="77777777" w:rsidR="00066976" w:rsidRPr="00F31FA9" w:rsidRDefault="00066976" w:rsidP="00C87048">
            <w:pPr>
              <w:spacing w:before="0" w:after="0"/>
              <w:jc w:val="left"/>
              <w:rPr>
                <w:sz w:val="20"/>
                <w:szCs w:val="20"/>
              </w:rPr>
            </w:pPr>
            <w:r w:rsidRPr="00F31FA9">
              <w:rPr>
                <w:noProof/>
                <w:lang w:eastAsia="hr-HR"/>
              </w:rPr>
              <w:drawing>
                <wp:anchor distT="0" distB="0" distL="114300" distR="114300" simplePos="0" relativeHeight="251670528" behindDoc="0" locked="0" layoutInCell="1" allowOverlap="1" wp14:anchorId="125CAFDF" wp14:editId="08D3CBA4">
                  <wp:simplePos x="0" y="0"/>
                  <wp:positionH relativeFrom="column">
                    <wp:posOffset>-128270</wp:posOffset>
                  </wp:positionH>
                  <wp:positionV relativeFrom="paragraph">
                    <wp:posOffset>-55880</wp:posOffset>
                  </wp:positionV>
                  <wp:extent cx="1022350" cy="210185"/>
                  <wp:effectExtent l="0" t="0" r="6350" b="0"/>
                  <wp:wrapNone/>
                  <wp:docPr id="483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210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31FA9">
              <w:rPr>
                <w:sz w:val="20"/>
                <w:szCs w:val="20"/>
              </w:rPr>
              <w:t xml:space="preserve"> </w:t>
            </w:r>
          </w:p>
        </w:tc>
      </w:tr>
      <w:tr w:rsidR="00066976" w:rsidRPr="00F31FA9" w14:paraId="12BD742A" w14:textId="77777777" w:rsidTr="001148A7">
        <w:trPr>
          <w:gridAfter w:val="2"/>
          <w:wAfter w:w="1606" w:type="dxa"/>
          <w:trHeight w:val="340"/>
        </w:trPr>
        <w:tc>
          <w:tcPr>
            <w:tcW w:w="1714" w:type="dxa"/>
            <w:gridSpan w:val="2"/>
            <w:vAlign w:val="center"/>
          </w:tcPr>
          <w:p w14:paraId="16AA246A" w14:textId="77777777" w:rsidR="00066976" w:rsidRPr="00F31FA9" w:rsidRDefault="00066976" w:rsidP="00C87048">
            <w:pPr>
              <w:spacing w:before="0" w:after="0"/>
              <w:jc w:val="left"/>
              <w:rPr>
                <w:sz w:val="20"/>
                <w:szCs w:val="20"/>
              </w:rPr>
            </w:pPr>
          </w:p>
        </w:tc>
        <w:tc>
          <w:tcPr>
            <w:tcW w:w="2290" w:type="dxa"/>
            <w:vAlign w:val="center"/>
            <w:hideMark/>
          </w:tcPr>
          <w:p w14:paraId="1843C410" w14:textId="3FB76845" w:rsidR="00066976" w:rsidRPr="00F31FA9" w:rsidRDefault="001D51A9" w:rsidP="00C87048">
            <w:pPr>
              <w:spacing w:before="0" w:after="0"/>
              <w:jc w:val="left"/>
              <w:rPr>
                <w:color w:val="auto"/>
                <w:sz w:val="20"/>
                <w:szCs w:val="20"/>
              </w:rPr>
            </w:pPr>
            <w:r w:rsidRPr="00F31FA9">
              <w:rPr>
                <w:color w:val="auto"/>
                <w:sz w:val="20"/>
                <w:szCs w:val="20"/>
              </w:rPr>
              <w:t>Josipa Zarić</w:t>
            </w:r>
            <w:r w:rsidRPr="00F31FA9">
              <w:rPr>
                <w:i/>
                <w:iCs/>
                <w:color w:val="auto"/>
                <w:sz w:val="20"/>
                <w:szCs w:val="20"/>
              </w:rPr>
              <w:t xml:space="preserve">                      </w:t>
            </w:r>
          </w:p>
        </w:tc>
        <w:tc>
          <w:tcPr>
            <w:tcW w:w="2437" w:type="dxa"/>
            <w:vAlign w:val="center"/>
            <w:hideMark/>
          </w:tcPr>
          <w:p w14:paraId="7AC54D36" w14:textId="472D58DE" w:rsidR="00066976" w:rsidRPr="00F31FA9" w:rsidRDefault="001148A7" w:rsidP="00C87048">
            <w:pPr>
              <w:spacing w:before="0" w:after="0" w:line="240" w:lineRule="auto"/>
              <w:jc w:val="left"/>
              <w:rPr>
                <w:color w:val="auto"/>
                <w:sz w:val="20"/>
                <w:szCs w:val="20"/>
              </w:rPr>
            </w:pPr>
            <w:r w:rsidRPr="001148A7">
              <w:rPr>
                <w:color w:val="auto"/>
                <w:sz w:val="20"/>
                <w:szCs w:val="20"/>
              </w:rPr>
              <w:t>mag. ing. sec.</w:t>
            </w:r>
          </w:p>
        </w:tc>
        <w:tc>
          <w:tcPr>
            <w:tcW w:w="2717" w:type="dxa"/>
            <w:vAlign w:val="center"/>
            <w:hideMark/>
          </w:tcPr>
          <w:p w14:paraId="7E3001AE" w14:textId="00FC277D" w:rsidR="00066976" w:rsidRPr="00F31FA9" w:rsidRDefault="001D51A9" w:rsidP="00C87048">
            <w:pPr>
              <w:spacing w:before="0" w:after="0"/>
              <w:jc w:val="left"/>
              <w:rPr>
                <w:sz w:val="20"/>
                <w:szCs w:val="20"/>
              </w:rPr>
            </w:pPr>
            <w:r w:rsidRPr="00F31FA9">
              <w:rPr>
                <w:noProof/>
                <w:color w:val="auto"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77696" behindDoc="1" locked="0" layoutInCell="1" allowOverlap="1" wp14:anchorId="6483886D" wp14:editId="0A2DF9DA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-4445</wp:posOffset>
                  </wp:positionV>
                  <wp:extent cx="1095375" cy="422910"/>
                  <wp:effectExtent l="0" t="0" r="9525" b="0"/>
                  <wp:wrapTight wrapText="bothSides">
                    <wp:wrapPolygon edited="0">
                      <wp:start x="0" y="0"/>
                      <wp:lineTo x="0" y="20432"/>
                      <wp:lineTo x="21412" y="20432"/>
                      <wp:lineTo x="21412" y="0"/>
                      <wp:lineTo x="0" y="0"/>
                    </wp:wrapPolygon>
                  </wp:wrapTight>
                  <wp:docPr id="8" name="Slika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bookmarkEnd w:id="0"/>
      </w:tr>
      <w:tr w:rsidR="001148A7" w:rsidRPr="00F31FA9" w14:paraId="729BC0F3" w14:textId="77777777" w:rsidTr="001148A7">
        <w:trPr>
          <w:gridAfter w:val="2"/>
          <w:wAfter w:w="1606" w:type="dxa"/>
          <w:trHeight w:val="340"/>
        </w:trPr>
        <w:tc>
          <w:tcPr>
            <w:tcW w:w="1714" w:type="dxa"/>
            <w:gridSpan w:val="2"/>
            <w:vAlign w:val="center"/>
          </w:tcPr>
          <w:p w14:paraId="5783306A" w14:textId="77777777" w:rsidR="001148A7" w:rsidRPr="00F31FA9" w:rsidRDefault="001148A7" w:rsidP="00C87048">
            <w:pPr>
              <w:spacing w:before="0" w:after="0"/>
              <w:jc w:val="left"/>
              <w:rPr>
                <w:sz w:val="20"/>
                <w:szCs w:val="20"/>
              </w:rPr>
            </w:pPr>
          </w:p>
        </w:tc>
        <w:tc>
          <w:tcPr>
            <w:tcW w:w="2290" w:type="dxa"/>
            <w:vAlign w:val="center"/>
          </w:tcPr>
          <w:p w14:paraId="5EE5321D" w14:textId="58076871" w:rsidR="001148A7" w:rsidRPr="00F31FA9" w:rsidRDefault="001148A7" w:rsidP="00C87048">
            <w:pPr>
              <w:spacing w:before="0" w:after="0"/>
              <w:jc w:val="left"/>
              <w:rPr>
                <w:color w:val="auto"/>
                <w:sz w:val="20"/>
                <w:szCs w:val="20"/>
              </w:rPr>
            </w:pPr>
            <w:r w:rsidRPr="001148A7">
              <w:rPr>
                <w:color w:val="auto"/>
                <w:sz w:val="20"/>
                <w:szCs w:val="20"/>
              </w:rPr>
              <w:t>Matija Široka</w:t>
            </w:r>
          </w:p>
        </w:tc>
        <w:tc>
          <w:tcPr>
            <w:tcW w:w="2437" w:type="dxa"/>
            <w:vAlign w:val="center"/>
          </w:tcPr>
          <w:p w14:paraId="19C07A0C" w14:textId="594639DD" w:rsidR="001148A7" w:rsidRPr="00F31FA9" w:rsidRDefault="001148A7" w:rsidP="00C87048">
            <w:pPr>
              <w:spacing w:before="0" w:after="0" w:line="240" w:lineRule="auto"/>
              <w:jc w:val="left"/>
              <w:rPr>
                <w:i/>
                <w:iCs/>
                <w:color w:val="auto"/>
                <w:sz w:val="20"/>
                <w:szCs w:val="20"/>
              </w:rPr>
            </w:pPr>
            <w:r w:rsidRPr="001148A7">
              <w:rPr>
                <w:i/>
                <w:iCs/>
                <w:color w:val="auto"/>
                <w:sz w:val="20"/>
                <w:szCs w:val="20"/>
              </w:rPr>
              <w:t xml:space="preserve">oecol., mag.sanit.ing.    </w:t>
            </w:r>
          </w:p>
        </w:tc>
        <w:tc>
          <w:tcPr>
            <w:tcW w:w="2717" w:type="dxa"/>
            <w:vAlign w:val="center"/>
          </w:tcPr>
          <w:p w14:paraId="0816ED56" w14:textId="0E1BD69D" w:rsidR="001148A7" w:rsidRPr="00F31FA9" w:rsidRDefault="001148A7" w:rsidP="00C87048">
            <w:pPr>
              <w:spacing w:before="0" w:after="0"/>
              <w:jc w:val="left"/>
              <w:rPr>
                <w:noProof/>
                <w:color w:val="auto"/>
                <w:sz w:val="20"/>
                <w:szCs w:val="20"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5D050AA4" wp14:editId="25762BF7">
                  <wp:extent cx="829310" cy="469265"/>
                  <wp:effectExtent l="0" t="0" r="8890" b="6985"/>
                  <wp:docPr id="988311827" name="Picture 988311827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8A7" w:rsidRPr="00F31FA9" w14:paraId="11C85266" w14:textId="77777777" w:rsidTr="001148A7">
        <w:trPr>
          <w:gridAfter w:val="2"/>
          <w:wAfter w:w="1606" w:type="dxa"/>
          <w:trHeight w:val="340"/>
        </w:trPr>
        <w:tc>
          <w:tcPr>
            <w:tcW w:w="1714" w:type="dxa"/>
            <w:gridSpan w:val="2"/>
            <w:vAlign w:val="center"/>
          </w:tcPr>
          <w:p w14:paraId="698355CF" w14:textId="77777777" w:rsidR="001148A7" w:rsidRPr="00F31FA9" w:rsidRDefault="001148A7" w:rsidP="00C87048">
            <w:pPr>
              <w:spacing w:before="0" w:after="0"/>
              <w:jc w:val="left"/>
              <w:rPr>
                <w:sz w:val="20"/>
                <w:szCs w:val="20"/>
              </w:rPr>
            </w:pPr>
          </w:p>
        </w:tc>
        <w:tc>
          <w:tcPr>
            <w:tcW w:w="2290" w:type="dxa"/>
            <w:vAlign w:val="center"/>
          </w:tcPr>
          <w:p w14:paraId="6E7FE5F3" w14:textId="62B4670D" w:rsidR="001148A7" w:rsidRPr="00F31FA9" w:rsidRDefault="001148A7" w:rsidP="00C87048">
            <w:pPr>
              <w:spacing w:before="0" w:after="0"/>
              <w:jc w:val="left"/>
              <w:rPr>
                <w:color w:val="auto"/>
                <w:sz w:val="20"/>
                <w:szCs w:val="20"/>
              </w:rPr>
            </w:pPr>
            <w:r w:rsidRPr="001148A7">
              <w:rPr>
                <w:color w:val="auto"/>
                <w:sz w:val="20"/>
                <w:szCs w:val="20"/>
              </w:rPr>
              <w:t>Petra Tomulić</w:t>
            </w:r>
          </w:p>
        </w:tc>
        <w:tc>
          <w:tcPr>
            <w:tcW w:w="2437" w:type="dxa"/>
            <w:vAlign w:val="center"/>
          </w:tcPr>
          <w:p w14:paraId="3BA58FDE" w14:textId="1B50A46B" w:rsidR="001148A7" w:rsidRPr="00F31FA9" w:rsidRDefault="001148A7" w:rsidP="00C87048">
            <w:pPr>
              <w:spacing w:before="0" w:after="0" w:line="240" w:lineRule="auto"/>
              <w:jc w:val="left"/>
              <w:rPr>
                <w:i/>
                <w:iCs/>
                <w:color w:val="auto"/>
                <w:sz w:val="20"/>
                <w:szCs w:val="20"/>
              </w:rPr>
            </w:pPr>
            <w:r w:rsidRPr="001148A7">
              <w:rPr>
                <w:i/>
                <w:iCs/>
                <w:color w:val="auto"/>
                <w:sz w:val="20"/>
                <w:szCs w:val="20"/>
              </w:rPr>
              <w:t>mag.ing.oecoing.</w:t>
            </w:r>
          </w:p>
        </w:tc>
        <w:tc>
          <w:tcPr>
            <w:tcW w:w="2717" w:type="dxa"/>
            <w:vAlign w:val="center"/>
          </w:tcPr>
          <w:p w14:paraId="598D0366" w14:textId="735C5663" w:rsidR="001148A7" w:rsidRPr="00F31FA9" w:rsidRDefault="001148A7" w:rsidP="00C87048">
            <w:pPr>
              <w:spacing w:before="0" w:after="0"/>
              <w:jc w:val="left"/>
              <w:rPr>
                <w:noProof/>
                <w:color w:val="auto"/>
                <w:sz w:val="20"/>
                <w:szCs w:val="20"/>
                <w:lang w:eastAsia="hr-HR"/>
              </w:rPr>
            </w:pPr>
            <w:r>
              <w:rPr>
                <w:noProof/>
              </w:rPr>
              <w:drawing>
                <wp:inline distT="0" distB="0" distL="0" distR="0" wp14:anchorId="386AFE4A" wp14:editId="7BAA2D21">
                  <wp:extent cx="914400" cy="372936"/>
                  <wp:effectExtent l="0" t="0" r="0" b="8255"/>
                  <wp:docPr id="9193139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313902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542" cy="389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8A7" w:rsidRPr="00F31FA9" w14:paraId="00F4E5A8" w14:textId="77777777" w:rsidTr="001148A7">
        <w:trPr>
          <w:gridAfter w:val="2"/>
          <w:wAfter w:w="1606" w:type="dxa"/>
          <w:trHeight w:val="340"/>
        </w:trPr>
        <w:tc>
          <w:tcPr>
            <w:tcW w:w="1714" w:type="dxa"/>
            <w:gridSpan w:val="2"/>
            <w:vAlign w:val="center"/>
          </w:tcPr>
          <w:p w14:paraId="0FA5078A" w14:textId="77777777" w:rsidR="001148A7" w:rsidRPr="00F31FA9" w:rsidRDefault="001148A7" w:rsidP="00C87048">
            <w:pPr>
              <w:spacing w:before="0" w:after="0"/>
              <w:jc w:val="left"/>
              <w:rPr>
                <w:sz w:val="20"/>
                <w:szCs w:val="20"/>
              </w:rPr>
            </w:pPr>
          </w:p>
        </w:tc>
        <w:tc>
          <w:tcPr>
            <w:tcW w:w="2290" w:type="dxa"/>
            <w:vAlign w:val="center"/>
          </w:tcPr>
          <w:p w14:paraId="491F026A" w14:textId="53F7218E" w:rsidR="001148A7" w:rsidRPr="00F31FA9" w:rsidRDefault="001148A7" w:rsidP="00C87048">
            <w:pPr>
              <w:spacing w:before="0" w:after="0"/>
              <w:jc w:val="left"/>
              <w:rPr>
                <w:color w:val="auto"/>
                <w:sz w:val="20"/>
                <w:szCs w:val="20"/>
              </w:rPr>
            </w:pPr>
            <w:r w:rsidRPr="001148A7">
              <w:rPr>
                <w:color w:val="auto"/>
                <w:sz w:val="20"/>
                <w:szCs w:val="20"/>
              </w:rPr>
              <w:t xml:space="preserve">Patricia Buškulić  </w:t>
            </w:r>
          </w:p>
        </w:tc>
        <w:tc>
          <w:tcPr>
            <w:tcW w:w="2437" w:type="dxa"/>
            <w:vAlign w:val="center"/>
          </w:tcPr>
          <w:p w14:paraId="45AC68B6" w14:textId="109E3CB9" w:rsidR="001148A7" w:rsidRPr="00F31FA9" w:rsidRDefault="001148A7" w:rsidP="00C87048">
            <w:pPr>
              <w:spacing w:before="0" w:after="0" w:line="240" w:lineRule="auto"/>
              <w:jc w:val="left"/>
              <w:rPr>
                <w:i/>
                <w:iCs/>
                <w:color w:val="auto"/>
                <w:sz w:val="20"/>
                <w:szCs w:val="20"/>
              </w:rPr>
            </w:pPr>
            <w:r w:rsidRPr="001148A7">
              <w:rPr>
                <w:i/>
                <w:iCs/>
                <w:color w:val="auto"/>
                <w:sz w:val="20"/>
                <w:szCs w:val="20"/>
              </w:rPr>
              <w:t>dr. sc. tech.</w:t>
            </w:r>
          </w:p>
        </w:tc>
        <w:tc>
          <w:tcPr>
            <w:tcW w:w="2717" w:type="dxa"/>
            <w:vAlign w:val="center"/>
          </w:tcPr>
          <w:p w14:paraId="0239DD8C" w14:textId="0EA6F5E7" w:rsidR="001148A7" w:rsidRPr="00F31FA9" w:rsidRDefault="001148A7" w:rsidP="00C87048">
            <w:pPr>
              <w:spacing w:before="0" w:after="0"/>
              <w:jc w:val="left"/>
              <w:rPr>
                <w:noProof/>
                <w:color w:val="auto"/>
                <w:sz w:val="20"/>
                <w:szCs w:val="20"/>
                <w:lang w:eastAsia="hr-HR"/>
              </w:rPr>
            </w:pPr>
            <w:r w:rsidRPr="00C03F4F">
              <w:rPr>
                <w:noProof/>
                <w:color w:val="000000"/>
                <w:lang w:eastAsia="hr-HR"/>
              </w:rPr>
              <w:drawing>
                <wp:inline distT="0" distB="0" distL="0" distR="0" wp14:anchorId="36345877" wp14:editId="113293E4">
                  <wp:extent cx="1316319" cy="457200"/>
                  <wp:effectExtent l="0" t="0" r="0" b="0"/>
                  <wp:docPr id="2008191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819195" name="Picture 200819195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319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809861" w14:textId="77777777" w:rsidR="00066976" w:rsidRPr="00F31FA9" w:rsidRDefault="00066976" w:rsidP="00066976">
      <w:pPr>
        <w:spacing w:after="0"/>
        <w:jc w:val="center"/>
      </w:pPr>
    </w:p>
    <w:p w14:paraId="2122E48A" w14:textId="6FBB7517" w:rsidR="00066976" w:rsidRPr="00F31FA9" w:rsidRDefault="001148A7" w:rsidP="00066976">
      <w:pPr>
        <w:spacing w:after="0"/>
        <w:jc w:val="center"/>
      </w:pPr>
      <w:r w:rsidRPr="00F31FA9">
        <w:rPr>
          <w:noProof/>
          <w:lang w:eastAsia="hr-HR"/>
        </w:rPr>
        <w:drawing>
          <wp:anchor distT="0" distB="0" distL="114300" distR="114300" simplePos="0" relativeHeight="251668480" behindDoc="1" locked="0" layoutInCell="1" allowOverlap="1" wp14:anchorId="00286F27" wp14:editId="70B40358">
            <wp:simplePos x="0" y="0"/>
            <wp:positionH relativeFrom="margin">
              <wp:posOffset>1971675</wp:posOffset>
            </wp:positionH>
            <wp:positionV relativeFrom="margin">
              <wp:posOffset>5013960</wp:posOffset>
            </wp:positionV>
            <wp:extent cx="1395730" cy="578485"/>
            <wp:effectExtent l="38100" t="95250" r="33020" b="107315"/>
            <wp:wrapTopAndBottom/>
            <wp:docPr id="4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451311">
                      <a:off x="0" y="0"/>
                      <a:ext cx="1395730" cy="57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976" w:rsidRPr="00F31FA9">
        <w:t>M.P.</w:t>
      </w:r>
    </w:p>
    <w:p w14:paraId="3FD4B39A" w14:textId="7CA33B64" w:rsidR="001148A7" w:rsidRDefault="00066976" w:rsidP="00066976">
      <w:pPr>
        <w:tabs>
          <w:tab w:val="left" w:pos="2442"/>
          <w:tab w:val="right" w:pos="9070"/>
        </w:tabs>
        <w:spacing w:after="0"/>
        <w:jc w:val="left"/>
        <w:rPr>
          <w:b/>
          <w:sz w:val="20"/>
        </w:rPr>
      </w:pPr>
      <w:r w:rsidRPr="00F31FA9">
        <w:rPr>
          <w:b/>
          <w:sz w:val="20"/>
        </w:rPr>
        <w:tab/>
      </w:r>
      <w:r w:rsidRPr="00F31FA9">
        <w:rPr>
          <w:b/>
          <w:sz w:val="20"/>
        </w:rPr>
        <w:tab/>
      </w:r>
    </w:p>
    <w:p w14:paraId="7F0C3A82" w14:textId="03AA8005" w:rsidR="001148A7" w:rsidRDefault="001148A7" w:rsidP="00066976">
      <w:pPr>
        <w:tabs>
          <w:tab w:val="left" w:pos="2442"/>
          <w:tab w:val="right" w:pos="9070"/>
        </w:tabs>
        <w:spacing w:after="0"/>
        <w:jc w:val="left"/>
        <w:rPr>
          <w:b/>
          <w:sz w:val="20"/>
        </w:rPr>
      </w:pPr>
    </w:p>
    <w:p w14:paraId="5491F267" w14:textId="3780C1AE" w:rsidR="001148A7" w:rsidRDefault="001148A7" w:rsidP="00066976">
      <w:pPr>
        <w:tabs>
          <w:tab w:val="left" w:pos="2442"/>
          <w:tab w:val="right" w:pos="9070"/>
        </w:tabs>
        <w:spacing w:after="0"/>
        <w:jc w:val="left"/>
        <w:rPr>
          <w:b/>
          <w:sz w:val="20"/>
        </w:rPr>
      </w:pPr>
    </w:p>
    <w:p w14:paraId="52A657A0" w14:textId="1621B3D8" w:rsidR="00066976" w:rsidRPr="00F31FA9" w:rsidRDefault="001148A7" w:rsidP="00066976">
      <w:pPr>
        <w:tabs>
          <w:tab w:val="left" w:pos="2442"/>
          <w:tab w:val="right" w:pos="9070"/>
        </w:tabs>
        <w:spacing w:after="0"/>
        <w:jc w:val="left"/>
        <w:rPr>
          <w:b/>
          <w:sz w:val="20"/>
        </w:rPr>
      </w:pPr>
      <w:r>
        <w:rPr>
          <w:b/>
          <w:sz w:val="20"/>
        </w:rPr>
        <w:tab/>
      </w:r>
      <w:r>
        <w:rPr>
          <w:b/>
          <w:sz w:val="20"/>
        </w:rPr>
        <w:tab/>
      </w:r>
      <w:r w:rsidR="00066976" w:rsidRPr="00F31FA9">
        <w:rPr>
          <w:b/>
          <w:sz w:val="20"/>
        </w:rPr>
        <w:t>Odgovorna osoba</w:t>
      </w:r>
    </w:p>
    <w:p w14:paraId="527C78A1" w14:textId="2FFEB8C0" w:rsidR="00066976" w:rsidRPr="00F31FA9" w:rsidRDefault="00066976" w:rsidP="00066976">
      <w:pPr>
        <w:spacing w:before="0" w:after="0"/>
        <w:jc w:val="right"/>
      </w:pPr>
      <w:r w:rsidRPr="00F31FA9">
        <w:t xml:space="preserve">  Igor Meixner, dipl.ing.kem.tehn.</w:t>
      </w:r>
    </w:p>
    <w:p w14:paraId="0C2C9AB9" w14:textId="79BD56E4" w:rsidR="00066976" w:rsidRPr="00F31FA9" w:rsidRDefault="00066976" w:rsidP="00066976">
      <w:pPr>
        <w:spacing w:after="0"/>
        <w:jc w:val="right"/>
      </w:pPr>
      <w:r w:rsidRPr="00F31FA9">
        <w:rPr>
          <w:noProof/>
          <w:lang w:eastAsia="hr-HR"/>
        </w:rPr>
        <w:drawing>
          <wp:anchor distT="0" distB="0" distL="114300" distR="114300" simplePos="0" relativeHeight="251667456" behindDoc="1" locked="0" layoutInCell="1" allowOverlap="1" wp14:anchorId="12210D26" wp14:editId="0E031EFB">
            <wp:simplePos x="0" y="0"/>
            <wp:positionH relativeFrom="column">
              <wp:posOffset>4404402</wp:posOffset>
            </wp:positionH>
            <wp:positionV relativeFrom="paragraph">
              <wp:posOffset>2540</wp:posOffset>
            </wp:positionV>
            <wp:extent cx="1098550" cy="842645"/>
            <wp:effectExtent l="0" t="0" r="6350" b="0"/>
            <wp:wrapNone/>
            <wp:docPr id="20" name="Slika 20" descr="Igor Meix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gor Meixne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842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5C894" w14:textId="77777777" w:rsidR="00066976" w:rsidRPr="00F31FA9" w:rsidRDefault="00066976" w:rsidP="00066976">
      <w:pPr>
        <w:spacing w:before="0" w:after="0" w:line="240" w:lineRule="auto"/>
        <w:jc w:val="center"/>
        <w:rPr>
          <w:i/>
          <w:sz w:val="16"/>
        </w:rPr>
      </w:pPr>
    </w:p>
    <w:p w14:paraId="61FCCDF3" w14:textId="77777777" w:rsidR="00066976" w:rsidRPr="00F31FA9" w:rsidRDefault="00066976" w:rsidP="00066976">
      <w:pPr>
        <w:spacing w:before="0" w:after="0" w:line="240" w:lineRule="auto"/>
        <w:jc w:val="center"/>
        <w:rPr>
          <w:i/>
          <w:sz w:val="16"/>
        </w:rPr>
      </w:pPr>
    </w:p>
    <w:p w14:paraId="3A75CA9B" w14:textId="77777777" w:rsidR="00066976" w:rsidRPr="00F31FA9" w:rsidRDefault="00066976" w:rsidP="00066976">
      <w:pPr>
        <w:spacing w:before="0" w:after="0" w:line="240" w:lineRule="auto"/>
        <w:jc w:val="center"/>
        <w:rPr>
          <w:i/>
          <w:sz w:val="16"/>
        </w:rPr>
      </w:pPr>
    </w:p>
    <w:p w14:paraId="53EA624A" w14:textId="77777777" w:rsidR="00066976" w:rsidRPr="00F31FA9" w:rsidRDefault="00066976" w:rsidP="00066976">
      <w:pPr>
        <w:spacing w:before="0" w:after="0" w:line="240" w:lineRule="auto"/>
        <w:jc w:val="center"/>
        <w:rPr>
          <w:i/>
          <w:sz w:val="16"/>
        </w:rPr>
      </w:pPr>
    </w:p>
    <w:p w14:paraId="61C9A3BF" w14:textId="77777777" w:rsidR="00066976" w:rsidRPr="00F31FA9" w:rsidRDefault="00066976" w:rsidP="00066976">
      <w:pPr>
        <w:spacing w:before="0" w:after="0" w:line="240" w:lineRule="auto"/>
        <w:jc w:val="center"/>
        <w:rPr>
          <w:i/>
          <w:sz w:val="16"/>
        </w:rPr>
      </w:pPr>
    </w:p>
    <w:p w14:paraId="0F9BC1B0" w14:textId="77777777" w:rsidR="00066976" w:rsidRPr="00F31FA9" w:rsidRDefault="00066976" w:rsidP="00066976">
      <w:pPr>
        <w:spacing w:before="0" w:after="0" w:line="240" w:lineRule="auto"/>
        <w:jc w:val="center"/>
        <w:rPr>
          <w:i/>
          <w:sz w:val="16"/>
        </w:rPr>
      </w:pPr>
    </w:p>
    <w:p w14:paraId="6562349B" w14:textId="77777777" w:rsidR="00066976" w:rsidRPr="00F31FA9" w:rsidRDefault="00066976" w:rsidP="00066976">
      <w:pPr>
        <w:spacing w:before="0" w:after="0" w:line="240" w:lineRule="auto"/>
        <w:jc w:val="center"/>
        <w:rPr>
          <w:i/>
          <w:sz w:val="16"/>
        </w:rPr>
      </w:pPr>
    </w:p>
    <w:p w14:paraId="18F7D2D7" w14:textId="77777777" w:rsidR="001148A7" w:rsidRDefault="001148A7" w:rsidP="00066976">
      <w:pPr>
        <w:spacing w:before="0" w:after="0" w:line="240" w:lineRule="auto"/>
        <w:jc w:val="center"/>
        <w:rPr>
          <w:i/>
          <w:sz w:val="16"/>
        </w:rPr>
      </w:pPr>
    </w:p>
    <w:p w14:paraId="6883724B" w14:textId="77777777" w:rsidR="001148A7" w:rsidRDefault="001148A7" w:rsidP="00066976">
      <w:pPr>
        <w:spacing w:before="0" w:after="0" w:line="240" w:lineRule="auto"/>
        <w:jc w:val="center"/>
        <w:rPr>
          <w:i/>
          <w:sz w:val="16"/>
        </w:rPr>
      </w:pPr>
    </w:p>
    <w:p w14:paraId="30C0E1D6" w14:textId="77777777" w:rsidR="001148A7" w:rsidRDefault="001148A7" w:rsidP="00066976">
      <w:pPr>
        <w:spacing w:before="0" w:after="0" w:line="240" w:lineRule="auto"/>
        <w:jc w:val="center"/>
        <w:rPr>
          <w:i/>
          <w:sz w:val="16"/>
        </w:rPr>
      </w:pPr>
    </w:p>
    <w:p w14:paraId="03891CF1" w14:textId="15C48F79" w:rsidR="00066976" w:rsidRPr="00F31FA9" w:rsidRDefault="00066976" w:rsidP="00066976">
      <w:pPr>
        <w:spacing w:before="0" w:after="0" w:line="240" w:lineRule="auto"/>
        <w:jc w:val="center"/>
        <w:rPr>
          <w:i/>
          <w:sz w:val="16"/>
        </w:rPr>
      </w:pPr>
      <w:r w:rsidRPr="00F31FA9">
        <w:rPr>
          <w:i/>
          <w:sz w:val="16"/>
        </w:rPr>
        <w:t xml:space="preserve">Ovaj dokument u cijelom svom sadržaju predstavlja vlasništvo </w:t>
      </w:r>
      <w:r w:rsidR="00E02720" w:rsidRPr="00F31FA9">
        <w:rPr>
          <w:i/>
          <w:sz w:val="16"/>
        </w:rPr>
        <w:t>Općine Murter-Kornati</w:t>
      </w:r>
      <w:r w:rsidRPr="00F31FA9">
        <w:rPr>
          <w:i/>
          <w:sz w:val="16"/>
        </w:rPr>
        <w:t xml:space="preserve"> te je zabranjeno kopiranje, umnožavanje ili pak objavljivanje u bilo kojem obliku osim zakonski propisanog bez prethodne pismene suglasnosti odgovorne osobe </w:t>
      </w:r>
      <w:r w:rsidR="00E02720" w:rsidRPr="00F31FA9">
        <w:rPr>
          <w:i/>
          <w:sz w:val="16"/>
        </w:rPr>
        <w:t>Općine Murter-Kornati</w:t>
      </w:r>
      <w:r w:rsidR="001D51A9" w:rsidRPr="00F31FA9">
        <w:rPr>
          <w:i/>
          <w:sz w:val="16"/>
        </w:rPr>
        <w:t>.</w:t>
      </w:r>
    </w:p>
    <w:p w14:paraId="3E27FBFA" w14:textId="77777777" w:rsidR="00066976" w:rsidRPr="00F31FA9" w:rsidRDefault="00066976" w:rsidP="00066976">
      <w:pPr>
        <w:spacing w:before="0" w:after="0" w:line="240" w:lineRule="auto"/>
        <w:rPr>
          <w:i/>
          <w:sz w:val="16"/>
        </w:rPr>
      </w:pPr>
    </w:p>
    <w:p w14:paraId="1EFA8907" w14:textId="77777777" w:rsidR="00066976" w:rsidRPr="00F31FA9" w:rsidRDefault="00066976" w:rsidP="00066976">
      <w:pPr>
        <w:spacing w:before="0" w:after="0" w:line="240" w:lineRule="auto"/>
        <w:jc w:val="center"/>
        <w:rPr>
          <w:i/>
          <w:sz w:val="16"/>
        </w:rPr>
      </w:pPr>
      <w:r w:rsidRPr="00F31FA9">
        <w:rPr>
          <w:i/>
          <w:sz w:val="16"/>
        </w:rPr>
        <w:t>Zabranjeno je umnožavanje ovog dokumenta ili njegovog dijela u bilo kojem obliku i</w:t>
      </w:r>
    </w:p>
    <w:p w14:paraId="0C6797E7" w14:textId="0062752B" w:rsidR="00066976" w:rsidRPr="00F31FA9" w:rsidRDefault="00066976" w:rsidP="00066976">
      <w:pPr>
        <w:spacing w:before="0" w:after="0" w:line="240" w:lineRule="auto"/>
        <w:jc w:val="center"/>
        <w:rPr>
          <w:i/>
          <w:sz w:val="16"/>
        </w:rPr>
      </w:pPr>
      <w:r w:rsidRPr="00F31FA9">
        <w:rPr>
          <w:i/>
          <w:sz w:val="16"/>
        </w:rPr>
        <w:t xml:space="preserve">na bilo koji način bez prethodne suglasnosti ovlaštene osobe tvrtke DLS d.o.o. Rijeka. </w:t>
      </w:r>
    </w:p>
    <w:p w14:paraId="5C35A160" w14:textId="77777777" w:rsidR="00066976" w:rsidRPr="00E02720" w:rsidRDefault="00066976" w:rsidP="00066976">
      <w:pPr>
        <w:spacing w:before="0" w:after="0" w:line="240" w:lineRule="auto"/>
        <w:jc w:val="center"/>
        <w:rPr>
          <w:i/>
          <w:sz w:val="16"/>
          <w:highlight w:val="yellow"/>
        </w:rPr>
      </w:pPr>
    </w:p>
    <w:p w14:paraId="059AEB44" w14:textId="77777777" w:rsidR="001148A7" w:rsidRDefault="000121A1" w:rsidP="00D917CA">
      <w:pPr>
        <w:rPr>
          <w:noProof/>
        </w:rPr>
      </w:pPr>
      <w:sdt>
        <w:sdtPr>
          <w:rPr>
            <w:b/>
            <w:bCs/>
            <w:caps/>
            <w:highlight w:val="yellow"/>
          </w:rPr>
          <w:id w:val="-2096773831"/>
          <w:placeholder>
            <w:docPart w:val="5E0C904F292F411B8E9FE713A172E53E"/>
          </w:placeholder>
        </w:sdtPr>
        <w:sdtEndPr>
          <w:rPr>
            <w:b w:val="0"/>
            <w:bCs w:val="0"/>
            <w:caps w:val="0"/>
          </w:rPr>
        </w:sdtEndPr>
        <w:sdtContent>
          <w:r w:rsidR="00204CB2" w:rsidRPr="00F31FA9">
            <w:t xml:space="preserve">S A D R Ž A J </w:t>
          </w:r>
          <w:r w:rsidR="00CC625A" w:rsidRPr="00F31FA9">
            <w:t xml:space="preserve"> </w:t>
          </w:r>
        </w:sdtContent>
      </w:sdt>
      <w:r w:rsidR="004058CD" w:rsidRPr="00E02720">
        <w:rPr>
          <w:highlight w:val="yellow"/>
        </w:rPr>
        <w:fldChar w:fldCharType="begin"/>
      </w:r>
      <w:r w:rsidR="005E2CCD" w:rsidRPr="00E02720">
        <w:rPr>
          <w:highlight w:val="yellow"/>
        </w:rPr>
        <w:instrText xml:space="preserve"> TOC \o "1-3" \h \z \u </w:instrText>
      </w:r>
      <w:r w:rsidR="004058CD" w:rsidRPr="00E02720">
        <w:rPr>
          <w:highlight w:val="yellow"/>
        </w:rPr>
        <w:fldChar w:fldCharType="separate"/>
      </w:r>
    </w:p>
    <w:p w14:paraId="23405131" w14:textId="3CB787DF" w:rsidR="001148A7" w:rsidRDefault="001148A7">
      <w:pPr>
        <w:pStyle w:val="TOC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kern w:val="2"/>
          <w:sz w:val="24"/>
          <w:u w:val="none"/>
          <w:lang w:eastAsia="hr-HR"/>
          <w14:ligatures w14:val="standardContextual"/>
        </w:rPr>
      </w:pPr>
      <w:hyperlink w:anchor="_Toc211586439" w:history="1">
        <w:r w:rsidRPr="001F6C49">
          <w:rPr>
            <w:rStyle w:val="Hyperlink"/>
            <w:noProof/>
            <w:lang w:bidi="en-US"/>
          </w:rPr>
          <w:t>8 Kartografski prikazi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_Toc211586439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5779532" w14:textId="3A00F096" w:rsidR="001148A7" w:rsidRDefault="001148A7">
      <w:pPr>
        <w:pStyle w:val="TOC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color w:val="auto"/>
          <w:kern w:val="2"/>
          <w:sz w:val="24"/>
          <w:lang w:eastAsia="hr-HR"/>
          <w14:ligatures w14:val="standardContextual"/>
        </w:rPr>
      </w:pPr>
      <w:hyperlink w:anchor="_Toc211586440" w:history="1">
        <w:r w:rsidRPr="001F6C49">
          <w:rPr>
            <w:rStyle w:val="Hyperlink"/>
            <w:noProof/>
          </w:rPr>
          <w:t>8.1 Kartografski prikaz zbornih mjesta Stožera civilne zaštite, Postrojbe civilne zaštite opće namjene i Povjerenika civilne zaštite Općine Murter-Kornati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_Toc211586440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7A39B8C" w14:textId="0247D790" w:rsidR="001148A7" w:rsidRDefault="001148A7">
      <w:pPr>
        <w:pStyle w:val="TOC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color w:val="auto"/>
          <w:kern w:val="2"/>
          <w:sz w:val="24"/>
          <w:lang w:eastAsia="hr-HR"/>
          <w14:ligatures w14:val="standardContextual"/>
        </w:rPr>
      </w:pPr>
      <w:hyperlink w:anchor="_Toc211586441" w:history="1">
        <w:r w:rsidRPr="001F6C49">
          <w:rPr>
            <w:rStyle w:val="Hyperlink"/>
            <w:noProof/>
            <w:lang w:eastAsia="hr-HR" w:bidi="en-US"/>
          </w:rPr>
          <w:t>8.2 Kartografski prikaz operativnih snaga civilne zaštite i pravnih osoba od interesa za sustav civilne zaštite Općine Murter-Kornati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_Toc211586441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A93116B" w14:textId="4979DA7F" w:rsidR="001148A7" w:rsidRDefault="001148A7">
      <w:pPr>
        <w:pStyle w:val="TOC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color w:val="auto"/>
          <w:kern w:val="2"/>
          <w:sz w:val="24"/>
          <w:lang w:eastAsia="hr-HR"/>
          <w14:ligatures w14:val="standardContextual"/>
        </w:rPr>
      </w:pPr>
      <w:hyperlink w:anchor="_Toc211586442" w:history="1">
        <w:r w:rsidRPr="001F6C49">
          <w:rPr>
            <w:rStyle w:val="Hyperlink"/>
            <w:noProof/>
          </w:rPr>
          <w:t>8.3 Kartografski prikaz lokacija za sakupljanje i pravaca evakuacije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_Toc211586442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70FFB41" w14:textId="0043930B" w:rsidR="001148A7" w:rsidRDefault="001148A7">
      <w:pPr>
        <w:pStyle w:val="TOC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color w:val="auto"/>
          <w:kern w:val="2"/>
          <w:sz w:val="24"/>
          <w:lang w:eastAsia="hr-HR"/>
          <w14:ligatures w14:val="standardContextual"/>
        </w:rPr>
      </w:pPr>
      <w:hyperlink w:anchor="_Toc211586443" w:history="1">
        <w:r w:rsidRPr="001F6C49">
          <w:rPr>
            <w:rStyle w:val="Hyperlink"/>
            <w:noProof/>
          </w:rPr>
          <w:t>8.4 Kartografski prikaz lokacija za smještaj, zbrinjavanje, zdravstvenih objekata te lokacija za ukop poginulih osoba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_Toc211586443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B26CE18" w14:textId="582BDC18" w:rsidR="001148A7" w:rsidRDefault="001148A7">
      <w:pPr>
        <w:pStyle w:val="TOC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color w:val="auto"/>
          <w:kern w:val="2"/>
          <w:sz w:val="24"/>
          <w:lang w:eastAsia="hr-HR"/>
          <w14:ligatures w14:val="standardContextual"/>
        </w:rPr>
      </w:pPr>
      <w:hyperlink w:anchor="_Toc211586444" w:history="1">
        <w:r w:rsidRPr="001F6C49">
          <w:rPr>
            <w:rStyle w:val="Hyperlink"/>
            <w:noProof/>
          </w:rPr>
          <w:t>8.5 Karta opasnosti od poplava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_Toc211586444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ABD549F" w14:textId="1FCF720A" w:rsidR="001148A7" w:rsidRDefault="001148A7">
      <w:pPr>
        <w:pStyle w:val="TOC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color w:val="auto"/>
          <w:kern w:val="2"/>
          <w:sz w:val="24"/>
          <w:lang w:eastAsia="hr-HR"/>
          <w14:ligatures w14:val="standardContextual"/>
        </w:rPr>
      </w:pPr>
      <w:hyperlink w:anchor="_Toc211586445" w:history="1">
        <w:r w:rsidRPr="001F6C49">
          <w:rPr>
            <w:rStyle w:val="Hyperlink"/>
            <w:noProof/>
          </w:rPr>
          <w:t>8.6 Karta rizika od poplava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_Toc211586445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C6432CC" w14:textId="3B90B8EE" w:rsidR="001148A7" w:rsidRDefault="001148A7">
      <w:pPr>
        <w:pStyle w:val="TOC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color w:val="auto"/>
          <w:kern w:val="2"/>
          <w:sz w:val="24"/>
          <w:lang w:eastAsia="hr-HR"/>
          <w14:ligatures w14:val="standardContextual"/>
        </w:rPr>
      </w:pPr>
      <w:hyperlink w:anchor="_Toc211586446" w:history="1">
        <w:r w:rsidRPr="001F6C49">
          <w:rPr>
            <w:rStyle w:val="Hyperlink"/>
            <w:noProof/>
          </w:rPr>
          <w:t>8.7 Kartografski prikaz infrastrukturnog sustava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_Toc211586446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8BAC7CD" w14:textId="77777777" w:rsidR="001148A7" w:rsidRDefault="004058CD" w:rsidP="001148A7">
      <w:r w:rsidRPr="00E02720">
        <w:rPr>
          <w:highlight w:val="yellow"/>
        </w:rPr>
        <w:fldChar w:fldCharType="end"/>
      </w:r>
      <w:bookmarkStart w:id="1" w:name="_Toc22823173"/>
      <w:bookmarkStart w:id="2" w:name="_Toc211586439"/>
      <w:bookmarkStart w:id="3" w:name="_Toc485633161"/>
    </w:p>
    <w:p w14:paraId="67F3D136" w14:textId="77777777" w:rsidR="001148A7" w:rsidRDefault="001148A7" w:rsidP="001148A7"/>
    <w:p w14:paraId="304CD67B" w14:textId="77777777" w:rsidR="001148A7" w:rsidRDefault="001148A7" w:rsidP="001148A7"/>
    <w:p w14:paraId="2F136769" w14:textId="77777777" w:rsidR="001148A7" w:rsidRDefault="001148A7" w:rsidP="001148A7"/>
    <w:p w14:paraId="5256139C" w14:textId="77777777" w:rsidR="001148A7" w:rsidRDefault="001148A7" w:rsidP="001148A7"/>
    <w:p w14:paraId="37D780DF" w14:textId="77777777" w:rsidR="001148A7" w:rsidRDefault="001148A7" w:rsidP="001148A7"/>
    <w:p w14:paraId="4BF5834A" w14:textId="77777777" w:rsidR="001148A7" w:rsidRDefault="001148A7" w:rsidP="001148A7"/>
    <w:p w14:paraId="21494927" w14:textId="77777777" w:rsidR="001148A7" w:rsidRDefault="001148A7" w:rsidP="001148A7"/>
    <w:p w14:paraId="65EABC00" w14:textId="77777777" w:rsidR="001148A7" w:rsidRDefault="001148A7" w:rsidP="001148A7"/>
    <w:p w14:paraId="6EF08636" w14:textId="77777777" w:rsidR="001148A7" w:rsidRDefault="001148A7" w:rsidP="001148A7"/>
    <w:p w14:paraId="3A82A0FC" w14:textId="77777777" w:rsidR="001148A7" w:rsidRDefault="001148A7" w:rsidP="001148A7"/>
    <w:p w14:paraId="41202944" w14:textId="77777777" w:rsidR="001148A7" w:rsidRDefault="001148A7" w:rsidP="001148A7"/>
    <w:p w14:paraId="54BB2217" w14:textId="77777777" w:rsidR="001148A7" w:rsidRDefault="001148A7" w:rsidP="001148A7"/>
    <w:p w14:paraId="6A9CE352" w14:textId="77777777" w:rsidR="001148A7" w:rsidRDefault="001148A7" w:rsidP="001148A7"/>
    <w:p w14:paraId="19CCC425" w14:textId="77777777" w:rsidR="001148A7" w:rsidRDefault="001148A7" w:rsidP="001148A7"/>
    <w:p w14:paraId="552D1D1D" w14:textId="77777777" w:rsidR="001148A7" w:rsidRDefault="001148A7" w:rsidP="001148A7"/>
    <w:p w14:paraId="50B7B6BE" w14:textId="77777777" w:rsidR="001148A7" w:rsidRDefault="001148A7" w:rsidP="001148A7"/>
    <w:p w14:paraId="6900E88C" w14:textId="77777777" w:rsidR="001148A7" w:rsidRDefault="001148A7" w:rsidP="001148A7"/>
    <w:p w14:paraId="3409CC9E" w14:textId="77777777" w:rsidR="001148A7" w:rsidRDefault="001148A7" w:rsidP="001148A7"/>
    <w:p w14:paraId="2ECC0BAB" w14:textId="77777777" w:rsidR="001148A7" w:rsidRDefault="001148A7" w:rsidP="001148A7"/>
    <w:p w14:paraId="021D654E" w14:textId="408FCE8D" w:rsidR="00922EA8" w:rsidRPr="009E53CD" w:rsidRDefault="00922EA8" w:rsidP="001148A7">
      <w:pPr>
        <w:pStyle w:val="Naslov1111"/>
        <w:rPr>
          <w:lang w:bidi="en-US"/>
        </w:rPr>
      </w:pPr>
      <w:r w:rsidRPr="009E53CD">
        <w:rPr>
          <w:lang w:bidi="en-US"/>
        </w:rPr>
        <w:lastRenderedPageBreak/>
        <w:t>8 Kartografski prikazi</w:t>
      </w:r>
      <w:bookmarkEnd w:id="1"/>
      <w:bookmarkEnd w:id="2"/>
      <w:r w:rsidRPr="009E53CD">
        <w:rPr>
          <w:lang w:bidi="en-US"/>
        </w:rPr>
        <w:t xml:space="preserve"> </w:t>
      </w:r>
    </w:p>
    <w:p w14:paraId="59E98177" w14:textId="5BCAFFA1" w:rsidR="00922EA8" w:rsidRPr="009E53CD" w:rsidRDefault="00922EA8" w:rsidP="00922EA8">
      <w:pPr>
        <w:pStyle w:val="Heading2"/>
      </w:pPr>
      <w:bookmarkStart w:id="4" w:name="_Toc211586440"/>
      <w:bookmarkEnd w:id="3"/>
      <w:r w:rsidRPr="009E53CD">
        <w:t xml:space="preserve">8.1 </w:t>
      </w:r>
      <w:r w:rsidR="009F2D0B" w:rsidRPr="009E53CD">
        <w:t>Kartografski prikaz zbornih mjesta Stožera civilne zaštite</w:t>
      </w:r>
      <w:r w:rsidR="0018568E">
        <w:t>,</w:t>
      </w:r>
      <w:r w:rsidR="009E53CD" w:rsidRPr="009E53CD">
        <w:t xml:space="preserve"> Postrojbe civilne zaštite opće namjene</w:t>
      </w:r>
      <w:r w:rsidR="009F2D0B" w:rsidRPr="009E53CD">
        <w:t xml:space="preserve"> i Povjerenika civilne zaštite </w:t>
      </w:r>
      <w:r w:rsidR="00E02720" w:rsidRPr="009E53CD">
        <w:t>Općine Murter-Kornati</w:t>
      </w:r>
      <w:bookmarkEnd w:id="4"/>
    </w:p>
    <w:p w14:paraId="2B62ED75" w14:textId="77777777" w:rsidR="00922EA8" w:rsidRPr="00E02720" w:rsidRDefault="00922EA8">
      <w:pPr>
        <w:spacing w:before="0" w:after="200"/>
        <w:jc w:val="left"/>
        <w:rPr>
          <w:rFonts w:eastAsiaTheme="majorEastAsia"/>
          <w:highlight w:val="yellow"/>
        </w:rPr>
        <w:sectPr w:rsidR="00922EA8" w:rsidRPr="00E02720" w:rsidSect="00566EA6">
          <w:headerReference w:type="first" r:id="rId22"/>
          <w:footerReference w:type="first" r:id="rId23"/>
          <w:pgSz w:w="11906" w:h="16838"/>
          <w:pgMar w:top="1418" w:right="1418" w:bottom="1418" w:left="1418" w:header="567" w:footer="0" w:gutter="0"/>
          <w:cols w:space="708"/>
          <w:titlePg/>
          <w:docGrid w:linePitch="360"/>
        </w:sectPr>
      </w:pPr>
      <w:r w:rsidRPr="00E02720">
        <w:rPr>
          <w:rFonts w:eastAsiaTheme="majorEastAsia"/>
          <w:highlight w:val="yellow"/>
        </w:rPr>
        <w:br w:type="page"/>
      </w:r>
    </w:p>
    <w:p w14:paraId="65ECE4CD" w14:textId="7A76841F" w:rsidR="007C7686" w:rsidRPr="00E02720" w:rsidRDefault="0004695F" w:rsidP="00922EA8">
      <w:pPr>
        <w:jc w:val="center"/>
        <w:rPr>
          <w:rFonts w:eastAsiaTheme="majorEastAsia"/>
          <w:highlight w:val="yellow"/>
        </w:rPr>
        <w:sectPr w:rsidR="007C7686" w:rsidRPr="00E02720" w:rsidSect="007C7686">
          <w:headerReference w:type="first" r:id="rId24"/>
          <w:pgSz w:w="16838" w:h="11906" w:orient="landscape"/>
          <w:pgMar w:top="1418" w:right="1418" w:bottom="1418" w:left="1418" w:header="567" w:footer="0" w:gutter="0"/>
          <w:cols w:space="708"/>
          <w:titlePg/>
          <w:docGrid w:linePitch="360"/>
        </w:sectPr>
      </w:pPr>
      <w:r>
        <w:rPr>
          <w:noProof/>
          <w:lang w:eastAsia="hr-HR"/>
        </w:rPr>
        <w:lastRenderedPageBreak/>
        <w:drawing>
          <wp:inline distT="0" distB="0" distL="0" distR="0" wp14:anchorId="2FB7944C" wp14:editId="30C0E4FA">
            <wp:extent cx="7229475" cy="5629275"/>
            <wp:effectExtent l="0" t="0" r="9525" b="9525"/>
            <wp:docPr id="19" name="Slika 19" descr="Slika na kojoj se prikazuje ka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 descr="Slika na kojoj se prikazuje karta&#10;&#10;Opis je automatski generiran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C1CFE" w14:textId="5F31CE44" w:rsidR="00A872F0" w:rsidRPr="0093389D" w:rsidRDefault="002F237B" w:rsidP="00A872F0">
      <w:pPr>
        <w:keepNext/>
        <w:numPr>
          <w:ilvl w:val="1"/>
          <w:numId w:val="0"/>
        </w:numPr>
        <w:ind w:left="426" w:hanging="426"/>
        <w:outlineLvl w:val="1"/>
        <w:rPr>
          <w:bCs/>
          <w:noProof/>
          <w:color w:val="54883D"/>
          <w:sz w:val="24"/>
          <w:szCs w:val="20"/>
          <w:lang w:eastAsia="hr-HR" w:bidi="en-US"/>
        </w:rPr>
      </w:pPr>
      <w:bookmarkStart w:id="5" w:name="_Toc211586441"/>
      <w:r w:rsidRPr="0093389D">
        <w:rPr>
          <w:bCs/>
          <w:noProof/>
          <w:color w:val="54883D"/>
          <w:sz w:val="24"/>
          <w:szCs w:val="20"/>
          <w:lang w:eastAsia="hr-HR" w:bidi="en-US"/>
        </w:rPr>
        <w:lastRenderedPageBreak/>
        <w:t>8.2</w:t>
      </w:r>
      <w:r w:rsidR="00A872F0" w:rsidRPr="0093389D">
        <w:rPr>
          <w:bCs/>
          <w:noProof/>
          <w:color w:val="54883D"/>
          <w:sz w:val="24"/>
          <w:szCs w:val="20"/>
          <w:lang w:eastAsia="hr-HR" w:bidi="en-US"/>
        </w:rPr>
        <w:t xml:space="preserve"> </w:t>
      </w:r>
      <w:r w:rsidR="00B521BA" w:rsidRPr="0093389D">
        <w:rPr>
          <w:bCs/>
          <w:noProof/>
          <w:color w:val="54883D"/>
          <w:sz w:val="24"/>
          <w:szCs w:val="20"/>
          <w:lang w:eastAsia="hr-HR" w:bidi="en-US"/>
        </w:rPr>
        <w:t xml:space="preserve">Kartografski prikaz operativnih snaga civilne zaštite i pravnih osoba od interesa za sustav civilne zaštite </w:t>
      </w:r>
      <w:r w:rsidR="00E02720" w:rsidRPr="0093389D">
        <w:rPr>
          <w:bCs/>
          <w:noProof/>
          <w:color w:val="54883D"/>
          <w:sz w:val="24"/>
          <w:szCs w:val="20"/>
          <w:lang w:eastAsia="hr-HR" w:bidi="en-US"/>
        </w:rPr>
        <w:t>Općine Murter-Kornati</w:t>
      </w:r>
      <w:bookmarkEnd w:id="5"/>
    </w:p>
    <w:p w14:paraId="12E426CD" w14:textId="7F30D994" w:rsidR="00922EA8" w:rsidRPr="00E02720" w:rsidRDefault="00922EA8" w:rsidP="00922EA8">
      <w:pPr>
        <w:rPr>
          <w:highlight w:val="yellow"/>
          <w:lang w:eastAsia="hr-HR" w:bidi="en-US"/>
        </w:rPr>
      </w:pPr>
    </w:p>
    <w:p w14:paraId="55B1359A" w14:textId="15B9F713" w:rsidR="00922EA8" w:rsidRPr="00E02720" w:rsidRDefault="00922EA8" w:rsidP="00922EA8">
      <w:pPr>
        <w:jc w:val="center"/>
        <w:rPr>
          <w:highlight w:val="yellow"/>
          <w:lang w:bidi="en-US"/>
        </w:rPr>
      </w:pPr>
    </w:p>
    <w:p w14:paraId="1A485E4F" w14:textId="77777777" w:rsidR="00A872F0" w:rsidRPr="00E02720" w:rsidRDefault="00A872F0" w:rsidP="00922EA8">
      <w:pPr>
        <w:jc w:val="center"/>
        <w:rPr>
          <w:highlight w:val="yellow"/>
          <w:lang w:bidi="en-US"/>
        </w:rPr>
      </w:pPr>
    </w:p>
    <w:p w14:paraId="7B3EE1F6" w14:textId="65212C32" w:rsidR="007C7686" w:rsidRPr="00E02720" w:rsidRDefault="007C7686">
      <w:pPr>
        <w:spacing w:before="0" w:after="200"/>
        <w:jc w:val="left"/>
        <w:rPr>
          <w:highlight w:val="yellow"/>
          <w:lang w:bidi="en-US"/>
        </w:rPr>
        <w:sectPr w:rsidR="007C7686" w:rsidRPr="00E02720" w:rsidSect="007C7686">
          <w:pgSz w:w="11906" w:h="16838"/>
          <w:pgMar w:top="1418" w:right="1418" w:bottom="1418" w:left="1418" w:header="567" w:footer="0" w:gutter="0"/>
          <w:cols w:space="708"/>
          <w:titlePg/>
          <w:docGrid w:linePitch="360"/>
        </w:sectPr>
      </w:pPr>
    </w:p>
    <w:p w14:paraId="4097DED5" w14:textId="4FB037CF" w:rsidR="007C7686" w:rsidRPr="00E02720" w:rsidRDefault="000121A1" w:rsidP="00922EA8">
      <w:pPr>
        <w:tabs>
          <w:tab w:val="left" w:pos="1630"/>
        </w:tabs>
        <w:jc w:val="center"/>
        <w:rPr>
          <w:highlight w:val="yellow"/>
          <w:lang w:bidi="en-US"/>
        </w:rPr>
        <w:sectPr w:rsidR="007C7686" w:rsidRPr="00E02720" w:rsidSect="007C7686">
          <w:pgSz w:w="16838" w:h="11906" w:orient="landscape"/>
          <w:pgMar w:top="1418" w:right="1418" w:bottom="1418" w:left="1418" w:header="567" w:footer="0" w:gutter="0"/>
          <w:cols w:space="708"/>
          <w:titlePg/>
          <w:docGrid w:linePitch="360"/>
        </w:sectPr>
      </w:pPr>
      <w:r w:rsidRPr="000121A1">
        <w:rPr>
          <w:lang w:bidi="en-US"/>
        </w:rPr>
        <w:lastRenderedPageBreak/>
        <w:drawing>
          <wp:inline distT="0" distB="0" distL="0" distR="0" wp14:anchorId="3659EB93" wp14:editId="469572A6">
            <wp:extent cx="8504473" cy="5514975"/>
            <wp:effectExtent l="0" t="0" r="0" b="0"/>
            <wp:docPr id="17538138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81386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517816" cy="552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50A66" w14:textId="069A666D" w:rsidR="00930838" w:rsidRPr="0096644E" w:rsidRDefault="00930838" w:rsidP="00E5081A">
      <w:pPr>
        <w:pStyle w:val="Heading2"/>
      </w:pPr>
      <w:bookmarkStart w:id="6" w:name="_Toc211586442"/>
      <w:r w:rsidRPr="0096644E">
        <w:lastRenderedPageBreak/>
        <w:t xml:space="preserve">8.3 </w:t>
      </w:r>
      <w:r w:rsidR="007C7686" w:rsidRPr="0096644E">
        <w:t>Kartografski prikaz lokacija za sakupljanje i pravaca evakuacije</w:t>
      </w:r>
      <w:bookmarkEnd w:id="6"/>
    </w:p>
    <w:p w14:paraId="1ABCD40E" w14:textId="77777777" w:rsidR="00CE6832" w:rsidRPr="00E02720" w:rsidRDefault="00CE6832" w:rsidP="00CE6832">
      <w:pPr>
        <w:rPr>
          <w:highlight w:val="yellow"/>
        </w:rPr>
      </w:pPr>
    </w:p>
    <w:p w14:paraId="7D726750" w14:textId="006032D4" w:rsidR="00CE6832" w:rsidRPr="00E02720" w:rsidRDefault="00CE6832" w:rsidP="00CE6832">
      <w:pPr>
        <w:rPr>
          <w:highlight w:val="yellow"/>
          <w:lang w:eastAsia="hr-HR"/>
        </w:rPr>
      </w:pPr>
    </w:p>
    <w:p w14:paraId="058AA02C" w14:textId="322F7175" w:rsidR="007C7686" w:rsidRPr="00E02720" w:rsidRDefault="007C7686" w:rsidP="00CE6832">
      <w:pPr>
        <w:rPr>
          <w:highlight w:val="yellow"/>
          <w:lang w:eastAsia="hr-HR"/>
        </w:rPr>
      </w:pPr>
    </w:p>
    <w:p w14:paraId="61206390" w14:textId="32987EF7" w:rsidR="007C7686" w:rsidRPr="00E02720" w:rsidRDefault="007C7686" w:rsidP="00CE6832">
      <w:pPr>
        <w:rPr>
          <w:highlight w:val="yellow"/>
          <w:lang w:eastAsia="hr-HR"/>
        </w:rPr>
      </w:pPr>
    </w:p>
    <w:p w14:paraId="1F4B9E40" w14:textId="3302D2E5" w:rsidR="007C7686" w:rsidRPr="00E02720" w:rsidRDefault="007C7686" w:rsidP="00CE6832">
      <w:pPr>
        <w:rPr>
          <w:highlight w:val="yellow"/>
          <w:lang w:eastAsia="hr-HR"/>
        </w:rPr>
      </w:pPr>
    </w:p>
    <w:p w14:paraId="0E616646" w14:textId="499D3F0E" w:rsidR="007C7686" w:rsidRPr="00E02720" w:rsidRDefault="007C7686" w:rsidP="00CE6832">
      <w:pPr>
        <w:rPr>
          <w:highlight w:val="yellow"/>
          <w:lang w:eastAsia="hr-HR"/>
        </w:rPr>
      </w:pPr>
    </w:p>
    <w:p w14:paraId="3088DBB2" w14:textId="0D610CD1" w:rsidR="007C7686" w:rsidRPr="00E02720" w:rsidRDefault="007C7686" w:rsidP="00CE6832">
      <w:pPr>
        <w:rPr>
          <w:highlight w:val="yellow"/>
          <w:lang w:eastAsia="hr-HR"/>
        </w:rPr>
      </w:pPr>
    </w:p>
    <w:p w14:paraId="5F355689" w14:textId="1C45B0D8" w:rsidR="007C7686" w:rsidRPr="00E02720" w:rsidRDefault="007C7686" w:rsidP="00CE6832">
      <w:pPr>
        <w:rPr>
          <w:highlight w:val="yellow"/>
          <w:lang w:eastAsia="hr-HR"/>
        </w:rPr>
      </w:pPr>
    </w:p>
    <w:p w14:paraId="389E1799" w14:textId="23FC2D36" w:rsidR="007C7686" w:rsidRPr="00E02720" w:rsidRDefault="007C7686" w:rsidP="00CE6832">
      <w:pPr>
        <w:rPr>
          <w:highlight w:val="yellow"/>
          <w:lang w:eastAsia="hr-HR"/>
        </w:rPr>
      </w:pPr>
    </w:p>
    <w:p w14:paraId="1C5F4849" w14:textId="0E64DFEE" w:rsidR="007C7686" w:rsidRPr="00E02720" w:rsidRDefault="007C7686" w:rsidP="00CE6832">
      <w:pPr>
        <w:rPr>
          <w:highlight w:val="yellow"/>
          <w:lang w:eastAsia="hr-HR"/>
        </w:rPr>
      </w:pPr>
    </w:p>
    <w:p w14:paraId="4EEF64E8" w14:textId="50FF0201" w:rsidR="007C7686" w:rsidRPr="00E02720" w:rsidRDefault="007C7686" w:rsidP="00CE6832">
      <w:pPr>
        <w:rPr>
          <w:highlight w:val="yellow"/>
          <w:lang w:eastAsia="hr-HR"/>
        </w:rPr>
      </w:pPr>
    </w:p>
    <w:p w14:paraId="61FCC584" w14:textId="39323B09" w:rsidR="007C7686" w:rsidRPr="00E02720" w:rsidRDefault="007C7686" w:rsidP="00CE6832">
      <w:pPr>
        <w:rPr>
          <w:highlight w:val="yellow"/>
          <w:lang w:eastAsia="hr-HR"/>
        </w:rPr>
      </w:pPr>
    </w:p>
    <w:p w14:paraId="570F9931" w14:textId="0C74CD3D" w:rsidR="007C7686" w:rsidRPr="00E02720" w:rsidRDefault="007C7686" w:rsidP="00CE6832">
      <w:pPr>
        <w:rPr>
          <w:highlight w:val="yellow"/>
          <w:lang w:eastAsia="hr-HR"/>
        </w:rPr>
      </w:pPr>
    </w:p>
    <w:p w14:paraId="77F247DE" w14:textId="24BBFE05" w:rsidR="007C7686" w:rsidRPr="00E02720" w:rsidRDefault="007C7686" w:rsidP="00CE6832">
      <w:pPr>
        <w:rPr>
          <w:highlight w:val="yellow"/>
          <w:lang w:eastAsia="hr-HR"/>
        </w:rPr>
      </w:pPr>
    </w:p>
    <w:p w14:paraId="5B0CCEB8" w14:textId="15635EEF" w:rsidR="007C7686" w:rsidRPr="00E02720" w:rsidRDefault="007C7686" w:rsidP="00CE6832">
      <w:pPr>
        <w:rPr>
          <w:highlight w:val="yellow"/>
          <w:lang w:eastAsia="hr-HR"/>
        </w:rPr>
      </w:pPr>
    </w:p>
    <w:p w14:paraId="203DB47E" w14:textId="7A420C0E" w:rsidR="007C7686" w:rsidRPr="00E02720" w:rsidRDefault="007C7686" w:rsidP="00CE6832">
      <w:pPr>
        <w:rPr>
          <w:highlight w:val="yellow"/>
          <w:lang w:eastAsia="hr-HR"/>
        </w:rPr>
      </w:pPr>
    </w:p>
    <w:p w14:paraId="52D55D76" w14:textId="5E6F52C1" w:rsidR="007C7686" w:rsidRPr="00E02720" w:rsidRDefault="007C7686" w:rsidP="00CE6832">
      <w:pPr>
        <w:rPr>
          <w:highlight w:val="yellow"/>
          <w:lang w:eastAsia="hr-HR"/>
        </w:rPr>
      </w:pPr>
    </w:p>
    <w:p w14:paraId="6FC69C9D" w14:textId="31731F75" w:rsidR="007C7686" w:rsidRPr="00E02720" w:rsidRDefault="007C7686" w:rsidP="00CE6832">
      <w:pPr>
        <w:rPr>
          <w:highlight w:val="yellow"/>
          <w:lang w:eastAsia="hr-HR"/>
        </w:rPr>
      </w:pPr>
    </w:p>
    <w:p w14:paraId="288A9F0D" w14:textId="69047D80" w:rsidR="007C7686" w:rsidRPr="00E02720" w:rsidRDefault="007C7686" w:rsidP="00CE6832">
      <w:pPr>
        <w:rPr>
          <w:highlight w:val="yellow"/>
          <w:lang w:eastAsia="hr-HR"/>
        </w:rPr>
      </w:pPr>
    </w:p>
    <w:p w14:paraId="6C4F9826" w14:textId="448CE549" w:rsidR="007C7686" w:rsidRPr="00E02720" w:rsidRDefault="007C7686" w:rsidP="00CE6832">
      <w:pPr>
        <w:rPr>
          <w:highlight w:val="yellow"/>
          <w:lang w:eastAsia="hr-HR"/>
        </w:rPr>
      </w:pPr>
    </w:p>
    <w:p w14:paraId="6C45088B" w14:textId="2F65B355" w:rsidR="007C7686" w:rsidRPr="00E02720" w:rsidRDefault="007C7686" w:rsidP="00CE6832">
      <w:pPr>
        <w:rPr>
          <w:highlight w:val="yellow"/>
          <w:lang w:eastAsia="hr-HR"/>
        </w:rPr>
      </w:pPr>
    </w:p>
    <w:p w14:paraId="6B9DA103" w14:textId="1936E7D4" w:rsidR="007C7686" w:rsidRPr="00E02720" w:rsidRDefault="007C7686" w:rsidP="00CE6832">
      <w:pPr>
        <w:rPr>
          <w:highlight w:val="yellow"/>
          <w:lang w:eastAsia="hr-HR"/>
        </w:rPr>
      </w:pPr>
    </w:p>
    <w:p w14:paraId="6A686DAE" w14:textId="434498DB" w:rsidR="007C7686" w:rsidRPr="00E02720" w:rsidRDefault="007C7686" w:rsidP="00CE6832">
      <w:pPr>
        <w:rPr>
          <w:highlight w:val="yellow"/>
          <w:lang w:eastAsia="hr-HR"/>
        </w:rPr>
      </w:pPr>
    </w:p>
    <w:p w14:paraId="39A8F1EF" w14:textId="215638A4" w:rsidR="007C7686" w:rsidRPr="00E02720" w:rsidRDefault="007C7686" w:rsidP="00CE6832">
      <w:pPr>
        <w:rPr>
          <w:highlight w:val="yellow"/>
          <w:lang w:eastAsia="hr-HR"/>
        </w:rPr>
      </w:pPr>
    </w:p>
    <w:p w14:paraId="03C7A4C1" w14:textId="1D0823EE" w:rsidR="007C7686" w:rsidRPr="00E02720" w:rsidRDefault="007C7686" w:rsidP="00CE6832">
      <w:pPr>
        <w:rPr>
          <w:highlight w:val="yellow"/>
          <w:lang w:eastAsia="hr-HR"/>
        </w:rPr>
      </w:pPr>
    </w:p>
    <w:p w14:paraId="5C57348E" w14:textId="18881649" w:rsidR="007C7686" w:rsidRPr="00E02720" w:rsidRDefault="007C7686" w:rsidP="00CE6832">
      <w:pPr>
        <w:rPr>
          <w:highlight w:val="yellow"/>
          <w:lang w:eastAsia="hr-HR"/>
        </w:rPr>
      </w:pPr>
    </w:p>
    <w:p w14:paraId="37CBBB2C" w14:textId="1DD859DC" w:rsidR="007C7686" w:rsidRPr="00E02720" w:rsidRDefault="007C7686" w:rsidP="00CE6832">
      <w:pPr>
        <w:rPr>
          <w:highlight w:val="yellow"/>
          <w:lang w:eastAsia="hr-HR"/>
        </w:rPr>
      </w:pPr>
    </w:p>
    <w:p w14:paraId="0FFBFC5B" w14:textId="510CE1B6" w:rsidR="007C7686" w:rsidRPr="00E02720" w:rsidRDefault="007C7686" w:rsidP="00CE6832">
      <w:pPr>
        <w:rPr>
          <w:highlight w:val="yellow"/>
          <w:lang w:eastAsia="hr-HR"/>
        </w:rPr>
      </w:pPr>
    </w:p>
    <w:p w14:paraId="7B0C3E31" w14:textId="77777777" w:rsidR="007C7686" w:rsidRPr="00E02720" w:rsidRDefault="007C7686" w:rsidP="00CE6832">
      <w:pPr>
        <w:rPr>
          <w:highlight w:val="yellow"/>
          <w:lang w:eastAsia="hr-HR"/>
        </w:rPr>
        <w:sectPr w:rsidR="007C7686" w:rsidRPr="00E02720" w:rsidSect="007C7686">
          <w:pgSz w:w="11906" w:h="16838"/>
          <w:pgMar w:top="1418" w:right="1418" w:bottom="1418" w:left="1418" w:header="567" w:footer="0" w:gutter="0"/>
          <w:cols w:space="708"/>
          <w:titlePg/>
          <w:docGrid w:linePitch="360"/>
        </w:sectPr>
      </w:pPr>
    </w:p>
    <w:p w14:paraId="763BD4DC" w14:textId="758BC508" w:rsidR="007C7686" w:rsidRPr="00E02720" w:rsidRDefault="0096644E" w:rsidP="007C7686">
      <w:pPr>
        <w:jc w:val="center"/>
        <w:rPr>
          <w:highlight w:val="yellow"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 wp14:anchorId="0E12BE7E" wp14:editId="0022A18C">
            <wp:extent cx="7248525" cy="5619750"/>
            <wp:effectExtent l="0" t="0" r="9525" b="0"/>
            <wp:docPr id="23" name="Slika 23" descr="Slika na kojoj se prikazuje ka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3" descr="Slika na kojoj se prikazuje karta&#10;&#10;Opis je automatski generiran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A334F" w14:textId="77777777" w:rsidR="007C7686" w:rsidRPr="00E02720" w:rsidRDefault="007C7686" w:rsidP="00922EA8">
      <w:pPr>
        <w:tabs>
          <w:tab w:val="left" w:pos="1630"/>
        </w:tabs>
        <w:jc w:val="center"/>
        <w:rPr>
          <w:highlight w:val="yellow"/>
          <w:lang w:bidi="en-US"/>
        </w:rPr>
        <w:sectPr w:rsidR="007C7686" w:rsidRPr="00E02720" w:rsidSect="007C7686">
          <w:pgSz w:w="16838" w:h="11906" w:orient="landscape"/>
          <w:pgMar w:top="1418" w:right="1418" w:bottom="1418" w:left="1418" w:header="567" w:footer="0" w:gutter="0"/>
          <w:cols w:space="708"/>
          <w:titlePg/>
          <w:docGrid w:linePitch="360"/>
        </w:sectPr>
      </w:pPr>
    </w:p>
    <w:p w14:paraId="1B1BA065" w14:textId="11B7715A" w:rsidR="00391717" w:rsidRPr="0096644E" w:rsidRDefault="002F237B" w:rsidP="002F237B">
      <w:pPr>
        <w:pStyle w:val="Heading2"/>
      </w:pPr>
      <w:bookmarkStart w:id="7" w:name="_Toc211586443"/>
      <w:r w:rsidRPr="0096644E">
        <w:lastRenderedPageBreak/>
        <w:t>8.4</w:t>
      </w:r>
      <w:r w:rsidR="00391717" w:rsidRPr="0096644E">
        <w:t xml:space="preserve"> </w:t>
      </w:r>
      <w:r w:rsidR="007C7686" w:rsidRPr="0096644E">
        <w:t>Kartografski prikaz lokacija za smještaj, zbrinjavanje</w:t>
      </w:r>
      <w:r w:rsidR="001E6030" w:rsidRPr="0096644E">
        <w:t>,</w:t>
      </w:r>
      <w:r w:rsidR="007C7686" w:rsidRPr="0096644E">
        <w:t xml:space="preserve"> zdravstvenih objekata</w:t>
      </w:r>
      <w:r w:rsidR="001E6030" w:rsidRPr="0096644E">
        <w:t xml:space="preserve"> te lokacija za ukop poginulih osoba</w:t>
      </w:r>
      <w:bookmarkEnd w:id="7"/>
    </w:p>
    <w:p w14:paraId="22BA14B3" w14:textId="77777777" w:rsidR="00930838" w:rsidRPr="00E02720" w:rsidRDefault="00930838" w:rsidP="00930838">
      <w:pPr>
        <w:rPr>
          <w:highlight w:val="yellow"/>
        </w:rPr>
      </w:pPr>
    </w:p>
    <w:p w14:paraId="4C66F896" w14:textId="6C143258" w:rsidR="00922EA8" w:rsidRPr="00E02720" w:rsidRDefault="00922EA8" w:rsidP="00391717">
      <w:pPr>
        <w:ind w:left="-709" w:right="-711"/>
        <w:jc w:val="center"/>
        <w:rPr>
          <w:highlight w:val="yellow"/>
          <w:lang w:bidi="en-US"/>
        </w:rPr>
      </w:pPr>
    </w:p>
    <w:p w14:paraId="255B7686" w14:textId="79E2EF6E" w:rsidR="00922EA8" w:rsidRPr="00E02720" w:rsidRDefault="00922EA8" w:rsidP="00922EA8">
      <w:pPr>
        <w:jc w:val="center"/>
        <w:rPr>
          <w:highlight w:val="yellow"/>
          <w:lang w:bidi="en-US"/>
        </w:rPr>
      </w:pPr>
    </w:p>
    <w:p w14:paraId="12083684" w14:textId="0547587F" w:rsidR="005233AD" w:rsidRPr="00E02720" w:rsidRDefault="005233AD" w:rsidP="00922EA8">
      <w:pPr>
        <w:jc w:val="center"/>
        <w:rPr>
          <w:highlight w:val="yellow"/>
          <w:lang w:bidi="en-US"/>
        </w:rPr>
      </w:pPr>
    </w:p>
    <w:p w14:paraId="1D1AADFF" w14:textId="2391C969" w:rsidR="005233AD" w:rsidRPr="00E02720" w:rsidRDefault="005233AD" w:rsidP="00922EA8">
      <w:pPr>
        <w:jc w:val="center"/>
        <w:rPr>
          <w:highlight w:val="yellow"/>
          <w:lang w:bidi="en-US"/>
        </w:rPr>
      </w:pPr>
    </w:p>
    <w:p w14:paraId="2AE87658" w14:textId="3310E676" w:rsidR="005233AD" w:rsidRPr="00E02720" w:rsidRDefault="005233AD" w:rsidP="00922EA8">
      <w:pPr>
        <w:jc w:val="center"/>
        <w:rPr>
          <w:highlight w:val="yellow"/>
          <w:lang w:bidi="en-US"/>
        </w:rPr>
      </w:pPr>
    </w:p>
    <w:p w14:paraId="2A660433" w14:textId="26BBEF5F" w:rsidR="005233AD" w:rsidRPr="00E02720" w:rsidRDefault="005233AD" w:rsidP="00922EA8">
      <w:pPr>
        <w:jc w:val="center"/>
        <w:rPr>
          <w:highlight w:val="yellow"/>
          <w:lang w:bidi="en-US"/>
        </w:rPr>
      </w:pPr>
    </w:p>
    <w:p w14:paraId="12DAD6FF" w14:textId="7076B30D" w:rsidR="005233AD" w:rsidRPr="00E02720" w:rsidRDefault="005233AD" w:rsidP="00922EA8">
      <w:pPr>
        <w:jc w:val="center"/>
        <w:rPr>
          <w:highlight w:val="yellow"/>
          <w:lang w:bidi="en-US"/>
        </w:rPr>
      </w:pPr>
    </w:p>
    <w:p w14:paraId="14BFDF54" w14:textId="1FE758AF" w:rsidR="005233AD" w:rsidRPr="00E02720" w:rsidRDefault="005233AD" w:rsidP="00922EA8">
      <w:pPr>
        <w:jc w:val="center"/>
        <w:rPr>
          <w:highlight w:val="yellow"/>
          <w:lang w:bidi="en-US"/>
        </w:rPr>
      </w:pPr>
    </w:p>
    <w:p w14:paraId="0941E9C6" w14:textId="32648FCB" w:rsidR="005233AD" w:rsidRPr="00E02720" w:rsidRDefault="005233AD" w:rsidP="00922EA8">
      <w:pPr>
        <w:jc w:val="center"/>
        <w:rPr>
          <w:highlight w:val="yellow"/>
          <w:lang w:bidi="en-US"/>
        </w:rPr>
      </w:pPr>
    </w:p>
    <w:p w14:paraId="56ED374F" w14:textId="656FC65C" w:rsidR="007C7686" w:rsidRPr="00E02720" w:rsidRDefault="007C7686" w:rsidP="00922EA8">
      <w:pPr>
        <w:jc w:val="center"/>
        <w:rPr>
          <w:highlight w:val="yellow"/>
          <w:lang w:bidi="en-US"/>
        </w:rPr>
      </w:pPr>
    </w:p>
    <w:p w14:paraId="0C19B082" w14:textId="50953315" w:rsidR="007C7686" w:rsidRPr="00E02720" w:rsidRDefault="007C7686" w:rsidP="00922EA8">
      <w:pPr>
        <w:jc w:val="center"/>
        <w:rPr>
          <w:highlight w:val="yellow"/>
          <w:lang w:bidi="en-US"/>
        </w:rPr>
      </w:pPr>
    </w:p>
    <w:p w14:paraId="06D58DE4" w14:textId="49B10E76" w:rsidR="007C7686" w:rsidRPr="00E02720" w:rsidRDefault="007C7686" w:rsidP="00922EA8">
      <w:pPr>
        <w:jc w:val="center"/>
        <w:rPr>
          <w:highlight w:val="yellow"/>
          <w:lang w:bidi="en-US"/>
        </w:rPr>
      </w:pPr>
    </w:p>
    <w:p w14:paraId="2884AC45" w14:textId="04D1A006" w:rsidR="007C7686" w:rsidRPr="00E02720" w:rsidRDefault="007C7686" w:rsidP="00922EA8">
      <w:pPr>
        <w:jc w:val="center"/>
        <w:rPr>
          <w:highlight w:val="yellow"/>
          <w:lang w:bidi="en-US"/>
        </w:rPr>
      </w:pPr>
    </w:p>
    <w:p w14:paraId="78F4A832" w14:textId="5CE571D6" w:rsidR="007C7686" w:rsidRPr="00E02720" w:rsidRDefault="007C7686" w:rsidP="00922EA8">
      <w:pPr>
        <w:jc w:val="center"/>
        <w:rPr>
          <w:highlight w:val="yellow"/>
          <w:lang w:bidi="en-US"/>
        </w:rPr>
      </w:pPr>
    </w:p>
    <w:p w14:paraId="694CF954" w14:textId="4905FC82" w:rsidR="007C7686" w:rsidRPr="00E02720" w:rsidRDefault="007C7686" w:rsidP="00922EA8">
      <w:pPr>
        <w:jc w:val="center"/>
        <w:rPr>
          <w:highlight w:val="yellow"/>
          <w:lang w:bidi="en-US"/>
        </w:rPr>
      </w:pPr>
    </w:p>
    <w:p w14:paraId="05B4DDC6" w14:textId="06ACA08B" w:rsidR="007C7686" w:rsidRPr="00E02720" w:rsidRDefault="007C7686" w:rsidP="00922EA8">
      <w:pPr>
        <w:jc w:val="center"/>
        <w:rPr>
          <w:highlight w:val="yellow"/>
          <w:lang w:bidi="en-US"/>
        </w:rPr>
      </w:pPr>
    </w:p>
    <w:p w14:paraId="27979D09" w14:textId="7E702002" w:rsidR="007C7686" w:rsidRPr="00E02720" w:rsidRDefault="007C7686" w:rsidP="00922EA8">
      <w:pPr>
        <w:jc w:val="center"/>
        <w:rPr>
          <w:highlight w:val="yellow"/>
          <w:lang w:bidi="en-US"/>
        </w:rPr>
      </w:pPr>
    </w:p>
    <w:p w14:paraId="2E88E058" w14:textId="54134DEF" w:rsidR="007C7686" w:rsidRPr="00E02720" w:rsidRDefault="007C7686" w:rsidP="00922EA8">
      <w:pPr>
        <w:jc w:val="center"/>
        <w:rPr>
          <w:highlight w:val="yellow"/>
          <w:lang w:bidi="en-US"/>
        </w:rPr>
      </w:pPr>
    </w:p>
    <w:p w14:paraId="03A1ABFC" w14:textId="6C4F9412" w:rsidR="007C7686" w:rsidRPr="00E02720" w:rsidRDefault="007C7686" w:rsidP="00922EA8">
      <w:pPr>
        <w:jc w:val="center"/>
        <w:rPr>
          <w:highlight w:val="yellow"/>
          <w:lang w:bidi="en-US"/>
        </w:rPr>
      </w:pPr>
    </w:p>
    <w:p w14:paraId="43F07937" w14:textId="7B67046D" w:rsidR="007C7686" w:rsidRPr="00E02720" w:rsidRDefault="007C7686" w:rsidP="00922EA8">
      <w:pPr>
        <w:jc w:val="center"/>
        <w:rPr>
          <w:highlight w:val="yellow"/>
          <w:lang w:bidi="en-US"/>
        </w:rPr>
      </w:pPr>
    </w:p>
    <w:p w14:paraId="3A21B472" w14:textId="3A145427" w:rsidR="007C7686" w:rsidRPr="00E02720" w:rsidRDefault="007C7686" w:rsidP="00922EA8">
      <w:pPr>
        <w:jc w:val="center"/>
        <w:rPr>
          <w:highlight w:val="yellow"/>
          <w:lang w:bidi="en-US"/>
        </w:rPr>
      </w:pPr>
    </w:p>
    <w:p w14:paraId="38ED34BC" w14:textId="7F0CDE98" w:rsidR="007C7686" w:rsidRPr="00E02720" w:rsidRDefault="007C7686" w:rsidP="00922EA8">
      <w:pPr>
        <w:jc w:val="center"/>
        <w:rPr>
          <w:highlight w:val="yellow"/>
          <w:lang w:bidi="en-US"/>
        </w:rPr>
      </w:pPr>
    </w:p>
    <w:p w14:paraId="2BC4664E" w14:textId="28958632" w:rsidR="007C7686" w:rsidRPr="00E02720" w:rsidRDefault="007C7686" w:rsidP="00922EA8">
      <w:pPr>
        <w:jc w:val="center"/>
        <w:rPr>
          <w:highlight w:val="yellow"/>
          <w:lang w:bidi="en-US"/>
        </w:rPr>
      </w:pPr>
    </w:p>
    <w:p w14:paraId="0B49E710" w14:textId="2D31FB73" w:rsidR="007C7686" w:rsidRPr="00E02720" w:rsidRDefault="007C7686" w:rsidP="00922EA8">
      <w:pPr>
        <w:jc w:val="center"/>
        <w:rPr>
          <w:highlight w:val="yellow"/>
          <w:lang w:bidi="en-US"/>
        </w:rPr>
      </w:pPr>
    </w:p>
    <w:p w14:paraId="71882BD0" w14:textId="1005BDE1" w:rsidR="007C7686" w:rsidRPr="00E02720" w:rsidRDefault="007C7686" w:rsidP="00922EA8">
      <w:pPr>
        <w:jc w:val="center"/>
        <w:rPr>
          <w:highlight w:val="yellow"/>
          <w:lang w:bidi="en-US"/>
        </w:rPr>
      </w:pPr>
    </w:p>
    <w:p w14:paraId="47522932" w14:textId="36032F71" w:rsidR="007C7686" w:rsidRPr="00E02720" w:rsidRDefault="007C7686" w:rsidP="00922EA8">
      <w:pPr>
        <w:jc w:val="center"/>
        <w:rPr>
          <w:highlight w:val="yellow"/>
          <w:lang w:bidi="en-US"/>
        </w:rPr>
      </w:pPr>
    </w:p>
    <w:p w14:paraId="333FD872" w14:textId="335F5173" w:rsidR="007C7686" w:rsidRPr="00E02720" w:rsidRDefault="007C7686" w:rsidP="00922EA8">
      <w:pPr>
        <w:jc w:val="center"/>
        <w:rPr>
          <w:highlight w:val="yellow"/>
          <w:lang w:bidi="en-US"/>
        </w:rPr>
      </w:pPr>
    </w:p>
    <w:p w14:paraId="6AC47FEB" w14:textId="0F6C3DBB" w:rsidR="007C7686" w:rsidRPr="00E02720" w:rsidRDefault="007C7686" w:rsidP="00922EA8">
      <w:pPr>
        <w:jc w:val="center"/>
        <w:rPr>
          <w:highlight w:val="yellow"/>
          <w:lang w:bidi="en-US"/>
        </w:rPr>
      </w:pPr>
    </w:p>
    <w:p w14:paraId="384F241E" w14:textId="77777777" w:rsidR="007C7686" w:rsidRPr="00E02720" w:rsidRDefault="007C7686" w:rsidP="00922EA8">
      <w:pPr>
        <w:jc w:val="center"/>
        <w:rPr>
          <w:highlight w:val="yellow"/>
          <w:lang w:bidi="en-US"/>
        </w:rPr>
        <w:sectPr w:rsidR="007C7686" w:rsidRPr="00E02720" w:rsidSect="007C7686">
          <w:headerReference w:type="first" r:id="rId28"/>
          <w:pgSz w:w="11906" w:h="16838"/>
          <w:pgMar w:top="1418" w:right="1418" w:bottom="1418" w:left="1418" w:header="567" w:footer="0" w:gutter="0"/>
          <w:cols w:space="708"/>
          <w:titlePg/>
          <w:docGrid w:linePitch="360"/>
        </w:sectPr>
      </w:pPr>
    </w:p>
    <w:p w14:paraId="7E9F56A8" w14:textId="1841CB97" w:rsidR="001E1964" w:rsidRPr="00E02720" w:rsidRDefault="0096644E" w:rsidP="007C7686">
      <w:pPr>
        <w:jc w:val="center"/>
        <w:rPr>
          <w:highlight w:val="yellow"/>
          <w:lang w:bidi="en-US"/>
        </w:rPr>
      </w:pPr>
      <w:r>
        <w:rPr>
          <w:noProof/>
          <w:lang w:eastAsia="hr-HR"/>
        </w:rPr>
        <w:lastRenderedPageBreak/>
        <w:drawing>
          <wp:inline distT="0" distB="0" distL="0" distR="0" wp14:anchorId="2F2C2F48" wp14:editId="4D1EA550">
            <wp:extent cx="7248525" cy="5629275"/>
            <wp:effectExtent l="0" t="0" r="9525" b="9525"/>
            <wp:docPr id="27" name="Slika 27" descr="Slika na kojoj se prikazuje ka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 27" descr="Slika na kojoj se prikazuje karta&#10;&#10;Opis je automatski generiran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0F1B2" w14:textId="17FDCC9D" w:rsidR="001E6030" w:rsidRPr="00E02720" w:rsidRDefault="001E6030" w:rsidP="007C7686">
      <w:pPr>
        <w:jc w:val="center"/>
        <w:rPr>
          <w:highlight w:val="yellow"/>
          <w:lang w:bidi="en-US"/>
        </w:rPr>
        <w:sectPr w:rsidR="001E6030" w:rsidRPr="00E02720" w:rsidSect="007C7686">
          <w:pgSz w:w="16838" w:h="11906" w:orient="landscape"/>
          <w:pgMar w:top="1418" w:right="1418" w:bottom="1418" w:left="1418" w:header="567" w:footer="0" w:gutter="0"/>
          <w:cols w:space="708"/>
          <w:titlePg/>
          <w:docGrid w:linePitch="360"/>
        </w:sectPr>
      </w:pPr>
    </w:p>
    <w:p w14:paraId="5C4AD194" w14:textId="5329B35F" w:rsidR="001E6030" w:rsidRPr="00430036" w:rsidRDefault="001E6030" w:rsidP="001E6030">
      <w:pPr>
        <w:pStyle w:val="Heading2"/>
        <w:rPr>
          <w:lang w:eastAsia="hr-HR" w:bidi="en-US"/>
        </w:rPr>
      </w:pPr>
      <w:bookmarkStart w:id="8" w:name="_Toc211586444"/>
      <w:r w:rsidRPr="00430036">
        <w:lastRenderedPageBreak/>
        <w:t>8.5 Karta opasnosti od poplava</w:t>
      </w:r>
      <w:bookmarkEnd w:id="8"/>
    </w:p>
    <w:p w14:paraId="6ACD8D2D" w14:textId="77777777" w:rsidR="001E6030" w:rsidRPr="00E02720" w:rsidRDefault="001E6030" w:rsidP="001E6030">
      <w:pPr>
        <w:rPr>
          <w:highlight w:val="yellow"/>
        </w:rPr>
      </w:pPr>
      <w:r w:rsidRPr="00E02720">
        <w:rPr>
          <w:highlight w:val="yellow"/>
        </w:rPr>
        <w:t xml:space="preserve"> </w:t>
      </w:r>
    </w:p>
    <w:p w14:paraId="6AADDE39" w14:textId="77777777" w:rsidR="001E6030" w:rsidRPr="00E02720" w:rsidRDefault="001E6030" w:rsidP="001E6030">
      <w:pPr>
        <w:rPr>
          <w:highlight w:val="yellow"/>
        </w:rPr>
      </w:pPr>
    </w:p>
    <w:p w14:paraId="2B3319AF" w14:textId="77777777" w:rsidR="001E6030" w:rsidRPr="00E02720" w:rsidRDefault="001E6030" w:rsidP="001E6030">
      <w:pPr>
        <w:rPr>
          <w:highlight w:val="yellow"/>
        </w:rPr>
      </w:pPr>
    </w:p>
    <w:p w14:paraId="626D1468" w14:textId="77777777" w:rsidR="001E6030" w:rsidRPr="00E02720" w:rsidRDefault="001E6030" w:rsidP="001E6030">
      <w:pPr>
        <w:rPr>
          <w:highlight w:val="yellow"/>
        </w:rPr>
      </w:pPr>
    </w:p>
    <w:p w14:paraId="0DB4BEB7" w14:textId="77777777" w:rsidR="001E6030" w:rsidRPr="00E02720" w:rsidRDefault="001E6030" w:rsidP="001E6030">
      <w:pPr>
        <w:rPr>
          <w:highlight w:val="yellow"/>
        </w:rPr>
      </w:pPr>
    </w:p>
    <w:p w14:paraId="6A05194B" w14:textId="77777777" w:rsidR="001E6030" w:rsidRPr="00E02720" w:rsidRDefault="001E6030" w:rsidP="001E6030">
      <w:pPr>
        <w:rPr>
          <w:highlight w:val="yellow"/>
        </w:rPr>
      </w:pPr>
    </w:p>
    <w:p w14:paraId="60A82F88" w14:textId="77777777" w:rsidR="001E6030" w:rsidRPr="00E02720" w:rsidRDefault="001E6030" w:rsidP="001E6030">
      <w:pPr>
        <w:rPr>
          <w:highlight w:val="yellow"/>
        </w:rPr>
      </w:pPr>
    </w:p>
    <w:p w14:paraId="2F3453B7" w14:textId="77777777" w:rsidR="001E6030" w:rsidRPr="00E02720" w:rsidRDefault="001E6030" w:rsidP="001E6030">
      <w:pPr>
        <w:rPr>
          <w:highlight w:val="yellow"/>
        </w:rPr>
      </w:pPr>
    </w:p>
    <w:p w14:paraId="057C6F1F" w14:textId="77777777" w:rsidR="001E6030" w:rsidRPr="00E02720" w:rsidRDefault="001E6030" w:rsidP="001E6030">
      <w:pPr>
        <w:rPr>
          <w:highlight w:val="yellow"/>
        </w:rPr>
      </w:pPr>
    </w:p>
    <w:p w14:paraId="11BFB15C" w14:textId="77777777" w:rsidR="001E6030" w:rsidRPr="00E02720" w:rsidRDefault="001E6030" w:rsidP="001E6030">
      <w:pPr>
        <w:rPr>
          <w:highlight w:val="yellow"/>
        </w:rPr>
      </w:pPr>
    </w:p>
    <w:p w14:paraId="0203D9A3" w14:textId="77777777" w:rsidR="001E6030" w:rsidRPr="00E02720" w:rsidRDefault="001E6030" w:rsidP="001E6030">
      <w:pPr>
        <w:rPr>
          <w:highlight w:val="yellow"/>
        </w:rPr>
      </w:pPr>
    </w:p>
    <w:p w14:paraId="68C0F311" w14:textId="77777777" w:rsidR="001E6030" w:rsidRPr="00E02720" w:rsidRDefault="001E6030" w:rsidP="001E6030">
      <w:pPr>
        <w:rPr>
          <w:highlight w:val="yellow"/>
        </w:rPr>
      </w:pPr>
    </w:p>
    <w:p w14:paraId="4D39BD80" w14:textId="77777777" w:rsidR="001E6030" w:rsidRPr="00E02720" w:rsidRDefault="001E6030" w:rsidP="001E6030">
      <w:pPr>
        <w:rPr>
          <w:highlight w:val="yellow"/>
        </w:rPr>
      </w:pPr>
    </w:p>
    <w:p w14:paraId="3B27BEAD" w14:textId="77777777" w:rsidR="001E6030" w:rsidRPr="00E02720" w:rsidRDefault="001E6030" w:rsidP="001E6030">
      <w:pPr>
        <w:rPr>
          <w:highlight w:val="yellow"/>
        </w:rPr>
      </w:pPr>
    </w:p>
    <w:p w14:paraId="7ECAD141" w14:textId="77777777" w:rsidR="001E6030" w:rsidRPr="00E02720" w:rsidRDefault="001E6030" w:rsidP="001E6030">
      <w:pPr>
        <w:rPr>
          <w:highlight w:val="yellow"/>
        </w:rPr>
      </w:pPr>
    </w:p>
    <w:p w14:paraId="45CAA5B8" w14:textId="77777777" w:rsidR="001E6030" w:rsidRPr="00E02720" w:rsidRDefault="001E6030" w:rsidP="001E6030">
      <w:pPr>
        <w:rPr>
          <w:highlight w:val="yellow"/>
        </w:rPr>
      </w:pPr>
    </w:p>
    <w:p w14:paraId="0A446E78" w14:textId="77777777" w:rsidR="001E6030" w:rsidRPr="00E02720" w:rsidRDefault="001E6030" w:rsidP="001E6030">
      <w:pPr>
        <w:rPr>
          <w:highlight w:val="yellow"/>
        </w:rPr>
      </w:pPr>
    </w:p>
    <w:p w14:paraId="7E4EB746" w14:textId="77777777" w:rsidR="001E6030" w:rsidRPr="00E02720" w:rsidRDefault="001E6030" w:rsidP="001E6030">
      <w:pPr>
        <w:rPr>
          <w:highlight w:val="yellow"/>
        </w:rPr>
      </w:pPr>
    </w:p>
    <w:p w14:paraId="2CD9F5C9" w14:textId="77777777" w:rsidR="001E6030" w:rsidRPr="00E02720" w:rsidRDefault="001E6030" w:rsidP="001E6030">
      <w:pPr>
        <w:rPr>
          <w:highlight w:val="yellow"/>
        </w:rPr>
      </w:pPr>
    </w:p>
    <w:p w14:paraId="40B6F583" w14:textId="77777777" w:rsidR="001E6030" w:rsidRPr="00E02720" w:rsidRDefault="001E6030" w:rsidP="001E6030">
      <w:pPr>
        <w:rPr>
          <w:highlight w:val="yellow"/>
        </w:rPr>
      </w:pPr>
    </w:p>
    <w:p w14:paraId="45F58618" w14:textId="77777777" w:rsidR="001E6030" w:rsidRPr="00E02720" w:rsidRDefault="001E6030" w:rsidP="001E6030">
      <w:pPr>
        <w:rPr>
          <w:highlight w:val="yellow"/>
        </w:rPr>
      </w:pPr>
    </w:p>
    <w:p w14:paraId="772628F2" w14:textId="77777777" w:rsidR="001E6030" w:rsidRPr="00E02720" w:rsidRDefault="001E6030" w:rsidP="001E6030">
      <w:pPr>
        <w:rPr>
          <w:highlight w:val="yellow"/>
        </w:rPr>
      </w:pPr>
    </w:p>
    <w:p w14:paraId="0DFDD124" w14:textId="77777777" w:rsidR="001E6030" w:rsidRPr="00E02720" w:rsidRDefault="001E6030" w:rsidP="001E6030">
      <w:pPr>
        <w:rPr>
          <w:highlight w:val="yellow"/>
        </w:rPr>
      </w:pPr>
    </w:p>
    <w:p w14:paraId="5D4D040E" w14:textId="77777777" w:rsidR="001E6030" w:rsidRPr="00E02720" w:rsidRDefault="001E6030" w:rsidP="001E6030">
      <w:pPr>
        <w:rPr>
          <w:highlight w:val="yellow"/>
        </w:rPr>
      </w:pPr>
    </w:p>
    <w:p w14:paraId="6EA16CD7" w14:textId="77777777" w:rsidR="001E6030" w:rsidRPr="00E02720" w:rsidRDefault="001E6030" w:rsidP="001E6030">
      <w:pPr>
        <w:rPr>
          <w:highlight w:val="yellow"/>
        </w:rPr>
      </w:pPr>
    </w:p>
    <w:p w14:paraId="41D9798E" w14:textId="77777777" w:rsidR="001E6030" w:rsidRPr="00E02720" w:rsidRDefault="001E6030" w:rsidP="001E6030">
      <w:pPr>
        <w:rPr>
          <w:highlight w:val="yellow"/>
        </w:rPr>
      </w:pPr>
    </w:p>
    <w:p w14:paraId="4F190365" w14:textId="77777777" w:rsidR="001E6030" w:rsidRPr="00E02720" w:rsidRDefault="001E6030" w:rsidP="001E6030">
      <w:pPr>
        <w:rPr>
          <w:highlight w:val="yellow"/>
        </w:rPr>
      </w:pPr>
    </w:p>
    <w:p w14:paraId="0DA4061F" w14:textId="77777777" w:rsidR="001E6030" w:rsidRPr="00E02720" w:rsidRDefault="001E6030" w:rsidP="001E6030">
      <w:pPr>
        <w:rPr>
          <w:highlight w:val="yellow"/>
        </w:rPr>
      </w:pPr>
    </w:p>
    <w:p w14:paraId="688B913A" w14:textId="77777777" w:rsidR="001E6030" w:rsidRPr="00E02720" w:rsidRDefault="001E6030" w:rsidP="001E6030">
      <w:pPr>
        <w:rPr>
          <w:highlight w:val="yellow"/>
        </w:rPr>
      </w:pPr>
    </w:p>
    <w:p w14:paraId="4D4F403A" w14:textId="77777777" w:rsidR="001E6030" w:rsidRPr="00E02720" w:rsidRDefault="001E6030" w:rsidP="001E6030">
      <w:pPr>
        <w:rPr>
          <w:highlight w:val="yellow"/>
        </w:rPr>
        <w:sectPr w:rsidR="001E6030" w:rsidRPr="00E02720" w:rsidSect="0071041A">
          <w:pgSz w:w="11906" w:h="16838"/>
          <w:pgMar w:top="1418" w:right="1418" w:bottom="1418" w:left="1418" w:header="567" w:footer="486" w:gutter="0"/>
          <w:cols w:space="708"/>
          <w:titlePg/>
          <w:docGrid w:linePitch="360"/>
        </w:sectPr>
      </w:pPr>
    </w:p>
    <w:p w14:paraId="745FC8F5" w14:textId="11483197" w:rsidR="001E6030" w:rsidRPr="00E02720" w:rsidRDefault="001E6030" w:rsidP="001E6030">
      <w:pPr>
        <w:rPr>
          <w:highlight w:val="yellow"/>
        </w:rPr>
      </w:pPr>
    </w:p>
    <w:p w14:paraId="19AD61AE" w14:textId="77777777" w:rsidR="001E6030" w:rsidRPr="00E02720" w:rsidRDefault="001E6030" w:rsidP="001E6030">
      <w:pPr>
        <w:pStyle w:val="Heading3"/>
        <w:rPr>
          <w:highlight w:val="yellow"/>
        </w:rPr>
        <w:sectPr w:rsidR="001E6030" w:rsidRPr="00E02720" w:rsidSect="0071041A">
          <w:pgSz w:w="16838" w:h="11906" w:orient="landscape"/>
          <w:pgMar w:top="1418" w:right="1418" w:bottom="1418" w:left="1418" w:header="567" w:footer="486" w:gutter="0"/>
          <w:cols w:space="708"/>
          <w:titlePg/>
          <w:docGrid w:linePitch="360"/>
        </w:sectPr>
      </w:pPr>
    </w:p>
    <w:p w14:paraId="7BCD74B2" w14:textId="76F27C6A" w:rsidR="008B781D" w:rsidRPr="00583082" w:rsidRDefault="008B781D" w:rsidP="008B781D">
      <w:pPr>
        <w:pStyle w:val="Heading2"/>
        <w:rPr>
          <w:lang w:eastAsia="hr-HR" w:bidi="en-US"/>
        </w:rPr>
      </w:pPr>
      <w:bookmarkStart w:id="9" w:name="_Toc211586445"/>
      <w:r w:rsidRPr="00583082">
        <w:lastRenderedPageBreak/>
        <w:t>8.6 Karta rizika od poplava</w:t>
      </w:r>
      <w:bookmarkEnd w:id="9"/>
    </w:p>
    <w:p w14:paraId="14E04BED" w14:textId="77777777" w:rsidR="008B781D" w:rsidRPr="00E02720" w:rsidRDefault="008B781D" w:rsidP="008B781D">
      <w:pPr>
        <w:rPr>
          <w:highlight w:val="yellow"/>
          <w:lang w:eastAsia="hr-HR" w:bidi="en-US"/>
        </w:rPr>
      </w:pPr>
    </w:p>
    <w:p w14:paraId="46DD14E1" w14:textId="77777777" w:rsidR="001E6030" w:rsidRPr="00E02720" w:rsidRDefault="001E6030" w:rsidP="001E6030">
      <w:pPr>
        <w:rPr>
          <w:highlight w:val="yellow"/>
        </w:rPr>
      </w:pPr>
    </w:p>
    <w:p w14:paraId="2A76D654" w14:textId="77777777" w:rsidR="001E6030" w:rsidRPr="00E02720" w:rsidRDefault="001E6030" w:rsidP="001E6030">
      <w:pPr>
        <w:rPr>
          <w:highlight w:val="yellow"/>
        </w:rPr>
      </w:pPr>
    </w:p>
    <w:p w14:paraId="2C091F25" w14:textId="77777777" w:rsidR="001E6030" w:rsidRPr="00E02720" w:rsidRDefault="001E6030" w:rsidP="001E6030">
      <w:pPr>
        <w:rPr>
          <w:highlight w:val="yellow"/>
        </w:rPr>
      </w:pPr>
    </w:p>
    <w:p w14:paraId="74FCA4FB" w14:textId="77777777" w:rsidR="001E6030" w:rsidRPr="00E02720" w:rsidRDefault="001E6030" w:rsidP="001E6030">
      <w:pPr>
        <w:rPr>
          <w:highlight w:val="yellow"/>
        </w:rPr>
      </w:pPr>
    </w:p>
    <w:p w14:paraId="1B522985" w14:textId="77777777" w:rsidR="001E6030" w:rsidRPr="00E02720" w:rsidRDefault="001E6030" w:rsidP="001E6030">
      <w:pPr>
        <w:rPr>
          <w:highlight w:val="yellow"/>
        </w:rPr>
      </w:pPr>
    </w:p>
    <w:p w14:paraId="3A0FA25E" w14:textId="77777777" w:rsidR="001E6030" w:rsidRPr="00E02720" w:rsidRDefault="001E6030" w:rsidP="001E6030">
      <w:pPr>
        <w:rPr>
          <w:highlight w:val="yellow"/>
        </w:rPr>
      </w:pPr>
    </w:p>
    <w:p w14:paraId="04D4BBD4" w14:textId="77777777" w:rsidR="001E6030" w:rsidRPr="00E02720" w:rsidRDefault="001E6030" w:rsidP="001E6030">
      <w:pPr>
        <w:rPr>
          <w:highlight w:val="yellow"/>
        </w:rPr>
      </w:pPr>
    </w:p>
    <w:p w14:paraId="70367906" w14:textId="77777777" w:rsidR="001E6030" w:rsidRPr="00E02720" w:rsidRDefault="001E6030" w:rsidP="001E6030">
      <w:pPr>
        <w:rPr>
          <w:highlight w:val="yellow"/>
        </w:rPr>
      </w:pPr>
    </w:p>
    <w:p w14:paraId="74CDC02E" w14:textId="77777777" w:rsidR="001E6030" w:rsidRPr="00E02720" w:rsidRDefault="001E6030" w:rsidP="001E6030">
      <w:pPr>
        <w:rPr>
          <w:highlight w:val="yellow"/>
        </w:rPr>
      </w:pPr>
    </w:p>
    <w:p w14:paraId="14529F39" w14:textId="77777777" w:rsidR="001E6030" w:rsidRPr="00E02720" w:rsidRDefault="001E6030" w:rsidP="001E6030">
      <w:pPr>
        <w:rPr>
          <w:highlight w:val="yellow"/>
        </w:rPr>
      </w:pPr>
    </w:p>
    <w:p w14:paraId="40B30095" w14:textId="77777777" w:rsidR="001E6030" w:rsidRPr="00E02720" w:rsidRDefault="001E6030" w:rsidP="001E6030">
      <w:pPr>
        <w:rPr>
          <w:highlight w:val="yellow"/>
        </w:rPr>
      </w:pPr>
    </w:p>
    <w:p w14:paraId="2E2A3AC8" w14:textId="77777777" w:rsidR="001E6030" w:rsidRPr="00E02720" w:rsidRDefault="001E6030" w:rsidP="001E6030">
      <w:pPr>
        <w:rPr>
          <w:highlight w:val="yellow"/>
        </w:rPr>
      </w:pPr>
    </w:p>
    <w:p w14:paraId="251DDEA7" w14:textId="77777777" w:rsidR="001E6030" w:rsidRPr="00E02720" w:rsidRDefault="001E6030" w:rsidP="001E6030">
      <w:pPr>
        <w:rPr>
          <w:highlight w:val="yellow"/>
        </w:rPr>
      </w:pPr>
    </w:p>
    <w:p w14:paraId="05F377E6" w14:textId="77777777" w:rsidR="001E6030" w:rsidRPr="00E02720" w:rsidRDefault="001E6030" w:rsidP="001E6030">
      <w:pPr>
        <w:rPr>
          <w:highlight w:val="yellow"/>
        </w:rPr>
      </w:pPr>
    </w:p>
    <w:p w14:paraId="684B741D" w14:textId="77777777" w:rsidR="001E6030" w:rsidRPr="00E02720" w:rsidRDefault="001E6030" w:rsidP="001E6030">
      <w:pPr>
        <w:rPr>
          <w:highlight w:val="yellow"/>
        </w:rPr>
      </w:pPr>
    </w:p>
    <w:p w14:paraId="31B27A44" w14:textId="77777777" w:rsidR="001E6030" w:rsidRPr="00E02720" w:rsidRDefault="001E6030" w:rsidP="001E6030">
      <w:pPr>
        <w:rPr>
          <w:highlight w:val="yellow"/>
        </w:rPr>
      </w:pPr>
    </w:p>
    <w:p w14:paraId="2709549A" w14:textId="77777777" w:rsidR="001E6030" w:rsidRPr="00E02720" w:rsidRDefault="001E6030" w:rsidP="001E6030">
      <w:pPr>
        <w:rPr>
          <w:highlight w:val="yellow"/>
        </w:rPr>
      </w:pPr>
    </w:p>
    <w:p w14:paraId="2BFF5FE1" w14:textId="77777777" w:rsidR="001E6030" w:rsidRPr="00E02720" w:rsidRDefault="001E6030" w:rsidP="001E6030">
      <w:pPr>
        <w:rPr>
          <w:highlight w:val="yellow"/>
        </w:rPr>
      </w:pPr>
    </w:p>
    <w:p w14:paraId="7F0DFC99" w14:textId="77777777" w:rsidR="001E6030" w:rsidRPr="00E02720" w:rsidRDefault="001E6030" w:rsidP="001E6030">
      <w:pPr>
        <w:rPr>
          <w:highlight w:val="yellow"/>
        </w:rPr>
      </w:pPr>
    </w:p>
    <w:p w14:paraId="56A06CD2" w14:textId="77777777" w:rsidR="001E6030" w:rsidRPr="00E02720" w:rsidRDefault="001E6030" w:rsidP="001E6030">
      <w:pPr>
        <w:rPr>
          <w:highlight w:val="yellow"/>
        </w:rPr>
      </w:pPr>
    </w:p>
    <w:p w14:paraId="637B9C36" w14:textId="77777777" w:rsidR="001E6030" w:rsidRPr="00E02720" w:rsidRDefault="001E6030" w:rsidP="001E6030">
      <w:pPr>
        <w:rPr>
          <w:highlight w:val="yellow"/>
        </w:rPr>
      </w:pPr>
    </w:p>
    <w:p w14:paraId="1824C15A" w14:textId="77777777" w:rsidR="001E6030" w:rsidRPr="00E02720" w:rsidRDefault="001E6030" w:rsidP="001E6030">
      <w:pPr>
        <w:rPr>
          <w:highlight w:val="yellow"/>
        </w:rPr>
      </w:pPr>
    </w:p>
    <w:p w14:paraId="551A453A" w14:textId="77777777" w:rsidR="001E6030" w:rsidRPr="00E02720" w:rsidRDefault="001E6030" w:rsidP="001E6030">
      <w:pPr>
        <w:rPr>
          <w:highlight w:val="yellow"/>
        </w:rPr>
      </w:pPr>
    </w:p>
    <w:p w14:paraId="6BDEB05D" w14:textId="77777777" w:rsidR="001E6030" w:rsidRPr="00E02720" w:rsidRDefault="001E6030" w:rsidP="001E6030">
      <w:pPr>
        <w:rPr>
          <w:highlight w:val="yellow"/>
        </w:rPr>
      </w:pPr>
    </w:p>
    <w:p w14:paraId="5920C802" w14:textId="77777777" w:rsidR="001E6030" w:rsidRPr="00E02720" w:rsidRDefault="001E6030" w:rsidP="001E6030">
      <w:pPr>
        <w:rPr>
          <w:highlight w:val="yellow"/>
        </w:rPr>
      </w:pPr>
    </w:p>
    <w:p w14:paraId="59A5E80A" w14:textId="77777777" w:rsidR="001E6030" w:rsidRPr="00E02720" w:rsidRDefault="001E6030" w:rsidP="001E6030">
      <w:pPr>
        <w:rPr>
          <w:highlight w:val="yellow"/>
        </w:rPr>
      </w:pPr>
    </w:p>
    <w:p w14:paraId="4CC3B660" w14:textId="77777777" w:rsidR="001E6030" w:rsidRPr="00E02720" w:rsidRDefault="001E6030" w:rsidP="001E6030">
      <w:pPr>
        <w:rPr>
          <w:highlight w:val="yellow"/>
        </w:rPr>
      </w:pPr>
    </w:p>
    <w:p w14:paraId="0EA91160" w14:textId="77777777" w:rsidR="001E6030" w:rsidRPr="00E02720" w:rsidRDefault="001E6030" w:rsidP="001E6030">
      <w:pPr>
        <w:rPr>
          <w:highlight w:val="yellow"/>
        </w:rPr>
      </w:pPr>
    </w:p>
    <w:p w14:paraId="070C538A" w14:textId="77777777" w:rsidR="001E6030" w:rsidRPr="00E02720" w:rsidRDefault="001E6030" w:rsidP="001E6030">
      <w:pPr>
        <w:rPr>
          <w:highlight w:val="yellow"/>
        </w:rPr>
      </w:pPr>
    </w:p>
    <w:p w14:paraId="7EED896E" w14:textId="77777777" w:rsidR="001E6030" w:rsidRPr="00E02720" w:rsidRDefault="001E6030" w:rsidP="001E6030">
      <w:pPr>
        <w:rPr>
          <w:highlight w:val="yellow"/>
        </w:rPr>
        <w:sectPr w:rsidR="001E6030" w:rsidRPr="00E02720" w:rsidSect="0071041A">
          <w:pgSz w:w="11906" w:h="16838"/>
          <w:pgMar w:top="1418" w:right="1418" w:bottom="1418" w:left="1418" w:header="567" w:footer="486" w:gutter="0"/>
          <w:cols w:space="708"/>
          <w:titlePg/>
          <w:docGrid w:linePitch="360"/>
        </w:sectPr>
      </w:pPr>
    </w:p>
    <w:p w14:paraId="79BE38EB" w14:textId="3BDFBC51" w:rsidR="001E6030" w:rsidRPr="00E02720" w:rsidRDefault="001E6030" w:rsidP="001E6030">
      <w:pPr>
        <w:jc w:val="center"/>
        <w:rPr>
          <w:highlight w:val="yellow"/>
        </w:rPr>
      </w:pPr>
    </w:p>
    <w:p w14:paraId="119A883C" w14:textId="77777777" w:rsidR="001E6030" w:rsidRPr="00E02720" w:rsidRDefault="001E6030" w:rsidP="001E6030">
      <w:pPr>
        <w:pStyle w:val="Heading3"/>
        <w:rPr>
          <w:highlight w:val="yellow"/>
        </w:rPr>
        <w:sectPr w:rsidR="001E6030" w:rsidRPr="00E02720" w:rsidSect="0071041A">
          <w:pgSz w:w="16838" w:h="11906" w:orient="landscape"/>
          <w:pgMar w:top="1418" w:right="1418" w:bottom="1418" w:left="1418" w:header="567" w:footer="486" w:gutter="0"/>
          <w:cols w:space="708"/>
          <w:titlePg/>
          <w:docGrid w:linePitch="360"/>
        </w:sectPr>
      </w:pPr>
    </w:p>
    <w:p w14:paraId="2D04A3B9" w14:textId="2B2C3DA0" w:rsidR="008B781D" w:rsidRPr="00D055E9" w:rsidRDefault="008B781D" w:rsidP="008B781D">
      <w:pPr>
        <w:pStyle w:val="Heading2"/>
      </w:pPr>
      <w:bookmarkStart w:id="10" w:name="_Toc211586446"/>
      <w:r w:rsidRPr="00D055E9">
        <w:lastRenderedPageBreak/>
        <w:t xml:space="preserve">8.7 </w:t>
      </w:r>
      <w:r w:rsidR="00D055E9" w:rsidRPr="00D055E9">
        <w:t>Kartografski prikaz infrastrukturnog sustava</w:t>
      </w:r>
      <w:bookmarkEnd w:id="10"/>
    </w:p>
    <w:p w14:paraId="00CBAED5" w14:textId="68872A9F" w:rsidR="008B781D" w:rsidRDefault="007F0017" w:rsidP="007F0017">
      <w:pPr>
        <w:jc w:val="center"/>
        <w:rPr>
          <w:highlight w:val="yellow"/>
          <w:lang w:eastAsia="hr-HR" w:bidi="en-US"/>
        </w:rPr>
      </w:pPr>
      <w:r>
        <w:rPr>
          <w:noProof/>
          <w:lang w:eastAsia="hr-HR"/>
        </w:rPr>
        <w:drawing>
          <wp:inline distT="0" distB="0" distL="0" distR="0" wp14:anchorId="0935A8D0" wp14:editId="7F287DA4">
            <wp:extent cx="8466527" cy="4764405"/>
            <wp:effectExtent l="3175" t="0" r="0" b="0"/>
            <wp:docPr id="5" name="Slika 5" descr="Slika na kojoj se prikazuje ka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karta&#10;&#10;Opis je automatski generiran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73555" cy="476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B03FC" w14:textId="6EC38D48" w:rsidR="00D055E9" w:rsidRDefault="00D055E9" w:rsidP="007F0017">
      <w:pPr>
        <w:jc w:val="center"/>
        <w:rPr>
          <w:highlight w:val="yellow"/>
          <w:lang w:eastAsia="hr-HR" w:bidi="en-US"/>
        </w:rPr>
      </w:pPr>
      <w:r>
        <w:rPr>
          <w:noProof/>
          <w:lang w:eastAsia="hr-HR"/>
        </w:rPr>
        <w:lastRenderedPageBreak/>
        <w:drawing>
          <wp:inline distT="0" distB="0" distL="0" distR="0" wp14:anchorId="5F100442" wp14:editId="0AEF2223">
            <wp:extent cx="8143641" cy="3851843"/>
            <wp:effectExtent l="0" t="6668" r="3493" b="3492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69916" cy="386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AAAC7" w14:textId="5315AD97" w:rsidR="00D055E9" w:rsidRDefault="00D055E9" w:rsidP="007F0017">
      <w:pPr>
        <w:jc w:val="center"/>
        <w:rPr>
          <w:highlight w:val="yellow"/>
          <w:lang w:eastAsia="hr-HR" w:bidi="en-US"/>
        </w:rPr>
      </w:pPr>
    </w:p>
    <w:sectPr w:rsidR="00D055E9" w:rsidSect="001E1964">
      <w:pgSz w:w="11906" w:h="16838"/>
      <w:pgMar w:top="1418" w:right="1418" w:bottom="1418" w:left="1418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FC20CD" w14:textId="77777777" w:rsidR="00D642CF" w:rsidRDefault="00D642CF" w:rsidP="00D917CA">
      <w:r>
        <w:separator/>
      </w:r>
    </w:p>
  </w:endnote>
  <w:endnote w:type="continuationSeparator" w:id="0">
    <w:p w14:paraId="0EC6A8E7" w14:textId="77777777" w:rsidR="00D642CF" w:rsidRDefault="00D642CF" w:rsidP="00D91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dviso OTF Std">
    <w:altName w:val="Calibri"/>
    <w:charset w:val="EE"/>
    <w:family w:val="auto"/>
    <w:pitch w:val="variable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FC426" w14:textId="77777777" w:rsidR="001A7687" w:rsidRDefault="001A7687">
    <w:pPr>
      <w:pStyle w:val="Footer"/>
    </w:pPr>
    <w:r>
      <w:rPr>
        <w:noProof/>
        <w:lang w:eastAsia="hr-HR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21F70B79" wp14:editId="1D7FF6E7">
              <wp:simplePos x="0" y="0"/>
              <wp:positionH relativeFrom="page">
                <wp:posOffset>914400</wp:posOffset>
              </wp:positionH>
              <wp:positionV relativeFrom="bottomMargin">
                <wp:posOffset>57670</wp:posOffset>
              </wp:positionV>
              <wp:extent cx="5727600" cy="532800"/>
              <wp:effectExtent l="0" t="0" r="0" b="635"/>
              <wp:wrapTopAndBottom/>
              <wp:docPr id="15" name="Grupa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27600" cy="532800"/>
                        <a:chOff x="0" y="0"/>
                        <a:chExt cx="5727157" cy="533400"/>
                      </a:xfrm>
                    </wpg:grpSpPr>
                    <wps:wsp>
                      <wps:cNvPr id="307" name="Tekstni okvir 2"/>
                      <wps:cNvSpPr txBox="1">
                        <a:spLocks noChangeArrowheads="1"/>
                      </wps:cNvSpPr>
                      <wps:spPr bwMode="auto">
                        <a:xfrm>
                          <a:off x="651157" y="275369"/>
                          <a:ext cx="5076000" cy="2520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C112B" w14:textId="42B47AFD" w:rsidR="001A7687" w:rsidRPr="001F1D2A" w:rsidRDefault="001A7687">
                            <w:pPr>
                              <w:rPr>
                                <w:color w:val="7F7F7F" w:themeColor="text1" w:themeTint="80"/>
                                <w:sz w:val="14"/>
                                <w:szCs w:val="16"/>
                              </w:rPr>
                            </w:pPr>
                            <w:r w:rsidRPr="001F1D2A">
                              <w:rPr>
                                <w:color w:val="7F7F7F" w:themeColor="text1" w:themeTint="80"/>
                                <w:sz w:val="14"/>
                                <w:szCs w:val="16"/>
                              </w:rPr>
                              <w:t xml:space="preserve">d.o.o. HR-51000 Rijeka, </w:t>
                            </w:r>
                            <w:r w:rsidR="001148A7">
                              <w:rPr>
                                <w:color w:val="7F7F7F" w:themeColor="text1" w:themeTint="80"/>
                                <w:sz w:val="14"/>
                                <w:szCs w:val="16"/>
                              </w:rPr>
                              <w:t>Franje Čandeka 23B</w:t>
                            </w:r>
                            <w:r w:rsidRPr="001F1D2A">
                              <w:rPr>
                                <w:color w:val="7F7F7F" w:themeColor="text1" w:themeTint="80"/>
                                <w:sz w:val="14"/>
                                <w:szCs w:val="16"/>
                              </w:rPr>
                              <w:t xml:space="preserve">, Tel: +385 51 633 400, Fax: +385 51 633 013 Email: </w:t>
                            </w:r>
                            <w:hyperlink r:id="rId1" w:history="1">
                              <w:r w:rsidRPr="001F1D2A">
                                <w:rPr>
                                  <w:rStyle w:val="Hyperlink"/>
                                  <w:color w:val="7F7F7F" w:themeColor="text1" w:themeTint="80"/>
                                  <w:sz w:val="14"/>
                                  <w:szCs w:val="16"/>
                                  <w:u w:val="none"/>
                                </w:rPr>
                                <w:t>info@dls.hr</w:t>
                              </w:r>
                            </w:hyperlink>
                            <w:r w:rsidRPr="001F1D2A">
                              <w:rPr>
                                <w:color w:val="7F7F7F" w:themeColor="text1" w:themeTint="80"/>
                                <w:sz w:val="14"/>
                                <w:szCs w:val="16"/>
                              </w:rPr>
                              <w:t xml:space="preserve">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724400" y="0"/>
                          <a:ext cx="100203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1568763555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/>
                            <w:sdtContent>
                              <w:sdt>
                                <w:sdtPr>
                                  <w:id w:val="-918014946"/>
                                  <w:docPartObj>
                                    <w:docPartGallery w:val="Page Numbers (Top of Page)"/>
                                    <w:docPartUnique/>
                                  </w:docPartObj>
                                </w:sdtPr>
                                <w:sdtEndPr/>
                                <w:sdtContent>
                                  <w:p w14:paraId="03E0389E" w14:textId="687C3296" w:rsidR="001A7687" w:rsidRPr="00E03BF5" w:rsidRDefault="001A7687" w:rsidP="00A73407">
                                    <w:pPr>
                                      <w:pStyle w:val="Footer"/>
                                    </w:pPr>
                                    <w:r w:rsidRPr="00E03BF5">
                                      <w:t xml:space="preserve"> </w:t>
                                    </w:r>
                                    <w:sdt>
                                      <w:sdtPr>
                                        <w:id w:val="-1006671321"/>
                                      </w:sdtPr>
                                      <w:sdtEndPr/>
                                      <w:sdtContent>
                                        <w:r w:rsidRPr="00E03BF5">
                                          <w:fldChar w:fldCharType="begin"/>
                                        </w:r>
                                        <w:r w:rsidRPr="00E03BF5">
                                          <w:instrText xml:space="preserve"> PAGE </w:instrText>
                                        </w:r>
                                        <w:r w:rsidRPr="00E03BF5">
                                          <w:fldChar w:fldCharType="separate"/>
                                        </w:r>
                                        <w:r w:rsidR="007E5AB3">
                                          <w:rPr>
                                            <w:noProof/>
                                          </w:rPr>
                                          <w:t>4</w:t>
                                        </w:r>
                                        <w:r w:rsidRPr="00E03BF5">
                                          <w:fldChar w:fldCharType="end"/>
                                        </w:r>
                                        <w:r w:rsidRPr="00E03BF5">
                                          <w:t xml:space="preserve"> </w:t>
                                        </w:r>
                                        <w:r>
                                          <w:t>od</w:t>
                                        </w:r>
                                        <w:r w:rsidRPr="00E03BF5">
                                          <w:t xml:space="preserve"> </w:t>
                                        </w:r>
                                        <w:r>
                                          <w:rPr>
                                            <w:noProof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noProof/>
                                          </w:rPr>
                                          <w:instrText xml:space="preserve"> NUMPAGES  </w:instrText>
                                        </w:r>
                                        <w:r>
                                          <w:rPr>
                                            <w:noProof/>
                                          </w:rPr>
                                          <w:fldChar w:fldCharType="separate"/>
                                        </w:r>
                                        <w:r w:rsidR="007E5AB3">
                                          <w:rPr>
                                            <w:noProof/>
                                          </w:rPr>
                                          <w:t>17</w:t>
                                        </w:r>
                                        <w:r>
                                          <w:rPr>
                                            <w:noProof/>
                                          </w:rPr>
                                          <w:fldChar w:fldCharType="end"/>
                                        </w:r>
                                      </w:sdtContent>
                                    </w:sdt>
                                  </w:p>
                                </w:sdtContent>
                              </w:sdt>
                            </w:sdtContent>
                          </w:sdt>
                          <w:p w14:paraId="4BE8AAA3" w14:textId="77777777" w:rsidR="001A7687" w:rsidRDefault="001A76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Slika 1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71450"/>
                          <a:ext cx="647700" cy="361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Ravni poveznik 14"/>
                      <wps:cNvCnPr/>
                      <wps:spPr>
                        <a:xfrm>
                          <a:off x="723900" y="323850"/>
                          <a:ext cx="49339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F70B79" id="Grupa 15" o:spid="_x0000_s1035" style="position:absolute;left:0;text-align:left;margin-left:1in;margin-top:4.55pt;width:451pt;height:41.95pt;z-index:251674624;mso-position-horizontal-relative:page;mso-position-vertical-relative:bottom-margin-area;mso-width-relative:margin;mso-height-relative:margin" coordsize="57271,5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36" type="#_x0000_t202" style="position:absolute;left:6511;top:2753;width:50760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<v:textbox>
                  <w:txbxContent>
                    <w:p w14:paraId="0C6C112B" w14:textId="42B47AFD" w:rsidR="001A7687" w:rsidRPr="001F1D2A" w:rsidRDefault="001A7687">
                      <w:pPr>
                        <w:rPr>
                          <w:color w:val="7F7F7F" w:themeColor="text1" w:themeTint="80"/>
                          <w:sz w:val="14"/>
                          <w:szCs w:val="16"/>
                        </w:rPr>
                      </w:pPr>
                      <w:r w:rsidRPr="001F1D2A">
                        <w:rPr>
                          <w:color w:val="7F7F7F" w:themeColor="text1" w:themeTint="80"/>
                          <w:sz w:val="14"/>
                          <w:szCs w:val="16"/>
                        </w:rPr>
                        <w:t xml:space="preserve">d.o.o. </w:t>
                      </w:r>
                      <w:r w:rsidRPr="001F1D2A">
                        <w:rPr>
                          <w:color w:val="7F7F7F" w:themeColor="text1" w:themeTint="80"/>
                          <w:sz w:val="14"/>
                          <w:szCs w:val="16"/>
                        </w:rPr>
                        <w:t xml:space="preserve">HR-51000 Rijeka, </w:t>
                      </w:r>
                      <w:r w:rsidR="001148A7">
                        <w:rPr>
                          <w:color w:val="7F7F7F" w:themeColor="text1" w:themeTint="80"/>
                          <w:sz w:val="14"/>
                          <w:szCs w:val="16"/>
                        </w:rPr>
                        <w:t>Franje Čandeka 23B</w:t>
                      </w:r>
                      <w:r w:rsidRPr="001F1D2A">
                        <w:rPr>
                          <w:color w:val="7F7F7F" w:themeColor="text1" w:themeTint="80"/>
                          <w:sz w:val="14"/>
                          <w:szCs w:val="16"/>
                        </w:rPr>
                        <w:t xml:space="preserve">, Tel: +385 51 633 400, Fax: +385 51 633 013 Email: </w:t>
                      </w:r>
                      <w:hyperlink r:id="rId3" w:history="1">
                        <w:r w:rsidRPr="001F1D2A">
                          <w:rPr>
                            <w:rStyle w:val="Hyperlink"/>
                            <w:color w:val="7F7F7F" w:themeColor="text1" w:themeTint="80"/>
                            <w:sz w:val="14"/>
                            <w:szCs w:val="16"/>
                            <w:u w:val="none"/>
                          </w:rPr>
                          <w:t>info@dls.hr</w:t>
                        </w:r>
                      </w:hyperlink>
                      <w:r w:rsidRPr="001F1D2A">
                        <w:rPr>
                          <w:color w:val="7F7F7F" w:themeColor="text1" w:themeTint="80"/>
                          <w:sz w:val="14"/>
                          <w:szCs w:val="16"/>
                        </w:rPr>
                        <w:t xml:space="preserve">, </w:t>
                      </w:r>
                    </w:p>
                  </w:txbxContent>
                </v:textbox>
              </v:shape>
              <v:shape id="_x0000_s1037" type="#_x0000_t202" style="position:absolute;left:47244;width:10020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sdt>
                      <w:sdtPr>
                        <w:id w:val="1568763555"/>
                        <w:docPartObj>
                          <w:docPartGallery w:val="Page Numbers (Bottom of Page)"/>
                          <w:docPartUnique/>
                        </w:docPartObj>
                      </w:sdtPr>
                      <w:sdtEndPr/>
                      <w:sdtContent>
                        <w:sdt>
                          <w:sdtPr>
                            <w:id w:val="-918014946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/>
                          <w:sdtContent>
                            <w:p w14:paraId="03E0389E" w14:textId="687C3296" w:rsidR="001A7687" w:rsidRPr="00E03BF5" w:rsidRDefault="001A7687" w:rsidP="00A73407">
                              <w:pPr>
                                <w:pStyle w:val="Footer"/>
                              </w:pPr>
                              <w:r w:rsidRPr="00E03BF5">
                                <w:t xml:space="preserve"> </w:t>
                              </w:r>
                              <w:sdt>
                                <w:sdtPr>
                                  <w:id w:val="-1006671321"/>
                                </w:sdtPr>
                                <w:sdtEndPr/>
                                <w:sdtContent>
                                  <w:r w:rsidRPr="00E03BF5">
                                    <w:fldChar w:fldCharType="begin"/>
                                  </w:r>
                                  <w:r w:rsidRPr="00E03BF5">
                                    <w:instrText xml:space="preserve"> PAGE </w:instrText>
                                  </w:r>
                                  <w:r w:rsidRPr="00E03BF5">
                                    <w:fldChar w:fldCharType="separate"/>
                                  </w:r>
                                  <w:r w:rsidR="007E5AB3">
                                    <w:rPr>
                                      <w:noProof/>
                                    </w:rPr>
                                    <w:t>4</w:t>
                                  </w:r>
                                  <w:r w:rsidRPr="00E03BF5">
                                    <w:fldChar w:fldCharType="end"/>
                                  </w:r>
                                  <w:r w:rsidRPr="00E03BF5">
                                    <w:t xml:space="preserve"> </w:t>
                                  </w:r>
                                  <w:r>
                                    <w:t>od</w:t>
                                  </w:r>
                                  <w:r w:rsidRPr="00E03BF5"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/>
                                    </w:rPr>
                                    <w:instrText xml:space="preserve"> NUMPAGES  </w:instrTex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separate"/>
                                  </w:r>
                                  <w:r w:rsidR="007E5AB3">
                                    <w:rPr>
                                      <w:noProof/>
                                    </w:rPr>
                                    <w:t>17</w: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end"/>
                                  </w:r>
                                </w:sdtContent>
                              </w:sdt>
                            </w:p>
                          </w:sdtContent>
                        </w:sdt>
                      </w:sdtContent>
                    </w:sdt>
                    <w:p w14:paraId="4BE8AAA3" w14:textId="77777777" w:rsidR="001A7687" w:rsidRDefault="001A7687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13" o:spid="_x0000_s1038" type="#_x0000_t75" style="position:absolute;top:1714;width:6477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">
                <v:imagedata r:id="rId4" o:title=""/>
              </v:shape>
              <v:line id="Ravni poveznik 14" o:spid="_x0000_s1039" style="position:absolute;visibility:visible;mso-wrap-style:square" from="7239,3238" to="56578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" strokecolor="#00b050" strokeweight="1.5pt"/>
              <w10:wrap type="topAndBottom" anchorx="page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56A46" w14:textId="50415692" w:rsidR="001148A7" w:rsidRDefault="001148A7">
    <w:pPr>
      <w:pStyle w:val="Footer"/>
    </w:pPr>
    <w:r w:rsidRPr="00294E1E">
      <w:rPr>
        <w:rFonts w:ascii="Calibri" w:eastAsia="Calibri" w:hAnsi="Calibri" w:cs="Times New Roman"/>
        <w:noProof/>
        <w:color w:val="auto"/>
        <w:kern w:val="3"/>
        <w:szCs w:val="22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53CDDFBC" wp14:editId="3C2C43A6">
              <wp:simplePos x="0" y="0"/>
              <wp:positionH relativeFrom="column">
                <wp:posOffset>871220</wp:posOffset>
              </wp:positionH>
              <wp:positionV relativeFrom="paragraph">
                <wp:posOffset>-1830070</wp:posOffset>
              </wp:positionV>
              <wp:extent cx="1704975" cy="2352675"/>
              <wp:effectExtent l="0" t="0" r="9525" b="9525"/>
              <wp:wrapNone/>
              <wp:docPr id="209981051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4975" cy="2352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  <a:prstDash/>
                      </a:ln>
                    </wps:spPr>
                    <wps:txbx>
                      <w:txbxContent>
                        <w:p w14:paraId="0B2AF60B" w14:textId="77777777" w:rsidR="001148A7" w:rsidRDefault="001148A7" w:rsidP="001148A7">
                          <w:pPr>
                            <w:spacing w:before="0" w:after="0"/>
                            <w:jc w:val="right"/>
                          </w:pPr>
                          <w:r>
                            <w:rPr>
                              <w:b/>
                              <w:bCs/>
                              <w:color w:val="54883D"/>
                            </w:rPr>
                            <w:t>DLS</w:t>
                          </w:r>
                          <w:r>
                            <w:rPr>
                              <w:color w:val="808080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0"/>
                              <w:szCs w:val="20"/>
                            </w:rPr>
                            <w:t>d.o.o.</w:t>
                          </w:r>
                        </w:p>
                        <w:p w14:paraId="0A2DCC15" w14:textId="77777777" w:rsidR="001148A7" w:rsidRDefault="001148A7" w:rsidP="001148A7">
                          <w:pPr>
                            <w:spacing w:before="0" w:after="0"/>
                            <w:jc w:val="right"/>
                            <w:rPr>
                              <w:color w:val="808080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808080"/>
                              <w:sz w:val="20"/>
                              <w:szCs w:val="20"/>
                            </w:rPr>
                            <w:t>HR – 51000 Rijeka</w:t>
                          </w:r>
                        </w:p>
                        <w:p w14:paraId="19FAEB11" w14:textId="77777777" w:rsidR="001148A7" w:rsidRDefault="001148A7" w:rsidP="001148A7">
                          <w:pPr>
                            <w:spacing w:before="0" w:after="0"/>
                            <w:jc w:val="right"/>
                            <w:rPr>
                              <w:color w:val="808080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808080"/>
                              <w:sz w:val="20"/>
                              <w:szCs w:val="20"/>
                            </w:rPr>
                            <w:t>Ulica Franje Čandeka 23 b</w:t>
                          </w:r>
                        </w:p>
                        <w:p w14:paraId="4A18AFCF" w14:textId="77777777" w:rsidR="001148A7" w:rsidRDefault="001148A7" w:rsidP="001148A7">
                          <w:pPr>
                            <w:spacing w:before="0" w:after="0"/>
                            <w:jc w:val="right"/>
                            <w:rPr>
                              <w:color w:val="808080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808080"/>
                              <w:sz w:val="20"/>
                              <w:szCs w:val="20"/>
                            </w:rPr>
                            <w:t>OIB: 72954104541</w:t>
                          </w:r>
                        </w:p>
                        <w:p w14:paraId="301D80BA" w14:textId="77777777" w:rsidR="001148A7" w:rsidRDefault="001148A7" w:rsidP="001148A7">
                          <w:pPr>
                            <w:spacing w:before="0" w:after="0"/>
                            <w:jc w:val="right"/>
                            <w:rPr>
                              <w:color w:val="808080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808080"/>
                              <w:sz w:val="20"/>
                              <w:szCs w:val="20"/>
                            </w:rPr>
                            <w:t>MB: 0399981</w:t>
                          </w:r>
                        </w:p>
                        <w:p w14:paraId="76E021F4" w14:textId="77777777" w:rsidR="001148A7" w:rsidRDefault="001148A7" w:rsidP="001148A7">
                          <w:pPr>
                            <w:spacing w:before="0" w:after="0"/>
                            <w:jc w:val="right"/>
                            <w:rPr>
                              <w:color w:val="808080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808080"/>
                              <w:sz w:val="20"/>
                              <w:szCs w:val="20"/>
                            </w:rPr>
                            <w:t>Tel: +385 51 633 400</w:t>
                          </w:r>
                        </w:p>
                        <w:p w14:paraId="0F838B4C" w14:textId="77777777" w:rsidR="001148A7" w:rsidRDefault="001148A7" w:rsidP="001148A7">
                          <w:pPr>
                            <w:spacing w:before="0" w:after="0"/>
                            <w:jc w:val="right"/>
                            <w:rPr>
                              <w:color w:val="808080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808080"/>
                              <w:sz w:val="20"/>
                              <w:szCs w:val="20"/>
                            </w:rPr>
                            <w:t>Tel: +385 51 633 078</w:t>
                          </w:r>
                        </w:p>
                        <w:p w14:paraId="4483AD9D" w14:textId="77777777" w:rsidR="001148A7" w:rsidRDefault="001148A7" w:rsidP="001148A7">
                          <w:pPr>
                            <w:spacing w:before="0" w:after="0"/>
                            <w:jc w:val="right"/>
                            <w:rPr>
                              <w:color w:val="808080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808080"/>
                              <w:sz w:val="20"/>
                              <w:szCs w:val="20"/>
                            </w:rPr>
                            <w:t>Fax: +385 51 633 013</w:t>
                          </w:r>
                        </w:p>
                        <w:p w14:paraId="0AA8330F" w14:textId="77777777" w:rsidR="001148A7" w:rsidRDefault="001148A7" w:rsidP="001148A7">
                          <w:pPr>
                            <w:spacing w:before="0" w:after="0"/>
                            <w:jc w:val="right"/>
                            <w:rPr>
                              <w:color w:val="808080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808080"/>
                              <w:sz w:val="20"/>
                              <w:szCs w:val="20"/>
                            </w:rPr>
                            <w:t>E-mail: info@dls.hr</w:t>
                          </w:r>
                        </w:p>
                        <w:p w14:paraId="71BB83D0" w14:textId="77777777" w:rsidR="001148A7" w:rsidRDefault="001148A7" w:rsidP="001148A7">
                          <w:pPr>
                            <w:spacing w:before="0" w:after="0"/>
                            <w:jc w:val="right"/>
                            <w:rPr>
                              <w:b/>
                              <w:bCs/>
                              <w:color w:val="54883D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color w:val="54883D"/>
                              <w:sz w:val="20"/>
                              <w:szCs w:val="20"/>
                            </w:rPr>
                            <w:t>www.dls.hr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CDDFB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0" type="#_x0000_t202" style="position:absolute;left:0;text-align:left;margin-left:68.6pt;margin-top:-144.1pt;width:134.25pt;height:185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" stroked="f">
              <v:textbox>
                <w:txbxContent>
                  <w:p w14:paraId="0B2AF60B" w14:textId="77777777" w:rsidR="001148A7" w:rsidRDefault="001148A7" w:rsidP="001148A7">
                    <w:pPr>
                      <w:spacing w:before="0" w:after="0"/>
                      <w:jc w:val="right"/>
                    </w:pPr>
                    <w:r>
                      <w:rPr>
                        <w:b/>
                        <w:bCs/>
                        <w:color w:val="54883D"/>
                      </w:rPr>
                      <w:t>DLS</w:t>
                    </w:r>
                    <w:r>
                      <w:rPr>
                        <w:color w:val="808080"/>
                      </w:rPr>
                      <w:t xml:space="preserve"> </w:t>
                    </w:r>
                    <w:r>
                      <w:rPr>
                        <w:color w:val="808080"/>
                        <w:sz w:val="20"/>
                        <w:szCs w:val="20"/>
                      </w:rPr>
                      <w:t>d.o.o.</w:t>
                    </w:r>
                  </w:p>
                  <w:p w14:paraId="0A2DCC15" w14:textId="77777777" w:rsidR="001148A7" w:rsidRDefault="001148A7" w:rsidP="001148A7">
                    <w:pPr>
                      <w:spacing w:before="0" w:after="0"/>
                      <w:jc w:val="right"/>
                      <w:rPr>
                        <w:color w:val="808080"/>
                        <w:sz w:val="20"/>
                        <w:szCs w:val="20"/>
                      </w:rPr>
                    </w:pPr>
                    <w:r>
                      <w:rPr>
                        <w:color w:val="808080"/>
                        <w:sz w:val="20"/>
                        <w:szCs w:val="20"/>
                      </w:rPr>
                      <w:t>HR – 51000 Rijeka</w:t>
                    </w:r>
                  </w:p>
                  <w:p w14:paraId="19FAEB11" w14:textId="77777777" w:rsidR="001148A7" w:rsidRDefault="001148A7" w:rsidP="001148A7">
                    <w:pPr>
                      <w:spacing w:before="0" w:after="0"/>
                      <w:jc w:val="right"/>
                      <w:rPr>
                        <w:color w:val="808080"/>
                        <w:sz w:val="20"/>
                        <w:szCs w:val="20"/>
                      </w:rPr>
                    </w:pPr>
                    <w:r>
                      <w:rPr>
                        <w:color w:val="808080"/>
                        <w:sz w:val="20"/>
                        <w:szCs w:val="20"/>
                      </w:rPr>
                      <w:t>Ulica Franje Čandeka 23 b</w:t>
                    </w:r>
                  </w:p>
                  <w:p w14:paraId="4A18AFCF" w14:textId="77777777" w:rsidR="001148A7" w:rsidRDefault="001148A7" w:rsidP="001148A7">
                    <w:pPr>
                      <w:spacing w:before="0" w:after="0"/>
                      <w:jc w:val="right"/>
                      <w:rPr>
                        <w:color w:val="808080"/>
                        <w:sz w:val="20"/>
                        <w:szCs w:val="20"/>
                      </w:rPr>
                    </w:pPr>
                    <w:r>
                      <w:rPr>
                        <w:color w:val="808080"/>
                        <w:sz w:val="20"/>
                        <w:szCs w:val="20"/>
                      </w:rPr>
                      <w:t>OIB: 72954104541</w:t>
                    </w:r>
                  </w:p>
                  <w:p w14:paraId="301D80BA" w14:textId="77777777" w:rsidR="001148A7" w:rsidRDefault="001148A7" w:rsidP="001148A7">
                    <w:pPr>
                      <w:spacing w:before="0" w:after="0"/>
                      <w:jc w:val="right"/>
                      <w:rPr>
                        <w:color w:val="808080"/>
                        <w:sz w:val="20"/>
                        <w:szCs w:val="20"/>
                      </w:rPr>
                    </w:pPr>
                    <w:r>
                      <w:rPr>
                        <w:color w:val="808080"/>
                        <w:sz w:val="20"/>
                        <w:szCs w:val="20"/>
                      </w:rPr>
                      <w:t>MB: 0399981</w:t>
                    </w:r>
                  </w:p>
                  <w:p w14:paraId="76E021F4" w14:textId="77777777" w:rsidR="001148A7" w:rsidRDefault="001148A7" w:rsidP="001148A7">
                    <w:pPr>
                      <w:spacing w:before="0" w:after="0"/>
                      <w:jc w:val="right"/>
                      <w:rPr>
                        <w:color w:val="808080"/>
                        <w:sz w:val="20"/>
                        <w:szCs w:val="20"/>
                      </w:rPr>
                    </w:pPr>
                    <w:r>
                      <w:rPr>
                        <w:color w:val="808080"/>
                        <w:sz w:val="20"/>
                        <w:szCs w:val="20"/>
                      </w:rPr>
                      <w:t>Tel: +385 51 633 400</w:t>
                    </w:r>
                  </w:p>
                  <w:p w14:paraId="0F838B4C" w14:textId="77777777" w:rsidR="001148A7" w:rsidRDefault="001148A7" w:rsidP="001148A7">
                    <w:pPr>
                      <w:spacing w:before="0" w:after="0"/>
                      <w:jc w:val="right"/>
                      <w:rPr>
                        <w:color w:val="808080"/>
                        <w:sz w:val="20"/>
                        <w:szCs w:val="20"/>
                      </w:rPr>
                    </w:pPr>
                    <w:r>
                      <w:rPr>
                        <w:color w:val="808080"/>
                        <w:sz w:val="20"/>
                        <w:szCs w:val="20"/>
                      </w:rPr>
                      <w:t>Tel: +385 51 633 078</w:t>
                    </w:r>
                  </w:p>
                  <w:p w14:paraId="4483AD9D" w14:textId="77777777" w:rsidR="001148A7" w:rsidRDefault="001148A7" w:rsidP="001148A7">
                    <w:pPr>
                      <w:spacing w:before="0" w:after="0"/>
                      <w:jc w:val="right"/>
                      <w:rPr>
                        <w:color w:val="808080"/>
                        <w:sz w:val="20"/>
                        <w:szCs w:val="20"/>
                      </w:rPr>
                    </w:pPr>
                    <w:r>
                      <w:rPr>
                        <w:color w:val="808080"/>
                        <w:sz w:val="20"/>
                        <w:szCs w:val="20"/>
                      </w:rPr>
                      <w:t>Fax: +385 51 633 013</w:t>
                    </w:r>
                  </w:p>
                  <w:p w14:paraId="0AA8330F" w14:textId="77777777" w:rsidR="001148A7" w:rsidRDefault="001148A7" w:rsidP="001148A7">
                    <w:pPr>
                      <w:spacing w:before="0" w:after="0"/>
                      <w:jc w:val="right"/>
                      <w:rPr>
                        <w:color w:val="808080"/>
                        <w:sz w:val="20"/>
                        <w:szCs w:val="20"/>
                      </w:rPr>
                    </w:pPr>
                    <w:r>
                      <w:rPr>
                        <w:color w:val="808080"/>
                        <w:sz w:val="20"/>
                        <w:szCs w:val="20"/>
                      </w:rPr>
                      <w:t>E-mail: info@dls.hr</w:t>
                    </w:r>
                  </w:p>
                  <w:p w14:paraId="71BB83D0" w14:textId="77777777" w:rsidR="001148A7" w:rsidRDefault="001148A7" w:rsidP="001148A7">
                    <w:pPr>
                      <w:spacing w:before="0" w:after="0"/>
                      <w:jc w:val="right"/>
                      <w:rPr>
                        <w:b/>
                        <w:bCs/>
                        <w:color w:val="54883D"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54883D"/>
                        <w:sz w:val="20"/>
                        <w:szCs w:val="20"/>
                      </w:rPr>
                      <w:t>www.dls.hr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2FA38" w14:textId="0E30A037" w:rsidR="001A7687" w:rsidRDefault="001A7687">
    <w:pPr>
      <w:pStyle w:val="Footer"/>
    </w:pPr>
    <w:r>
      <w:rPr>
        <w:noProof/>
        <w:lang w:eastAsia="hr-HR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0EDF8880" wp14:editId="30843F0A">
              <wp:simplePos x="0" y="0"/>
              <wp:positionH relativeFrom="page">
                <wp:align>center</wp:align>
              </wp:positionH>
              <wp:positionV relativeFrom="bottomMargin">
                <wp:posOffset>107950</wp:posOffset>
              </wp:positionV>
              <wp:extent cx="5727600" cy="1598400"/>
              <wp:effectExtent l="0" t="0" r="0" b="1905"/>
              <wp:wrapNone/>
              <wp:docPr id="2" name="Grupa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27600" cy="1598400"/>
                        <a:chOff x="0" y="0"/>
                        <a:chExt cx="5726430" cy="1598930"/>
                      </a:xfrm>
                    </wpg:grpSpPr>
                    <wps:wsp>
                      <wps:cNvPr id="258" name="Tekstni okvir 2"/>
                      <wps:cNvSpPr txBox="1">
                        <a:spLocks noChangeArrowheads="1"/>
                      </wps:cNvSpPr>
                      <wps:spPr bwMode="auto">
                        <a:xfrm>
                          <a:off x="609600" y="247650"/>
                          <a:ext cx="5076000" cy="1351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78CB4" w14:textId="118827E0" w:rsidR="001A7687" w:rsidRPr="000B09C8" w:rsidRDefault="001A7687" w:rsidP="006B2D4B">
                            <w:pPr>
                              <w:rPr>
                                <w:color w:val="7F7F7F" w:themeColor="text1" w:themeTint="80"/>
                                <w:sz w:val="14"/>
                                <w:szCs w:val="16"/>
                              </w:rPr>
                            </w:pPr>
                            <w:r w:rsidRPr="000B09C8">
                              <w:rPr>
                                <w:color w:val="7F7F7F" w:themeColor="text1" w:themeTint="80"/>
                                <w:sz w:val="14"/>
                                <w:szCs w:val="16"/>
                              </w:rPr>
                              <w:t xml:space="preserve">d.o.o. HR-51000 Rijeka, </w:t>
                            </w:r>
                            <w:r w:rsidR="001148A7">
                              <w:rPr>
                                <w:color w:val="7F7F7F" w:themeColor="text1" w:themeTint="80"/>
                                <w:sz w:val="14"/>
                                <w:szCs w:val="16"/>
                              </w:rPr>
                              <w:t>Franje Čandeka 23b</w:t>
                            </w:r>
                            <w:r w:rsidRPr="000B09C8">
                              <w:rPr>
                                <w:color w:val="7F7F7F" w:themeColor="text1" w:themeTint="80"/>
                                <w:sz w:val="14"/>
                                <w:szCs w:val="16"/>
                              </w:rPr>
                              <w:t xml:space="preserve">. Tel: +385 51 633 400, Fax: +385 51 633 013 Email: </w:t>
                            </w:r>
                            <w:hyperlink r:id="rId1" w:history="1">
                              <w:r w:rsidRPr="000B09C8">
                                <w:rPr>
                                  <w:rStyle w:val="Hyperlink"/>
                                  <w:color w:val="7F7F7F" w:themeColor="text1" w:themeTint="80"/>
                                  <w:sz w:val="14"/>
                                  <w:szCs w:val="16"/>
                                  <w:u w:val="none"/>
                                </w:rPr>
                                <w:t>info@dls.hr</w:t>
                              </w:r>
                            </w:hyperlink>
                            <w:r w:rsidRPr="000B09C8">
                              <w:rPr>
                                <w:color w:val="7F7F7F" w:themeColor="text1" w:themeTint="80"/>
                                <w:sz w:val="14"/>
                                <w:szCs w:val="16"/>
                              </w:rPr>
                              <w:t xml:space="preserve">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724400" y="0"/>
                          <a:ext cx="100203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859865345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/>
                            <w:sdtContent>
                              <w:sdt>
                                <w:sdtPr>
                                  <w:id w:val="1906172169"/>
                                  <w:docPartObj>
                                    <w:docPartGallery w:val="Page Numbers (Top of Page)"/>
                                    <w:docPartUnique/>
                                  </w:docPartObj>
                                </w:sdtPr>
                                <w:sdtEndPr/>
                                <w:sdtContent>
                                  <w:p w14:paraId="19A93F45" w14:textId="71E27A09" w:rsidR="001A7687" w:rsidRPr="00E03BF5" w:rsidRDefault="001A7687" w:rsidP="006B2D4B">
                                    <w:pPr>
                                      <w:pStyle w:val="Footer"/>
                                    </w:pPr>
                                    <w:r w:rsidRPr="00E03BF5">
                                      <w:t xml:space="preserve"> </w:t>
                                    </w:r>
                                    <w:sdt>
                                      <w:sdtPr>
                                        <w:id w:val="-1894658109"/>
                                      </w:sdtPr>
                                      <w:sdtEndPr/>
                                      <w:sdtContent>
                                        <w:r w:rsidRPr="00E03BF5">
                                          <w:fldChar w:fldCharType="begin"/>
                                        </w:r>
                                        <w:r w:rsidRPr="00E03BF5">
                                          <w:instrText xml:space="preserve"> PAGE </w:instrText>
                                        </w:r>
                                        <w:r w:rsidRPr="00E03BF5">
                                          <w:fldChar w:fldCharType="separate"/>
                                        </w:r>
                                        <w:r w:rsidR="007E5AB3">
                                          <w:rPr>
                                            <w:noProof/>
                                          </w:rPr>
                                          <w:t>2</w:t>
                                        </w:r>
                                        <w:r w:rsidRPr="00E03BF5">
                                          <w:fldChar w:fldCharType="end"/>
                                        </w:r>
                                        <w:r w:rsidRPr="00E03BF5">
                                          <w:t xml:space="preserve"> </w:t>
                                        </w:r>
                                        <w:r>
                                          <w:t>od</w:t>
                                        </w:r>
                                        <w:r w:rsidRPr="00E03BF5">
                                          <w:t xml:space="preserve"> </w:t>
                                        </w:r>
                                        <w:r>
                                          <w:rPr>
                                            <w:noProof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noProof/>
                                          </w:rPr>
                                          <w:instrText xml:space="preserve"> NUMPAGES  </w:instrText>
                                        </w:r>
                                        <w:r>
                                          <w:rPr>
                                            <w:noProof/>
                                          </w:rPr>
                                          <w:fldChar w:fldCharType="separate"/>
                                        </w:r>
                                        <w:r w:rsidR="007E5AB3">
                                          <w:rPr>
                                            <w:noProof/>
                                          </w:rPr>
                                          <w:t>17</w:t>
                                        </w:r>
                                        <w:r>
                                          <w:rPr>
                                            <w:noProof/>
                                          </w:rPr>
                                          <w:fldChar w:fldCharType="end"/>
                                        </w:r>
                                      </w:sdtContent>
                                    </w:sdt>
                                  </w:p>
                                </w:sdtContent>
                              </w:sdt>
                            </w:sdtContent>
                          </w:sdt>
                          <w:p w14:paraId="0CECEEE5" w14:textId="77777777" w:rsidR="001A7687" w:rsidRDefault="001A7687" w:rsidP="006B2D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5" name="Slika 1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71450"/>
                          <a:ext cx="647700" cy="361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6" name="Ravni poveznik 14"/>
                      <wps:cNvCnPr/>
                      <wps:spPr>
                        <a:xfrm>
                          <a:off x="723900" y="323850"/>
                          <a:ext cx="49339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DF8880" id="_x0000_s1047" style="position:absolute;left:0;text-align:left;margin-left:0;margin-top:8.5pt;width:451pt;height:125.85pt;z-index:251679744;mso-position-horizontal:center;mso-position-horizontal-relative:page;mso-position-vertical-relative:bottom-margin-area;mso-width-relative:margin;mso-height-relative:margin" coordsize="57264,15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48" type="#_x0000_t202" style="position:absolute;left:6096;top:2476;width:50760;height:13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2H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a18Uw8AnJ1AwAA//8DAFBLAQItABQABgAIAAAAIQDb4fbL7gAAAIUBAAATAAAAAAAAAAAAAAAA&#10;AAAAAABbQ29udGVudF9UeXBlc10ueG1sUEsBAi0AFAAGAAgAAAAhAFr0LFu/AAAAFQEAAAsAAAAA&#10;AAAAAAAAAAAAHwEAAF9yZWxzLy5yZWxzUEsBAi0AFAAGAAgAAAAhANqwXYfBAAAA3AAAAA8AAAAA&#10;AAAAAAAAAAAABwIAAGRycy9kb3ducmV2LnhtbFBLBQYAAAAAAwADALcAAAD1AgAAAAA=&#10;" filled="f" stroked="f">
                <v:textbox>
                  <w:txbxContent>
                    <w:p w14:paraId="61078CB4" w14:textId="118827E0" w:rsidR="001A7687" w:rsidRPr="000B09C8" w:rsidRDefault="001A7687" w:rsidP="006B2D4B">
                      <w:pPr>
                        <w:rPr>
                          <w:color w:val="7F7F7F" w:themeColor="text1" w:themeTint="80"/>
                          <w:sz w:val="14"/>
                          <w:szCs w:val="16"/>
                        </w:rPr>
                      </w:pPr>
                      <w:r w:rsidRPr="000B09C8">
                        <w:rPr>
                          <w:color w:val="7F7F7F" w:themeColor="text1" w:themeTint="80"/>
                          <w:sz w:val="14"/>
                          <w:szCs w:val="16"/>
                        </w:rPr>
                        <w:t xml:space="preserve">d.o.o. </w:t>
                      </w:r>
                      <w:r w:rsidRPr="000B09C8">
                        <w:rPr>
                          <w:color w:val="7F7F7F" w:themeColor="text1" w:themeTint="80"/>
                          <w:sz w:val="14"/>
                          <w:szCs w:val="16"/>
                        </w:rPr>
                        <w:t xml:space="preserve">HR-51000 Rijeka, </w:t>
                      </w:r>
                      <w:r w:rsidR="001148A7">
                        <w:rPr>
                          <w:color w:val="7F7F7F" w:themeColor="text1" w:themeTint="80"/>
                          <w:sz w:val="14"/>
                          <w:szCs w:val="16"/>
                        </w:rPr>
                        <w:t>Franje Čandeka 23b</w:t>
                      </w:r>
                      <w:r w:rsidRPr="000B09C8">
                        <w:rPr>
                          <w:color w:val="7F7F7F" w:themeColor="text1" w:themeTint="80"/>
                          <w:sz w:val="14"/>
                          <w:szCs w:val="16"/>
                        </w:rPr>
                        <w:t xml:space="preserve">. Tel: +385 51 633 400, Fax: +385 51 633 013 Email: </w:t>
                      </w:r>
                      <w:hyperlink r:id="rId3" w:history="1">
                        <w:r w:rsidRPr="000B09C8">
                          <w:rPr>
                            <w:rStyle w:val="Hyperlink"/>
                            <w:color w:val="7F7F7F" w:themeColor="text1" w:themeTint="80"/>
                            <w:sz w:val="14"/>
                            <w:szCs w:val="16"/>
                            <w:u w:val="none"/>
                          </w:rPr>
                          <w:t>info@dls.hr</w:t>
                        </w:r>
                      </w:hyperlink>
                      <w:r w:rsidRPr="000B09C8">
                        <w:rPr>
                          <w:color w:val="7F7F7F" w:themeColor="text1" w:themeTint="80"/>
                          <w:sz w:val="14"/>
                          <w:szCs w:val="16"/>
                        </w:rPr>
                        <w:t xml:space="preserve">, </w:t>
                      </w:r>
                    </w:p>
                  </w:txbxContent>
                </v:textbox>
              </v:shape>
              <v:shape id="_x0000_s1049" type="#_x0000_t202" style="position:absolute;left:47244;width:10020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gc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IlnD75l4BGT2AwAA//8DAFBLAQItABQABgAIAAAAIQDb4fbL7gAAAIUBAAATAAAAAAAAAAAA&#10;AAAAAAAAAABbQ29udGVudF9UeXBlc10ueG1sUEsBAi0AFAAGAAgAAAAhAFr0LFu/AAAAFQEAAAsA&#10;AAAAAAAAAAAAAAAAHwEAAF9yZWxzLy5yZWxzUEsBAi0AFAAGAAgAAAAhALX8+BzEAAAA3AAAAA8A&#10;AAAAAAAAAAAAAAAABwIAAGRycy9kb3ducmV2LnhtbFBLBQYAAAAAAwADALcAAAD4AgAAAAA=&#10;" filled="f" stroked="f">
                <v:textbox>
                  <w:txbxContent>
                    <w:sdt>
                      <w:sdtPr>
                        <w:id w:val="859865345"/>
                        <w:docPartObj>
                          <w:docPartGallery w:val="Page Numbers (Bottom of Page)"/>
                          <w:docPartUnique/>
                        </w:docPartObj>
                      </w:sdtPr>
                      <w:sdtEndPr/>
                      <w:sdtContent>
                        <w:sdt>
                          <w:sdtPr>
                            <w:id w:val="1906172169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/>
                          <w:sdtContent>
                            <w:p w14:paraId="19A93F45" w14:textId="71E27A09" w:rsidR="001A7687" w:rsidRPr="00E03BF5" w:rsidRDefault="001A7687" w:rsidP="006B2D4B">
                              <w:pPr>
                                <w:pStyle w:val="Footer"/>
                              </w:pPr>
                              <w:r w:rsidRPr="00E03BF5">
                                <w:t xml:space="preserve"> </w:t>
                              </w:r>
                              <w:sdt>
                                <w:sdtPr>
                                  <w:id w:val="-1894658109"/>
                                </w:sdtPr>
                                <w:sdtEndPr/>
                                <w:sdtContent>
                                  <w:r w:rsidRPr="00E03BF5">
                                    <w:fldChar w:fldCharType="begin"/>
                                  </w:r>
                                  <w:r w:rsidRPr="00E03BF5">
                                    <w:instrText xml:space="preserve"> PAGE </w:instrText>
                                  </w:r>
                                  <w:r w:rsidRPr="00E03BF5">
                                    <w:fldChar w:fldCharType="separate"/>
                                  </w:r>
                                  <w:r w:rsidR="007E5AB3">
                                    <w:rPr>
                                      <w:noProof/>
                                    </w:rPr>
                                    <w:t>2</w:t>
                                  </w:r>
                                  <w:r w:rsidRPr="00E03BF5">
                                    <w:fldChar w:fldCharType="end"/>
                                  </w:r>
                                  <w:r w:rsidRPr="00E03BF5">
                                    <w:t xml:space="preserve"> </w:t>
                                  </w:r>
                                  <w:r>
                                    <w:t>od</w:t>
                                  </w:r>
                                  <w:r w:rsidRPr="00E03BF5"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/>
                                    </w:rPr>
                                    <w:instrText xml:space="preserve"> NUMPAGES  </w:instrTex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separate"/>
                                  </w:r>
                                  <w:r w:rsidR="007E5AB3">
                                    <w:rPr>
                                      <w:noProof/>
                                    </w:rPr>
                                    <w:t>17</w: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end"/>
                                  </w:r>
                                </w:sdtContent>
                              </w:sdt>
                            </w:p>
                          </w:sdtContent>
                        </w:sdt>
                      </w:sdtContent>
                    </w:sdt>
                    <w:p w14:paraId="0CECEEE5" w14:textId="77777777" w:rsidR="001A7687" w:rsidRDefault="001A7687" w:rsidP="006B2D4B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13" o:spid="_x0000_s1050" type="#_x0000_t75" style="position:absolute;top:1714;width:6477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">
                <v:imagedata r:id="rId4" o:title=""/>
              </v:shape>
              <v:line id="Ravni poveznik 14" o:spid="_x0000_s1051" style="position:absolute;visibility:visible;mso-wrap-style:square" from="7239,3238" to="56578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" strokecolor="#00b050" strokeweight="1.5pt"/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2992B9" w14:textId="77777777" w:rsidR="00D642CF" w:rsidRDefault="00D642CF" w:rsidP="00D917CA">
      <w:r>
        <w:separator/>
      </w:r>
    </w:p>
  </w:footnote>
  <w:footnote w:type="continuationSeparator" w:id="0">
    <w:p w14:paraId="7D7C1901" w14:textId="77777777" w:rsidR="00D642CF" w:rsidRDefault="00D642CF" w:rsidP="00D917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E6478" w14:textId="7A7F17D2" w:rsidR="001A7687" w:rsidRDefault="002F237B" w:rsidP="002F237B">
    <w:pPr>
      <w:pStyle w:val="Header"/>
    </w:pPr>
    <w:r>
      <w:rPr>
        <w:noProof/>
        <w:lang w:eastAsia="hr-HR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639ACCE3" wp14:editId="46F6CF70">
              <wp:simplePos x="0" y="0"/>
              <wp:positionH relativeFrom="margin">
                <wp:posOffset>766445</wp:posOffset>
              </wp:positionH>
              <wp:positionV relativeFrom="page">
                <wp:posOffset>209550</wp:posOffset>
              </wp:positionV>
              <wp:extent cx="5486400" cy="493200"/>
              <wp:effectExtent l="0" t="0" r="19050" b="2540"/>
              <wp:wrapNone/>
              <wp:docPr id="42" name="Grupa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493200"/>
                        <a:chOff x="0" y="0"/>
                        <a:chExt cx="5821680" cy="494030"/>
                      </a:xfrm>
                    </wpg:grpSpPr>
                    <wps:wsp>
                      <wps:cNvPr id="43" name="Text Box 19"/>
                      <wps:cNvSpPr txBox="1"/>
                      <wps:spPr>
                        <a:xfrm>
                          <a:off x="9525" y="0"/>
                          <a:ext cx="2941744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669F8" w14:textId="67AA4757" w:rsidR="001A7687" w:rsidRPr="000B54BF" w:rsidRDefault="002F237B" w:rsidP="00705D03">
                            <w:r>
                              <w:rPr>
                                <w:sz w:val="20"/>
                              </w:rPr>
                              <w:t>P</w:t>
                            </w:r>
                            <w:r w:rsidR="003E7C2A" w:rsidRPr="003E7C2A">
                              <w:rPr>
                                <w:sz w:val="20"/>
                              </w:rPr>
                              <w:t>lan djelovanja civilne zaštite</w:t>
                            </w:r>
                            <w:r w:rsidR="001D51A9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668871" y="0"/>
                          <a:ext cx="1820671" cy="49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6477E" w14:textId="32DAC8A7" w:rsidR="001A7687" w:rsidRPr="002F237B" w:rsidRDefault="00E02720" w:rsidP="00705D03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Općina Murter-Kornati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5" name="Slika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95925" y="76200"/>
                          <a:ext cx="285750" cy="2857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6" name="Ravni poveznik 4"/>
                      <wps:cNvCnPr/>
                      <wps:spPr>
                        <a:xfrm>
                          <a:off x="0" y="476250"/>
                          <a:ext cx="58216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7" name="Ravni poveznik 8"/>
                      <wps:cNvCnPr/>
                      <wps:spPr>
                        <a:xfrm>
                          <a:off x="3395228" y="40785"/>
                          <a:ext cx="0" cy="3600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9ACCE3" id="Grupa 9" o:spid="_x0000_s1029" style="position:absolute;left:0;text-align:left;margin-left:60.35pt;margin-top:16.5pt;width:6in;height:38.85pt;z-index:251682816;mso-position-horizontal-relative:margin;mso-position-vertical-relative:page;mso-width-relative:margin;mso-height-relative:margin" coordsize="58216,4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30" type="#_x0000_t202" style="position:absolute;left:95;width:29417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<v:textbox>
                  <w:txbxContent>
                    <w:p w14:paraId="72C669F8" w14:textId="67AA4757" w:rsidR="001A7687" w:rsidRPr="000B54BF" w:rsidRDefault="002F237B" w:rsidP="00705D03">
                      <w:r>
                        <w:rPr>
                          <w:sz w:val="20"/>
                        </w:rPr>
                        <w:t>P</w:t>
                      </w:r>
                      <w:r w:rsidR="003E7C2A" w:rsidRPr="003E7C2A">
                        <w:rPr>
                          <w:sz w:val="20"/>
                        </w:rPr>
                        <w:t>lan djelovanja civilne zaštite</w:t>
                      </w:r>
                      <w:r w:rsidR="001D51A9"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  <v:shape id="_x0000_s1031" type="#_x0000_t202" style="position:absolute;left:36688;width:18207;height:4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<v:textbox>
                  <w:txbxContent>
                    <w:p w14:paraId="5C06477E" w14:textId="32DAC8A7" w:rsidR="001A7687" w:rsidRPr="002F237B" w:rsidRDefault="00E02720" w:rsidP="00705D03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Općina </w:t>
                      </w:r>
                      <w:r>
                        <w:rPr>
                          <w:sz w:val="20"/>
                        </w:rPr>
                        <w:t>Murter-Kornati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2" o:spid="_x0000_s1032" type="#_x0000_t75" style="position:absolute;left:54959;top:762;width:2857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">
                <v:imagedata r:id="rId2" o:title=""/>
              </v:shape>
              <v:line id="Ravni poveznik 4" o:spid="_x0000_s1033" style="position:absolute;visibility:visible;mso-wrap-style:square" from="0,4762" to="58216,4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" strokecolor="#00b050" strokeweight="1.5pt"/>
              <v:line id="Ravni poveznik 8" o:spid="_x0000_s1034" style="position:absolute;visibility:visible;mso-wrap-style:square" from="33952,407" to="33952,4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" strokecolor="#00b050" strokeweight="1.5pt"/>
              <w10:wrap anchorx="margin" anchory="page"/>
            </v:group>
          </w:pict>
        </mc:Fallback>
      </mc:AlternateContent>
    </w:r>
  </w:p>
  <w:p w14:paraId="302150EC" w14:textId="77777777" w:rsidR="001A7687" w:rsidRPr="00705D03" w:rsidRDefault="001A7687" w:rsidP="002F237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6C730" w14:textId="767A6353" w:rsidR="001A7687" w:rsidRDefault="001A7687" w:rsidP="002F237B">
    <w:pPr>
      <w:pStyle w:val="Header"/>
    </w:pPr>
    <w:r>
      <w:rPr>
        <w:noProof/>
        <w:lang w:eastAsia="hr-HR"/>
      </w:rPr>
      <w:drawing>
        <wp:anchor distT="0" distB="0" distL="114300" distR="114300" simplePos="0" relativeHeight="251680768" behindDoc="1" locked="1" layoutInCell="1" allowOverlap="1" wp14:anchorId="512FBC81" wp14:editId="47FAEC39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34800" cy="10656000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0 projekt naslovn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800" cy="106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5908F" w14:textId="77777777" w:rsidR="001A7687" w:rsidRDefault="001A7687" w:rsidP="002F237B">
    <w:pPr>
      <w:pStyle w:val="Header"/>
    </w:pPr>
    <w:r>
      <w:rPr>
        <w:noProof/>
        <w:lang w:eastAsia="hr-HR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8CD7B50" wp14:editId="78EBF370">
              <wp:simplePos x="0" y="0"/>
              <wp:positionH relativeFrom="margin">
                <wp:align>right</wp:align>
              </wp:positionH>
              <wp:positionV relativeFrom="page">
                <wp:posOffset>224287</wp:posOffset>
              </wp:positionV>
              <wp:extent cx="5762445" cy="533728"/>
              <wp:effectExtent l="0" t="0" r="29210" b="0"/>
              <wp:wrapNone/>
              <wp:docPr id="18" name="Grupa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2445" cy="533728"/>
                        <a:chOff x="0" y="-12862"/>
                        <a:chExt cx="5821680" cy="534627"/>
                      </a:xfrm>
                    </wpg:grpSpPr>
                    <wps:wsp>
                      <wps:cNvPr id="24" name="Text Box 19"/>
                      <wps:cNvSpPr txBox="1"/>
                      <wps:spPr>
                        <a:xfrm>
                          <a:off x="172496" y="-9"/>
                          <a:ext cx="2791361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D1087" w14:textId="7B22DC09" w:rsidR="001A7687" w:rsidRPr="000B54BF" w:rsidRDefault="00B37646" w:rsidP="002F237B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P</w:t>
                            </w:r>
                            <w:r w:rsidR="003E7C2A" w:rsidRPr="003E7C2A">
                              <w:rPr>
                                <w:sz w:val="20"/>
                              </w:rPr>
                              <w:t>lan djelovanja civilne zaštite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801050" y="28565"/>
                          <a:ext cx="1850677" cy="49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F4AD9" w14:textId="3EC9007B" w:rsidR="001A7687" w:rsidRPr="00922EA8" w:rsidRDefault="00E02720" w:rsidP="006B2D4B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Općina Murter-Kornati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9" name="Slika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95925" y="76200"/>
                          <a:ext cx="285750" cy="2857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0" name="Ravni poveznik 4"/>
                      <wps:cNvCnPr/>
                      <wps:spPr>
                        <a:xfrm>
                          <a:off x="0" y="476250"/>
                          <a:ext cx="58216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51" name="Ravni poveznik 8"/>
                      <wps:cNvCnPr/>
                      <wps:spPr>
                        <a:xfrm>
                          <a:off x="3730683" y="-12862"/>
                          <a:ext cx="0" cy="3600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CD7B50" id="_x0000_s1041" style="position:absolute;left:0;text-align:left;margin-left:402.55pt;margin-top:17.65pt;width:453.75pt;height:42.05pt;z-index:251677696;mso-position-horizontal:right;mso-position-horizontal-relative:margin;mso-position-vertical-relative:page;mso-width-relative:margin;mso-height-relative:margin" coordorigin=",-128" coordsize="58216,5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42" type="#_x0000_t202" style="position:absolute;left:1724;width:27914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<v:textbox>
                  <w:txbxContent>
                    <w:p w14:paraId="008D1087" w14:textId="7B22DC09" w:rsidR="001A7687" w:rsidRPr="000B54BF" w:rsidRDefault="00B37646" w:rsidP="002F237B">
                      <w:pPr>
                        <w:jc w:val="center"/>
                      </w:pPr>
                      <w:r>
                        <w:rPr>
                          <w:sz w:val="20"/>
                        </w:rPr>
                        <w:t>P</w:t>
                      </w:r>
                      <w:r w:rsidR="003E7C2A" w:rsidRPr="003E7C2A">
                        <w:rPr>
                          <w:sz w:val="20"/>
                        </w:rPr>
                        <w:t>lan djelovanja civilne zaštite</w:t>
                      </w:r>
                    </w:p>
                  </w:txbxContent>
                </v:textbox>
              </v:shape>
              <v:shape id="_x0000_s1043" type="#_x0000_t202" style="position:absolute;left:38010;top:285;width:18507;height:4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<v:textbox>
                  <w:txbxContent>
                    <w:p w14:paraId="764F4AD9" w14:textId="3EC9007B" w:rsidR="001A7687" w:rsidRPr="00922EA8" w:rsidRDefault="00E02720" w:rsidP="006B2D4B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Općina </w:t>
                      </w:r>
                      <w:r>
                        <w:rPr>
                          <w:sz w:val="20"/>
                        </w:rPr>
                        <w:t>Murter-Kornati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2" o:spid="_x0000_s1044" type="#_x0000_t75" style="position:absolute;left:54959;top:762;width:2857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">
                <v:imagedata r:id="rId2" o:title=""/>
              </v:shape>
              <v:line id="Ravni poveznik 4" o:spid="_x0000_s1045" style="position:absolute;visibility:visible;mso-wrap-style:square" from="0,4762" to="58216,4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" strokecolor="#00b050" strokeweight="1.5pt"/>
              <v:line id="Ravni poveznik 8" o:spid="_x0000_s1046" style="position:absolute;visibility:visible;mso-wrap-style:square" from="37306,-128" to="37306,3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" strokecolor="#00b050" strokeweight="1.5pt"/>
              <w10:wrap anchorx="margin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E1B39" w14:textId="77777777" w:rsidR="002F237B" w:rsidRDefault="002F237B" w:rsidP="002F237B">
    <w:pPr>
      <w:pStyle w:val="Header"/>
    </w:pPr>
    <w:r>
      <w:rPr>
        <w:noProof/>
        <w:lang w:eastAsia="hr-HR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3FC71580" wp14:editId="51702A65">
              <wp:simplePos x="0" y="0"/>
              <wp:positionH relativeFrom="margin">
                <wp:posOffset>1004570</wp:posOffset>
              </wp:positionH>
              <wp:positionV relativeFrom="page">
                <wp:posOffset>180975</wp:posOffset>
              </wp:positionV>
              <wp:extent cx="5762445" cy="506025"/>
              <wp:effectExtent l="0" t="0" r="29210" b="8890"/>
              <wp:wrapNone/>
              <wp:docPr id="22" name="Grupa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2445" cy="506025"/>
                        <a:chOff x="0" y="-12862"/>
                        <a:chExt cx="5821680" cy="506877"/>
                      </a:xfrm>
                    </wpg:grpSpPr>
                    <wps:wsp>
                      <wps:cNvPr id="26" name="Text Box 19"/>
                      <wps:cNvSpPr txBox="1"/>
                      <wps:spPr>
                        <a:xfrm>
                          <a:off x="172496" y="-15"/>
                          <a:ext cx="272400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B2565" w14:textId="5CE3A10C" w:rsidR="002F237B" w:rsidRPr="000B54BF" w:rsidRDefault="002F237B" w:rsidP="002F237B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P</w:t>
                            </w:r>
                            <w:r w:rsidRPr="003E7C2A">
                              <w:rPr>
                                <w:sz w:val="20"/>
                              </w:rPr>
                              <w:t>lan djelovanja civilne zaštite</w:t>
                            </w:r>
                            <w:r w:rsidR="007A4CF5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887657" y="-15"/>
                          <a:ext cx="1601361" cy="49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E6474" w14:textId="4C15E1CE" w:rsidR="002F237B" w:rsidRPr="00922EA8" w:rsidRDefault="00E02720" w:rsidP="006B2D4B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Općina Murter-Kornati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55" name="Slika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95925" y="76200"/>
                          <a:ext cx="285750" cy="2857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56" name="Ravni poveznik 4"/>
                      <wps:cNvCnPr/>
                      <wps:spPr>
                        <a:xfrm>
                          <a:off x="0" y="476250"/>
                          <a:ext cx="58216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57" name="Ravni poveznik 8"/>
                      <wps:cNvCnPr/>
                      <wps:spPr>
                        <a:xfrm>
                          <a:off x="3730683" y="-12862"/>
                          <a:ext cx="0" cy="3600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FC71580" id="_x0000_s1052" style="position:absolute;left:0;text-align:left;margin-left:79.1pt;margin-top:14.25pt;width:453.75pt;height:39.85pt;z-index:251684864;mso-position-horizontal-relative:margin;mso-position-vertical-relative:page;mso-width-relative:margin;mso-height-relative:margin" coordorigin=",-128" coordsize="58216,5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53" type="#_x0000_t202" style="position:absolute;left:1724;width:27240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<v:textbox>
                  <w:txbxContent>
                    <w:p w14:paraId="3F3B2565" w14:textId="5CE3A10C" w:rsidR="002F237B" w:rsidRPr="000B54BF" w:rsidRDefault="002F237B" w:rsidP="002F237B">
                      <w:pPr>
                        <w:jc w:val="center"/>
                      </w:pPr>
                      <w:r>
                        <w:rPr>
                          <w:sz w:val="20"/>
                        </w:rPr>
                        <w:t>P</w:t>
                      </w:r>
                      <w:r w:rsidRPr="003E7C2A">
                        <w:rPr>
                          <w:sz w:val="20"/>
                        </w:rPr>
                        <w:t>lan djelovanja civilne zaštite</w:t>
                      </w:r>
                      <w:r w:rsidR="007A4CF5"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  <v:shape id="_x0000_s1054" type="#_x0000_t202" style="position:absolute;left:38876;width:16014;height:4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" filled="f" stroked="f">
                <v:textbox>
                  <w:txbxContent>
                    <w:p w14:paraId="071E6474" w14:textId="4C15E1CE" w:rsidR="002F237B" w:rsidRPr="00922EA8" w:rsidRDefault="00E02720" w:rsidP="006B2D4B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Općina </w:t>
                      </w:r>
                      <w:r>
                        <w:rPr>
                          <w:sz w:val="20"/>
                        </w:rPr>
                        <w:t>Murter-Kornati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2" o:spid="_x0000_s1055" type="#_x0000_t75" style="position:absolute;left:54959;top:762;width:2857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">
                <v:imagedata r:id="rId2" o:title=""/>
              </v:shape>
              <v:line id="Ravni poveznik 4" o:spid="_x0000_s1056" style="position:absolute;visibility:visible;mso-wrap-style:square" from="0,4762" to="58216,4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" strokecolor="#00b050" strokeweight="1.5pt"/>
              <v:line id="Ravni poveznik 8" o:spid="_x0000_s1057" style="position:absolute;visibility:visible;mso-wrap-style:square" from="37306,-128" to="37306,3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" strokecolor="#00b050" strokeweight="1.5pt"/>
              <w10:wrap anchorx="margin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D7425" w14:textId="77777777" w:rsidR="002F237B" w:rsidRDefault="002F237B" w:rsidP="002F237B">
    <w:pPr>
      <w:pStyle w:val="Header"/>
    </w:pPr>
    <w:r>
      <w:rPr>
        <w:noProof/>
        <w:lang w:eastAsia="hr-HR"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641D6F5A" wp14:editId="29937322">
              <wp:simplePos x="0" y="0"/>
              <wp:positionH relativeFrom="margin">
                <wp:posOffset>52070</wp:posOffset>
              </wp:positionH>
              <wp:positionV relativeFrom="page">
                <wp:posOffset>190500</wp:posOffset>
              </wp:positionV>
              <wp:extent cx="5762445" cy="506011"/>
              <wp:effectExtent l="0" t="0" r="29210" b="8890"/>
              <wp:wrapNone/>
              <wp:docPr id="460" name="Grupa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2445" cy="506011"/>
                        <a:chOff x="0" y="-12862"/>
                        <a:chExt cx="5821680" cy="506863"/>
                      </a:xfrm>
                    </wpg:grpSpPr>
                    <wps:wsp>
                      <wps:cNvPr id="461" name="Text Box 19"/>
                      <wps:cNvSpPr txBox="1"/>
                      <wps:spPr>
                        <a:xfrm>
                          <a:off x="172483" y="-29"/>
                          <a:ext cx="281062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7DB1CA" w14:textId="23A63F86" w:rsidR="002F237B" w:rsidRPr="000B54BF" w:rsidRDefault="002F237B" w:rsidP="002F237B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P</w:t>
                            </w:r>
                            <w:r w:rsidRPr="003E7C2A">
                              <w:rPr>
                                <w:sz w:val="20"/>
                              </w:rPr>
                              <w:t>lan djelovanja civilne zaštite</w:t>
                            </w:r>
                            <w:r w:rsidR="007A4CF5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935771" y="-15"/>
                          <a:ext cx="1553246" cy="49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46066" w14:textId="3DE7B9E3" w:rsidR="002F237B" w:rsidRPr="00922EA8" w:rsidRDefault="00E02720" w:rsidP="006B2D4B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Općina Murter-Kornati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64" name="Slika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95925" y="76200"/>
                          <a:ext cx="285750" cy="2857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65" name="Ravni poveznik 4"/>
                      <wps:cNvCnPr/>
                      <wps:spPr>
                        <a:xfrm>
                          <a:off x="0" y="476250"/>
                          <a:ext cx="58216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66" name="Ravni poveznik 8"/>
                      <wps:cNvCnPr/>
                      <wps:spPr>
                        <a:xfrm>
                          <a:off x="3730683" y="-12862"/>
                          <a:ext cx="0" cy="3600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1D6F5A" id="_x0000_s1058" style="position:absolute;left:0;text-align:left;margin-left:4.1pt;margin-top:15pt;width:453.75pt;height:39.85pt;z-index:251686912;mso-position-horizontal-relative:margin;mso-position-vertical-relative:page;mso-width-relative:margin;mso-height-relative:margin" coordorigin=",-128" coordsize="58216,5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59" type="#_x0000_t202" style="position:absolute;left:1724;width:28107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" filled="f" stroked="f" strokeweight=".5pt">
                <v:textbox>
                  <w:txbxContent>
                    <w:p w14:paraId="377DB1CA" w14:textId="23A63F86" w:rsidR="002F237B" w:rsidRPr="000B54BF" w:rsidRDefault="002F237B" w:rsidP="002F237B">
                      <w:pPr>
                        <w:jc w:val="center"/>
                      </w:pPr>
                      <w:r>
                        <w:rPr>
                          <w:sz w:val="20"/>
                        </w:rPr>
                        <w:t>P</w:t>
                      </w:r>
                      <w:r w:rsidRPr="003E7C2A">
                        <w:rPr>
                          <w:sz w:val="20"/>
                        </w:rPr>
                        <w:t xml:space="preserve">lan </w:t>
                      </w:r>
                      <w:r w:rsidRPr="003E7C2A">
                        <w:rPr>
                          <w:sz w:val="20"/>
                        </w:rPr>
                        <w:t>djelovanja civilne zaštite</w:t>
                      </w:r>
                      <w:r w:rsidR="007A4CF5"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  <v:shape id="_x0000_s1060" type="#_x0000_t202" style="position:absolute;left:39357;width:15533;height:4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8ez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cvUI9zPxCMjsFwAA//8DAFBLAQItABQABgAIAAAAIQDb4fbL7gAAAIUBAAATAAAAAAAAAAAA&#10;AAAAAAAAAABbQ29udGVudF9UeXBlc10ueG1sUEsBAi0AFAAGAAgAAAAhAFr0LFu/AAAAFQEAAAsA&#10;AAAAAAAAAAAAAAAAHwEAAF9yZWxzLy5yZWxzUEsBAi0AFAAGAAgAAAAhAKwzx7PEAAAA3AAAAA8A&#10;AAAAAAAAAAAAAAAABwIAAGRycy9kb3ducmV2LnhtbFBLBQYAAAAAAwADALcAAAD4AgAAAAA=&#10;" filled="f" stroked="f">
                <v:textbox>
                  <w:txbxContent>
                    <w:p w14:paraId="4C046066" w14:textId="3DE7B9E3" w:rsidR="002F237B" w:rsidRPr="00922EA8" w:rsidRDefault="00E02720" w:rsidP="006B2D4B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Općina </w:t>
                      </w:r>
                      <w:r>
                        <w:rPr>
                          <w:sz w:val="20"/>
                        </w:rPr>
                        <w:t>Murter-Kornati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2" o:spid="_x0000_s1061" type="#_x0000_t75" style="position:absolute;left:54959;top:762;width:2857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">
                <v:imagedata r:id="rId2" o:title=""/>
              </v:shape>
              <v:line id="Ravni poveznik 4" o:spid="_x0000_s1062" style="position:absolute;visibility:visible;mso-wrap-style:square" from="0,4762" to="58216,4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" strokecolor="#00b050" strokeweight="1.5pt"/>
              <v:line id="Ravni poveznik 8" o:spid="_x0000_s1063" style="position:absolute;visibility:visible;mso-wrap-style:square" from="37306,-128" to="37306,3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" strokecolor="#00b050" strokeweight="1.5pt"/>
              <w10:wrap anchorx="margin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929A9E3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559C194C"/>
    <w:multiLevelType w:val="hybridMultilevel"/>
    <w:tmpl w:val="5B7C0E50"/>
    <w:lvl w:ilvl="0" w:tplc="602AA4B2">
      <w:start w:val="1"/>
      <w:numFmt w:val="decimal"/>
      <w:lvlText w:val="%1.1.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F13B17"/>
    <w:multiLevelType w:val="multilevel"/>
    <w:tmpl w:val="2D9066E2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48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839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5FFF7AC7"/>
    <w:multiLevelType w:val="hybridMultilevel"/>
    <w:tmpl w:val="050C0060"/>
    <w:lvl w:ilvl="0" w:tplc="B2701592">
      <w:start w:val="1"/>
      <w:numFmt w:val="bullet"/>
      <w:pStyle w:val="ListParagraph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F939AC"/>
    <w:multiLevelType w:val="multilevel"/>
    <w:tmpl w:val="73667E86"/>
    <w:styleLink w:val="WWOutlineListStyle1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832330208">
    <w:abstractNumId w:val="0"/>
  </w:num>
  <w:num w:numId="2" w16cid:durableId="367460877">
    <w:abstractNumId w:val="2"/>
  </w:num>
  <w:num w:numId="3" w16cid:durableId="1233809932">
    <w:abstractNumId w:val="4"/>
  </w:num>
  <w:num w:numId="4" w16cid:durableId="1605072528">
    <w:abstractNumId w:val="3"/>
  </w:num>
  <w:num w:numId="5" w16cid:durableId="1542130017">
    <w:abstractNumId w:val="1"/>
  </w:num>
  <w:num w:numId="6" w16cid:durableId="446849938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GrammaticalErrors/>
  <w:proofState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UAkgZGlkYm5iamlko6SsGpxcWZ+XkgBSa1AC/Ll5wsAAAA"/>
  </w:docVars>
  <w:rsids>
    <w:rsidRoot w:val="00705D03"/>
    <w:rsid w:val="000007B5"/>
    <w:rsid w:val="00001EFB"/>
    <w:rsid w:val="000054A4"/>
    <w:rsid w:val="0000681D"/>
    <w:rsid w:val="00007562"/>
    <w:rsid w:val="000121A1"/>
    <w:rsid w:val="0001261B"/>
    <w:rsid w:val="000142E5"/>
    <w:rsid w:val="00014BCD"/>
    <w:rsid w:val="00015210"/>
    <w:rsid w:val="0001687C"/>
    <w:rsid w:val="00017BC4"/>
    <w:rsid w:val="00021323"/>
    <w:rsid w:val="000218D6"/>
    <w:rsid w:val="000223A2"/>
    <w:rsid w:val="00022D76"/>
    <w:rsid w:val="00022E34"/>
    <w:rsid w:val="00023064"/>
    <w:rsid w:val="00024CBC"/>
    <w:rsid w:val="00025C0A"/>
    <w:rsid w:val="00027E9C"/>
    <w:rsid w:val="00030472"/>
    <w:rsid w:val="00031290"/>
    <w:rsid w:val="00031491"/>
    <w:rsid w:val="00031CA3"/>
    <w:rsid w:val="00032241"/>
    <w:rsid w:val="000322B4"/>
    <w:rsid w:val="00032509"/>
    <w:rsid w:val="000332A1"/>
    <w:rsid w:val="00033972"/>
    <w:rsid w:val="00034C79"/>
    <w:rsid w:val="000378EF"/>
    <w:rsid w:val="00037CE5"/>
    <w:rsid w:val="00040101"/>
    <w:rsid w:val="00041641"/>
    <w:rsid w:val="00043852"/>
    <w:rsid w:val="00045344"/>
    <w:rsid w:val="0004583B"/>
    <w:rsid w:val="00045C70"/>
    <w:rsid w:val="0004695F"/>
    <w:rsid w:val="00047F23"/>
    <w:rsid w:val="00050657"/>
    <w:rsid w:val="0005481D"/>
    <w:rsid w:val="00061256"/>
    <w:rsid w:val="00063605"/>
    <w:rsid w:val="0006581E"/>
    <w:rsid w:val="00066656"/>
    <w:rsid w:val="00066976"/>
    <w:rsid w:val="00066D21"/>
    <w:rsid w:val="0006776B"/>
    <w:rsid w:val="00076AF3"/>
    <w:rsid w:val="00076F6B"/>
    <w:rsid w:val="000775AF"/>
    <w:rsid w:val="00080821"/>
    <w:rsid w:val="00081459"/>
    <w:rsid w:val="00082AF6"/>
    <w:rsid w:val="000845E8"/>
    <w:rsid w:val="000851FB"/>
    <w:rsid w:val="0008639F"/>
    <w:rsid w:val="00091BB7"/>
    <w:rsid w:val="0009280B"/>
    <w:rsid w:val="00095F8B"/>
    <w:rsid w:val="000A01E0"/>
    <w:rsid w:val="000A09B6"/>
    <w:rsid w:val="000A228A"/>
    <w:rsid w:val="000A28C7"/>
    <w:rsid w:val="000B0703"/>
    <w:rsid w:val="000B0913"/>
    <w:rsid w:val="000B0917"/>
    <w:rsid w:val="000B09C8"/>
    <w:rsid w:val="000B2FA9"/>
    <w:rsid w:val="000B54BF"/>
    <w:rsid w:val="000C0C4F"/>
    <w:rsid w:val="000C4ED3"/>
    <w:rsid w:val="000C5B4D"/>
    <w:rsid w:val="000C61FB"/>
    <w:rsid w:val="000D01F5"/>
    <w:rsid w:val="000D07FC"/>
    <w:rsid w:val="000D1BE5"/>
    <w:rsid w:val="000D1EEF"/>
    <w:rsid w:val="000D3C50"/>
    <w:rsid w:val="000D3CE6"/>
    <w:rsid w:val="000D4924"/>
    <w:rsid w:val="000D5D43"/>
    <w:rsid w:val="000D6DF1"/>
    <w:rsid w:val="000E02F4"/>
    <w:rsid w:val="000E0693"/>
    <w:rsid w:val="000E26C4"/>
    <w:rsid w:val="000F280F"/>
    <w:rsid w:val="000F29EF"/>
    <w:rsid w:val="000F6A4C"/>
    <w:rsid w:val="001009A9"/>
    <w:rsid w:val="001028DF"/>
    <w:rsid w:val="00106DF4"/>
    <w:rsid w:val="00107CBF"/>
    <w:rsid w:val="0011014C"/>
    <w:rsid w:val="001124DE"/>
    <w:rsid w:val="0011345B"/>
    <w:rsid w:val="001148A7"/>
    <w:rsid w:val="00120E83"/>
    <w:rsid w:val="00121CC7"/>
    <w:rsid w:val="00122605"/>
    <w:rsid w:val="0012364D"/>
    <w:rsid w:val="0012574B"/>
    <w:rsid w:val="0012769E"/>
    <w:rsid w:val="00130281"/>
    <w:rsid w:val="0013172A"/>
    <w:rsid w:val="00133F7E"/>
    <w:rsid w:val="0013442C"/>
    <w:rsid w:val="0013505F"/>
    <w:rsid w:val="001379EE"/>
    <w:rsid w:val="0014060A"/>
    <w:rsid w:val="00146891"/>
    <w:rsid w:val="00147AC5"/>
    <w:rsid w:val="00151D49"/>
    <w:rsid w:val="0015360B"/>
    <w:rsid w:val="001565F3"/>
    <w:rsid w:val="001569AC"/>
    <w:rsid w:val="00157360"/>
    <w:rsid w:val="001600C5"/>
    <w:rsid w:val="00160D76"/>
    <w:rsid w:val="00167F56"/>
    <w:rsid w:val="0017350F"/>
    <w:rsid w:val="0017600F"/>
    <w:rsid w:val="001771C2"/>
    <w:rsid w:val="001773F0"/>
    <w:rsid w:val="00177534"/>
    <w:rsid w:val="00177958"/>
    <w:rsid w:val="00180C90"/>
    <w:rsid w:val="001837CC"/>
    <w:rsid w:val="0018568E"/>
    <w:rsid w:val="00187629"/>
    <w:rsid w:val="001913CF"/>
    <w:rsid w:val="00191AEA"/>
    <w:rsid w:val="0019380E"/>
    <w:rsid w:val="0019478A"/>
    <w:rsid w:val="0019623D"/>
    <w:rsid w:val="001965E1"/>
    <w:rsid w:val="001979E7"/>
    <w:rsid w:val="001A1783"/>
    <w:rsid w:val="001A2003"/>
    <w:rsid w:val="001A283A"/>
    <w:rsid w:val="001A43B1"/>
    <w:rsid w:val="001A49FC"/>
    <w:rsid w:val="001A7687"/>
    <w:rsid w:val="001B0082"/>
    <w:rsid w:val="001B07B9"/>
    <w:rsid w:val="001B2721"/>
    <w:rsid w:val="001B2BFB"/>
    <w:rsid w:val="001B35C2"/>
    <w:rsid w:val="001B374A"/>
    <w:rsid w:val="001B3F76"/>
    <w:rsid w:val="001B488D"/>
    <w:rsid w:val="001B4B61"/>
    <w:rsid w:val="001B5BF0"/>
    <w:rsid w:val="001B66F1"/>
    <w:rsid w:val="001C124E"/>
    <w:rsid w:val="001C2859"/>
    <w:rsid w:val="001C2AC4"/>
    <w:rsid w:val="001C59BB"/>
    <w:rsid w:val="001C79F1"/>
    <w:rsid w:val="001D18D0"/>
    <w:rsid w:val="001D1D49"/>
    <w:rsid w:val="001D51A9"/>
    <w:rsid w:val="001D5B0B"/>
    <w:rsid w:val="001D65CA"/>
    <w:rsid w:val="001D7824"/>
    <w:rsid w:val="001E0EE7"/>
    <w:rsid w:val="001E1964"/>
    <w:rsid w:val="001E439E"/>
    <w:rsid w:val="001E6030"/>
    <w:rsid w:val="001E6DC8"/>
    <w:rsid w:val="001E75FB"/>
    <w:rsid w:val="001E7E10"/>
    <w:rsid w:val="001F0CC0"/>
    <w:rsid w:val="001F0D9D"/>
    <w:rsid w:val="001F16D6"/>
    <w:rsid w:val="001F1D2A"/>
    <w:rsid w:val="001F6122"/>
    <w:rsid w:val="001F6C19"/>
    <w:rsid w:val="0020099E"/>
    <w:rsid w:val="00202070"/>
    <w:rsid w:val="00203619"/>
    <w:rsid w:val="0020364E"/>
    <w:rsid w:val="002039F8"/>
    <w:rsid w:val="00204CB2"/>
    <w:rsid w:val="00210A16"/>
    <w:rsid w:val="00214292"/>
    <w:rsid w:val="00215673"/>
    <w:rsid w:val="00215792"/>
    <w:rsid w:val="00217B4B"/>
    <w:rsid w:val="00220CE0"/>
    <w:rsid w:val="002216BD"/>
    <w:rsid w:val="00223395"/>
    <w:rsid w:val="0022441A"/>
    <w:rsid w:val="00224726"/>
    <w:rsid w:val="0022576F"/>
    <w:rsid w:val="00230945"/>
    <w:rsid w:val="00235351"/>
    <w:rsid w:val="00235811"/>
    <w:rsid w:val="0023680E"/>
    <w:rsid w:val="002377AC"/>
    <w:rsid w:val="002445F2"/>
    <w:rsid w:val="00250B55"/>
    <w:rsid w:val="0025187A"/>
    <w:rsid w:val="00254036"/>
    <w:rsid w:val="00255897"/>
    <w:rsid w:val="00255FA0"/>
    <w:rsid w:val="002572E7"/>
    <w:rsid w:val="00257320"/>
    <w:rsid w:val="00257740"/>
    <w:rsid w:val="00262DC7"/>
    <w:rsid w:val="00264916"/>
    <w:rsid w:val="002678BC"/>
    <w:rsid w:val="00267BFD"/>
    <w:rsid w:val="00267E5A"/>
    <w:rsid w:val="00270776"/>
    <w:rsid w:val="00270AB4"/>
    <w:rsid w:val="00271865"/>
    <w:rsid w:val="00271C6F"/>
    <w:rsid w:val="00272682"/>
    <w:rsid w:val="00272A52"/>
    <w:rsid w:val="0027447B"/>
    <w:rsid w:val="00275A98"/>
    <w:rsid w:val="002766DD"/>
    <w:rsid w:val="00277506"/>
    <w:rsid w:val="00281D1B"/>
    <w:rsid w:val="00282F68"/>
    <w:rsid w:val="00287D4D"/>
    <w:rsid w:val="00291CC1"/>
    <w:rsid w:val="0029221F"/>
    <w:rsid w:val="002932B9"/>
    <w:rsid w:val="0029392D"/>
    <w:rsid w:val="00295A59"/>
    <w:rsid w:val="00296491"/>
    <w:rsid w:val="0029703E"/>
    <w:rsid w:val="0029714E"/>
    <w:rsid w:val="002A09A2"/>
    <w:rsid w:val="002A19A1"/>
    <w:rsid w:val="002A39B8"/>
    <w:rsid w:val="002A465E"/>
    <w:rsid w:val="002A588C"/>
    <w:rsid w:val="002A77BE"/>
    <w:rsid w:val="002B0100"/>
    <w:rsid w:val="002B258B"/>
    <w:rsid w:val="002B2D33"/>
    <w:rsid w:val="002B7C54"/>
    <w:rsid w:val="002C0EE4"/>
    <w:rsid w:val="002C39EF"/>
    <w:rsid w:val="002C3B90"/>
    <w:rsid w:val="002C3C75"/>
    <w:rsid w:val="002C5685"/>
    <w:rsid w:val="002C609D"/>
    <w:rsid w:val="002C7724"/>
    <w:rsid w:val="002C7817"/>
    <w:rsid w:val="002D4708"/>
    <w:rsid w:val="002D517C"/>
    <w:rsid w:val="002D788F"/>
    <w:rsid w:val="002D7C38"/>
    <w:rsid w:val="002E24A7"/>
    <w:rsid w:val="002E3414"/>
    <w:rsid w:val="002E3DC9"/>
    <w:rsid w:val="002E4884"/>
    <w:rsid w:val="002E4CBD"/>
    <w:rsid w:val="002E665D"/>
    <w:rsid w:val="002E7EFF"/>
    <w:rsid w:val="002F237B"/>
    <w:rsid w:val="002F3370"/>
    <w:rsid w:val="002F57AD"/>
    <w:rsid w:val="002F5ACD"/>
    <w:rsid w:val="0030042E"/>
    <w:rsid w:val="00301B06"/>
    <w:rsid w:val="003038F8"/>
    <w:rsid w:val="003042AD"/>
    <w:rsid w:val="00304444"/>
    <w:rsid w:val="0030569D"/>
    <w:rsid w:val="00306D3A"/>
    <w:rsid w:val="00306D6E"/>
    <w:rsid w:val="00307D89"/>
    <w:rsid w:val="003110B4"/>
    <w:rsid w:val="00312395"/>
    <w:rsid w:val="00314BC4"/>
    <w:rsid w:val="00321524"/>
    <w:rsid w:val="00321813"/>
    <w:rsid w:val="003221F5"/>
    <w:rsid w:val="00322C06"/>
    <w:rsid w:val="00322D21"/>
    <w:rsid w:val="00324A53"/>
    <w:rsid w:val="0032536D"/>
    <w:rsid w:val="00325A10"/>
    <w:rsid w:val="00327081"/>
    <w:rsid w:val="00327148"/>
    <w:rsid w:val="0033049A"/>
    <w:rsid w:val="00330DEB"/>
    <w:rsid w:val="00330ED0"/>
    <w:rsid w:val="00331251"/>
    <w:rsid w:val="003313CC"/>
    <w:rsid w:val="0033147E"/>
    <w:rsid w:val="00333444"/>
    <w:rsid w:val="00334962"/>
    <w:rsid w:val="00334CE0"/>
    <w:rsid w:val="00343C55"/>
    <w:rsid w:val="003449CA"/>
    <w:rsid w:val="00344A11"/>
    <w:rsid w:val="00344DF8"/>
    <w:rsid w:val="003455B1"/>
    <w:rsid w:val="0034748B"/>
    <w:rsid w:val="003476DE"/>
    <w:rsid w:val="00350A88"/>
    <w:rsid w:val="00350B5C"/>
    <w:rsid w:val="00357402"/>
    <w:rsid w:val="00357961"/>
    <w:rsid w:val="00360CA6"/>
    <w:rsid w:val="00361460"/>
    <w:rsid w:val="00362130"/>
    <w:rsid w:val="0036264F"/>
    <w:rsid w:val="003630C4"/>
    <w:rsid w:val="00363D91"/>
    <w:rsid w:val="003641B8"/>
    <w:rsid w:val="003676F6"/>
    <w:rsid w:val="003717F1"/>
    <w:rsid w:val="00372884"/>
    <w:rsid w:val="00372EB0"/>
    <w:rsid w:val="00377295"/>
    <w:rsid w:val="00380109"/>
    <w:rsid w:val="00382560"/>
    <w:rsid w:val="003831F3"/>
    <w:rsid w:val="00386339"/>
    <w:rsid w:val="00387246"/>
    <w:rsid w:val="00391717"/>
    <w:rsid w:val="00391846"/>
    <w:rsid w:val="00391C50"/>
    <w:rsid w:val="00392021"/>
    <w:rsid w:val="00393352"/>
    <w:rsid w:val="003935EC"/>
    <w:rsid w:val="003956AE"/>
    <w:rsid w:val="003965EC"/>
    <w:rsid w:val="00396F1E"/>
    <w:rsid w:val="00397D22"/>
    <w:rsid w:val="003A015F"/>
    <w:rsid w:val="003A35A5"/>
    <w:rsid w:val="003A6C29"/>
    <w:rsid w:val="003A70F0"/>
    <w:rsid w:val="003A73B7"/>
    <w:rsid w:val="003B1D0C"/>
    <w:rsid w:val="003B4F17"/>
    <w:rsid w:val="003B513B"/>
    <w:rsid w:val="003B6A9E"/>
    <w:rsid w:val="003B6CBA"/>
    <w:rsid w:val="003C0693"/>
    <w:rsid w:val="003C0DB2"/>
    <w:rsid w:val="003C0DB3"/>
    <w:rsid w:val="003C1194"/>
    <w:rsid w:val="003C19BD"/>
    <w:rsid w:val="003C1A07"/>
    <w:rsid w:val="003C2252"/>
    <w:rsid w:val="003C2D5E"/>
    <w:rsid w:val="003C2DF4"/>
    <w:rsid w:val="003C4958"/>
    <w:rsid w:val="003C4D33"/>
    <w:rsid w:val="003D2DCD"/>
    <w:rsid w:val="003D47F6"/>
    <w:rsid w:val="003D6429"/>
    <w:rsid w:val="003D7E89"/>
    <w:rsid w:val="003E4E58"/>
    <w:rsid w:val="003E53FB"/>
    <w:rsid w:val="003E70FD"/>
    <w:rsid w:val="003E73A2"/>
    <w:rsid w:val="003E7C2A"/>
    <w:rsid w:val="003F3D38"/>
    <w:rsid w:val="003F57AA"/>
    <w:rsid w:val="003F7A72"/>
    <w:rsid w:val="003F7E7A"/>
    <w:rsid w:val="00400797"/>
    <w:rsid w:val="00400E7C"/>
    <w:rsid w:val="00403DF8"/>
    <w:rsid w:val="00405453"/>
    <w:rsid w:val="004058CD"/>
    <w:rsid w:val="00405AE8"/>
    <w:rsid w:val="004128C5"/>
    <w:rsid w:val="00417367"/>
    <w:rsid w:val="0042164F"/>
    <w:rsid w:val="004231A1"/>
    <w:rsid w:val="00425290"/>
    <w:rsid w:val="00425A94"/>
    <w:rsid w:val="004262BA"/>
    <w:rsid w:val="004272D8"/>
    <w:rsid w:val="004272FD"/>
    <w:rsid w:val="0042797E"/>
    <w:rsid w:val="00430036"/>
    <w:rsid w:val="004330C3"/>
    <w:rsid w:val="00436BAE"/>
    <w:rsid w:val="00440204"/>
    <w:rsid w:val="004417EE"/>
    <w:rsid w:val="00443477"/>
    <w:rsid w:val="00443A10"/>
    <w:rsid w:val="00444F15"/>
    <w:rsid w:val="00445183"/>
    <w:rsid w:val="004464CA"/>
    <w:rsid w:val="00446834"/>
    <w:rsid w:val="00450DCB"/>
    <w:rsid w:val="0045164B"/>
    <w:rsid w:val="004605BF"/>
    <w:rsid w:val="00463843"/>
    <w:rsid w:val="00466C64"/>
    <w:rsid w:val="00470C48"/>
    <w:rsid w:val="00472CCA"/>
    <w:rsid w:val="004740A6"/>
    <w:rsid w:val="004766D6"/>
    <w:rsid w:val="004774DD"/>
    <w:rsid w:val="00477F35"/>
    <w:rsid w:val="00481E90"/>
    <w:rsid w:val="00483EFA"/>
    <w:rsid w:val="00484647"/>
    <w:rsid w:val="00484FFF"/>
    <w:rsid w:val="0048551B"/>
    <w:rsid w:val="00485699"/>
    <w:rsid w:val="004866E7"/>
    <w:rsid w:val="004875DD"/>
    <w:rsid w:val="00487B98"/>
    <w:rsid w:val="0049664B"/>
    <w:rsid w:val="004A11E0"/>
    <w:rsid w:val="004A17B8"/>
    <w:rsid w:val="004A3D5E"/>
    <w:rsid w:val="004A6A17"/>
    <w:rsid w:val="004B0E94"/>
    <w:rsid w:val="004B1147"/>
    <w:rsid w:val="004B3CA8"/>
    <w:rsid w:val="004B3D4C"/>
    <w:rsid w:val="004B4151"/>
    <w:rsid w:val="004B6458"/>
    <w:rsid w:val="004B7890"/>
    <w:rsid w:val="004C1631"/>
    <w:rsid w:val="004C4F5E"/>
    <w:rsid w:val="004C58EC"/>
    <w:rsid w:val="004C6BAD"/>
    <w:rsid w:val="004D0CB4"/>
    <w:rsid w:val="004D1686"/>
    <w:rsid w:val="004D21EF"/>
    <w:rsid w:val="004D6E88"/>
    <w:rsid w:val="004E01D9"/>
    <w:rsid w:val="004E4198"/>
    <w:rsid w:val="004E4771"/>
    <w:rsid w:val="004E5217"/>
    <w:rsid w:val="004E749B"/>
    <w:rsid w:val="004F42CE"/>
    <w:rsid w:val="004F45F5"/>
    <w:rsid w:val="004F6D69"/>
    <w:rsid w:val="004F7BC2"/>
    <w:rsid w:val="00503D39"/>
    <w:rsid w:val="005047CE"/>
    <w:rsid w:val="005068E6"/>
    <w:rsid w:val="0050758F"/>
    <w:rsid w:val="0051255B"/>
    <w:rsid w:val="0051546A"/>
    <w:rsid w:val="005158F8"/>
    <w:rsid w:val="005163EB"/>
    <w:rsid w:val="00522FD2"/>
    <w:rsid w:val="005232D5"/>
    <w:rsid w:val="005233AD"/>
    <w:rsid w:val="00524732"/>
    <w:rsid w:val="00526843"/>
    <w:rsid w:val="00527B2F"/>
    <w:rsid w:val="00527EAC"/>
    <w:rsid w:val="0053137D"/>
    <w:rsid w:val="00531BD2"/>
    <w:rsid w:val="00531CC7"/>
    <w:rsid w:val="00533854"/>
    <w:rsid w:val="00533CEA"/>
    <w:rsid w:val="00533CF0"/>
    <w:rsid w:val="005344D9"/>
    <w:rsid w:val="0053562D"/>
    <w:rsid w:val="005359B1"/>
    <w:rsid w:val="00536490"/>
    <w:rsid w:val="00536DDA"/>
    <w:rsid w:val="00544A72"/>
    <w:rsid w:val="00544C5D"/>
    <w:rsid w:val="00544F96"/>
    <w:rsid w:val="0054545E"/>
    <w:rsid w:val="00546719"/>
    <w:rsid w:val="00550967"/>
    <w:rsid w:val="00550EE8"/>
    <w:rsid w:val="005514D0"/>
    <w:rsid w:val="00553AFA"/>
    <w:rsid w:val="00560055"/>
    <w:rsid w:val="00560600"/>
    <w:rsid w:val="005621B4"/>
    <w:rsid w:val="0056345D"/>
    <w:rsid w:val="0056445B"/>
    <w:rsid w:val="0056665B"/>
    <w:rsid w:val="00566EA6"/>
    <w:rsid w:val="00567088"/>
    <w:rsid w:val="0056724F"/>
    <w:rsid w:val="005677C1"/>
    <w:rsid w:val="00570C55"/>
    <w:rsid w:val="0057228F"/>
    <w:rsid w:val="00573038"/>
    <w:rsid w:val="005768A0"/>
    <w:rsid w:val="00577CE1"/>
    <w:rsid w:val="0058115A"/>
    <w:rsid w:val="00583082"/>
    <w:rsid w:val="00585E9F"/>
    <w:rsid w:val="0058716F"/>
    <w:rsid w:val="005872F9"/>
    <w:rsid w:val="00587555"/>
    <w:rsid w:val="005877EE"/>
    <w:rsid w:val="00587ED5"/>
    <w:rsid w:val="005901DE"/>
    <w:rsid w:val="0059113B"/>
    <w:rsid w:val="005916E4"/>
    <w:rsid w:val="0059560E"/>
    <w:rsid w:val="005960F5"/>
    <w:rsid w:val="005A0865"/>
    <w:rsid w:val="005A150D"/>
    <w:rsid w:val="005A311B"/>
    <w:rsid w:val="005A491A"/>
    <w:rsid w:val="005A492C"/>
    <w:rsid w:val="005A6AC9"/>
    <w:rsid w:val="005A7357"/>
    <w:rsid w:val="005B05D5"/>
    <w:rsid w:val="005B2C00"/>
    <w:rsid w:val="005B5519"/>
    <w:rsid w:val="005B5794"/>
    <w:rsid w:val="005B5B1D"/>
    <w:rsid w:val="005C59FD"/>
    <w:rsid w:val="005C63A5"/>
    <w:rsid w:val="005C6BED"/>
    <w:rsid w:val="005C75AD"/>
    <w:rsid w:val="005C7ED2"/>
    <w:rsid w:val="005D01E8"/>
    <w:rsid w:val="005D146B"/>
    <w:rsid w:val="005D2672"/>
    <w:rsid w:val="005D329D"/>
    <w:rsid w:val="005D4335"/>
    <w:rsid w:val="005D4923"/>
    <w:rsid w:val="005D58AA"/>
    <w:rsid w:val="005E056D"/>
    <w:rsid w:val="005E23CE"/>
    <w:rsid w:val="005E26BF"/>
    <w:rsid w:val="005E2CCD"/>
    <w:rsid w:val="005E47D5"/>
    <w:rsid w:val="005E6E5D"/>
    <w:rsid w:val="005E6EF5"/>
    <w:rsid w:val="005E78F4"/>
    <w:rsid w:val="005F0A98"/>
    <w:rsid w:val="005F268E"/>
    <w:rsid w:val="005F3209"/>
    <w:rsid w:val="005F3FAF"/>
    <w:rsid w:val="005F624F"/>
    <w:rsid w:val="005F7599"/>
    <w:rsid w:val="005F779D"/>
    <w:rsid w:val="005F7855"/>
    <w:rsid w:val="00600ADB"/>
    <w:rsid w:val="006023C7"/>
    <w:rsid w:val="00603286"/>
    <w:rsid w:val="00604C23"/>
    <w:rsid w:val="006053E9"/>
    <w:rsid w:val="00607D74"/>
    <w:rsid w:val="00610C3B"/>
    <w:rsid w:val="0061154E"/>
    <w:rsid w:val="00611D0C"/>
    <w:rsid w:val="006122B6"/>
    <w:rsid w:val="00612BE2"/>
    <w:rsid w:val="006135F8"/>
    <w:rsid w:val="00614B43"/>
    <w:rsid w:val="006152B8"/>
    <w:rsid w:val="006162F6"/>
    <w:rsid w:val="00621BCE"/>
    <w:rsid w:val="0062390F"/>
    <w:rsid w:val="0062505E"/>
    <w:rsid w:val="00625708"/>
    <w:rsid w:val="0062591A"/>
    <w:rsid w:val="006266C3"/>
    <w:rsid w:val="00626BDF"/>
    <w:rsid w:val="00627B0D"/>
    <w:rsid w:val="00631279"/>
    <w:rsid w:val="00633DF8"/>
    <w:rsid w:val="0063542B"/>
    <w:rsid w:val="00640FC4"/>
    <w:rsid w:val="006429A2"/>
    <w:rsid w:val="00643052"/>
    <w:rsid w:val="0064522F"/>
    <w:rsid w:val="00645C0E"/>
    <w:rsid w:val="006461D7"/>
    <w:rsid w:val="00646A42"/>
    <w:rsid w:val="00647AF3"/>
    <w:rsid w:val="0065019A"/>
    <w:rsid w:val="00650A14"/>
    <w:rsid w:val="006517AC"/>
    <w:rsid w:val="00652020"/>
    <w:rsid w:val="006522A1"/>
    <w:rsid w:val="006551AA"/>
    <w:rsid w:val="00655D73"/>
    <w:rsid w:val="00655F3E"/>
    <w:rsid w:val="006569A5"/>
    <w:rsid w:val="006570CA"/>
    <w:rsid w:val="0066036F"/>
    <w:rsid w:val="00660516"/>
    <w:rsid w:val="00660B50"/>
    <w:rsid w:val="00661C78"/>
    <w:rsid w:val="00661D79"/>
    <w:rsid w:val="0066269E"/>
    <w:rsid w:val="00667D82"/>
    <w:rsid w:val="006735EA"/>
    <w:rsid w:val="00674E98"/>
    <w:rsid w:val="006752AC"/>
    <w:rsid w:val="00675E90"/>
    <w:rsid w:val="00677015"/>
    <w:rsid w:val="006777C5"/>
    <w:rsid w:val="006846BF"/>
    <w:rsid w:val="0068658C"/>
    <w:rsid w:val="00692691"/>
    <w:rsid w:val="00692E51"/>
    <w:rsid w:val="0069797F"/>
    <w:rsid w:val="006A28E4"/>
    <w:rsid w:val="006A49F9"/>
    <w:rsid w:val="006B0543"/>
    <w:rsid w:val="006B0C2C"/>
    <w:rsid w:val="006B0CE0"/>
    <w:rsid w:val="006B1078"/>
    <w:rsid w:val="006B1E7D"/>
    <w:rsid w:val="006B2D4B"/>
    <w:rsid w:val="006B4325"/>
    <w:rsid w:val="006B5516"/>
    <w:rsid w:val="006B67D6"/>
    <w:rsid w:val="006C1908"/>
    <w:rsid w:val="006C3FDF"/>
    <w:rsid w:val="006C4BCA"/>
    <w:rsid w:val="006C4D3B"/>
    <w:rsid w:val="006C59BC"/>
    <w:rsid w:val="006C7F74"/>
    <w:rsid w:val="006D1895"/>
    <w:rsid w:val="006D1CD3"/>
    <w:rsid w:val="006D23A7"/>
    <w:rsid w:val="006D26A7"/>
    <w:rsid w:val="006D3FE7"/>
    <w:rsid w:val="006D48D3"/>
    <w:rsid w:val="006D494E"/>
    <w:rsid w:val="006D5849"/>
    <w:rsid w:val="006D5DED"/>
    <w:rsid w:val="006D79FA"/>
    <w:rsid w:val="006E086F"/>
    <w:rsid w:val="006E3138"/>
    <w:rsid w:val="006E6A81"/>
    <w:rsid w:val="006E6C03"/>
    <w:rsid w:val="006F316A"/>
    <w:rsid w:val="006F390D"/>
    <w:rsid w:val="006F4742"/>
    <w:rsid w:val="006F569E"/>
    <w:rsid w:val="006F5AF2"/>
    <w:rsid w:val="00700576"/>
    <w:rsid w:val="007014EB"/>
    <w:rsid w:val="00702D65"/>
    <w:rsid w:val="00705D03"/>
    <w:rsid w:val="0070774A"/>
    <w:rsid w:val="007100B8"/>
    <w:rsid w:val="007102A3"/>
    <w:rsid w:val="007129D9"/>
    <w:rsid w:val="007131A1"/>
    <w:rsid w:val="00714761"/>
    <w:rsid w:val="007150A2"/>
    <w:rsid w:val="007159B7"/>
    <w:rsid w:val="007237BE"/>
    <w:rsid w:val="007248CA"/>
    <w:rsid w:val="00724C12"/>
    <w:rsid w:val="00731367"/>
    <w:rsid w:val="00731734"/>
    <w:rsid w:val="00731FEE"/>
    <w:rsid w:val="0073377F"/>
    <w:rsid w:val="00734BD0"/>
    <w:rsid w:val="00737D48"/>
    <w:rsid w:val="00737E67"/>
    <w:rsid w:val="00743077"/>
    <w:rsid w:val="00743939"/>
    <w:rsid w:val="00745BA2"/>
    <w:rsid w:val="0074654C"/>
    <w:rsid w:val="007466B6"/>
    <w:rsid w:val="0075128E"/>
    <w:rsid w:val="0075144D"/>
    <w:rsid w:val="0075257F"/>
    <w:rsid w:val="00752DA3"/>
    <w:rsid w:val="00753F7D"/>
    <w:rsid w:val="00754424"/>
    <w:rsid w:val="007549E0"/>
    <w:rsid w:val="007578CA"/>
    <w:rsid w:val="00757A55"/>
    <w:rsid w:val="0076029B"/>
    <w:rsid w:val="00760886"/>
    <w:rsid w:val="00760B11"/>
    <w:rsid w:val="007614DF"/>
    <w:rsid w:val="0076169E"/>
    <w:rsid w:val="0076520A"/>
    <w:rsid w:val="00766BA3"/>
    <w:rsid w:val="00767174"/>
    <w:rsid w:val="00771CE1"/>
    <w:rsid w:val="0077305A"/>
    <w:rsid w:val="0077391D"/>
    <w:rsid w:val="00773C92"/>
    <w:rsid w:val="00773E9D"/>
    <w:rsid w:val="00777B54"/>
    <w:rsid w:val="007811A1"/>
    <w:rsid w:val="007821C7"/>
    <w:rsid w:val="007824E7"/>
    <w:rsid w:val="00783CB4"/>
    <w:rsid w:val="00784FAF"/>
    <w:rsid w:val="00785C40"/>
    <w:rsid w:val="00791647"/>
    <w:rsid w:val="00795389"/>
    <w:rsid w:val="00796A79"/>
    <w:rsid w:val="007A4CF5"/>
    <w:rsid w:val="007B376C"/>
    <w:rsid w:val="007B78D6"/>
    <w:rsid w:val="007C01B5"/>
    <w:rsid w:val="007C1656"/>
    <w:rsid w:val="007C1887"/>
    <w:rsid w:val="007C1984"/>
    <w:rsid w:val="007C280B"/>
    <w:rsid w:val="007C4592"/>
    <w:rsid w:val="007C4771"/>
    <w:rsid w:val="007C503A"/>
    <w:rsid w:val="007C5E34"/>
    <w:rsid w:val="007C708F"/>
    <w:rsid w:val="007C756A"/>
    <w:rsid w:val="007C7686"/>
    <w:rsid w:val="007D0ADC"/>
    <w:rsid w:val="007D1590"/>
    <w:rsid w:val="007D1C13"/>
    <w:rsid w:val="007D2C63"/>
    <w:rsid w:val="007D3807"/>
    <w:rsid w:val="007D67A4"/>
    <w:rsid w:val="007D76B3"/>
    <w:rsid w:val="007E071C"/>
    <w:rsid w:val="007E3122"/>
    <w:rsid w:val="007E3433"/>
    <w:rsid w:val="007E3E77"/>
    <w:rsid w:val="007E41A0"/>
    <w:rsid w:val="007E4323"/>
    <w:rsid w:val="007E5AB3"/>
    <w:rsid w:val="007E7C67"/>
    <w:rsid w:val="007F0017"/>
    <w:rsid w:val="007F2F39"/>
    <w:rsid w:val="008027D3"/>
    <w:rsid w:val="0080302C"/>
    <w:rsid w:val="008033DC"/>
    <w:rsid w:val="00803CE7"/>
    <w:rsid w:val="00804AC0"/>
    <w:rsid w:val="0080516B"/>
    <w:rsid w:val="00807AD8"/>
    <w:rsid w:val="00810267"/>
    <w:rsid w:val="00810ACA"/>
    <w:rsid w:val="0081293F"/>
    <w:rsid w:val="00812A42"/>
    <w:rsid w:val="0081396C"/>
    <w:rsid w:val="00813C8E"/>
    <w:rsid w:val="00814C33"/>
    <w:rsid w:val="00816AAA"/>
    <w:rsid w:val="00816F98"/>
    <w:rsid w:val="008175C8"/>
    <w:rsid w:val="0082065F"/>
    <w:rsid w:val="00822840"/>
    <w:rsid w:val="00823121"/>
    <w:rsid w:val="00826689"/>
    <w:rsid w:val="00827802"/>
    <w:rsid w:val="00827DCD"/>
    <w:rsid w:val="008316E6"/>
    <w:rsid w:val="00831D68"/>
    <w:rsid w:val="00835D62"/>
    <w:rsid w:val="008375A0"/>
    <w:rsid w:val="0083791C"/>
    <w:rsid w:val="0084254E"/>
    <w:rsid w:val="008444BB"/>
    <w:rsid w:val="00844AC9"/>
    <w:rsid w:val="00844C2C"/>
    <w:rsid w:val="00846546"/>
    <w:rsid w:val="00846592"/>
    <w:rsid w:val="00847517"/>
    <w:rsid w:val="008511D9"/>
    <w:rsid w:val="00855C50"/>
    <w:rsid w:val="008566F4"/>
    <w:rsid w:val="00862CE6"/>
    <w:rsid w:val="008634F3"/>
    <w:rsid w:val="00863D51"/>
    <w:rsid w:val="00864DCC"/>
    <w:rsid w:val="00867899"/>
    <w:rsid w:val="008706B7"/>
    <w:rsid w:val="008713E1"/>
    <w:rsid w:val="008768D8"/>
    <w:rsid w:val="00881BB5"/>
    <w:rsid w:val="008868F8"/>
    <w:rsid w:val="00887EB7"/>
    <w:rsid w:val="0089164B"/>
    <w:rsid w:val="00893ED3"/>
    <w:rsid w:val="0089417D"/>
    <w:rsid w:val="00894BDE"/>
    <w:rsid w:val="0089643D"/>
    <w:rsid w:val="00896E9C"/>
    <w:rsid w:val="00897AFF"/>
    <w:rsid w:val="008A2B5E"/>
    <w:rsid w:val="008A4B05"/>
    <w:rsid w:val="008A4EA0"/>
    <w:rsid w:val="008A684D"/>
    <w:rsid w:val="008A7C5C"/>
    <w:rsid w:val="008A7F2E"/>
    <w:rsid w:val="008B07A0"/>
    <w:rsid w:val="008B18A6"/>
    <w:rsid w:val="008B30AE"/>
    <w:rsid w:val="008B3D06"/>
    <w:rsid w:val="008B6177"/>
    <w:rsid w:val="008B6428"/>
    <w:rsid w:val="008B781D"/>
    <w:rsid w:val="008C0CDA"/>
    <w:rsid w:val="008C1BD3"/>
    <w:rsid w:val="008C2762"/>
    <w:rsid w:val="008C442D"/>
    <w:rsid w:val="008C4943"/>
    <w:rsid w:val="008C6987"/>
    <w:rsid w:val="008D1F87"/>
    <w:rsid w:val="008D2A4A"/>
    <w:rsid w:val="008D44BD"/>
    <w:rsid w:val="008D47E0"/>
    <w:rsid w:val="008D534A"/>
    <w:rsid w:val="008D58FE"/>
    <w:rsid w:val="008D6D79"/>
    <w:rsid w:val="008E0221"/>
    <w:rsid w:val="008E1D42"/>
    <w:rsid w:val="008E23DA"/>
    <w:rsid w:val="008E2EA9"/>
    <w:rsid w:val="008E4456"/>
    <w:rsid w:val="008E4F31"/>
    <w:rsid w:val="008E5D97"/>
    <w:rsid w:val="008E6882"/>
    <w:rsid w:val="008E74D9"/>
    <w:rsid w:val="00900936"/>
    <w:rsid w:val="00900957"/>
    <w:rsid w:val="0090241D"/>
    <w:rsid w:val="0090245C"/>
    <w:rsid w:val="00904CBC"/>
    <w:rsid w:val="0090540A"/>
    <w:rsid w:val="00905950"/>
    <w:rsid w:val="00905E90"/>
    <w:rsid w:val="00906796"/>
    <w:rsid w:val="0091189A"/>
    <w:rsid w:val="0091201D"/>
    <w:rsid w:val="009125E9"/>
    <w:rsid w:val="0091424C"/>
    <w:rsid w:val="00914D33"/>
    <w:rsid w:val="0091544B"/>
    <w:rsid w:val="00915527"/>
    <w:rsid w:val="00916821"/>
    <w:rsid w:val="00917306"/>
    <w:rsid w:val="00917E77"/>
    <w:rsid w:val="0092001E"/>
    <w:rsid w:val="00920ADA"/>
    <w:rsid w:val="00921CE9"/>
    <w:rsid w:val="00921F9E"/>
    <w:rsid w:val="00922EA8"/>
    <w:rsid w:val="00923B7F"/>
    <w:rsid w:val="009249D8"/>
    <w:rsid w:val="00924D2B"/>
    <w:rsid w:val="00925FBD"/>
    <w:rsid w:val="00930838"/>
    <w:rsid w:val="00930973"/>
    <w:rsid w:val="00931DD9"/>
    <w:rsid w:val="009322A6"/>
    <w:rsid w:val="00932AA6"/>
    <w:rsid w:val="0093389D"/>
    <w:rsid w:val="0093473C"/>
    <w:rsid w:val="00942533"/>
    <w:rsid w:val="00942C43"/>
    <w:rsid w:val="00942EB4"/>
    <w:rsid w:val="00943F2F"/>
    <w:rsid w:val="00944861"/>
    <w:rsid w:val="0094546B"/>
    <w:rsid w:val="00945E24"/>
    <w:rsid w:val="00945FA9"/>
    <w:rsid w:val="0095119D"/>
    <w:rsid w:val="00952C47"/>
    <w:rsid w:val="00952DB2"/>
    <w:rsid w:val="00955988"/>
    <w:rsid w:val="0095738E"/>
    <w:rsid w:val="00957BBE"/>
    <w:rsid w:val="0096220D"/>
    <w:rsid w:val="009633E4"/>
    <w:rsid w:val="0096383D"/>
    <w:rsid w:val="009646CE"/>
    <w:rsid w:val="00965AFA"/>
    <w:rsid w:val="00965F7A"/>
    <w:rsid w:val="0096644E"/>
    <w:rsid w:val="00967688"/>
    <w:rsid w:val="00967865"/>
    <w:rsid w:val="00967CD5"/>
    <w:rsid w:val="00970FE0"/>
    <w:rsid w:val="00975023"/>
    <w:rsid w:val="009762C8"/>
    <w:rsid w:val="00980DAA"/>
    <w:rsid w:val="00981015"/>
    <w:rsid w:val="00981FFE"/>
    <w:rsid w:val="00982585"/>
    <w:rsid w:val="009829D6"/>
    <w:rsid w:val="00983B59"/>
    <w:rsid w:val="009856FA"/>
    <w:rsid w:val="009859A1"/>
    <w:rsid w:val="00985B7B"/>
    <w:rsid w:val="00986CB0"/>
    <w:rsid w:val="00991DC4"/>
    <w:rsid w:val="00992937"/>
    <w:rsid w:val="00994A78"/>
    <w:rsid w:val="0099526E"/>
    <w:rsid w:val="00995C88"/>
    <w:rsid w:val="009967DB"/>
    <w:rsid w:val="00996D48"/>
    <w:rsid w:val="009A047F"/>
    <w:rsid w:val="009A19EA"/>
    <w:rsid w:val="009A687E"/>
    <w:rsid w:val="009A797C"/>
    <w:rsid w:val="009B03C0"/>
    <w:rsid w:val="009B0575"/>
    <w:rsid w:val="009B15FE"/>
    <w:rsid w:val="009B2514"/>
    <w:rsid w:val="009B4DBF"/>
    <w:rsid w:val="009B4EAE"/>
    <w:rsid w:val="009B516B"/>
    <w:rsid w:val="009B6539"/>
    <w:rsid w:val="009B68FE"/>
    <w:rsid w:val="009C1542"/>
    <w:rsid w:val="009C33C2"/>
    <w:rsid w:val="009C3A9C"/>
    <w:rsid w:val="009D5CCE"/>
    <w:rsid w:val="009D600B"/>
    <w:rsid w:val="009D6FAA"/>
    <w:rsid w:val="009D7CAC"/>
    <w:rsid w:val="009E2915"/>
    <w:rsid w:val="009E405B"/>
    <w:rsid w:val="009E45BD"/>
    <w:rsid w:val="009E4F68"/>
    <w:rsid w:val="009E53CD"/>
    <w:rsid w:val="009E7A8F"/>
    <w:rsid w:val="009F1B5D"/>
    <w:rsid w:val="009F2D0B"/>
    <w:rsid w:val="009F3D40"/>
    <w:rsid w:val="009F466F"/>
    <w:rsid w:val="009F68D3"/>
    <w:rsid w:val="00A02865"/>
    <w:rsid w:val="00A0354C"/>
    <w:rsid w:val="00A03960"/>
    <w:rsid w:val="00A03F50"/>
    <w:rsid w:val="00A04FB3"/>
    <w:rsid w:val="00A052E2"/>
    <w:rsid w:val="00A072D3"/>
    <w:rsid w:val="00A117D7"/>
    <w:rsid w:val="00A12C5A"/>
    <w:rsid w:val="00A1383A"/>
    <w:rsid w:val="00A13851"/>
    <w:rsid w:val="00A150A7"/>
    <w:rsid w:val="00A21427"/>
    <w:rsid w:val="00A2249C"/>
    <w:rsid w:val="00A22F18"/>
    <w:rsid w:val="00A23552"/>
    <w:rsid w:val="00A240D9"/>
    <w:rsid w:val="00A24681"/>
    <w:rsid w:val="00A27DC6"/>
    <w:rsid w:val="00A305BA"/>
    <w:rsid w:val="00A3318B"/>
    <w:rsid w:val="00A346B7"/>
    <w:rsid w:val="00A373EB"/>
    <w:rsid w:val="00A374B7"/>
    <w:rsid w:val="00A41B8A"/>
    <w:rsid w:val="00A45614"/>
    <w:rsid w:val="00A458F6"/>
    <w:rsid w:val="00A50427"/>
    <w:rsid w:val="00A52318"/>
    <w:rsid w:val="00A5484A"/>
    <w:rsid w:val="00A55039"/>
    <w:rsid w:val="00A55486"/>
    <w:rsid w:val="00A56748"/>
    <w:rsid w:val="00A567A2"/>
    <w:rsid w:val="00A609F0"/>
    <w:rsid w:val="00A60C3F"/>
    <w:rsid w:val="00A65A40"/>
    <w:rsid w:val="00A70A3A"/>
    <w:rsid w:val="00A71B2C"/>
    <w:rsid w:val="00A71C60"/>
    <w:rsid w:val="00A725E2"/>
    <w:rsid w:val="00A73013"/>
    <w:rsid w:val="00A73407"/>
    <w:rsid w:val="00A744F5"/>
    <w:rsid w:val="00A74A7A"/>
    <w:rsid w:val="00A77913"/>
    <w:rsid w:val="00A80364"/>
    <w:rsid w:val="00A80554"/>
    <w:rsid w:val="00A8086B"/>
    <w:rsid w:val="00A82DE5"/>
    <w:rsid w:val="00A83B2F"/>
    <w:rsid w:val="00A84E93"/>
    <w:rsid w:val="00A85C55"/>
    <w:rsid w:val="00A85CD7"/>
    <w:rsid w:val="00A872F0"/>
    <w:rsid w:val="00A87C52"/>
    <w:rsid w:val="00A87FF1"/>
    <w:rsid w:val="00A902C5"/>
    <w:rsid w:val="00A9207D"/>
    <w:rsid w:val="00A9261A"/>
    <w:rsid w:val="00A93C12"/>
    <w:rsid w:val="00A944A8"/>
    <w:rsid w:val="00AA72C6"/>
    <w:rsid w:val="00AA7626"/>
    <w:rsid w:val="00AA7653"/>
    <w:rsid w:val="00AB15CF"/>
    <w:rsid w:val="00AB177B"/>
    <w:rsid w:val="00AB3984"/>
    <w:rsid w:val="00AB3BDD"/>
    <w:rsid w:val="00AB3EAA"/>
    <w:rsid w:val="00AB55E4"/>
    <w:rsid w:val="00AC04BE"/>
    <w:rsid w:val="00AC4431"/>
    <w:rsid w:val="00AD04C7"/>
    <w:rsid w:val="00AD1EC3"/>
    <w:rsid w:val="00AD6F60"/>
    <w:rsid w:val="00AD7B67"/>
    <w:rsid w:val="00AE131C"/>
    <w:rsid w:val="00AE152B"/>
    <w:rsid w:val="00AE1E27"/>
    <w:rsid w:val="00AE1E6B"/>
    <w:rsid w:val="00AE7817"/>
    <w:rsid w:val="00AE7A0F"/>
    <w:rsid w:val="00AF0455"/>
    <w:rsid w:val="00AF12C8"/>
    <w:rsid w:val="00AF3AA0"/>
    <w:rsid w:val="00B02BC8"/>
    <w:rsid w:val="00B03AF6"/>
    <w:rsid w:val="00B05546"/>
    <w:rsid w:val="00B07619"/>
    <w:rsid w:val="00B07A5C"/>
    <w:rsid w:val="00B10038"/>
    <w:rsid w:val="00B120D8"/>
    <w:rsid w:val="00B151C4"/>
    <w:rsid w:val="00B15245"/>
    <w:rsid w:val="00B17348"/>
    <w:rsid w:val="00B2058D"/>
    <w:rsid w:val="00B22F2E"/>
    <w:rsid w:val="00B2458B"/>
    <w:rsid w:val="00B300A0"/>
    <w:rsid w:val="00B30D28"/>
    <w:rsid w:val="00B327C8"/>
    <w:rsid w:val="00B341C0"/>
    <w:rsid w:val="00B349DD"/>
    <w:rsid w:val="00B35695"/>
    <w:rsid w:val="00B356D6"/>
    <w:rsid w:val="00B35779"/>
    <w:rsid w:val="00B35A21"/>
    <w:rsid w:val="00B3719E"/>
    <w:rsid w:val="00B37646"/>
    <w:rsid w:val="00B40C3D"/>
    <w:rsid w:val="00B420D3"/>
    <w:rsid w:val="00B431A7"/>
    <w:rsid w:val="00B432FD"/>
    <w:rsid w:val="00B43EC9"/>
    <w:rsid w:val="00B521BA"/>
    <w:rsid w:val="00B54CA7"/>
    <w:rsid w:val="00B5524A"/>
    <w:rsid w:val="00B57C42"/>
    <w:rsid w:val="00B57D5F"/>
    <w:rsid w:val="00B6335B"/>
    <w:rsid w:val="00B63B7C"/>
    <w:rsid w:val="00B67148"/>
    <w:rsid w:val="00B67CCA"/>
    <w:rsid w:val="00B70A58"/>
    <w:rsid w:val="00B71150"/>
    <w:rsid w:val="00B7241F"/>
    <w:rsid w:val="00B7242B"/>
    <w:rsid w:val="00B726AA"/>
    <w:rsid w:val="00B72CEF"/>
    <w:rsid w:val="00B8360D"/>
    <w:rsid w:val="00B85FFF"/>
    <w:rsid w:val="00B860D9"/>
    <w:rsid w:val="00B86918"/>
    <w:rsid w:val="00B92548"/>
    <w:rsid w:val="00B95E45"/>
    <w:rsid w:val="00B96155"/>
    <w:rsid w:val="00B96878"/>
    <w:rsid w:val="00B97244"/>
    <w:rsid w:val="00B97488"/>
    <w:rsid w:val="00BA0785"/>
    <w:rsid w:val="00BA0DCD"/>
    <w:rsid w:val="00BA6775"/>
    <w:rsid w:val="00BB1628"/>
    <w:rsid w:val="00BB2E23"/>
    <w:rsid w:val="00BB6B9C"/>
    <w:rsid w:val="00BB74BE"/>
    <w:rsid w:val="00BB76F8"/>
    <w:rsid w:val="00BC037B"/>
    <w:rsid w:val="00BC0385"/>
    <w:rsid w:val="00BC092E"/>
    <w:rsid w:val="00BC15A2"/>
    <w:rsid w:val="00BC1600"/>
    <w:rsid w:val="00BC7554"/>
    <w:rsid w:val="00BC7C9F"/>
    <w:rsid w:val="00BD00BB"/>
    <w:rsid w:val="00BD01F1"/>
    <w:rsid w:val="00BD0382"/>
    <w:rsid w:val="00BD06C4"/>
    <w:rsid w:val="00BD14C7"/>
    <w:rsid w:val="00BD419A"/>
    <w:rsid w:val="00BD41A5"/>
    <w:rsid w:val="00BD531B"/>
    <w:rsid w:val="00BD538A"/>
    <w:rsid w:val="00BD6143"/>
    <w:rsid w:val="00BD621C"/>
    <w:rsid w:val="00BD64D5"/>
    <w:rsid w:val="00BD7407"/>
    <w:rsid w:val="00BF0885"/>
    <w:rsid w:val="00BF0E51"/>
    <w:rsid w:val="00BF3B71"/>
    <w:rsid w:val="00BF555F"/>
    <w:rsid w:val="00BF56CE"/>
    <w:rsid w:val="00BF5833"/>
    <w:rsid w:val="00BF596D"/>
    <w:rsid w:val="00BF6201"/>
    <w:rsid w:val="00BF7557"/>
    <w:rsid w:val="00BF7CBF"/>
    <w:rsid w:val="00BF7FE5"/>
    <w:rsid w:val="00C01150"/>
    <w:rsid w:val="00C0497E"/>
    <w:rsid w:val="00C079D0"/>
    <w:rsid w:val="00C07C2D"/>
    <w:rsid w:val="00C10817"/>
    <w:rsid w:val="00C128A7"/>
    <w:rsid w:val="00C133F8"/>
    <w:rsid w:val="00C13D23"/>
    <w:rsid w:val="00C149D6"/>
    <w:rsid w:val="00C15473"/>
    <w:rsid w:val="00C17DF4"/>
    <w:rsid w:val="00C20EB4"/>
    <w:rsid w:val="00C22CA5"/>
    <w:rsid w:val="00C26BF2"/>
    <w:rsid w:val="00C27444"/>
    <w:rsid w:val="00C30617"/>
    <w:rsid w:val="00C30D2D"/>
    <w:rsid w:val="00C3395F"/>
    <w:rsid w:val="00C33A56"/>
    <w:rsid w:val="00C3442E"/>
    <w:rsid w:val="00C374B1"/>
    <w:rsid w:val="00C3786B"/>
    <w:rsid w:val="00C37B47"/>
    <w:rsid w:val="00C4509B"/>
    <w:rsid w:val="00C4525C"/>
    <w:rsid w:val="00C457B4"/>
    <w:rsid w:val="00C46B9C"/>
    <w:rsid w:val="00C46BAF"/>
    <w:rsid w:val="00C50246"/>
    <w:rsid w:val="00C527CE"/>
    <w:rsid w:val="00C52E7E"/>
    <w:rsid w:val="00C548ED"/>
    <w:rsid w:val="00C56659"/>
    <w:rsid w:val="00C56D2A"/>
    <w:rsid w:val="00C56F9D"/>
    <w:rsid w:val="00C578E3"/>
    <w:rsid w:val="00C60274"/>
    <w:rsid w:val="00C60505"/>
    <w:rsid w:val="00C6440E"/>
    <w:rsid w:val="00C6506A"/>
    <w:rsid w:val="00C66E00"/>
    <w:rsid w:val="00C6789C"/>
    <w:rsid w:val="00C75214"/>
    <w:rsid w:val="00C75C25"/>
    <w:rsid w:val="00C7656C"/>
    <w:rsid w:val="00C80C0E"/>
    <w:rsid w:val="00C819C6"/>
    <w:rsid w:val="00C81A50"/>
    <w:rsid w:val="00C81BD1"/>
    <w:rsid w:val="00C82D07"/>
    <w:rsid w:val="00C84932"/>
    <w:rsid w:val="00C85906"/>
    <w:rsid w:val="00C85AFB"/>
    <w:rsid w:val="00C86109"/>
    <w:rsid w:val="00C87EF0"/>
    <w:rsid w:val="00C9041D"/>
    <w:rsid w:val="00C90C95"/>
    <w:rsid w:val="00C92112"/>
    <w:rsid w:val="00C92BFA"/>
    <w:rsid w:val="00C934F6"/>
    <w:rsid w:val="00C93F2F"/>
    <w:rsid w:val="00C9401C"/>
    <w:rsid w:val="00C941BB"/>
    <w:rsid w:val="00C95156"/>
    <w:rsid w:val="00C96639"/>
    <w:rsid w:val="00C97053"/>
    <w:rsid w:val="00CA0F63"/>
    <w:rsid w:val="00CA172F"/>
    <w:rsid w:val="00CA19AE"/>
    <w:rsid w:val="00CA50FF"/>
    <w:rsid w:val="00CA5607"/>
    <w:rsid w:val="00CA6808"/>
    <w:rsid w:val="00CA7B14"/>
    <w:rsid w:val="00CB044B"/>
    <w:rsid w:val="00CB4E52"/>
    <w:rsid w:val="00CC0DD3"/>
    <w:rsid w:val="00CC42BF"/>
    <w:rsid w:val="00CC45B3"/>
    <w:rsid w:val="00CC6072"/>
    <w:rsid w:val="00CC625A"/>
    <w:rsid w:val="00CD054D"/>
    <w:rsid w:val="00CD4592"/>
    <w:rsid w:val="00CD79D7"/>
    <w:rsid w:val="00CE0775"/>
    <w:rsid w:val="00CE08FC"/>
    <w:rsid w:val="00CE1419"/>
    <w:rsid w:val="00CE6832"/>
    <w:rsid w:val="00CE6BCC"/>
    <w:rsid w:val="00CE7F96"/>
    <w:rsid w:val="00CF100A"/>
    <w:rsid w:val="00CF3487"/>
    <w:rsid w:val="00CF3F70"/>
    <w:rsid w:val="00CF5271"/>
    <w:rsid w:val="00CF7941"/>
    <w:rsid w:val="00D001DE"/>
    <w:rsid w:val="00D01B80"/>
    <w:rsid w:val="00D03292"/>
    <w:rsid w:val="00D0348E"/>
    <w:rsid w:val="00D03B75"/>
    <w:rsid w:val="00D05386"/>
    <w:rsid w:val="00D055E9"/>
    <w:rsid w:val="00D05DB7"/>
    <w:rsid w:val="00D10249"/>
    <w:rsid w:val="00D11ED2"/>
    <w:rsid w:val="00D129F5"/>
    <w:rsid w:val="00D13090"/>
    <w:rsid w:val="00D13F7E"/>
    <w:rsid w:val="00D14249"/>
    <w:rsid w:val="00D23906"/>
    <w:rsid w:val="00D2448B"/>
    <w:rsid w:val="00D24616"/>
    <w:rsid w:val="00D251E1"/>
    <w:rsid w:val="00D25A94"/>
    <w:rsid w:val="00D26D63"/>
    <w:rsid w:val="00D3020B"/>
    <w:rsid w:val="00D30AAE"/>
    <w:rsid w:val="00D33D7D"/>
    <w:rsid w:val="00D33E9E"/>
    <w:rsid w:val="00D34281"/>
    <w:rsid w:val="00D34782"/>
    <w:rsid w:val="00D34D97"/>
    <w:rsid w:val="00D36478"/>
    <w:rsid w:val="00D40AD2"/>
    <w:rsid w:val="00D41E73"/>
    <w:rsid w:val="00D45C5C"/>
    <w:rsid w:val="00D46E1F"/>
    <w:rsid w:val="00D52C6B"/>
    <w:rsid w:val="00D54347"/>
    <w:rsid w:val="00D57DB7"/>
    <w:rsid w:val="00D60F11"/>
    <w:rsid w:val="00D633A8"/>
    <w:rsid w:val="00D642CF"/>
    <w:rsid w:val="00D64FAC"/>
    <w:rsid w:val="00D6711B"/>
    <w:rsid w:val="00D717A6"/>
    <w:rsid w:val="00D73971"/>
    <w:rsid w:val="00D7398D"/>
    <w:rsid w:val="00D73A86"/>
    <w:rsid w:val="00D77B37"/>
    <w:rsid w:val="00D82711"/>
    <w:rsid w:val="00D86594"/>
    <w:rsid w:val="00D877EC"/>
    <w:rsid w:val="00D917CA"/>
    <w:rsid w:val="00D91BF5"/>
    <w:rsid w:val="00D91FE4"/>
    <w:rsid w:val="00D91FF0"/>
    <w:rsid w:val="00D93369"/>
    <w:rsid w:val="00D93964"/>
    <w:rsid w:val="00D9436C"/>
    <w:rsid w:val="00D951EE"/>
    <w:rsid w:val="00D96BED"/>
    <w:rsid w:val="00D97E28"/>
    <w:rsid w:val="00DA3310"/>
    <w:rsid w:val="00DA4C09"/>
    <w:rsid w:val="00DA5133"/>
    <w:rsid w:val="00DA53C0"/>
    <w:rsid w:val="00DA6C19"/>
    <w:rsid w:val="00DB1201"/>
    <w:rsid w:val="00DB25A6"/>
    <w:rsid w:val="00DB45EB"/>
    <w:rsid w:val="00DB55EB"/>
    <w:rsid w:val="00DB5DCA"/>
    <w:rsid w:val="00DB63B4"/>
    <w:rsid w:val="00DC04B0"/>
    <w:rsid w:val="00DC0A7E"/>
    <w:rsid w:val="00DC1760"/>
    <w:rsid w:val="00DC4A8A"/>
    <w:rsid w:val="00DC53EE"/>
    <w:rsid w:val="00DC6DE7"/>
    <w:rsid w:val="00DD1B70"/>
    <w:rsid w:val="00DD1DC7"/>
    <w:rsid w:val="00DD261B"/>
    <w:rsid w:val="00DD3D90"/>
    <w:rsid w:val="00DD3FAA"/>
    <w:rsid w:val="00DD4784"/>
    <w:rsid w:val="00DE01EC"/>
    <w:rsid w:val="00DE1612"/>
    <w:rsid w:val="00DE241E"/>
    <w:rsid w:val="00DF266D"/>
    <w:rsid w:val="00DF3C3F"/>
    <w:rsid w:val="00DF7027"/>
    <w:rsid w:val="00DF7465"/>
    <w:rsid w:val="00E01075"/>
    <w:rsid w:val="00E01B60"/>
    <w:rsid w:val="00E02030"/>
    <w:rsid w:val="00E02720"/>
    <w:rsid w:val="00E037EA"/>
    <w:rsid w:val="00E03BF5"/>
    <w:rsid w:val="00E04EE8"/>
    <w:rsid w:val="00E05E59"/>
    <w:rsid w:val="00E06E3D"/>
    <w:rsid w:val="00E07D93"/>
    <w:rsid w:val="00E07E42"/>
    <w:rsid w:val="00E101DE"/>
    <w:rsid w:val="00E11E5E"/>
    <w:rsid w:val="00E133D4"/>
    <w:rsid w:val="00E1452C"/>
    <w:rsid w:val="00E1602D"/>
    <w:rsid w:val="00E161A1"/>
    <w:rsid w:val="00E16495"/>
    <w:rsid w:val="00E172D4"/>
    <w:rsid w:val="00E21ABA"/>
    <w:rsid w:val="00E23981"/>
    <w:rsid w:val="00E24C44"/>
    <w:rsid w:val="00E26261"/>
    <w:rsid w:val="00E301BD"/>
    <w:rsid w:val="00E3112D"/>
    <w:rsid w:val="00E31363"/>
    <w:rsid w:val="00E3245F"/>
    <w:rsid w:val="00E32797"/>
    <w:rsid w:val="00E343FC"/>
    <w:rsid w:val="00E3476D"/>
    <w:rsid w:val="00E36DCA"/>
    <w:rsid w:val="00E44B8B"/>
    <w:rsid w:val="00E45246"/>
    <w:rsid w:val="00E45B56"/>
    <w:rsid w:val="00E46B92"/>
    <w:rsid w:val="00E46DE7"/>
    <w:rsid w:val="00E47495"/>
    <w:rsid w:val="00E4769A"/>
    <w:rsid w:val="00E5081A"/>
    <w:rsid w:val="00E50BB1"/>
    <w:rsid w:val="00E51572"/>
    <w:rsid w:val="00E54B7B"/>
    <w:rsid w:val="00E55061"/>
    <w:rsid w:val="00E55404"/>
    <w:rsid w:val="00E55952"/>
    <w:rsid w:val="00E56008"/>
    <w:rsid w:val="00E60287"/>
    <w:rsid w:val="00E603A0"/>
    <w:rsid w:val="00E62A42"/>
    <w:rsid w:val="00E63829"/>
    <w:rsid w:val="00E64933"/>
    <w:rsid w:val="00E651D9"/>
    <w:rsid w:val="00E66427"/>
    <w:rsid w:val="00E70AC2"/>
    <w:rsid w:val="00E744F8"/>
    <w:rsid w:val="00E74F55"/>
    <w:rsid w:val="00E77948"/>
    <w:rsid w:val="00E84AF0"/>
    <w:rsid w:val="00E85C47"/>
    <w:rsid w:val="00E94AFD"/>
    <w:rsid w:val="00E950D3"/>
    <w:rsid w:val="00E95333"/>
    <w:rsid w:val="00E95BCE"/>
    <w:rsid w:val="00EA26B2"/>
    <w:rsid w:val="00EA38E3"/>
    <w:rsid w:val="00EA3925"/>
    <w:rsid w:val="00EA51E2"/>
    <w:rsid w:val="00EA53B9"/>
    <w:rsid w:val="00EA6C89"/>
    <w:rsid w:val="00EB1CD4"/>
    <w:rsid w:val="00EB1CEC"/>
    <w:rsid w:val="00EB2539"/>
    <w:rsid w:val="00EB3557"/>
    <w:rsid w:val="00EB4BB8"/>
    <w:rsid w:val="00EC0E0C"/>
    <w:rsid w:val="00EC0E27"/>
    <w:rsid w:val="00EC196E"/>
    <w:rsid w:val="00ED38D3"/>
    <w:rsid w:val="00ED39AB"/>
    <w:rsid w:val="00ED424B"/>
    <w:rsid w:val="00ED5D07"/>
    <w:rsid w:val="00EE3575"/>
    <w:rsid w:val="00EE3D83"/>
    <w:rsid w:val="00EE517B"/>
    <w:rsid w:val="00EE5577"/>
    <w:rsid w:val="00EE5A09"/>
    <w:rsid w:val="00EE5F0E"/>
    <w:rsid w:val="00EF1E3F"/>
    <w:rsid w:val="00EF3F2B"/>
    <w:rsid w:val="00EF3F41"/>
    <w:rsid w:val="00EF6CB5"/>
    <w:rsid w:val="00F0186E"/>
    <w:rsid w:val="00F02123"/>
    <w:rsid w:val="00F05937"/>
    <w:rsid w:val="00F065DB"/>
    <w:rsid w:val="00F1052F"/>
    <w:rsid w:val="00F10830"/>
    <w:rsid w:val="00F10D8B"/>
    <w:rsid w:val="00F11934"/>
    <w:rsid w:val="00F16B27"/>
    <w:rsid w:val="00F2379C"/>
    <w:rsid w:val="00F24A96"/>
    <w:rsid w:val="00F26571"/>
    <w:rsid w:val="00F279C6"/>
    <w:rsid w:val="00F31DD8"/>
    <w:rsid w:val="00F31FA9"/>
    <w:rsid w:val="00F32A9B"/>
    <w:rsid w:val="00F3496C"/>
    <w:rsid w:val="00F34D6E"/>
    <w:rsid w:val="00F34DE9"/>
    <w:rsid w:val="00F362E8"/>
    <w:rsid w:val="00F36D2C"/>
    <w:rsid w:val="00F375BC"/>
    <w:rsid w:val="00F37FAA"/>
    <w:rsid w:val="00F4077F"/>
    <w:rsid w:val="00F41EE5"/>
    <w:rsid w:val="00F425C0"/>
    <w:rsid w:val="00F44529"/>
    <w:rsid w:val="00F448D2"/>
    <w:rsid w:val="00F45531"/>
    <w:rsid w:val="00F46607"/>
    <w:rsid w:val="00F52618"/>
    <w:rsid w:val="00F54BB8"/>
    <w:rsid w:val="00F55D69"/>
    <w:rsid w:val="00F55F2D"/>
    <w:rsid w:val="00F57998"/>
    <w:rsid w:val="00F62092"/>
    <w:rsid w:val="00F6231D"/>
    <w:rsid w:val="00F624BA"/>
    <w:rsid w:val="00F64C2C"/>
    <w:rsid w:val="00F7340A"/>
    <w:rsid w:val="00F734EC"/>
    <w:rsid w:val="00F73ED2"/>
    <w:rsid w:val="00F76F15"/>
    <w:rsid w:val="00F80237"/>
    <w:rsid w:val="00F81773"/>
    <w:rsid w:val="00F83211"/>
    <w:rsid w:val="00F833A2"/>
    <w:rsid w:val="00F84A3D"/>
    <w:rsid w:val="00F85395"/>
    <w:rsid w:val="00F856DB"/>
    <w:rsid w:val="00F867E4"/>
    <w:rsid w:val="00F979BF"/>
    <w:rsid w:val="00FA330E"/>
    <w:rsid w:val="00FA520A"/>
    <w:rsid w:val="00FB1B68"/>
    <w:rsid w:val="00FB2571"/>
    <w:rsid w:val="00FB3BA0"/>
    <w:rsid w:val="00FB3C1E"/>
    <w:rsid w:val="00FB5D40"/>
    <w:rsid w:val="00FB7649"/>
    <w:rsid w:val="00FC3224"/>
    <w:rsid w:val="00FC3380"/>
    <w:rsid w:val="00FC351F"/>
    <w:rsid w:val="00FC4BEE"/>
    <w:rsid w:val="00FC4C22"/>
    <w:rsid w:val="00FC5259"/>
    <w:rsid w:val="00FC53FE"/>
    <w:rsid w:val="00FC5999"/>
    <w:rsid w:val="00FC6F39"/>
    <w:rsid w:val="00FC7384"/>
    <w:rsid w:val="00FC7796"/>
    <w:rsid w:val="00FD29AE"/>
    <w:rsid w:val="00FD517D"/>
    <w:rsid w:val="00FD5698"/>
    <w:rsid w:val="00FD7011"/>
    <w:rsid w:val="00FD79DF"/>
    <w:rsid w:val="00FE0957"/>
    <w:rsid w:val="00FE1169"/>
    <w:rsid w:val="00FE1895"/>
    <w:rsid w:val="00FE1E49"/>
    <w:rsid w:val="00FE29D6"/>
    <w:rsid w:val="00FE2B94"/>
    <w:rsid w:val="00FE33F6"/>
    <w:rsid w:val="00FE366B"/>
    <w:rsid w:val="00FE3D1F"/>
    <w:rsid w:val="00FE40E9"/>
    <w:rsid w:val="00FE4B26"/>
    <w:rsid w:val="00FE50F4"/>
    <w:rsid w:val="00FE5113"/>
    <w:rsid w:val="00FE73E7"/>
    <w:rsid w:val="00FF1234"/>
    <w:rsid w:val="00FF1395"/>
    <w:rsid w:val="00FF191D"/>
    <w:rsid w:val="00FF2CDA"/>
    <w:rsid w:val="00FF45C9"/>
    <w:rsid w:val="00FF54E3"/>
    <w:rsid w:val="00FF5C7B"/>
    <w:rsid w:val="00FF6073"/>
    <w:rsid w:val="00FF7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7EFFDE1"/>
  <w15:docId w15:val="{7EBABBBC-F088-4FD8-AB94-9A2C1801C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iPriority="0" w:unhideWhenUsed="1"/>
    <w:lsdException w:name="List 5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0" w:qFormat="1"/>
    <w:lsdException w:name="Subtle Reference" w:uiPriority="31" w:qFormat="1"/>
    <w:lsdException w:name="Intense Reference" w:uiPriority="0" w:qFormat="1"/>
    <w:lsdException w:name="Book Title" w:uiPriority="0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071C"/>
    <w:pPr>
      <w:spacing w:before="80" w:after="160"/>
      <w:jc w:val="both"/>
    </w:pPr>
    <w:rPr>
      <w:rFonts w:ascii="Arial" w:eastAsia="Times New Roman" w:hAnsi="Arial" w:cs="Arial"/>
      <w:color w:val="000000" w:themeColor="text1"/>
      <w:szCs w:val="24"/>
    </w:rPr>
  </w:style>
  <w:style w:type="paragraph" w:styleId="Heading1">
    <w:name w:val="heading 1"/>
    <w:basedOn w:val="Normal"/>
    <w:next w:val="Normal"/>
    <w:link w:val="Heading1Char"/>
    <w:autoRedefine/>
    <w:rsid w:val="00705D03"/>
    <w:pPr>
      <w:keepNext/>
      <w:keepLines/>
      <w:numPr>
        <w:numId w:val="2"/>
      </w:numPr>
      <w:spacing w:before="240"/>
      <w:outlineLvl w:val="0"/>
    </w:pPr>
    <w:rPr>
      <w:rFonts w:eastAsiaTheme="majorEastAsia"/>
      <w:b/>
      <w:color w:val="auto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922EA8"/>
    <w:pPr>
      <w:keepNext/>
      <w:ind w:left="360" w:right="-2" w:hanging="360"/>
      <w:outlineLvl w:val="1"/>
    </w:pPr>
    <w:rPr>
      <w:rFonts w:eastAsiaTheme="majorEastAsia"/>
      <w:bCs/>
      <w:color w:val="54883D"/>
      <w:sz w:val="24"/>
    </w:rPr>
  </w:style>
  <w:style w:type="paragraph" w:styleId="Heading3">
    <w:name w:val="heading 3"/>
    <w:basedOn w:val="Normal"/>
    <w:next w:val="Normal"/>
    <w:link w:val="Heading3Char"/>
    <w:autoRedefine/>
    <w:rsid w:val="00080821"/>
    <w:pPr>
      <w:keepNext/>
      <w:keepLines/>
      <w:spacing w:before="40"/>
      <w:outlineLvl w:val="2"/>
    </w:pPr>
    <w:rPr>
      <w:rFonts w:cstheme="majorBidi"/>
      <w:noProof/>
      <w:color w:val="54883D"/>
      <w:lang w:eastAsia="hr-HR" w:bidi="en-US"/>
    </w:rPr>
  </w:style>
  <w:style w:type="paragraph" w:styleId="Heading4">
    <w:name w:val="heading 4"/>
    <w:basedOn w:val="Normal"/>
    <w:next w:val="Normal"/>
    <w:link w:val="Heading4Char"/>
    <w:autoRedefine/>
    <w:rsid w:val="00777B54"/>
    <w:pPr>
      <w:keepNext/>
      <w:keepLines/>
      <w:numPr>
        <w:ilvl w:val="3"/>
        <w:numId w:val="2"/>
      </w:numPr>
      <w:spacing w:before="40"/>
      <w:outlineLvl w:val="3"/>
    </w:pPr>
    <w:rPr>
      <w:rFonts w:eastAsiaTheme="majorEastAsia" w:cstheme="majorBidi"/>
      <w:i/>
      <w:iCs/>
      <w:color w:val="54883D"/>
    </w:rPr>
  </w:style>
  <w:style w:type="paragraph" w:styleId="Heading5">
    <w:name w:val="heading 5"/>
    <w:basedOn w:val="Normal"/>
    <w:next w:val="Normal"/>
    <w:link w:val="Heading5Char"/>
    <w:autoRedefine/>
    <w:qFormat/>
    <w:rsid w:val="00E23981"/>
    <w:pPr>
      <w:keepNext/>
      <w:keepLines/>
      <w:numPr>
        <w:ilvl w:val="4"/>
        <w:numId w:val="2"/>
      </w:numPr>
      <w:spacing w:before="40"/>
      <w:outlineLvl w:val="4"/>
    </w:pPr>
    <w:rPr>
      <w:rFonts w:eastAsiaTheme="majorEastAsia" w:cstheme="majorBidi"/>
      <w:color w:val="54883D"/>
    </w:rPr>
  </w:style>
  <w:style w:type="paragraph" w:styleId="Heading6">
    <w:name w:val="heading 6"/>
    <w:basedOn w:val="Normal"/>
    <w:next w:val="Normal"/>
    <w:link w:val="Heading6Char"/>
    <w:autoRedefine/>
    <w:qFormat/>
    <w:rsid w:val="00E23981"/>
    <w:pPr>
      <w:keepNext/>
      <w:keepLines/>
      <w:numPr>
        <w:ilvl w:val="5"/>
        <w:numId w:val="2"/>
      </w:numPr>
      <w:spacing w:before="40"/>
      <w:outlineLvl w:val="5"/>
    </w:pPr>
    <w:rPr>
      <w:rFonts w:eastAsiaTheme="majorEastAsia" w:cstheme="majorBidi"/>
      <w:color w:val="54883D"/>
    </w:rPr>
  </w:style>
  <w:style w:type="paragraph" w:styleId="Heading7">
    <w:name w:val="heading 7"/>
    <w:basedOn w:val="Normal"/>
    <w:next w:val="Normal"/>
    <w:link w:val="Heading7Char"/>
    <w:autoRedefine/>
    <w:unhideWhenUsed/>
    <w:qFormat/>
    <w:rsid w:val="00E23981"/>
    <w:pPr>
      <w:keepNext/>
      <w:keepLines/>
      <w:numPr>
        <w:ilvl w:val="6"/>
        <w:numId w:val="2"/>
      </w:numPr>
      <w:spacing w:before="40"/>
      <w:outlineLvl w:val="6"/>
    </w:pPr>
    <w:rPr>
      <w:rFonts w:eastAsiaTheme="majorEastAsia" w:cstheme="majorBidi"/>
      <w:i/>
      <w:iCs/>
      <w:color w:val="54883D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C578E3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C578E3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39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98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autoRedefine/>
    <w:uiPriority w:val="99"/>
    <w:unhideWhenUsed/>
    <w:rsid w:val="002F237B"/>
    <w:pPr>
      <w:tabs>
        <w:tab w:val="left" w:pos="-142"/>
        <w:tab w:val="center" w:pos="4536"/>
        <w:tab w:val="right" w:pos="9072"/>
        <w:tab w:val="right" w:pos="9923"/>
      </w:tabs>
      <w:spacing w:before="0" w:after="0"/>
      <w:jc w:val="center"/>
    </w:pPr>
    <w:rPr>
      <w:color w:val="595959" w:themeColor="text1" w:themeTint="A6"/>
    </w:rPr>
  </w:style>
  <w:style w:type="character" w:customStyle="1" w:styleId="HeaderChar">
    <w:name w:val="Header Char"/>
    <w:basedOn w:val="DefaultParagraphFont"/>
    <w:link w:val="Header"/>
    <w:uiPriority w:val="99"/>
    <w:rsid w:val="002F237B"/>
    <w:rPr>
      <w:rFonts w:ascii="Arial" w:eastAsia="Times New Roman" w:hAnsi="Arial" w:cs="Arial"/>
      <w:color w:val="595959" w:themeColor="text1" w:themeTint="A6"/>
      <w:szCs w:val="24"/>
    </w:rPr>
  </w:style>
  <w:style w:type="paragraph" w:styleId="Footer">
    <w:name w:val="footer"/>
    <w:basedOn w:val="Normal"/>
    <w:link w:val="FooterChar"/>
    <w:autoRedefine/>
    <w:uiPriority w:val="99"/>
    <w:unhideWhenUsed/>
    <w:rsid w:val="00E03BF5"/>
    <w:pPr>
      <w:tabs>
        <w:tab w:val="center" w:pos="4536"/>
        <w:tab w:val="right" w:pos="9072"/>
      </w:tabs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E03BF5"/>
    <w:rPr>
      <w:rFonts w:ascii="Adviso OTF Std" w:eastAsia="Times New Roman" w:hAnsi="Adviso OTF Std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1F1D2A"/>
    <w:rPr>
      <w:rFonts w:ascii="Arial" w:hAnsi="Arial"/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705D03"/>
    <w:rPr>
      <w:rFonts w:ascii="Arial" w:eastAsiaTheme="majorEastAsia" w:hAnsi="Arial" w:cs="Arial"/>
      <w:b/>
      <w:sz w:val="32"/>
      <w:szCs w:val="32"/>
    </w:rPr>
  </w:style>
  <w:style w:type="paragraph" w:styleId="ListParagraph">
    <w:name w:val="List Paragraph"/>
    <w:basedOn w:val="Normal"/>
    <w:link w:val="ListParagraphChar"/>
    <w:autoRedefine/>
    <w:uiPriority w:val="34"/>
    <w:qFormat/>
    <w:rsid w:val="00FB3BA0"/>
    <w:pPr>
      <w:numPr>
        <w:numId w:val="4"/>
      </w:numPr>
      <w:tabs>
        <w:tab w:val="left" w:pos="426"/>
        <w:tab w:val="left" w:pos="2445"/>
        <w:tab w:val="left" w:pos="2977"/>
        <w:tab w:val="left" w:pos="7920"/>
      </w:tabs>
      <w:autoSpaceDE w:val="0"/>
      <w:autoSpaceDN w:val="0"/>
      <w:adjustRightInd w:val="0"/>
      <w:spacing w:beforeLines="30" w:before="72" w:afterLines="30" w:after="72" w:line="240" w:lineRule="auto"/>
      <w:contextualSpacing/>
    </w:pPr>
    <w:rPr>
      <w:rFonts w:eastAsiaTheme="minorHAnsi"/>
      <w:szCs w:val="22"/>
      <w:lang w:eastAsia="hr-HR"/>
    </w:rPr>
  </w:style>
  <w:style w:type="paragraph" w:styleId="IntenseQuote">
    <w:name w:val="Intense Quote"/>
    <w:basedOn w:val="Normal"/>
    <w:next w:val="Normal"/>
    <w:link w:val="IntenseQuoteChar"/>
    <w:autoRedefine/>
    <w:rsid w:val="00FE73E7"/>
    <w:pPr>
      <w:spacing w:before="240" w:after="240"/>
      <w:ind w:right="864"/>
      <w:jc w:val="left"/>
    </w:pPr>
    <w:rPr>
      <w:i/>
      <w:iCs/>
      <w:color w:val="54883D"/>
    </w:rPr>
  </w:style>
  <w:style w:type="character" w:customStyle="1" w:styleId="IntenseQuoteChar">
    <w:name w:val="Intense Quote Char"/>
    <w:basedOn w:val="DefaultParagraphFont"/>
    <w:link w:val="IntenseQuote"/>
    <w:rsid w:val="00FE73E7"/>
    <w:rPr>
      <w:rFonts w:ascii="Adviso OTF Std" w:eastAsia="Times New Roman" w:hAnsi="Adviso OTF Std" w:cs="Arial"/>
      <w:i/>
      <w:iCs/>
      <w:color w:val="54883D"/>
      <w:szCs w:val="24"/>
    </w:rPr>
  </w:style>
  <w:style w:type="character" w:customStyle="1" w:styleId="Heading2Char">
    <w:name w:val="Heading 2 Char"/>
    <w:basedOn w:val="DefaultParagraphFont"/>
    <w:link w:val="Heading2"/>
    <w:rsid w:val="00922EA8"/>
    <w:rPr>
      <w:rFonts w:ascii="Arial" w:eastAsiaTheme="majorEastAsia" w:hAnsi="Arial" w:cs="Arial"/>
      <w:bCs/>
      <w:color w:val="54883D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080821"/>
    <w:rPr>
      <w:rFonts w:ascii="Arial" w:eastAsia="Times New Roman" w:hAnsi="Arial" w:cstheme="majorBidi"/>
      <w:noProof/>
      <w:color w:val="54883D"/>
      <w:szCs w:val="24"/>
      <w:lang w:eastAsia="hr-HR" w:bidi="en-US"/>
    </w:rPr>
  </w:style>
  <w:style w:type="character" w:styleId="Strong">
    <w:name w:val="Strong"/>
    <w:basedOn w:val="DefaultParagraphFont"/>
    <w:uiPriority w:val="22"/>
    <w:qFormat/>
    <w:rsid w:val="001F1D2A"/>
    <w:rPr>
      <w:rFonts w:ascii="Arial" w:hAnsi="Arial"/>
      <w:b/>
      <w:bCs/>
    </w:rPr>
  </w:style>
  <w:style w:type="paragraph" w:styleId="Caption">
    <w:name w:val="caption"/>
    <w:aliases w:val="Branko"/>
    <w:basedOn w:val="Normal"/>
    <w:next w:val="Normal"/>
    <w:autoRedefine/>
    <w:uiPriority w:val="35"/>
    <w:unhideWhenUsed/>
    <w:qFormat/>
    <w:rsid w:val="00357402"/>
    <w:pPr>
      <w:spacing w:before="0" w:after="0"/>
      <w:jc w:val="center"/>
    </w:pPr>
    <w:rPr>
      <w:rFonts w:eastAsiaTheme="minorHAnsi"/>
      <w:bCs/>
      <w:color w:val="54883D"/>
      <w:sz w:val="20"/>
      <w:szCs w:val="18"/>
      <w:lang w:bidi="en-US"/>
    </w:rPr>
  </w:style>
  <w:style w:type="table" w:styleId="TableGrid">
    <w:name w:val="Table Grid"/>
    <w:basedOn w:val="TableNormal"/>
    <w:uiPriority w:val="59"/>
    <w:rsid w:val="00E239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Shading-Accent1">
    <w:name w:val="Light Shading Accent 1"/>
    <w:basedOn w:val="TableNormal"/>
    <w:uiPriority w:val="60"/>
    <w:rsid w:val="005D146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ableofFigures">
    <w:name w:val="table of figures"/>
    <w:basedOn w:val="Normal"/>
    <w:next w:val="Normal"/>
    <w:autoRedefine/>
    <w:uiPriority w:val="99"/>
    <w:unhideWhenUsed/>
    <w:rsid w:val="009762C8"/>
    <w:pPr>
      <w:tabs>
        <w:tab w:val="left" w:pos="851"/>
        <w:tab w:val="right" w:pos="8222"/>
      </w:tabs>
      <w:spacing w:after="0"/>
      <w:jc w:val="left"/>
    </w:pPr>
    <w:rPr>
      <w:bCs/>
      <w:sz w:val="20"/>
      <w:szCs w:val="2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D14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146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146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14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146B"/>
    <w:rPr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CC625A"/>
    <w:pPr>
      <w:spacing w:before="360" w:after="360"/>
    </w:pPr>
    <w:rPr>
      <w:b/>
      <w:bCs/>
      <w:caps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CC625A"/>
    <w:pPr>
      <w:spacing w:after="0"/>
    </w:pPr>
    <w:rPr>
      <w:b/>
      <w:bCs/>
      <w:smallCaps/>
    </w:rPr>
  </w:style>
  <w:style w:type="paragraph" w:styleId="TOC3">
    <w:name w:val="toc 3"/>
    <w:basedOn w:val="Normal"/>
    <w:next w:val="Normal"/>
    <w:autoRedefine/>
    <w:uiPriority w:val="39"/>
    <w:unhideWhenUsed/>
    <w:rsid w:val="00CC625A"/>
    <w:pPr>
      <w:spacing w:after="0"/>
    </w:pPr>
    <w:rPr>
      <w:smallCaps/>
    </w:rPr>
  </w:style>
  <w:style w:type="paragraph" w:styleId="TOC4">
    <w:name w:val="toc 4"/>
    <w:basedOn w:val="Normal"/>
    <w:next w:val="Normal"/>
    <w:autoRedefine/>
    <w:uiPriority w:val="39"/>
    <w:unhideWhenUsed/>
    <w:rsid w:val="00CC625A"/>
    <w:pPr>
      <w:spacing w:after="0"/>
    </w:pPr>
  </w:style>
  <w:style w:type="paragraph" w:styleId="TOC5">
    <w:name w:val="toc 5"/>
    <w:basedOn w:val="Normal"/>
    <w:next w:val="Normal"/>
    <w:autoRedefine/>
    <w:uiPriority w:val="39"/>
    <w:unhideWhenUsed/>
    <w:rsid w:val="00CC625A"/>
    <w:pPr>
      <w:spacing w:after="0"/>
    </w:pPr>
  </w:style>
  <w:style w:type="paragraph" w:styleId="TOC6">
    <w:name w:val="toc 6"/>
    <w:basedOn w:val="Normal"/>
    <w:next w:val="Normal"/>
    <w:autoRedefine/>
    <w:uiPriority w:val="39"/>
    <w:unhideWhenUsed/>
    <w:rsid w:val="00CC625A"/>
    <w:pPr>
      <w:spacing w:after="0"/>
    </w:pPr>
  </w:style>
  <w:style w:type="paragraph" w:styleId="TOC7">
    <w:name w:val="toc 7"/>
    <w:basedOn w:val="Normal"/>
    <w:next w:val="Normal"/>
    <w:autoRedefine/>
    <w:uiPriority w:val="39"/>
    <w:unhideWhenUsed/>
    <w:rsid w:val="00CC625A"/>
    <w:pPr>
      <w:spacing w:after="0"/>
    </w:pPr>
  </w:style>
  <w:style w:type="paragraph" w:styleId="TOC8">
    <w:name w:val="toc 8"/>
    <w:basedOn w:val="Normal"/>
    <w:next w:val="Normal"/>
    <w:autoRedefine/>
    <w:uiPriority w:val="39"/>
    <w:unhideWhenUsed/>
    <w:rsid w:val="00CC625A"/>
    <w:pPr>
      <w:spacing w:after="0"/>
    </w:pPr>
  </w:style>
  <w:style w:type="paragraph" w:styleId="TOC9">
    <w:name w:val="toc 9"/>
    <w:basedOn w:val="Normal"/>
    <w:next w:val="Normal"/>
    <w:autoRedefine/>
    <w:uiPriority w:val="39"/>
    <w:unhideWhenUsed/>
    <w:rsid w:val="00CC625A"/>
    <w:pPr>
      <w:spacing w:after="0"/>
    </w:pPr>
  </w:style>
  <w:style w:type="paragraph" w:styleId="BodyText">
    <w:name w:val="Body Text"/>
    <w:basedOn w:val="Normal"/>
    <w:link w:val="BodyTextChar"/>
    <w:semiHidden/>
    <w:unhideWhenUsed/>
    <w:rsid w:val="00E23981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E23981"/>
    <w:rPr>
      <w:rFonts w:ascii="Adviso OTF Std" w:eastAsia="Times New Roman" w:hAnsi="Adviso OTF Std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autoRedefine/>
    <w:rsid w:val="00777B54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rsid w:val="00777B54"/>
    <w:rPr>
      <w:rFonts w:ascii="Arial" w:eastAsia="Times New Roman" w:hAnsi="Arial" w:cs="Arial"/>
      <w:color w:val="000000" w:themeColor="text1"/>
      <w:sz w:val="24"/>
      <w:szCs w:val="24"/>
    </w:rPr>
  </w:style>
  <w:style w:type="character" w:styleId="BookTitle">
    <w:name w:val="Book Title"/>
    <w:basedOn w:val="DefaultParagraphFont"/>
    <w:rsid w:val="00777B54"/>
    <w:rPr>
      <w:rFonts w:ascii="Arial" w:hAnsi="Arial"/>
      <w:b/>
      <w:bCs/>
      <w:i/>
      <w:iCs/>
      <w:spacing w:val="5"/>
    </w:rPr>
  </w:style>
  <w:style w:type="paragraph" w:customStyle="1" w:styleId="Bulletlist">
    <w:name w:val="Bullet list"/>
    <w:basedOn w:val="ListParagraph"/>
    <w:autoRedefine/>
    <w:rsid w:val="00777B54"/>
    <w:pPr>
      <w:numPr>
        <w:numId w:val="0"/>
      </w:numPr>
      <w:spacing w:after="320" w:line="288" w:lineRule="auto"/>
    </w:pPr>
  </w:style>
  <w:style w:type="paragraph" w:styleId="Date">
    <w:name w:val="Date"/>
    <w:basedOn w:val="Normal"/>
    <w:next w:val="Normal"/>
    <w:link w:val="DateChar"/>
    <w:autoRedefine/>
    <w:rsid w:val="00AE152B"/>
    <w:pPr>
      <w:jc w:val="center"/>
    </w:pPr>
  </w:style>
  <w:style w:type="character" w:customStyle="1" w:styleId="DateChar">
    <w:name w:val="Date Char"/>
    <w:basedOn w:val="DefaultParagraphFont"/>
    <w:link w:val="Date"/>
    <w:rsid w:val="00AE152B"/>
    <w:rPr>
      <w:rFonts w:ascii="Arial" w:eastAsia="Times New Roman" w:hAnsi="Arial" w:cs="Arial"/>
      <w:color w:val="000000" w:themeColor="text1"/>
      <w:szCs w:val="24"/>
    </w:rPr>
  </w:style>
  <w:style w:type="table" w:customStyle="1" w:styleId="DLSLIGHT2015">
    <w:name w:val="DLS LIGHT 2015"/>
    <w:basedOn w:val="TableNormal"/>
    <w:uiPriority w:val="99"/>
    <w:rsid w:val="00E23981"/>
    <w:pPr>
      <w:spacing w:after="0" w:line="240" w:lineRule="auto"/>
      <w:jc w:val="center"/>
    </w:pPr>
    <w:rPr>
      <w:rFonts w:ascii="Adviso OTF Std" w:eastAsia="Times New Roman" w:hAnsi="Adviso OTF Std" w:cs="Times New Roman"/>
      <w:color w:val="000000" w:themeColor="text1"/>
      <w:sz w:val="24"/>
      <w:szCs w:val="24"/>
      <w:lang w:eastAsia="hr-HR"/>
    </w:rPr>
    <w:tblPr>
      <w:tblStyleRowBandSize w:val="1"/>
      <w:jc w:val="center"/>
      <w:tblBorders>
        <w:top w:val="single" w:sz="2" w:space="0" w:color="6EAA42"/>
        <w:bottom w:val="single" w:sz="2" w:space="0" w:color="6EAA42"/>
        <w:insideH w:val="single" w:sz="2" w:space="0" w:color="6EAA42"/>
      </w:tblBorders>
    </w:tblPr>
    <w:trPr>
      <w:jc w:val="center"/>
    </w:trPr>
    <w:tcPr>
      <w:shd w:val="clear" w:color="auto" w:fill="FFFFFF" w:themeFill="background1"/>
      <w:vAlign w:val="center"/>
    </w:tcPr>
    <w:tblStylePr w:type="firstRow">
      <w:rPr>
        <w:b/>
      </w:rPr>
      <w:tblPr/>
      <w:tcPr>
        <w:shd w:val="clear" w:color="auto" w:fill="FFFFFF" w:themeFill="background1"/>
      </w:tcPr>
    </w:tblStylePr>
    <w:tblStylePr w:type="band1Horz">
      <w:pPr>
        <w:jc w:val="center"/>
      </w:pPr>
      <w:rPr>
        <w:b w:val="0"/>
      </w:rPr>
      <w:tblPr/>
      <w:tcPr>
        <w:shd w:val="clear" w:color="auto" w:fill="DAEBCD"/>
      </w:tcPr>
    </w:tblStylePr>
    <w:tblStylePr w:type="band2Horz">
      <w:rPr>
        <w:b w:val="0"/>
      </w:rPr>
      <w:tblPr/>
      <w:tcPr>
        <w:shd w:val="clear" w:color="auto" w:fill="FFFFFF" w:themeFill="background1"/>
      </w:tcPr>
    </w:tblStylePr>
  </w:style>
  <w:style w:type="character" w:styleId="Emphasis">
    <w:name w:val="Emphasis"/>
    <w:basedOn w:val="DefaultParagraphFont"/>
    <w:qFormat/>
    <w:rsid w:val="00777B54"/>
    <w:rPr>
      <w:rFonts w:ascii="Arial" w:hAnsi="Arial"/>
      <w:i/>
      <w:iCs/>
    </w:rPr>
  </w:style>
  <w:style w:type="character" w:styleId="FollowedHyperlink">
    <w:name w:val="FollowedHyperlink"/>
    <w:basedOn w:val="DefaultParagraphFont"/>
    <w:rsid w:val="00777B54"/>
    <w:rPr>
      <w:rFonts w:ascii="Arial" w:hAnsi="Arial"/>
      <w:color w:val="800080" w:themeColor="followedHyperlink"/>
      <w:u w:val="single"/>
    </w:rPr>
  </w:style>
  <w:style w:type="table" w:customStyle="1" w:styleId="GridTable2-Accent31">
    <w:name w:val="Grid Table 2 - Accent 31"/>
    <w:basedOn w:val="TableNormal"/>
    <w:uiPriority w:val="47"/>
    <w:rsid w:val="00E239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Heading4Char">
    <w:name w:val="Heading 4 Char"/>
    <w:basedOn w:val="DefaultParagraphFont"/>
    <w:link w:val="Heading4"/>
    <w:rsid w:val="00777B54"/>
    <w:rPr>
      <w:rFonts w:ascii="Arial" w:eastAsiaTheme="majorEastAsia" w:hAnsi="Arial" w:cstheme="majorBidi"/>
      <w:i/>
      <w:iCs/>
      <w:color w:val="54883D"/>
      <w:szCs w:val="24"/>
    </w:rPr>
  </w:style>
  <w:style w:type="character" w:customStyle="1" w:styleId="Heading5Char">
    <w:name w:val="Heading 5 Char"/>
    <w:basedOn w:val="DefaultParagraphFont"/>
    <w:link w:val="Heading5"/>
    <w:rsid w:val="00E23981"/>
    <w:rPr>
      <w:rFonts w:ascii="Arial" w:eastAsiaTheme="majorEastAsia" w:hAnsi="Arial" w:cstheme="majorBidi"/>
      <w:color w:val="54883D"/>
      <w:szCs w:val="24"/>
    </w:rPr>
  </w:style>
  <w:style w:type="character" w:customStyle="1" w:styleId="Heading6Char">
    <w:name w:val="Heading 6 Char"/>
    <w:basedOn w:val="DefaultParagraphFont"/>
    <w:link w:val="Heading6"/>
    <w:rsid w:val="00E23981"/>
    <w:rPr>
      <w:rFonts w:ascii="Arial" w:eastAsiaTheme="majorEastAsia" w:hAnsi="Arial" w:cstheme="majorBidi"/>
      <w:color w:val="54883D"/>
      <w:szCs w:val="24"/>
    </w:rPr>
  </w:style>
  <w:style w:type="character" w:customStyle="1" w:styleId="Heading7Char">
    <w:name w:val="Heading 7 Char"/>
    <w:basedOn w:val="DefaultParagraphFont"/>
    <w:link w:val="Heading7"/>
    <w:rsid w:val="00E23981"/>
    <w:rPr>
      <w:rFonts w:ascii="Arial" w:eastAsiaTheme="majorEastAsia" w:hAnsi="Arial" w:cstheme="majorBidi"/>
      <w:i/>
      <w:iCs/>
      <w:color w:val="54883D"/>
      <w:szCs w:val="24"/>
    </w:rPr>
  </w:style>
  <w:style w:type="character" w:styleId="IntenseEmphasis">
    <w:name w:val="Intense Emphasis"/>
    <w:basedOn w:val="DefaultParagraphFont"/>
    <w:qFormat/>
    <w:rsid w:val="00777B54"/>
    <w:rPr>
      <w:rFonts w:ascii="Arial" w:hAnsi="Arial"/>
      <w:i/>
      <w:iCs/>
      <w:color w:val="6EAA42"/>
    </w:rPr>
  </w:style>
  <w:style w:type="character" w:styleId="IntenseReference">
    <w:name w:val="Intense Reference"/>
    <w:basedOn w:val="DefaultParagraphFont"/>
    <w:rsid w:val="00777B54"/>
    <w:rPr>
      <w:rFonts w:ascii="Arial" w:hAnsi="Arial"/>
      <w:b/>
      <w:bCs/>
      <w:smallCaps/>
      <w:color w:val="6EAA42"/>
      <w:spacing w:val="5"/>
    </w:rPr>
  </w:style>
  <w:style w:type="table" w:customStyle="1" w:styleId="LightGrid-Accent12">
    <w:name w:val="Light Grid - Accent 12"/>
    <w:basedOn w:val="TableNormal"/>
    <w:rsid w:val="00E239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List4">
    <w:name w:val="List 4"/>
    <w:basedOn w:val="Normal"/>
    <w:autoRedefine/>
    <w:rsid w:val="00E23981"/>
    <w:pPr>
      <w:ind w:left="1132" w:hanging="283"/>
      <w:contextualSpacing/>
    </w:pPr>
  </w:style>
  <w:style w:type="paragraph" w:styleId="List5">
    <w:name w:val="List 5"/>
    <w:basedOn w:val="Normal"/>
    <w:autoRedefine/>
    <w:rsid w:val="00E23981"/>
    <w:pPr>
      <w:contextualSpacing/>
      <w:jc w:val="center"/>
    </w:pPr>
  </w:style>
  <w:style w:type="paragraph" w:styleId="ListNumber">
    <w:name w:val="List Number"/>
    <w:basedOn w:val="Normal"/>
    <w:autoRedefine/>
    <w:rsid w:val="00E23981"/>
    <w:pPr>
      <w:numPr>
        <w:numId w:val="1"/>
      </w:numPr>
      <w:contextualSpacing/>
    </w:pPr>
    <w:rPr>
      <w:b/>
      <w:i/>
      <w:sz w:val="28"/>
      <w:u w:val="single"/>
    </w:rPr>
  </w:style>
  <w:style w:type="table" w:customStyle="1" w:styleId="ListTable2-Accent31">
    <w:name w:val="List Table 2 - Accent 31"/>
    <w:aliases w:val="DLS LIGHT"/>
    <w:basedOn w:val="TableNormal"/>
    <w:uiPriority w:val="47"/>
    <w:rsid w:val="00E239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pPr>
        <w:jc w:val="left"/>
      </w:pPr>
      <w:tblPr/>
      <w:tcPr>
        <w:shd w:val="clear" w:color="auto" w:fill="DAEBCD"/>
        <w:vAlign w:val="center"/>
      </w:tcPr>
    </w:tblStylePr>
  </w:style>
  <w:style w:type="table" w:customStyle="1" w:styleId="MediumShading1-Accent11">
    <w:name w:val="Medium Shading 1 - Accent 11"/>
    <w:basedOn w:val="TableNormal"/>
    <w:rsid w:val="00E239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Spacing">
    <w:name w:val="No Spacing"/>
    <w:link w:val="NoSpacingChar"/>
    <w:autoRedefine/>
    <w:uiPriority w:val="1"/>
    <w:qFormat/>
    <w:rsid w:val="00777B54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Naslov1111">
    <w:name w:val="Naslov 1111"/>
    <w:basedOn w:val="Normal"/>
    <w:autoRedefine/>
    <w:qFormat/>
    <w:rsid w:val="00922EA8"/>
    <w:rPr>
      <w:rFonts w:cs="Tahoma"/>
      <w:b/>
      <w:color w:val="54883D"/>
      <w:sz w:val="32"/>
    </w:rPr>
  </w:style>
  <w:style w:type="character" w:styleId="PageNumber">
    <w:name w:val="page number"/>
    <w:basedOn w:val="DefaultParagraphFont"/>
    <w:rsid w:val="00777B54"/>
    <w:rPr>
      <w:rFonts w:ascii="Arial" w:hAnsi="Arial"/>
    </w:rPr>
  </w:style>
  <w:style w:type="character" w:styleId="PlaceholderText">
    <w:name w:val="Placeholder Text"/>
    <w:basedOn w:val="DefaultParagraphFont"/>
    <w:rsid w:val="001F1D2A"/>
    <w:rPr>
      <w:rFonts w:ascii="Arial" w:hAnsi="Arial"/>
      <w:color w:val="808080"/>
    </w:rPr>
  </w:style>
  <w:style w:type="table" w:customStyle="1" w:styleId="PlainTable41">
    <w:name w:val="Plain Table 41"/>
    <w:basedOn w:val="TableNormal"/>
    <w:uiPriority w:val="44"/>
    <w:rsid w:val="00E239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Quote">
    <w:name w:val="Quote"/>
    <w:basedOn w:val="Normal"/>
    <w:next w:val="Normal"/>
    <w:link w:val="QuoteChar"/>
    <w:autoRedefine/>
    <w:rsid w:val="00E2398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rsid w:val="00E23981"/>
    <w:rPr>
      <w:rFonts w:ascii="Adviso OTF Std" w:eastAsia="Times New Roman" w:hAnsi="Adviso OTF Std" w:cs="Times New Roman"/>
      <w:i/>
      <w:iCs/>
      <w:color w:val="404040" w:themeColor="text1" w:themeTint="BF"/>
      <w:sz w:val="24"/>
      <w:szCs w:val="24"/>
    </w:rPr>
  </w:style>
  <w:style w:type="paragraph" w:customStyle="1" w:styleId="sadraopisaBOLD">
    <w:name w:val="sadrža opisa BOLD"/>
    <w:basedOn w:val="Normal"/>
    <w:autoRedefine/>
    <w:qFormat/>
    <w:rsid w:val="00203619"/>
    <w:rPr>
      <w:sz w:val="40"/>
      <w:szCs w:val="40"/>
    </w:rPr>
  </w:style>
  <w:style w:type="paragraph" w:customStyle="1" w:styleId="sadrajopisa">
    <w:name w:val="sadržaj opisa"/>
    <w:basedOn w:val="sadraopisaBOLD"/>
    <w:autoRedefine/>
    <w:qFormat/>
    <w:rsid w:val="00E23981"/>
    <w:rPr>
      <w:sz w:val="28"/>
    </w:rPr>
  </w:style>
  <w:style w:type="paragraph" w:styleId="Salutation">
    <w:name w:val="Salutation"/>
    <w:basedOn w:val="Normal"/>
    <w:next w:val="Normal"/>
    <w:link w:val="SalutationChar"/>
    <w:autoRedefine/>
    <w:rsid w:val="00E23981"/>
    <w:rPr>
      <w:sz w:val="28"/>
    </w:rPr>
  </w:style>
  <w:style w:type="character" w:customStyle="1" w:styleId="SalutationChar">
    <w:name w:val="Salutation Char"/>
    <w:basedOn w:val="DefaultParagraphFont"/>
    <w:link w:val="Salutation"/>
    <w:rsid w:val="00E23981"/>
    <w:rPr>
      <w:rFonts w:ascii="Adviso OTF Std" w:eastAsia="Times New Roman" w:hAnsi="Adviso OTF Std" w:cs="Times New Roman"/>
      <w:sz w:val="28"/>
      <w:szCs w:val="24"/>
    </w:rPr>
  </w:style>
  <w:style w:type="paragraph" w:styleId="Subtitle">
    <w:name w:val="Subtitle"/>
    <w:basedOn w:val="Normal"/>
    <w:next w:val="Normal"/>
    <w:link w:val="SubtitleChar"/>
    <w:autoRedefine/>
    <w:rsid w:val="00E23981"/>
    <w:pPr>
      <w:numPr>
        <w:ilvl w:val="1"/>
      </w:numPr>
    </w:pPr>
    <w:rPr>
      <w:rFonts w:eastAsiaTheme="minorEastAsia" w:cstheme="minorBidi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rsid w:val="00E23981"/>
    <w:rPr>
      <w:rFonts w:ascii="Adviso OTF Std" w:eastAsiaTheme="minorEastAsia" w:hAnsi="Adviso OTF Std"/>
      <w:color w:val="5A5A5A" w:themeColor="text1" w:themeTint="A5"/>
      <w:spacing w:val="15"/>
    </w:rPr>
  </w:style>
  <w:style w:type="character" w:styleId="SubtleEmphasis">
    <w:name w:val="Subtle Emphasis"/>
    <w:basedOn w:val="DefaultParagraphFont"/>
    <w:rsid w:val="001F1D2A"/>
    <w:rPr>
      <w:rFonts w:ascii="Arial" w:hAnsi="Arial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1F1D2A"/>
    <w:rPr>
      <w:rFonts w:ascii="Arial" w:hAnsi="Arial"/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autoRedefine/>
    <w:rsid w:val="00E23981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E23981"/>
    <w:rPr>
      <w:rFonts w:ascii="Adviso OTF Std" w:eastAsiaTheme="majorEastAsia" w:hAnsi="Adviso OTF Std" w:cstheme="majorBidi"/>
      <w:spacing w:val="-10"/>
      <w:kern w:val="28"/>
      <w:sz w:val="56"/>
      <w:szCs w:val="56"/>
    </w:rPr>
  </w:style>
  <w:style w:type="character" w:customStyle="1" w:styleId="Heading8Char">
    <w:name w:val="Heading 8 Char"/>
    <w:basedOn w:val="DefaultParagraphFont"/>
    <w:link w:val="Heading8"/>
    <w:uiPriority w:val="9"/>
    <w:rsid w:val="00C578E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C578E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leGridLight1">
    <w:name w:val="Table Grid Light1"/>
    <w:basedOn w:val="TableNormal"/>
    <w:uiPriority w:val="40"/>
    <w:rsid w:val="00EC196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FootnoteText">
    <w:name w:val="footnote text"/>
    <w:aliases w:val=" Char,Char"/>
    <w:basedOn w:val="Normal"/>
    <w:link w:val="FootnoteTextChar"/>
    <w:unhideWhenUsed/>
    <w:rsid w:val="00FE73E7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 Char Char,Char Char"/>
    <w:basedOn w:val="DefaultParagraphFont"/>
    <w:link w:val="FootnoteText"/>
    <w:rsid w:val="00FE73E7"/>
    <w:rPr>
      <w:rFonts w:ascii="Adviso OTF Std" w:eastAsia="Times New Roman" w:hAnsi="Adviso OTF Std" w:cs="Arial"/>
      <w:color w:val="000000" w:themeColor="text1"/>
      <w:sz w:val="20"/>
      <w:szCs w:val="20"/>
    </w:rPr>
  </w:style>
  <w:style w:type="character" w:styleId="FootnoteReference">
    <w:name w:val="footnote reference"/>
    <w:basedOn w:val="DefaultParagraphFont"/>
    <w:unhideWhenUsed/>
    <w:rsid w:val="00FE73E7"/>
    <w:rPr>
      <w:vertAlign w:val="superscript"/>
    </w:rPr>
  </w:style>
  <w:style w:type="paragraph" w:customStyle="1" w:styleId="FootnoteDLS">
    <w:name w:val="Footnote DLS"/>
    <w:basedOn w:val="FootnoteText"/>
    <w:autoRedefine/>
    <w:qFormat/>
    <w:rsid w:val="00777B54"/>
    <w:rPr>
      <w:sz w:val="18"/>
    </w:rPr>
  </w:style>
  <w:style w:type="table" w:styleId="GridTable1Light">
    <w:name w:val="Grid Table 1 Light"/>
    <w:basedOn w:val="TableNormal"/>
    <w:uiPriority w:val="46"/>
    <w:rsid w:val="000851F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Odlomak">
    <w:name w:val="Odlomak"/>
    <w:basedOn w:val="Normal"/>
    <w:rsid w:val="00BB2E23"/>
    <w:pPr>
      <w:shd w:val="clear" w:color="auto" w:fill="FFFFFF"/>
      <w:suppressAutoHyphens/>
      <w:autoSpaceDN w:val="0"/>
      <w:spacing w:before="0" w:after="0" w:line="360" w:lineRule="auto"/>
      <w:ind w:left="5" w:right="72" w:firstLine="703"/>
      <w:textAlignment w:val="baseline"/>
    </w:pPr>
    <w:rPr>
      <w:rFonts w:eastAsia="Calibri" w:cs="Times New Roman"/>
      <w:color w:val="auto"/>
      <w:sz w:val="24"/>
      <w:lang w:eastAsia="hr-HR"/>
    </w:rPr>
  </w:style>
  <w:style w:type="paragraph" w:styleId="BodyText2">
    <w:name w:val="Body Text 2"/>
    <w:basedOn w:val="Normal"/>
    <w:link w:val="BodyText2Char"/>
    <w:uiPriority w:val="99"/>
    <w:unhideWhenUsed/>
    <w:rsid w:val="004464C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4464CA"/>
    <w:rPr>
      <w:rFonts w:ascii="Arial" w:eastAsia="Times New Roman" w:hAnsi="Arial" w:cs="Arial"/>
      <w:color w:val="000000" w:themeColor="text1"/>
      <w:szCs w:val="24"/>
    </w:rPr>
  </w:style>
  <w:style w:type="paragraph" w:customStyle="1" w:styleId="Default">
    <w:name w:val="Default"/>
    <w:rsid w:val="00894BD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6551AA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color w:val="auto"/>
      <w:sz w:val="24"/>
      <w:lang w:eastAsia="hr-HR"/>
    </w:rPr>
  </w:style>
  <w:style w:type="character" w:customStyle="1" w:styleId="apple-converted-space">
    <w:name w:val="apple-converted-space"/>
    <w:basedOn w:val="DefaultParagraphFont"/>
    <w:rsid w:val="006551AA"/>
  </w:style>
  <w:style w:type="numbering" w:customStyle="1" w:styleId="WWOutlineListStyle1">
    <w:name w:val="WW_OutlineListStyle_1"/>
    <w:basedOn w:val="NoList"/>
    <w:rsid w:val="00396F1E"/>
    <w:pPr>
      <w:numPr>
        <w:numId w:val="3"/>
      </w:numPr>
    </w:pPr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553AFA"/>
    <w:rPr>
      <w:color w:val="808080"/>
      <w:shd w:val="clear" w:color="auto" w:fill="E6E6E6"/>
    </w:rPr>
  </w:style>
  <w:style w:type="table" w:styleId="PlainTable1">
    <w:name w:val="Plain Table 1"/>
    <w:basedOn w:val="TableNormal"/>
    <w:uiPriority w:val="41"/>
    <w:rsid w:val="000E02F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ListParagraphChar">
    <w:name w:val="List Paragraph Char"/>
    <w:link w:val="ListParagraph"/>
    <w:uiPriority w:val="34"/>
    <w:locked/>
    <w:rsid w:val="00FB3BA0"/>
    <w:rPr>
      <w:rFonts w:ascii="Arial" w:hAnsi="Arial" w:cs="Arial"/>
      <w:color w:val="000000" w:themeColor="text1"/>
      <w:lang w:eastAsia="hr-HR"/>
    </w:rPr>
  </w:style>
  <w:style w:type="table" w:styleId="GridTable6Colorful-Accent3">
    <w:name w:val="Grid Table 6 Colorful Accent 3"/>
    <w:basedOn w:val="TableNormal"/>
    <w:uiPriority w:val="51"/>
    <w:rsid w:val="0042797E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NoSpacingChar">
    <w:name w:val="No Spacing Char"/>
    <w:link w:val="NoSpacing"/>
    <w:uiPriority w:val="1"/>
    <w:locked/>
    <w:rsid w:val="003C2252"/>
    <w:rPr>
      <w:rFonts w:ascii="Arial" w:eastAsia="Times New Roman" w:hAnsi="Arial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6B4325"/>
    <w:pPr>
      <w:widowControl w:val="0"/>
      <w:spacing w:before="0" w:after="0" w:line="240" w:lineRule="auto"/>
      <w:jc w:val="left"/>
    </w:pPr>
    <w:rPr>
      <w:rFonts w:asciiTheme="minorHAnsi" w:eastAsiaTheme="minorHAnsi" w:hAnsiTheme="minorHAnsi" w:cstheme="minorBidi"/>
      <w:color w:val="auto"/>
      <w:szCs w:val="22"/>
      <w:lang w:val="en-US"/>
    </w:rPr>
  </w:style>
  <w:style w:type="paragraph" w:customStyle="1" w:styleId="OdlomakChar">
    <w:name w:val="Odlomak Char"/>
    <w:basedOn w:val="Normal"/>
    <w:rsid w:val="00A80364"/>
    <w:pPr>
      <w:shd w:val="clear" w:color="auto" w:fill="FFFFFF"/>
      <w:suppressAutoHyphens/>
      <w:autoSpaceDN w:val="0"/>
      <w:spacing w:before="0" w:after="0" w:line="360" w:lineRule="auto"/>
      <w:ind w:left="5" w:right="72" w:firstLine="703"/>
      <w:textAlignment w:val="baseline"/>
    </w:pPr>
    <w:rPr>
      <w:rFonts w:eastAsia="Calibri" w:cs="Times New Roman"/>
      <w:color w:val="auto"/>
      <w:sz w:val="24"/>
      <w:lang w:eastAsia="hr-HR"/>
    </w:rPr>
  </w:style>
  <w:style w:type="paragraph" w:customStyle="1" w:styleId="ColorfulList-Accent11">
    <w:name w:val="Colorful List - Accent 11"/>
    <w:basedOn w:val="Normal"/>
    <w:rsid w:val="00A80364"/>
    <w:pPr>
      <w:suppressAutoHyphens/>
      <w:autoSpaceDN w:val="0"/>
      <w:spacing w:before="0" w:after="0" w:line="360" w:lineRule="auto"/>
      <w:ind w:left="720"/>
      <w:textAlignment w:val="baseline"/>
    </w:pPr>
    <w:rPr>
      <w:rFonts w:ascii="Times New Roman" w:eastAsia="Calibri" w:hAnsi="Times New Roman" w:cs="Times New Roman"/>
      <w:color w:val="auto"/>
      <w:sz w:val="24"/>
      <w:lang w:eastAsia="hr-HR"/>
    </w:rPr>
  </w:style>
  <w:style w:type="table" w:styleId="GridTable4-Accent3">
    <w:name w:val="Grid Table 4 Accent 3"/>
    <w:basedOn w:val="TableNormal"/>
    <w:uiPriority w:val="49"/>
    <w:rsid w:val="00A80364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4-Accent6">
    <w:name w:val="Grid Table 4 Accent 6"/>
    <w:basedOn w:val="TableNormal"/>
    <w:uiPriority w:val="49"/>
    <w:rsid w:val="00A80364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7Colorful-Accent3">
    <w:name w:val="List Table 7 Colorful Accent 3"/>
    <w:basedOn w:val="TableNormal"/>
    <w:uiPriority w:val="52"/>
    <w:rsid w:val="00C27444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4-Accent3">
    <w:name w:val="List Table 4 Accent 3"/>
    <w:basedOn w:val="TableNormal"/>
    <w:uiPriority w:val="49"/>
    <w:rsid w:val="00470C48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70C48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1Light-Accent3">
    <w:name w:val="List Table 1 Light Accent 3"/>
    <w:basedOn w:val="TableNormal"/>
    <w:uiPriority w:val="46"/>
    <w:rsid w:val="0040079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2-Accent3">
    <w:name w:val="Grid Table 2 Accent 3"/>
    <w:basedOn w:val="TableNormal"/>
    <w:uiPriority w:val="47"/>
    <w:rsid w:val="00D57DB7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ivopisnatablicareetke6-isticanje31">
    <w:name w:val="Živopisna tablica rešetke 6 - isticanje 31"/>
    <w:basedOn w:val="TableNormal"/>
    <w:next w:val="GridTable6Colorful-Accent3"/>
    <w:uiPriority w:val="51"/>
    <w:rsid w:val="00180C90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">
    <w:name w:val="Živopisna tablica rešetke 6 - isticanje 32"/>
    <w:basedOn w:val="TableNormal"/>
    <w:next w:val="GridTable6Colorful-Accent3"/>
    <w:uiPriority w:val="51"/>
    <w:rsid w:val="00E26261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styleId="MediumGrid3-Accent4">
    <w:name w:val="Medium Grid 3 Accent 4"/>
    <w:basedOn w:val="TableNormal"/>
    <w:uiPriority w:val="69"/>
    <w:rsid w:val="002309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dTable3-Accent3">
    <w:name w:val="Grid Table 3 Accent 3"/>
    <w:basedOn w:val="TableNormal"/>
    <w:uiPriority w:val="48"/>
    <w:rsid w:val="00230945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ivopisnatablicareetke6-isticanje321">
    <w:name w:val="Živopisna tablica rešetke 6 - isticanje 321"/>
    <w:basedOn w:val="TableNormal"/>
    <w:next w:val="GridTable6Colorful-Accent3"/>
    <w:uiPriority w:val="51"/>
    <w:rsid w:val="00D9436C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2">
    <w:name w:val="Živopisna tablica rešetke 6 - isticanje 322"/>
    <w:basedOn w:val="TableNormal"/>
    <w:next w:val="GridTable6Colorful-Accent3"/>
    <w:uiPriority w:val="51"/>
    <w:rsid w:val="00C6789C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3">
    <w:name w:val="Živopisna tablica rešetke 6 - isticanje 33"/>
    <w:basedOn w:val="TableNormal"/>
    <w:next w:val="GridTable6Colorful-Accent3"/>
    <w:uiPriority w:val="51"/>
    <w:rsid w:val="00C6789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ivopisnatablicareetke6-isticanje311">
    <w:name w:val="Živopisna tablica rešetke 6 - isticanje 311"/>
    <w:basedOn w:val="TableNormal"/>
    <w:next w:val="GridTable6Colorful-Accent3"/>
    <w:uiPriority w:val="51"/>
    <w:rsid w:val="00C6789C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31">
    <w:name w:val="Živopisna tablica rešetke 6 - isticanje 331"/>
    <w:basedOn w:val="TableNormal"/>
    <w:next w:val="GridTable6Colorful-Accent3"/>
    <w:uiPriority w:val="51"/>
    <w:rsid w:val="00C6789C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4">
    <w:name w:val="Živopisna tablica rešetke 6 - isticanje 34"/>
    <w:basedOn w:val="TableNormal"/>
    <w:next w:val="GridTable6Colorful-Accent3"/>
    <w:uiPriority w:val="51"/>
    <w:rsid w:val="00C6789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ivopisnatablicareetke6-isticanje312">
    <w:name w:val="Živopisna tablica rešetke 6 - isticanje 312"/>
    <w:basedOn w:val="TableNormal"/>
    <w:next w:val="GridTable6Colorful-Accent3"/>
    <w:uiPriority w:val="51"/>
    <w:rsid w:val="0064522F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3">
    <w:name w:val="Živopisna tablica rešetke 6 - isticanje 323"/>
    <w:basedOn w:val="TableNormal"/>
    <w:next w:val="GridTable6Colorful-Accent3"/>
    <w:uiPriority w:val="51"/>
    <w:rsid w:val="0064522F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4">
    <w:name w:val="Živopisna tablica rešetke 6 - isticanje 324"/>
    <w:basedOn w:val="TableNormal"/>
    <w:next w:val="GridTable6Colorful-Accent3"/>
    <w:uiPriority w:val="51"/>
    <w:rsid w:val="0064522F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Reetkatablice1">
    <w:name w:val="Rešetka tablice1"/>
    <w:basedOn w:val="TableNormal"/>
    <w:next w:val="TableGrid"/>
    <w:uiPriority w:val="59"/>
    <w:rsid w:val="00A87F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ivopisnatablicareetke6-isticanje313">
    <w:name w:val="Živopisna tablica rešetke 6 - isticanje 313"/>
    <w:basedOn w:val="TableNormal"/>
    <w:next w:val="GridTable6Colorful-Accent3"/>
    <w:uiPriority w:val="51"/>
    <w:rsid w:val="007C280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5">
    <w:name w:val="Živopisna tablica rešetke 6 - isticanje 325"/>
    <w:basedOn w:val="TableNormal"/>
    <w:next w:val="GridTable6Colorful-Accent3"/>
    <w:uiPriority w:val="51"/>
    <w:rsid w:val="007C280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6">
    <w:name w:val="Živopisna tablica rešetke 6 - isticanje 326"/>
    <w:basedOn w:val="TableNormal"/>
    <w:next w:val="GridTable6Colorful-Accent3"/>
    <w:uiPriority w:val="51"/>
    <w:rsid w:val="0020364E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7">
    <w:name w:val="Živopisna tablica rešetke 6 - isticanje 327"/>
    <w:basedOn w:val="TableNormal"/>
    <w:next w:val="GridTable6Colorful-Accent3"/>
    <w:uiPriority w:val="51"/>
    <w:rsid w:val="0020364E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14">
    <w:name w:val="Živopisna tablica rešetke 6 - isticanje 314"/>
    <w:basedOn w:val="TableNormal"/>
    <w:next w:val="GridTable6Colorful-Accent3"/>
    <w:uiPriority w:val="51"/>
    <w:rsid w:val="004A6A17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8">
    <w:name w:val="Živopisna tablica rešetke 6 - isticanje 328"/>
    <w:basedOn w:val="TableNormal"/>
    <w:next w:val="GridTable6Colorful-Accent3"/>
    <w:uiPriority w:val="51"/>
    <w:rsid w:val="00B431A7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9">
    <w:name w:val="Živopisna tablica rešetke 6 - isticanje 329"/>
    <w:basedOn w:val="TableNormal"/>
    <w:next w:val="GridTable6Colorful-Accent3"/>
    <w:uiPriority w:val="51"/>
    <w:rsid w:val="00B431A7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10">
    <w:name w:val="Živopisna tablica rešetke 6 - isticanje 3210"/>
    <w:basedOn w:val="TableNormal"/>
    <w:next w:val="GridTable6Colorful-Accent3"/>
    <w:uiPriority w:val="51"/>
    <w:rsid w:val="00B431A7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15">
    <w:name w:val="Živopisna tablica rešetke 6 - isticanje 315"/>
    <w:basedOn w:val="TableNormal"/>
    <w:next w:val="GridTable6Colorful-Accent3"/>
    <w:uiPriority w:val="51"/>
    <w:rsid w:val="00E54B7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11">
    <w:name w:val="Živopisna tablica rešetke 6 - isticanje 3211"/>
    <w:basedOn w:val="TableNormal"/>
    <w:next w:val="GridTable6Colorful-Accent3"/>
    <w:uiPriority w:val="51"/>
    <w:rsid w:val="00E54B7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12">
    <w:name w:val="Živopisna tablica rešetke 6 - isticanje 3212"/>
    <w:basedOn w:val="TableNormal"/>
    <w:next w:val="GridTable6Colorful-Accent3"/>
    <w:uiPriority w:val="51"/>
    <w:rsid w:val="00E54B7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13">
    <w:name w:val="Živopisna tablica rešetke 6 - isticanje 3213"/>
    <w:basedOn w:val="TableNormal"/>
    <w:next w:val="GridTable6Colorful-Accent3"/>
    <w:uiPriority w:val="51"/>
    <w:rsid w:val="00E54B7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16">
    <w:name w:val="Živopisna tablica rešetke 6 - isticanje 316"/>
    <w:basedOn w:val="TableNormal"/>
    <w:next w:val="GridTable6Colorful-Accent3"/>
    <w:uiPriority w:val="51"/>
    <w:rsid w:val="00607D74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14">
    <w:name w:val="Živopisna tablica rešetke 6 - isticanje 3214"/>
    <w:basedOn w:val="TableNormal"/>
    <w:next w:val="GridTable6Colorful-Accent3"/>
    <w:uiPriority w:val="51"/>
    <w:rsid w:val="00607D74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41">
    <w:name w:val="Živopisna tablica rešetke 6 - isticanje 341"/>
    <w:basedOn w:val="TableNormal"/>
    <w:next w:val="GridTable6Colorful-Accent3"/>
    <w:uiPriority w:val="51"/>
    <w:rsid w:val="00C56F9D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42">
    <w:name w:val="Živopisna tablica rešetke 6 - isticanje 342"/>
    <w:basedOn w:val="TableNormal"/>
    <w:next w:val="GridTable6Colorful-Accent3"/>
    <w:uiPriority w:val="51"/>
    <w:rsid w:val="00130281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121">
    <w:name w:val="Živopisna tablica rešetke 6 - isticanje 3121"/>
    <w:basedOn w:val="TableNormal"/>
    <w:next w:val="GridTable6Colorful-Accent3"/>
    <w:uiPriority w:val="51"/>
    <w:rsid w:val="007248CA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122">
    <w:name w:val="Živopisna tablica rešetke 6 - isticanje 3122"/>
    <w:basedOn w:val="TableNormal"/>
    <w:next w:val="GridTable6Colorful-Accent3"/>
    <w:uiPriority w:val="51"/>
    <w:rsid w:val="00301B06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123">
    <w:name w:val="Živopisna tablica rešetke 6 - isticanje 3123"/>
    <w:basedOn w:val="TableNormal"/>
    <w:next w:val="GridTable6Colorful-Accent3"/>
    <w:uiPriority w:val="51"/>
    <w:rsid w:val="00301B06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124">
    <w:name w:val="Živopisna tablica rešetke 6 - isticanje 3124"/>
    <w:basedOn w:val="TableNormal"/>
    <w:next w:val="GridTable6Colorful-Accent3"/>
    <w:uiPriority w:val="51"/>
    <w:rsid w:val="00EA3925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31">
    <w:name w:val="Živopisna tablica rešetke 6 - isticanje 3231"/>
    <w:basedOn w:val="TableNormal"/>
    <w:next w:val="GridTable6Colorful-Accent3"/>
    <w:uiPriority w:val="51"/>
    <w:rsid w:val="00E744F8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32">
    <w:name w:val="Živopisna tablica rešetke 6 - isticanje 3232"/>
    <w:basedOn w:val="TableNormal"/>
    <w:next w:val="GridTable6Colorful-Accent3"/>
    <w:uiPriority w:val="51"/>
    <w:rsid w:val="002A465E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33">
    <w:name w:val="Živopisna tablica rešetke 6 - isticanje 3233"/>
    <w:basedOn w:val="TableNormal"/>
    <w:next w:val="GridTable6Colorful-Accent3"/>
    <w:uiPriority w:val="51"/>
    <w:rsid w:val="00FD517D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34">
    <w:name w:val="Živopisna tablica rešetke 6 - isticanje 3234"/>
    <w:basedOn w:val="TableNormal"/>
    <w:next w:val="GridTable6Colorful-Accent3"/>
    <w:uiPriority w:val="51"/>
    <w:rsid w:val="007E41A0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35">
    <w:name w:val="Živopisna tablica rešetke 6 - isticanje 3235"/>
    <w:basedOn w:val="TableNormal"/>
    <w:next w:val="GridTable6Colorful-Accent3"/>
    <w:uiPriority w:val="51"/>
    <w:rsid w:val="0056724F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36">
    <w:name w:val="Živopisna tablica rešetke 6 - isticanje 3236"/>
    <w:basedOn w:val="TableNormal"/>
    <w:next w:val="GridTable6Colorful-Accent3"/>
    <w:uiPriority w:val="51"/>
    <w:rsid w:val="0056724F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5">
    <w:name w:val="Živopisna tablica rešetke 6 - isticanje 35"/>
    <w:basedOn w:val="TableNormal"/>
    <w:next w:val="GridTable6Colorful-Accent3"/>
    <w:uiPriority w:val="51"/>
    <w:rsid w:val="0056724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ivopisnatablicareetke6-isticanje31231">
    <w:name w:val="Živopisna tablica rešetke 6 - isticanje 31231"/>
    <w:basedOn w:val="TableNormal"/>
    <w:next w:val="GridTable6Colorful-Accent3"/>
    <w:uiPriority w:val="51"/>
    <w:rsid w:val="0056724F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37">
    <w:name w:val="Živopisna tablica rešetke 6 - isticanje 3237"/>
    <w:basedOn w:val="TableNormal"/>
    <w:next w:val="GridTable6Colorful-Accent3"/>
    <w:uiPriority w:val="51"/>
    <w:rsid w:val="00321524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38">
    <w:name w:val="Živopisna tablica rešetke 6 - isticanje 3238"/>
    <w:basedOn w:val="TableNormal"/>
    <w:next w:val="GridTable6Colorful-Accent3"/>
    <w:uiPriority w:val="51"/>
    <w:rsid w:val="00692691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39">
    <w:name w:val="Živopisna tablica rešetke 6 - isticanje 3239"/>
    <w:basedOn w:val="TableNormal"/>
    <w:next w:val="GridTable6Colorful-Accent3"/>
    <w:uiPriority w:val="51"/>
    <w:rsid w:val="00D33D7D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310">
    <w:name w:val="Živopisna tablica rešetke 6 - isticanje 32310"/>
    <w:basedOn w:val="TableNormal"/>
    <w:next w:val="GridTable6Colorful-Accent3"/>
    <w:uiPriority w:val="51"/>
    <w:rsid w:val="00D33D7D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Reetkatablice2">
    <w:name w:val="Rešetka tablice2"/>
    <w:basedOn w:val="TableNormal"/>
    <w:next w:val="TableGrid"/>
    <w:uiPriority w:val="59"/>
    <w:rsid w:val="00D33D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ivopisnatablicareetke6-isticanje36">
    <w:name w:val="Živopisna tablica rešetke 6 - isticanje 36"/>
    <w:basedOn w:val="TableNormal"/>
    <w:next w:val="GridTable6Colorful-Accent3"/>
    <w:uiPriority w:val="51"/>
    <w:rsid w:val="00D33D7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ivopisnatablicareetke6-isticanje31211">
    <w:name w:val="Živopisna tablica rešetke 6 - isticanje 31211"/>
    <w:basedOn w:val="TableNormal"/>
    <w:next w:val="GridTable6Colorful-Accent3"/>
    <w:uiPriority w:val="51"/>
    <w:rsid w:val="00D33D7D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311">
    <w:name w:val="Živopisna tablica rešetke 6 - isticanje 32311"/>
    <w:basedOn w:val="TableNormal"/>
    <w:next w:val="GridTable6Colorful-Accent3"/>
    <w:uiPriority w:val="51"/>
    <w:rsid w:val="00F41EE5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numbering" w:customStyle="1" w:styleId="Bezpopisa1">
    <w:name w:val="Bez popisa1"/>
    <w:next w:val="NoList"/>
    <w:uiPriority w:val="99"/>
    <w:semiHidden/>
    <w:unhideWhenUsed/>
    <w:rsid w:val="00450DCB"/>
  </w:style>
  <w:style w:type="table" w:customStyle="1" w:styleId="Reetkatablice3">
    <w:name w:val="Rešetka tablice3"/>
    <w:basedOn w:val="TableNormal"/>
    <w:next w:val="TableGrid"/>
    <w:uiPriority w:val="59"/>
    <w:rsid w:val="00450D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Svijetlosjenanje-Isticanje11">
    <w:name w:val="Svijetlo sjenčanje - Isticanje 11"/>
    <w:basedOn w:val="TableNormal"/>
    <w:next w:val="LightShading-Accent1"/>
    <w:uiPriority w:val="60"/>
    <w:rsid w:val="00450DC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DLSLIGHT20151">
    <w:name w:val="DLS LIGHT 20151"/>
    <w:basedOn w:val="TableNormal"/>
    <w:uiPriority w:val="99"/>
    <w:rsid w:val="00450DCB"/>
    <w:pPr>
      <w:spacing w:after="0" w:line="240" w:lineRule="auto"/>
      <w:jc w:val="center"/>
    </w:pPr>
    <w:rPr>
      <w:rFonts w:ascii="Adviso OTF Std" w:eastAsia="Times New Roman" w:hAnsi="Adviso OTF Std" w:cs="Times New Roman"/>
      <w:color w:val="000000" w:themeColor="text1"/>
      <w:sz w:val="24"/>
      <w:szCs w:val="24"/>
      <w:lang w:eastAsia="hr-HR"/>
    </w:rPr>
    <w:tblPr>
      <w:tblStyleRowBandSize w:val="1"/>
      <w:jc w:val="center"/>
      <w:tblBorders>
        <w:top w:val="single" w:sz="2" w:space="0" w:color="6EAA42"/>
        <w:bottom w:val="single" w:sz="2" w:space="0" w:color="6EAA42"/>
        <w:insideH w:val="single" w:sz="2" w:space="0" w:color="6EAA42"/>
      </w:tblBorders>
    </w:tblPr>
    <w:trPr>
      <w:jc w:val="center"/>
    </w:trPr>
    <w:tcPr>
      <w:shd w:val="clear" w:color="auto" w:fill="FFFFFF" w:themeFill="background1"/>
      <w:vAlign w:val="center"/>
    </w:tcPr>
    <w:tblStylePr w:type="firstRow">
      <w:rPr>
        <w:b/>
      </w:rPr>
      <w:tblPr/>
      <w:tcPr>
        <w:shd w:val="clear" w:color="auto" w:fill="FFFFFF" w:themeFill="background1"/>
      </w:tcPr>
    </w:tblStylePr>
    <w:tblStylePr w:type="band1Horz">
      <w:pPr>
        <w:jc w:val="center"/>
      </w:pPr>
      <w:rPr>
        <w:b w:val="0"/>
      </w:rPr>
      <w:tblPr/>
      <w:tcPr>
        <w:shd w:val="clear" w:color="auto" w:fill="DAEBCD"/>
      </w:tcPr>
    </w:tblStylePr>
    <w:tblStylePr w:type="band2Horz">
      <w:rPr>
        <w:b w:val="0"/>
      </w:rPr>
      <w:tblPr/>
      <w:tcPr>
        <w:shd w:val="clear" w:color="auto" w:fill="FFFFFF" w:themeFill="background1"/>
      </w:tcPr>
    </w:tblStylePr>
  </w:style>
  <w:style w:type="table" w:customStyle="1" w:styleId="GridTable2-Accent311">
    <w:name w:val="Grid Table 2 - Accent 311"/>
    <w:basedOn w:val="TableNormal"/>
    <w:uiPriority w:val="47"/>
    <w:rsid w:val="00450D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ghtGrid-Accent121">
    <w:name w:val="Light Grid - Accent 121"/>
    <w:basedOn w:val="TableNormal"/>
    <w:rsid w:val="00450D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DLSLIGHT1">
    <w:name w:val="DLS LIGHT1"/>
    <w:basedOn w:val="TableNormal"/>
    <w:uiPriority w:val="47"/>
    <w:rsid w:val="00450D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pPr>
        <w:jc w:val="left"/>
      </w:pPr>
      <w:tblPr/>
      <w:tcPr>
        <w:shd w:val="clear" w:color="auto" w:fill="DAEBCD"/>
        <w:vAlign w:val="center"/>
      </w:tcPr>
    </w:tblStylePr>
  </w:style>
  <w:style w:type="table" w:customStyle="1" w:styleId="MediumShading1-Accent111">
    <w:name w:val="Medium Shading 1 - Accent 111"/>
    <w:basedOn w:val="TableNormal"/>
    <w:rsid w:val="00450D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PlainTable411">
    <w:name w:val="Plain Table 411"/>
    <w:basedOn w:val="TableNormal"/>
    <w:uiPriority w:val="44"/>
    <w:rsid w:val="00450D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11">
    <w:name w:val="Table Grid Light11"/>
    <w:basedOn w:val="TableNormal"/>
    <w:uiPriority w:val="40"/>
    <w:rsid w:val="00450DC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vijetlatablicareetke11">
    <w:name w:val="Svijetla tablica rešetke 11"/>
    <w:basedOn w:val="TableNormal"/>
    <w:next w:val="GridTable1Light"/>
    <w:uiPriority w:val="46"/>
    <w:rsid w:val="00450DC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Obinatablica11">
    <w:name w:val="Obična tablica 11"/>
    <w:basedOn w:val="TableNormal"/>
    <w:next w:val="PlainTable1"/>
    <w:uiPriority w:val="41"/>
    <w:rsid w:val="00450DC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ivopisnatablicareetke6-isticanje37">
    <w:name w:val="Živopisna tablica rešetke 6 - isticanje 37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licareetke4-isticanje31">
    <w:name w:val="Tablica rešetke 4 - isticanje 31"/>
    <w:basedOn w:val="TableNormal"/>
    <w:next w:val="GridTable4-Accent3"/>
    <w:uiPriority w:val="49"/>
    <w:rsid w:val="00450DCB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licareetke4-isticanje61">
    <w:name w:val="Tablica rešetke 4 - isticanje 61"/>
    <w:basedOn w:val="TableNormal"/>
    <w:next w:val="GridTable4-Accent6"/>
    <w:uiPriority w:val="49"/>
    <w:rsid w:val="00450DCB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ivopisnatablica7-isticanje31">
    <w:name w:val="Živopisna tablica 7 - isticanje 31"/>
    <w:basedOn w:val="TableNormal"/>
    <w:next w:val="ListTable7Colorful-Accent3"/>
    <w:uiPriority w:val="52"/>
    <w:rsid w:val="00450DC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icapopisa4-isticanje31">
    <w:name w:val="Tablica popisa 4 - isticanje 31"/>
    <w:basedOn w:val="TableNormal"/>
    <w:next w:val="ListTable4-Accent3"/>
    <w:uiPriority w:val="49"/>
    <w:rsid w:val="00450DCB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ivopisnatablicapopisa6-isticanje31">
    <w:name w:val="Živopisna tablica popisa 6 - isticanje 31"/>
    <w:basedOn w:val="TableNormal"/>
    <w:next w:val="ListTable6Colorful-Accent3"/>
    <w:uiPriority w:val="51"/>
    <w:rsid w:val="00450DC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Svijetlatablicapopisa1-isticanje31">
    <w:name w:val="Svijetla tablica popisa 1 - isticanje 31"/>
    <w:basedOn w:val="TableNormal"/>
    <w:next w:val="ListTable1Light-Accent3"/>
    <w:uiPriority w:val="46"/>
    <w:rsid w:val="00450D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licareetke2-isticanje31">
    <w:name w:val="Tablica rešetke 2 - isticanje 31"/>
    <w:basedOn w:val="TableNormal"/>
    <w:next w:val="GridTable2-Accent3"/>
    <w:uiPriority w:val="47"/>
    <w:rsid w:val="00450DCB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ivopisnatablicareetke6-isticanje317">
    <w:name w:val="Živopisna tablica rešetke 6 - isticanje 317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15">
    <w:name w:val="Živopisna tablica rešetke 6 - isticanje 3215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Srednjareetka3-Isticanje41">
    <w:name w:val="Srednja rešetka 3 - Isticanje 41"/>
    <w:basedOn w:val="TableNormal"/>
    <w:next w:val="MediumGrid3-Accent4"/>
    <w:uiPriority w:val="69"/>
    <w:rsid w:val="00450D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customStyle="1" w:styleId="Tablicareetke3-isticanje31">
    <w:name w:val="Tablica rešetke 3 - isticanje 31"/>
    <w:basedOn w:val="TableNormal"/>
    <w:next w:val="GridTable3-Accent3"/>
    <w:uiPriority w:val="48"/>
    <w:rsid w:val="00450DCB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ivopisnatablicareetke6-isticanje3216">
    <w:name w:val="Živopisna tablica rešetke 6 - isticanje 3216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21">
    <w:name w:val="Živopisna tablica rešetke 6 - isticanje 3221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32">
    <w:name w:val="Živopisna tablica rešetke 6 - isticanje 332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ivopisnatablicareetke6-isticanje3111">
    <w:name w:val="Živopisna tablica rešetke 6 - isticanje 3111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311">
    <w:name w:val="Živopisna tablica rešetke 6 - isticanje 3311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43">
    <w:name w:val="Živopisna tablica rešetke 6 - isticanje 343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ivopisnatablicareetke6-isticanje3125">
    <w:name w:val="Živopisna tablica rešetke 6 - isticanje 3125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312">
    <w:name w:val="Živopisna tablica rešetke 6 - isticanje 32312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41">
    <w:name w:val="Živopisna tablica rešetke 6 - isticanje 3241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Reetkatablice11">
    <w:name w:val="Rešetka tablice11"/>
    <w:basedOn w:val="TableNormal"/>
    <w:next w:val="TableGrid"/>
    <w:uiPriority w:val="59"/>
    <w:rsid w:val="00450D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ivopisnatablicareetke6-isticanje3131">
    <w:name w:val="Živopisna tablica rešetke 6 - isticanje 3131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51">
    <w:name w:val="Živopisna tablica rešetke 6 - isticanje 3251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61">
    <w:name w:val="Živopisna tablica rešetke 6 - isticanje 3261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71">
    <w:name w:val="Živopisna tablica rešetke 6 - isticanje 3271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141">
    <w:name w:val="Živopisna tablica rešetke 6 - isticanje 3141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81">
    <w:name w:val="Živopisna tablica rešetke 6 - isticanje 3281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91">
    <w:name w:val="Živopisna tablica rešetke 6 - isticanje 3291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101">
    <w:name w:val="Živopisna tablica rešetke 6 - isticanje 32101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151">
    <w:name w:val="Živopisna tablica rešetke 6 - isticanje 3151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111">
    <w:name w:val="Živopisna tablica rešetke 6 - isticanje 32111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121">
    <w:name w:val="Živopisna tablica rešetke 6 - isticanje 32121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131">
    <w:name w:val="Živopisna tablica rešetke 6 - isticanje 32131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161">
    <w:name w:val="Živopisna tablica rešetke 6 - isticanje 3161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141">
    <w:name w:val="Živopisna tablica rešetke 6 - isticanje 32141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411">
    <w:name w:val="Živopisna tablica rešetke 6 - isticanje 3411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421">
    <w:name w:val="Živopisna tablica rešetke 6 - isticanje 3421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character" w:customStyle="1" w:styleId="grame">
    <w:name w:val="grame"/>
    <w:basedOn w:val="DefaultParagraphFont"/>
    <w:rsid w:val="00450DCB"/>
  </w:style>
  <w:style w:type="table" w:customStyle="1" w:styleId="ivopisnatablicareetke6-isticanje31212">
    <w:name w:val="Živopisna tablica rešetke 6 - isticanje 31212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51">
    <w:name w:val="Živopisna tablica rešetke 6 - isticanje 351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ivopisnatablicareetke6-isticanje31221">
    <w:name w:val="Živopisna tablica rešetke 6 - isticanje 31221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1232">
    <w:name w:val="Živopisna tablica rešetke 6 - isticanje 31232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1241">
    <w:name w:val="Živopisna tablica rešetke 6 - isticanje 31241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8">
    <w:name w:val="Živopisna tablica rešetke 6 - isticanje 38"/>
    <w:basedOn w:val="TableNormal"/>
    <w:next w:val="GridTable6Colorful-Accent3"/>
    <w:uiPriority w:val="51"/>
    <w:rsid w:val="002572E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ivopisnatablicareetke6-isticanje371">
    <w:name w:val="Živopisna tablica rešetke 6 - isticanje 371"/>
    <w:basedOn w:val="TableNormal"/>
    <w:next w:val="GridTable6Colorful-Accent3"/>
    <w:uiPriority w:val="51"/>
    <w:rsid w:val="008768D8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72">
    <w:name w:val="Živopisna tablica rešetke 6 - isticanje 372"/>
    <w:basedOn w:val="TableNormal"/>
    <w:next w:val="GridTable6Colorful-Accent3"/>
    <w:uiPriority w:val="51"/>
    <w:rsid w:val="008768D8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Reetkatablice8">
    <w:name w:val="Rešetka tablice8"/>
    <w:basedOn w:val="TableNormal"/>
    <w:next w:val="TableGrid"/>
    <w:uiPriority w:val="59"/>
    <w:rsid w:val="001B27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Reetkatablice81">
    <w:name w:val="Rešetka tablice81"/>
    <w:basedOn w:val="TableNormal"/>
    <w:next w:val="TableGrid"/>
    <w:uiPriority w:val="59"/>
    <w:rsid w:val="001B27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Reetkatablice82">
    <w:name w:val="Rešetka tablice82"/>
    <w:basedOn w:val="TableNormal"/>
    <w:next w:val="TableGrid"/>
    <w:uiPriority w:val="59"/>
    <w:rsid w:val="001B27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Reetkatablice83">
    <w:name w:val="Rešetka tablice83"/>
    <w:basedOn w:val="TableNormal"/>
    <w:next w:val="TableGrid"/>
    <w:uiPriority w:val="59"/>
    <w:rsid w:val="001B27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Reetkatablice84">
    <w:name w:val="Rešetka tablice84"/>
    <w:basedOn w:val="TableNormal"/>
    <w:next w:val="TableGrid"/>
    <w:uiPriority w:val="59"/>
    <w:rsid w:val="001B27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Reetkatablice4">
    <w:name w:val="Rešetka tablice4"/>
    <w:basedOn w:val="TableNormal"/>
    <w:next w:val="TableGrid"/>
    <w:rsid w:val="005670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ivopisnatablicareetke6-isticanje32313">
    <w:name w:val="Živopisna tablica rešetke 6 - isticanje 32313"/>
    <w:basedOn w:val="TableNormal"/>
    <w:next w:val="GridTable6Colorful-Accent3"/>
    <w:uiPriority w:val="51"/>
    <w:rsid w:val="00FC3224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314">
    <w:name w:val="Živopisna tablica rešetke 6 - isticanje 32314"/>
    <w:basedOn w:val="TableNormal"/>
    <w:next w:val="GridTable6Colorful-Accent3"/>
    <w:uiPriority w:val="51"/>
    <w:rsid w:val="00FC3224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315">
    <w:name w:val="Živopisna tablica rešetke 6 - isticanje 32315"/>
    <w:basedOn w:val="TableNormal"/>
    <w:next w:val="GridTable6Colorful-Accent3"/>
    <w:uiPriority w:val="51"/>
    <w:rsid w:val="00C17DF4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316">
    <w:name w:val="Živopisna tablica rešetke 6 - isticanje 32316"/>
    <w:basedOn w:val="TableNormal"/>
    <w:next w:val="GridTable6Colorful-Accent3"/>
    <w:uiPriority w:val="51"/>
    <w:rsid w:val="00F16B27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317">
    <w:name w:val="Živopisna tablica rešetke 6 - isticanje 32317"/>
    <w:basedOn w:val="TableNormal"/>
    <w:next w:val="GridTable6Colorful-Accent3"/>
    <w:uiPriority w:val="51"/>
    <w:rsid w:val="00F16B27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318">
    <w:name w:val="Živopisna tablica rešetke 6 - isticanje 32318"/>
    <w:basedOn w:val="TableNormal"/>
    <w:next w:val="GridTable6Colorful-Accent3"/>
    <w:uiPriority w:val="51"/>
    <w:rsid w:val="00FC351F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319">
    <w:name w:val="Živopisna tablica rešetke 6 - isticanje 32319"/>
    <w:basedOn w:val="TableNormal"/>
    <w:next w:val="GridTable6Colorful-Accent3"/>
    <w:uiPriority w:val="51"/>
    <w:rsid w:val="00D10249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320">
    <w:name w:val="Živopisna tablica rešetke 6 - isticanje 32320"/>
    <w:basedOn w:val="TableNormal"/>
    <w:next w:val="GridTable6Colorful-Accent3"/>
    <w:uiPriority w:val="51"/>
    <w:rsid w:val="00D10249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73">
    <w:name w:val="Živopisna tablica rešetke 6 - isticanje 373"/>
    <w:basedOn w:val="TableNormal"/>
    <w:next w:val="GridTable6Colorful-Accent3"/>
    <w:uiPriority w:val="51"/>
    <w:rsid w:val="007E071C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74">
    <w:name w:val="Živopisna tablica rešetke 6 - isticanje 374"/>
    <w:basedOn w:val="TableNormal"/>
    <w:next w:val="GridTable6Colorful-Accent3"/>
    <w:uiPriority w:val="51"/>
    <w:rsid w:val="007E071C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9">
    <w:name w:val="Živopisna tablica rešetke 6 - isticanje 39"/>
    <w:basedOn w:val="TableNormal"/>
    <w:next w:val="GridTable6Colorful-Accent3"/>
    <w:uiPriority w:val="51"/>
    <w:rsid w:val="007E071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ivopisnatablicareetke6-isticanje318">
    <w:name w:val="Živopisna tablica rešetke 6 - isticanje 318"/>
    <w:basedOn w:val="TableNormal"/>
    <w:next w:val="GridTable6Colorful-Accent3"/>
    <w:uiPriority w:val="51"/>
    <w:rsid w:val="007E071C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Reetkatablice5">
    <w:name w:val="Rešetka tablice5"/>
    <w:basedOn w:val="TableNormal"/>
    <w:next w:val="TableGrid"/>
    <w:uiPriority w:val="59"/>
    <w:rsid w:val="002020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Reetkatablice6">
    <w:name w:val="Rešetka tablice6"/>
    <w:basedOn w:val="TableNormal"/>
    <w:next w:val="TableGrid"/>
    <w:uiPriority w:val="59"/>
    <w:rsid w:val="00B151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ivopisnatablicareetke6-isticanje344">
    <w:name w:val="Živopisna tablica rešetke 6 - isticanje 344"/>
    <w:basedOn w:val="TableNormal"/>
    <w:next w:val="GridTable6Colorful-Accent3"/>
    <w:uiPriority w:val="51"/>
    <w:rsid w:val="00B151C4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Reetkatablice7">
    <w:name w:val="Rešetka tablice7"/>
    <w:basedOn w:val="TableNormal"/>
    <w:next w:val="TableGrid"/>
    <w:uiPriority w:val="59"/>
    <w:rsid w:val="006517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3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8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6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8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0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4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28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header" Target="header3.xml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dls.hr" TargetMode="External"/><Relationship Id="rId2" Type="http://schemas.openxmlformats.org/officeDocument/2006/relationships/image" Target="media/image3.png"/><Relationship Id="rId1" Type="http://schemas.openxmlformats.org/officeDocument/2006/relationships/hyperlink" Target="mailto:info@dls.hr" TargetMode="External"/><Relationship Id="rId4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dls.hr" TargetMode="External"/><Relationship Id="rId2" Type="http://schemas.openxmlformats.org/officeDocument/2006/relationships/image" Target="media/image3.png"/><Relationship Id="rId1" Type="http://schemas.openxmlformats.org/officeDocument/2006/relationships/hyperlink" Target="mailto:info@dls.hr" TargetMode="External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risnik5-DLS\AppData\Local\Microsoft\Windows\INetCache\Content.Outlook\GDVW37Q9\projekt%20HR%20bez%20lans%20VIII%20(007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E0C904F292F411B8E9FE713A172E53E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56556774-516E-4581-9918-EF1F2893BBDC}"/>
      </w:docPartPr>
      <w:docPartBody>
        <w:p w:rsidR="00C2707D" w:rsidRDefault="00807DEA">
          <w:pPr>
            <w:pStyle w:val="5E0C904F292F411B8E9FE713A172E53E"/>
          </w:pPr>
          <w:r w:rsidRPr="001103F7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dviso OTF Std">
    <w:altName w:val="Calibri"/>
    <w:charset w:val="EE"/>
    <w:family w:val="auto"/>
    <w:pitch w:val="variable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F13B17"/>
    <w:multiLevelType w:val="multilevel"/>
    <w:tmpl w:val="47DE72DC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 w16cid:durableId="1621953218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7DEA"/>
    <w:rsid w:val="00063C53"/>
    <w:rsid w:val="00080CB6"/>
    <w:rsid w:val="00086DEB"/>
    <w:rsid w:val="000B0D23"/>
    <w:rsid w:val="000B5147"/>
    <w:rsid w:val="000C32F6"/>
    <w:rsid w:val="000C36E2"/>
    <w:rsid w:val="000C530C"/>
    <w:rsid w:val="0010009D"/>
    <w:rsid w:val="001062BD"/>
    <w:rsid w:val="0012385B"/>
    <w:rsid w:val="001F3BA6"/>
    <w:rsid w:val="001F7BF0"/>
    <w:rsid w:val="00226BA3"/>
    <w:rsid w:val="0023095B"/>
    <w:rsid w:val="00241238"/>
    <w:rsid w:val="00254A64"/>
    <w:rsid w:val="00256437"/>
    <w:rsid w:val="00263BA7"/>
    <w:rsid w:val="00277A8B"/>
    <w:rsid w:val="00294B72"/>
    <w:rsid w:val="002E021B"/>
    <w:rsid w:val="002E5589"/>
    <w:rsid w:val="00333799"/>
    <w:rsid w:val="003528E4"/>
    <w:rsid w:val="0036421F"/>
    <w:rsid w:val="003B58B3"/>
    <w:rsid w:val="003B70EB"/>
    <w:rsid w:val="003C7124"/>
    <w:rsid w:val="003F2BA8"/>
    <w:rsid w:val="0044144A"/>
    <w:rsid w:val="00465472"/>
    <w:rsid w:val="004B47A9"/>
    <w:rsid w:val="004F21F4"/>
    <w:rsid w:val="00512B29"/>
    <w:rsid w:val="005272AE"/>
    <w:rsid w:val="00531BD2"/>
    <w:rsid w:val="00534D91"/>
    <w:rsid w:val="005376C2"/>
    <w:rsid w:val="0053774B"/>
    <w:rsid w:val="00543EBB"/>
    <w:rsid w:val="00563CA0"/>
    <w:rsid w:val="00585288"/>
    <w:rsid w:val="005B0EAF"/>
    <w:rsid w:val="006121D0"/>
    <w:rsid w:val="00637B2C"/>
    <w:rsid w:val="00696E4A"/>
    <w:rsid w:val="006A40A9"/>
    <w:rsid w:val="006A7BF6"/>
    <w:rsid w:val="006C3E5E"/>
    <w:rsid w:val="00715AF8"/>
    <w:rsid w:val="00751D9D"/>
    <w:rsid w:val="0078050F"/>
    <w:rsid w:val="007862A5"/>
    <w:rsid w:val="007D021C"/>
    <w:rsid w:val="007F64E8"/>
    <w:rsid w:val="00807DEA"/>
    <w:rsid w:val="00831C27"/>
    <w:rsid w:val="00872EF1"/>
    <w:rsid w:val="00897E35"/>
    <w:rsid w:val="008C7F7D"/>
    <w:rsid w:val="008E5E74"/>
    <w:rsid w:val="008F5F63"/>
    <w:rsid w:val="00905E44"/>
    <w:rsid w:val="0092202A"/>
    <w:rsid w:val="009475CD"/>
    <w:rsid w:val="00960A56"/>
    <w:rsid w:val="009814A1"/>
    <w:rsid w:val="0099265C"/>
    <w:rsid w:val="009C20AA"/>
    <w:rsid w:val="009D79F8"/>
    <w:rsid w:val="009F5E46"/>
    <w:rsid w:val="009F605A"/>
    <w:rsid w:val="00A14CDB"/>
    <w:rsid w:val="00A25909"/>
    <w:rsid w:val="00A36ED6"/>
    <w:rsid w:val="00B3735D"/>
    <w:rsid w:val="00BA1710"/>
    <w:rsid w:val="00BC7C9F"/>
    <w:rsid w:val="00BD77BC"/>
    <w:rsid w:val="00C233CD"/>
    <w:rsid w:val="00C2707D"/>
    <w:rsid w:val="00C94027"/>
    <w:rsid w:val="00C949F8"/>
    <w:rsid w:val="00CD2819"/>
    <w:rsid w:val="00CF6072"/>
    <w:rsid w:val="00D33E70"/>
    <w:rsid w:val="00D6431C"/>
    <w:rsid w:val="00DC589B"/>
    <w:rsid w:val="00DD50DD"/>
    <w:rsid w:val="00DE141D"/>
    <w:rsid w:val="00DE71B7"/>
    <w:rsid w:val="00DF5E99"/>
    <w:rsid w:val="00E13A04"/>
    <w:rsid w:val="00E366F6"/>
    <w:rsid w:val="00E44B78"/>
    <w:rsid w:val="00E455E6"/>
    <w:rsid w:val="00ED2F90"/>
    <w:rsid w:val="00ED602F"/>
    <w:rsid w:val="00EE5CC8"/>
    <w:rsid w:val="00F20DE1"/>
    <w:rsid w:val="00F32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pPr>
      <w:keepNext/>
      <w:keepLines/>
      <w:numPr>
        <w:numId w:val="1"/>
      </w:numPr>
      <w:spacing w:before="240" w:line="276" w:lineRule="auto"/>
      <w:jc w:val="both"/>
      <w:outlineLvl w:val="0"/>
    </w:pPr>
    <w:rPr>
      <w:rFonts w:ascii="Adviso OTF Std" w:eastAsiaTheme="majorEastAsia" w:hAnsi="Adviso OTF Std" w:cstheme="majorBidi"/>
      <w:b/>
      <w:sz w:val="36"/>
      <w:szCs w:val="32"/>
      <w:lang w:eastAsia="en-US"/>
    </w:rPr>
  </w:style>
  <w:style w:type="paragraph" w:styleId="Heading2">
    <w:name w:val="heading 2"/>
    <w:basedOn w:val="Normal"/>
    <w:next w:val="Normal"/>
    <w:link w:val="Heading2Char"/>
    <w:autoRedefine/>
    <w:qFormat/>
    <w:pPr>
      <w:keepNext/>
      <w:numPr>
        <w:ilvl w:val="1"/>
        <w:numId w:val="1"/>
      </w:numPr>
      <w:spacing w:before="80" w:line="276" w:lineRule="auto"/>
      <w:jc w:val="both"/>
      <w:outlineLvl w:val="1"/>
    </w:pPr>
    <w:rPr>
      <w:rFonts w:ascii="Adviso OTF Std" w:eastAsia="Times New Roman" w:hAnsi="Adviso OTF Std" w:cs="Arial"/>
      <w:bCs/>
      <w:color w:val="54883D"/>
      <w:sz w:val="32"/>
      <w:szCs w:val="24"/>
      <w:lang w:eastAsia="en-US"/>
    </w:rPr>
  </w:style>
  <w:style w:type="paragraph" w:styleId="Heading3">
    <w:name w:val="heading 3"/>
    <w:basedOn w:val="Normal"/>
    <w:next w:val="Normal"/>
    <w:link w:val="Heading3Char"/>
    <w:autoRedefine/>
    <w:pPr>
      <w:keepNext/>
      <w:keepLines/>
      <w:numPr>
        <w:ilvl w:val="2"/>
        <w:numId w:val="1"/>
      </w:numPr>
      <w:spacing w:before="40" w:line="276" w:lineRule="auto"/>
      <w:jc w:val="both"/>
      <w:outlineLvl w:val="2"/>
    </w:pPr>
    <w:rPr>
      <w:rFonts w:ascii="Adviso OTF Std" w:eastAsia="Times New Roman" w:hAnsi="Adviso OTF Std" w:cstheme="majorBidi"/>
      <w:color w:val="54883D"/>
      <w:sz w:val="28"/>
      <w:szCs w:val="24"/>
      <w:lang w:eastAsia="en-US" w:bidi="en-US"/>
    </w:rPr>
  </w:style>
  <w:style w:type="paragraph" w:styleId="Heading4">
    <w:name w:val="heading 4"/>
    <w:basedOn w:val="Normal"/>
    <w:next w:val="Normal"/>
    <w:link w:val="Heading4Char"/>
    <w:autoRedefine/>
    <w:pPr>
      <w:keepNext/>
      <w:keepLines/>
      <w:numPr>
        <w:ilvl w:val="3"/>
        <w:numId w:val="1"/>
      </w:numPr>
      <w:spacing w:before="40" w:line="276" w:lineRule="auto"/>
      <w:jc w:val="both"/>
      <w:outlineLvl w:val="3"/>
    </w:pPr>
    <w:rPr>
      <w:rFonts w:ascii="Adviso OTF Std" w:eastAsiaTheme="majorEastAsia" w:hAnsi="Adviso OTF Std" w:cstheme="majorBidi"/>
      <w:i/>
      <w:iCs/>
      <w:color w:val="54883D"/>
      <w:szCs w:val="24"/>
      <w:lang w:eastAsia="en-US"/>
    </w:rPr>
  </w:style>
  <w:style w:type="paragraph" w:styleId="Heading5">
    <w:name w:val="heading 5"/>
    <w:basedOn w:val="Normal"/>
    <w:next w:val="Normal"/>
    <w:link w:val="Heading5Char"/>
    <w:autoRedefine/>
    <w:pPr>
      <w:keepNext/>
      <w:keepLines/>
      <w:numPr>
        <w:ilvl w:val="4"/>
        <w:numId w:val="1"/>
      </w:numPr>
      <w:spacing w:before="40" w:line="276" w:lineRule="auto"/>
      <w:jc w:val="both"/>
      <w:outlineLvl w:val="4"/>
    </w:pPr>
    <w:rPr>
      <w:rFonts w:ascii="Adviso OTF Std" w:eastAsiaTheme="majorEastAsia" w:hAnsi="Adviso OTF Std" w:cstheme="majorBidi"/>
      <w:color w:val="54883D"/>
      <w:szCs w:val="24"/>
      <w:lang w:eastAsia="en-US"/>
    </w:rPr>
  </w:style>
  <w:style w:type="paragraph" w:styleId="Heading6">
    <w:name w:val="heading 6"/>
    <w:basedOn w:val="Normal"/>
    <w:next w:val="Normal"/>
    <w:link w:val="Heading6Char"/>
    <w:autoRedefine/>
    <w:pPr>
      <w:keepNext/>
      <w:keepLines/>
      <w:numPr>
        <w:ilvl w:val="5"/>
        <w:numId w:val="1"/>
      </w:numPr>
      <w:spacing w:before="40" w:line="276" w:lineRule="auto"/>
      <w:jc w:val="both"/>
      <w:outlineLvl w:val="5"/>
    </w:pPr>
    <w:rPr>
      <w:rFonts w:ascii="Adviso OTF Std" w:eastAsiaTheme="majorEastAsia" w:hAnsi="Adviso OTF Std" w:cstheme="majorBidi"/>
      <w:color w:val="54883D"/>
      <w:szCs w:val="24"/>
      <w:lang w:eastAsia="en-US"/>
    </w:rPr>
  </w:style>
  <w:style w:type="paragraph" w:styleId="Heading7">
    <w:name w:val="heading 7"/>
    <w:basedOn w:val="Normal"/>
    <w:next w:val="Normal"/>
    <w:link w:val="Heading7Char"/>
    <w:autoRedefine/>
    <w:semiHidden/>
    <w:unhideWhenUsed/>
    <w:pPr>
      <w:keepNext/>
      <w:keepLines/>
      <w:numPr>
        <w:ilvl w:val="6"/>
        <w:numId w:val="1"/>
      </w:numPr>
      <w:spacing w:before="40" w:line="276" w:lineRule="auto"/>
      <w:jc w:val="both"/>
      <w:outlineLvl w:val="6"/>
    </w:pPr>
    <w:rPr>
      <w:rFonts w:ascii="Adviso OTF Std" w:eastAsiaTheme="majorEastAsia" w:hAnsi="Adviso OTF Std" w:cstheme="majorBidi"/>
      <w:i/>
      <w:iCs/>
      <w:color w:val="54883D"/>
      <w:szCs w:val="24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numPr>
        <w:ilvl w:val="7"/>
        <w:numId w:val="1"/>
      </w:numPr>
      <w:spacing w:before="40" w:after="0" w:line="276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numPr>
        <w:ilvl w:val="8"/>
        <w:numId w:val="1"/>
      </w:numPr>
      <w:spacing w:before="40" w:after="0" w:line="276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rsid w:val="000B5147"/>
    <w:rPr>
      <w:rFonts w:ascii="Adviso OTF Std" w:hAnsi="Adviso OTF Std"/>
      <w:color w:val="808080"/>
    </w:rPr>
  </w:style>
  <w:style w:type="paragraph" w:customStyle="1" w:styleId="5E0C904F292F411B8E9FE713A172E53E">
    <w:name w:val="5E0C904F292F411B8E9FE713A172E53E"/>
  </w:style>
  <w:style w:type="character" w:customStyle="1" w:styleId="Heading1Char">
    <w:name w:val="Heading 1 Char"/>
    <w:basedOn w:val="DefaultParagraphFont"/>
    <w:link w:val="Heading1"/>
    <w:rPr>
      <w:rFonts w:ascii="Adviso OTF Std" w:eastAsiaTheme="majorEastAsia" w:hAnsi="Adviso OTF Std" w:cstheme="majorBidi"/>
      <w:b/>
      <w:sz w:val="36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rPr>
      <w:rFonts w:ascii="Adviso OTF Std" w:eastAsia="Times New Roman" w:hAnsi="Adviso OTF Std" w:cs="Arial"/>
      <w:bCs/>
      <w:color w:val="54883D"/>
      <w:sz w:val="32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rPr>
      <w:rFonts w:ascii="Adviso OTF Std" w:eastAsia="Times New Roman" w:hAnsi="Adviso OTF Std" w:cstheme="majorBidi"/>
      <w:color w:val="54883D"/>
      <w:sz w:val="28"/>
      <w:szCs w:val="24"/>
      <w:lang w:eastAsia="en-US" w:bidi="en-US"/>
    </w:rPr>
  </w:style>
  <w:style w:type="character" w:customStyle="1" w:styleId="Heading4Char">
    <w:name w:val="Heading 4 Char"/>
    <w:basedOn w:val="DefaultParagraphFont"/>
    <w:link w:val="Heading4"/>
    <w:rPr>
      <w:rFonts w:ascii="Adviso OTF Std" w:eastAsiaTheme="majorEastAsia" w:hAnsi="Adviso OTF Std" w:cstheme="majorBidi"/>
      <w:i/>
      <w:iCs/>
      <w:color w:val="54883D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rPr>
      <w:rFonts w:ascii="Adviso OTF Std" w:eastAsiaTheme="majorEastAsia" w:hAnsi="Adviso OTF Std" w:cstheme="majorBidi"/>
      <w:color w:val="54883D"/>
      <w:szCs w:val="24"/>
      <w:lang w:eastAsia="en-US"/>
    </w:rPr>
  </w:style>
  <w:style w:type="character" w:customStyle="1" w:styleId="Heading6Char">
    <w:name w:val="Heading 6 Char"/>
    <w:basedOn w:val="DefaultParagraphFont"/>
    <w:link w:val="Heading6"/>
    <w:rPr>
      <w:rFonts w:ascii="Adviso OTF Std" w:eastAsiaTheme="majorEastAsia" w:hAnsi="Adviso OTF Std" w:cstheme="majorBidi"/>
      <w:color w:val="54883D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semiHidden/>
    <w:rPr>
      <w:rFonts w:ascii="Adviso OTF Std" w:eastAsiaTheme="majorEastAsia" w:hAnsi="Adviso OTF Std" w:cstheme="majorBidi"/>
      <w:i/>
      <w:iCs/>
      <w:color w:val="54883D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D81A84-B889-4574-A672-28F5652F4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projekt HR bez lans VIII (007)</Template>
  <TotalTime>16</TotalTime>
  <Pages>17</Pages>
  <Words>436</Words>
  <Characters>2490</Characters>
  <Application>Microsoft Office Word</Application>
  <DocSecurity>0</DocSecurity>
  <Lines>20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Korisnik5-DLS</dc:creator>
  <cp:keywords/>
  <dc:description/>
  <cp:lastModifiedBy>Petra Meixner</cp:lastModifiedBy>
  <cp:revision>4</cp:revision>
  <cp:lastPrinted>2022-02-17T07:51:00Z</cp:lastPrinted>
  <dcterms:created xsi:type="dcterms:W3CDTF">2022-02-28T11:56:00Z</dcterms:created>
  <dcterms:modified xsi:type="dcterms:W3CDTF">2025-12-15T12:42:00Z</dcterms:modified>
</cp:coreProperties>
</file>