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88578916"/>
    <w:bookmarkEnd w:id="0"/>
    <w:p w14:paraId="0914D3C5" w14:textId="77777777" w:rsidR="006B2D4B" w:rsidRPr="005A761D" w:rsidRDefault="005A492C">
      <w:pPr>
        <w:rPr>
          <w:highlight w:val="yellow"/>
        </w:rPr>
        <w:sectPr w:rsidR="006B2D4B" w:rsidRPr="005A761D" w:rsidSect="000248BA">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sidRPr="005A761D">
        <w:rPr>
          <w:noProof/>
          <w:highlight w:val="yellow"/>
          <w:lang w:eastAsia="hr-HR"/>
        </w:rPr>
        <mc:AlternateContent>
          <mc:Choice Requires="wps">
            <w:drawing>
              <wp:anchor distT="0" distB="0" distL="114300" distR="114300" simplePos="0" relativeHeight="251663360" behindDoc="0" locked="0" layoutInCell="1" allowOverlap="0" wp14:anchorId="1344689C" wp14:editId="426DD900">
                <wp:simplePos x="0" y="0"/>
                <wp:positionH relativeFrom="column">
                  <wp:posOffset>2697480</wp:posOffset>
                </wp:positionH>
                <wp:positionV relativeFrom="page">
                  <wp:posOffset>9963150</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021627B2" w14:textId="390B8338" w:rsidR="00787E82" w:rsidRPr="000007B5" w:rsidRDefault="006F3774" w:rsidP="005A492C">
                            <w:pPr>
                              <w:pStyle w:val="Datum"/>
                            </w:pPr>
                            <w:r>
                              <w:t>Listopad</w:t>
                            </w:r>
                            <w:r w:rsidR="00787E82">
                              <w:t>, 20</w:t>
                            </w:r>
                            <w:r w:rsidR="00F72ED5">
                              <w:t>2</w:t>
                            </w:r>
                            <w:r>
                              <w:t>5</w:t>
                            </w:r>
                            <w:r w:rsidR="00787E82">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344689C" id="_x0000_t202" coordsize="21600,21600" o:spt="202" path="m,l,21600r21600,l21600,xe">
                <v:stroke joinstyle="miter"/>
                <v:path gradientshapeok="t" o:connecttype="rect"/>
              </v:shapetype>
              <v:shape id="Text Box 4" o:spid="_x0000_s1026" type="#_x0000_t202" style="position:absolute;left:0;text-align:left;margin-left:212.4pt;margin-top:784.5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" o:allowoverlap="f" filled="f" stroked="f" strokeweight="1pt">
                <v:textbox>
                  <w:txbxContent>
                    <w:p w14:paraId="021627B2" w14:textId="390B8338" w:rsidR="00787E82" w:rsidRPr="000007B5" w:rsidRDefault="006F3774" w:rsidP="005A492C">
                      <w:pPr>
                        <w:pStyle w:val="Date"/>
                      </w:pPr>
                      <w:r>
                        <w:t>Listopad</w:t>
                      </w:r>
                      <w:r w:rsidR="00787E82">
                        <w:t>, 20</w:t>
                      </w:r>
                      <w:r w:rsidR="00F72ED5">
                        <w:t>2</w:t>
                      </w:r>
                      <w:r>
                        <w:t>5</w:t>
                      </w:r>
                      <w:r w:rsidR="00787E82">
                        <w:t>.</w:t>
                      </w:r>
                    </w:p>
                  </w:txbxContent>
                </v:textbox>
                <w10:wrap type="through" anchory="page"/>
              </v:shape>
            </w:pict>
          </mc:Fallback>
        </mc:AlternateContent>
      </w:r>
      <w:r w:rsidR="00E23981" w:rsidRPr="005A761D">
        <w:rPr>
          <w:noProof/>
          <w:highlight w:val="yellow"/>
          <w:lang w:eastAsia="hr-HR"/>
        </w:rPr>
        <mc:AlternateContent>
          <mc:Choice Requires="wps">
            <w:drawing>
              <wp:anchor distT="0" distB="0" distL="114300" distR="114300" simplePos="0" relativeHeight="251660288" behindDoc="0" locked="1" layoutInCell="1" allowOverlap="0" wp14:anchorId="0B2AB4E9" wp14:editId="3B230A2B">
                <wp:simplePos x="0" y="0"/>
                <wp:positionH relativeFrom="column">
                  <wp:posOffset>2633345</wp:posOffset>
                </wp:positionH>
                <wp:positionV relativeFrom="page">
                  <wp:posOffset>2486025</wp:posOffset>
                </wp:positionV>
                <wp:extent cx="3419475" cy="11811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F6FD" w14:textId="45E9913C" w:rsidR="00787E82" w:rsidRDefault="00787E82" w:rsidP="007C315B">
                            <w:pPr>
                              <w:jc w:val="center"/>
                              <w:rPr>
                                <w:b/>
                                <w:sz w:val="36"/>
                              </w:rPr>
                            </w:pPr>
                            <w:r>
                              <w:rPr>
                                <w:b/>
                                <w:sz w:val="36"/>
                              </w:rPr>
                              <w:t>Procjen</w:t>
                            </w:r>
                            <w:r w:rsidR="007C2FDE">
                              <w:rPr>
                                <w:b/>
                                <w:sz w:val="36"/>
                              </w:rPr>
                              <w:t>a</w:t>
                            </w:r>
                            <w:r>
                              <w:rPr>
                                <w:b/>
                                <w:sz w:val="36"/>
                              </w:rPr>
                              <w:t xml:space="preserve"> rizika od velikih nesreća</w:t>
                            </w:r>
                          </w:p>
                          <w:p w14:paraId="2C758131" w14:textId="4B0609F3" w:rsidR="00DA22F7" w:rsidRDefault="00DA22F7" w:rsidP="007C315B">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B4E9" id="Text Box 2" o:spid="_x0000_s1027" type="#_x0000_t202" style="position:absolute;left:0;text-align:left;margin-left:207.35pt;margin-top:195.75pt;width:269.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" o:allowoverlap="f" filled="f" stroked="f">
                <v:textbox>
                  <w:txbxContent>
                    <w:p w14:paraId="64ECF6FD" w14:textId="45E9913C" w:rsidR="00787E82" w:rsidRDefault="00787E82" w:rsidP="007C315B">
                      <w:pPr>
                        <w:jc w:val="center"/>
                        <w:rPr>
                          <w:b/>
                          <w:sz w:val="36"/>
                        </w:rPr>
                      </w:pPr>
                      <w:r>
                        <w:rPr>
                          <w:b/>
                          <w:sz w:val="36"/>
                        </w:rPr>
                        <w:t>Procjen</w:t>
                      </w:r>
                      <w:r w:rsidR="007C2FDE">
                        <w:rPr>
                          <w:b/>
                          <w:sz w:val="36"/>
                        </w:rPr>
                        <w:t>a</w:t>
                      </w:r>
                      <w:r>
                        <w:rPr>
                          <w:b/>
                          <w:sz w:val="36"/>
                        </w:rPr>
                        <w:t xml:space="preserve"> rizika od velikih nesreća</w:t>
                      </w:r>
                    </w:p>
                    <w:p w14:paraId="2C758131" w14:textId="4B0609F3" w:rsidR="00DA22F7" w:rsidRDefault="00DA22F7" w:rsidP="007C315B">
                      <w:pPr>
                        <w:jc w:val="center"/>
                        <w:rPr>
                          <w:b/>
                          <w:sz w:val="36"/>
                        </w:rPr>
                      </w:pPr>
                    </w:p>
                  </w:txbxContent>
                </v:textbox>
                <w10:wrap anchory="page"/>
                <w10:anchorlock/>
              </v:shape>
            </w:pict>
          </mc:Fallback>
        </mc:AlternateContent>
      </w:r>
      <w:r w:rsidR="00063605" w:rsidRPr="005A761D">
        <w:rPr>
          <w:noProof/>
          <w:highlight w:val="yellow"/>
          <w:lang w:eastAsia="hr-HR"/>
        </w:rPr>
        <mc:AlternateContent>
          <mc:Choice Requires="wps">
            <w:drawing>
              <wp:anchor distT="0" distB="0" distL="114300" distR="114300" simplePos="0" relativeHeight="251661312" behindDoc="0" locked="1" layoutInCell="1" allowOverlap="0" wp14:anchorId="271D0FD4" wp14:editId="698B028B">
                <wp:simplePos x="0" y="0"/>
                <wp:positionH relativeFrom="column">
                  <wp:posOffset>2661920</wp:posOffset>
                </wp:positionH>
                <wp:positionV relativeFrom="margin">
                  <wp:posOffset>3118485</wp:posOffset>
                </wp:positionV>
                <wp:extent cx="3383915" cy="3804285"/>
                <wp:effectExtent l="0" t="0" r="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80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077D" w14:textId="14ED7B2F" w:rsidR="00787E82" w:rsidRDefault="00787E82" w:rsidP="007C315B">
                            <w:pPr>
                              <w:jc w:val="center"/>
                              <w:rPr>
                                <w:b/>
                                <w:bCs/>
                                <w:color w:val="009627"/>
                                <w:sz w:val="36"/>
                              </w:rPr>
                            </w:pPr>
                            <w:r w:rsidRPr="007C315B">
                              <w:rPr>
                                <w:b/>
                                <w:bCs/>
                                <w:color w:val="009627"/>
                                <w:sz w:val="36"/>
                              </w:rPr>
                              <w:t xml:space="preserve">Općina </w:t>
                            </w:r>
                            <w:r w:rsidR="005A761D">
                              <w:rPr>
                                <w:b/>
                                <w:bCs/>
                                <w:color w:val="009627"/>
                                <w:sz w:val="36"/>
                              </w:rPr>
                              <w:t>Murter-Kornati</w:t>
                            </w:r>
                          </w:p>
                          <w:p w14:paraId="759B6C6C" w14:textId="77777777" w:rsidR="00B627A0" w:rsidRDefault="00B627A0" w:rsidP="007C315B">
                            <w:pPr>
                              <w:jc w:val="center"/>
                              <w:rPr>
                                <w:b/>
                                <w:bCs/>
                                <w:color w:val="009627"/>
                                <w:sz w:val="36"/>
                              </w:rPr>
                            </w:pPr>
                          </w:p>
                          <w:p w14:paraId="502E9E77" w14:textId="4D7D567E" w:rsidR="002D4681" w:rsidRPr="007C315B" w:rsidRDefault="006F3774" w:rsidP="007C315B">
                            <w:pPr>
                              <w:jc w:val="center"/>
                              <w:rPr>
                                <w:b/>
                                <w:bCs/>
                                <w:color w:val="009627"/>
                                <w:sz w:val="36"/>
                              </w:rPr>
                            </w:pPr>
                            <w:r>
                              <w:rPr>
                                <w:noProof/>
                              </w:rPr>
                              <w:drawing>
                                <wp:inline distT="0" distB="0" distL="0" distR="0" wp14:anchorId="5C6C10D7" wp14:editId="38CEE59E">
                                  <wp:extent cx="2400000" cy="2885714"/>
                                  <wp:effectExtent l="0" t="0" r="635" b="0"/>
                                  <wp:docPr id="101812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5535" name=""/>
                                          <pic:cNvPicPr/>
                                        </pic:nvPicPr>
                                        <pic:blipFill>
                                          <a:blip r:embed="rId12"/>
                                          <a:stretch>
                                            <a:fillRect/>
                                          </a:stretch>
                                        </pic:blipFill>
                                        <pic:spPr>
                                          <a:xfrm>
                                            <a:off x="0" y="0"/>
                                            <a:ext cx="2400000" cy="28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0FD4" id="Text Box 3" o:spid="_x0000_s1028" type="#_x0000_t202" style="position:absolute;left:0;text-align:left;margin-left:209.6pt;margin-top:245.55pt;width:266.45pt;height:29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" o:allowoverlap="f" filled="f" stroked="f">
                <v:textbox>
                  <w:txbxContent>
                    <w:p w14:paraId="4057077D" w14:textId="14ED7B2F" w:rsidR="00787E82" w:rsidRDefault="00787E82" w:rsidP="007C315B">
                      <w:pPr>
                        <w:jc w:val="center"/>
                        <w:rPr>
                          <w:b/>
                          <w:bCs/>
                          <w:color w:val="009627"/>
                          <w:sz w:val="36"/>
                        </w:rPr>
                      </w:pPr>
                      <w:r w:rsidRPr="007C315B">
                        <w:rPr>
                          <w:b/>
                          <w:bCs/>
                          <w:color w:val="009627"/>
                          <w:sz w:val="36"/>
                        </w:rPr>
                        <w:t xml:space="preserve">Općina </w:t>
                      </w:r>
                      <w:r w:rsidR="005A761D">
                        <w:rPr>
                          <w:b/>
                          <w:bCs/>
                          <w:color w:val="009627"/>
                          <w:sz w:val="36"/>
                        </w:rPr>
                        <w:t>Murter-Kornati</w:t>
                      </w:r>
                    </w:p>
                    <w:p w14:paraId="759B6C6C" w14:textId="77777777" w:rsidR="00B627A0" w:rsidRDefault="00B627A0" w:rsidP="007C315B">
                      <w:pPr>
                        <w:jc w:val="center"/>
                        <w:rPr>
                          <w:b/>
                          <w:bCs/>
                          <w:color w:val="009627"/>
                          <w:sz w:val="36"/>
                        </w:rPr>
                      </w:pPr>
                    </w:p>
                    <w:p w14:paraId="502E9E77" w14:textId="4D7D567E" w:rsidR="002D4681" w:rsidRPr="007C315B" w:rsidRDefault="006F3774" w:rsidP="007C315B">
                      <w:pPr>
                        <w:jc w:val="center"/>
                        <w:rPr>
                          <w:b/>
                          <w:bCs/>
                          <w:color w:val="009627"/>
                          <w:sz w:val="36"/>
                        </w:rPr>
                      </w:pPr>
                      <w:r>
                        <w:rPr>
                          <w:noProof/>
                        </w:rPr>
                        <w:drawing>
                          <wp:inline distT="0" distB="0" distL="0" distR="0" wp14:anchorId="5C6C10D7" wp14:editId="38CEE59E">
                            <wp:extent cx="2400000" cy="2885714"/>
                            <wp:effectExtent l="0" t="0" r="635" b="0"/>
                            <wp:docPr id="101812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5535" name=""/>
                                    <pic:cNvPicPr/>
                                  </pic:nvPicPr>
                                  <pic:blipFill>
                                    <a:blip r:embed="rId13"/>
                                    <a:stretch>
                                      <a:fillRect/>
                                    </a:stretch>
                                  </pic:blipFill>
                                  <pic:spPr>
                                    <a:xfrm>
                                      <a:off x="0" y="0"/>
                                      <a:ext cx="2400000" cy="2885714"/>
                                    </a:xfrm>
                                    <a:prstGeom prst="rect">
                                      <a:avLst/>
                                    </a:prstGeom>
                                  </pic:spPr>
                                </pic:pic>
                              </a:graphicData>
                            </a:graphic>
                          </wp:inline>
                        </w:drawing>
                      </w:r>
                    </w:p>
                  </w:txbxContent>
                </v:textbox>
                <w10:wrap anchory="margin"/>
                <w10:anchorlock/>
              </v:shape>
            </w:pict>
          </mc:Fallback>
        </mc:AlternateContent>
      </w:r>
    </w:p>
    <w:tbl>
      <w:tblPr>
        <w:tblW w:w="10764" w:type="dxa"/>
        <w:tblLook w:val="04A0" w:firstRow="1" w:lastRow="0" w:firstColumn="1" w:lastColumn="0" w:noHBand="0" w:noVBand="1"/>
      </w:tblPr>
      <w:tblGrid>
        <w:gridCol w:w="1408"/>
        <w:gridCol w:w="306"/>
        <w:gridCol w:w="4727"/>
        <w:gridCol w:w="2717"/>
        <w:gridCol w:w="432"/>
        <w:gridCol w:w="1174"/>
      </w:tblGrid>
      <w:tr w:rsidR="003F3513" w:rsidRPr="005A761D" w14:paraId="069F2830" w14:textId="77777777" w:rsidTr="00B277F3">
        <w:trPr>
          <w:trHeight w:val="284"/>
        </w:trPr>
        <w:tc>
          <w:tcPr>
            <w:tcW w:w="1408" w:type="dxa"/>
            <w:vAlign w:val="center"/>
          </w:tcPr>
          <w:p w14:paraId="64EDDBB1" w14:textId="77777777" w:rsidR="003F3513" w:rsidRPr="00B627A0" w:rsidRDefault="003F3513" w:rsidP="00B816EB">
            <w:pPr>
              <w:jc w:val="left"/>
              <w:rPr>
                <w:sz w:val="20"/>
                <w:szCs w:val="20"/>
              </w:rPr>
            </w:pPr>
            <w:r w:rsidRPr="00B627A0">
              <w:rPr>
                <w:sz w:val="20"/>
                <w:szCs w:val="20"/>
              </w:rPr>
              <w:lastRenderedPageBreak/>
              <w:t>Naručitelj:</w:t>
            </w:r>
          </w:p>
        </w:tc>
        <w:tc>
          <w:tcPr>
            <w:tcW w:w="8182" w:type="dxa"/>
            <w:gridSpan w:val="4"/>
            <w:vAlign w:val="center"/>
          </w:tcPr>
          <w:p w14:paraId="1411F61D" w14:textId="3F65AD92" w:rsidR="003F3513" w:rsidRPr="00B627A0" w:rsidRDefault="007C2FDE" w:rsidP="00B816EB">
            <w:pPr>
              <w:jc w:val="left"/>
              <w:rPr>
                <w:sz w:val="20"/>
                <w:szCs w:val="20"/>
              </w:rPr>
            </w:pPr>
            <w:r w:rsidRPr="00B627A0">
              <w:rPr>
                <w:sz w:val="20"/>
                <w:szCs w:val="20"/>
              </w:rPr>
              <w:t xml:space="preserve">Općina </w:t>
            </w:r>
            <w:r w:rsidR="00B627A0" w:rsidRPr="00B627A0">
              <w:rPr>
                <w:sz w:val="20"/>
                <w:szCs w:val="20"/>
              </w:rPr>
              <w:t>Murter-Kornati</w:t>
            </w:r>
          </w:p>
        </w:tc>
        <w:tc>
          <w:tcPr>
            <w:tcW w:w="1174" w:type="dxa"/>
            <w:vAlign w:val="center"/>
          </w:tcPr>
          <w:p w14:paraId="101B6931" w14:textId="77777777" w:rsidR="003F3513" w:rsidRPr="00B627A0" w:rsidRDefault="003F3513" w:rsidP="00B816EB">
            <w:pPr>
              <w:jc w:val="left"/>
              <w:rPr>
                <w:sz w:val="20"/>
                <w:szCs w:val="20"/>
              </w:rPr>
            </w:pPr>
          </w:p>
        </w:tc>
      </w:tr>
      <w:tr w:rsidR="003F3513" w:rsidRPr="005A761D" w14:paraId="0F53CF17" w14:textId="77777777" w:rsidTr="00B277F3">
        <w:trPr>
          <w:trHeight w:val="284"/>
        </w:trPr>
        <w:tc>
          <w:tcPr>
            <w:tcW w:w="1408" w:type="dxa"/>
            <w:vAlign w:val="center"/>
          </w:tcPr>
          <w:p w14:paraId="22D5736F" w14:textId="77777777" w:rsidR="003F3513" w:rsidRPr="00B627A0" w:rsidRDefault="003F3513" w:rsidP="00B816EB">
            <w:pPr>
              <w:jc w:val="left"/>
              <w:rPr>
                <w:sz w:val="20"/>
                <w:szCs w:val="20"/>
              </w:rPr>
            </w:pPr>
            <w:r w:rsidRPr="00B627A0">
              <w:rPr>
                <w:sz w:val="20"/>
                <w:szCs w:val="20"/>
              </w:rPr>
              <w:t>PREDMET:</w:t>
            </w:r>
          </w:p>
        </w:tc>
        <w:tc>
          <w:tcPr>
            <w:tcW w:w="9356" w:type="dxa"/>
            <w:gridSpan w:val="5"/>
            <w:vAlign w:val="center"/>
          </w:tcPr>
          <w:p w14:paraId="71BA336D" w14:textId="10BCAC2F" w:rsidR="003F3513" w:rsidRPr="00B627A0" w:rsidRDefault="003F3513" w:rsidP="00B816EB">
            <w:pPr>
              <w:rPr>
                <w:b/>
                <w:sz w:val="20"/>
                <w:szCs w:val="20"/>
              </w:rPr>
            </w:pPr>
            <w:r w:rsidRPr="00B627A0">
              <w:rPr>
                <w:b/>
                <w:sz w:val="20"/>
                <w:szCs w:val="20"/>
              </w:rPr>
              <w:t>Procjen</w:t>
            </w:r>
            <w:r w:rsidR="000357B3" w:rsidRPr="00B627A0">
              <w:rPr>
                <w:b/>
                <w:sz w:val="20"/>
                <w:szCs w:val="20"/>
              </w:rPr>
              <w:t>a</w:t>
            </w:r>
            <w:r w:rsidRPr="00B627A0">
              <w:rPr>
                <w:b/>
                <w:sz w:val="20"/>
                <w:szCs w:val="20"/>
              </w:rPr>
              <w:t xml:space="preserve"> rizika od velikih nesreća </w:t>
            </w:r>
            <w:r w:rsidR="00B627A0" w:rsidRPr="00B627A0">
              <w:rPr>
                <w:b/>
                <w:sz w:val="20"/>
                <w:szCs w:val="20"/>
              </w:rPr>
              <w:t>Općina Murter-Kornati</w:t>
            </w:r>
          </w:p>
        </w:tc>
      </w:tr>
      <w:tr w:rsidR="003F3513" w:rsidRPr="005A761D" w14:paraId="5CC81889" w14:textId="77777777" w:rsidTr="00B277F3">
        <w:trPr>
          <w:trHeight w:val="667"/>
        </w:trPr>
        <w:tc>
          <w:tcPr>
            <w:tcW w:w="1408" w:type="dxa"/>
            <w:vAlign w:val="center"/>
          </w:tcPr>
          <w:p w14:paraId="1D3C6DD0" w14:textId="77777777" w:rsidR="003F3513" w:rsidRPr="007D4C17" w:rsidRDefault="003F3513" w:rsidP="00B816EB">
            <w:pPr>
              <w:spacing w:line="240" w:lineRule="auto"/>
              <w:jc w:val="left"/>
              <w:rPr>
                <w:sz w:val="20"/>
                <w:szCs w:val="20"/>
              </w:rPr>
            </w:pPr>
            <w:r w:rsidRPr="007D4C17">
              <w:rPr>
                <w:sz w:val="20"/>
                <w:szCs w:val="20"/>
              </w:rPr>
              <w:t>Oznaka dokumenta:</w:t>
            </w:r>
          </w:p>
        </w:tc>
        <w:tc>
          <w:tcPr>
            <w:tcW w:w="8182" w:type="dxa"/>
            <w:gridSpan w:val="4"/>
            <w:vAlign w:val="center"/>
          </w:tcPr>
          <w:p w14:paraId="324D90D7" w14:textId="20D6D4C7" w:rsidR="003F3513" w:rsidRPr="007D4C17" w:rsidRDefault="006F3774" w:rsidP="00B816EB">
            <w:pPr>
              <w:jc w:val="left"/>
              <w:rPr>
                <w:sz w:val="20"/>
                <w:szCs w:val="20"/>
              </w:rPr>
            </w:pPr>
            <w:r>
              <w:rPr>
                <w:sz w:val="20"/>
                <w:szCs w:val="20"/>
              </w:rPr>
              <w:t>25116200055</w:t>
            </w:r>
          </w:p>
        </w:tc>
        <w:tc>
          <w:tcPr>
            <w:tcW w:w="1174" w:type="dxa"/>
            <w:vAlign w:val="center"/>
          </w:tcPr>
          <w:p w14:paraId="64BA5E7F" w14:textId="77777777" w:rsidR="003F3513" w:rsidRPr="005A761D" w:rsidRDefault="003F3513" w:rsidP="00B816EB">
            <w:pPr>
              <w:jc w:val="left"/>
              <w:rPr>
                <w:sz w:val="20"/>
                <w:szCs w:val="20"/>
                <w:highlight w:val="yellow"/>
              </w:rPr>
            </w:pPr>
          </w:p>
        </w:tc>
      </w:tr>
      <w:tr w:rsidR="003F3513" w:rsidRPr="00B627A0" w14:paraId="7FF25458" w14:textId="77777777" w:rsidTr="00B277F3">
        <w:trPr>
          <w:trHeight w:val="284"/>
        </w:trPr>
        <w:tc>
          <w:tcPr>
            <w:tcW w:w="1408" w:type="dxa"/>
            <w:vAlign w:val="center"/>
          </w:tcPr>
          <w:p w14:paraId="036216EA" w14:textId="77777777" w:rsidR="003F3513" w:rsidRPr="00B627A0" w:rsidRDefault="003F3513" w:rsidP="00B816EB">
            <w:pPr>
              <w:jc w:val="left"/>
              <w:rPr>
                <w:sz w:val="20"/>
                <w:szCs w:val="20"/>
              </w:rPr>
            </w:pPr>
            <w:r w:rsidRPr="00B627A0">
              <w:rPr>
                <w:sz w:val="20"/>
                <w:szCs w:val="20"/>
              </w:rPr>
              <w:t>Izrađivač:</w:t>
            </w:r>
          </w:p>
        </w:tc>
        <w:tc>
          <w:tcPr>
            <w:tcW w:w="8182" w:type="dxa"/>
            <w:gridSpan w:val="4"/>
            <w:vAlign w:val="center"/>
          </w:tcPr>
          <w:p w14:paraId="6515CBFF" w14:textId="77777777" w:rsidR="003F3513" w:rsidRPr="00B627A0" w:rsidRDefault="003F3513" w:rsidP="00B816EB">
            <w:pPr>
              <w:jc w:val="left"/>
              <w:rPr>
                <w:sz w:val="20"/>
                <w:szCs w:val="20"/>
              </w:rPr>
            </w:pPr>
            <w:r w:rsidRPr="00B627A0">
              <w:rPr>
                <w:noProof/>
                <w:sz w:val="20"/>
                <w:szCs w:val="20"/>
                <w:lang w:eastAsia="hr-HR"/>
              </w:rPr>
              <w:drawing>
                <wp:anchor distT="0" distB="0" distL="114300" distR="114300" simplePos="0" relativeHeight="251812864" behindDoc="1" locked="0" layoutInCell="1" allowOverlap="1" wp14:anchorId="4F9D4E06" wp14:editId="60C713B2">
                  <wp:simplePos x="0" y="0"/>
                  <wp:positionH relativeFrom="column">
                    <wp:posOffset>3084830</wp:posOffset>
                  </wp:positionH>
                  <wp:positionV relativeFrom="paragraph">
                    <wp:posOffset>204470</wp:posOffset>
                  </wp:positionV>
                  <wp:extent cx="809625" cy="621030"/>
                  <wp:effectExtent l="0" t="0" r="9525" b="7620"/>
                  <wp:wrapNone/>
                  <wp:docPr id="226" name="Picture 111"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gor Meix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621030"/>
                          </a:xfrm>
                          <a:prstGeom prst="rect">
                            <a:avLst/>
                          </a:prstGeom>
                          <a:noFill/>
                        </pic:spPr>
                      </pic:pic>
                    </a:graphicData>
                  </a:graphic>
                  <wp14:sizeRelH relativeFrom="margin">
                    <wp14:pctWidth>0</wp14:pctWidth>
                  </wp14:sizeRelH>
                  <wp14:sizeRelV relativeFrom="margin">
                    <wp14:pctHeight>0</wp14:pctHeight>
                  </wp14:sizeRelV>
                </wp:anchor>
              </w:drawing>
            </w:r>
            <w:r w:rsidRPr="00B627A0">
              <w:rPr>
                <w:sz w:val="20"/>
                <w:szCs w:val="20"/>
              </w:rPr>
              <w:t xml:space="preserve">DLS d.o.o. Rijeka </w:t>
            </w:r>
          </w:p>
        </w:tc>
        <w:tc>
          <w:tcPr>
            <w:tcW w:w="1174" w:type="dxa"/>
            <w:vAlign w:val="center"/>
          </w:tcPr>
          <w:p w14:paraId="103FF04C" w14:textId="77777777" w:rsidR="003F3513" w:rsidRPr="00B627A0" w:rsidRDefault="003F3513" w:rsidP="00B816EB">
            <w:pPr>
              <w:jc w:val="left"/>
              <w:rPr>
                <w:sz w:val="20"/>
                <w:szCs w:val="20"/>
              </w:rPr>
            </w:pPr>
          </w:p>
        </w:tc>
      </w:tr>
      <w:tr w:rsidR="006F3774" w:rsidRPr="00B627A0" w14:paraId="633A5E29" w14:textId="77777777" w:rsidTr="00B277F3">
        <w:trPr>
          <w:gridAfter w:val="2"/>
          <w:wAfter w:w="1606" w:type="dxa"/>
          <w:trHeight w:val="284"/>
        </w:trPr>
        <w:tc>
          <w:tcPr>
            <w:tcW w:w="1714" w:type="dxa"/>
            <w:gridSpan w:val="2"/>
            <w:vAlign w:val="center"/>
          </w:tcPr>
          <w:p w14:paraId="2DCC9D65" w14:textId="3FDA5C11" w:rsidR="006F3774" w:rsidRPr="00B627A0" w:rsidRDefault="006F3774" w:rsidP="006F3774">
            <w:pPr>
              <w:jc w:val="left"/>
              <w:rPr>
                <w:sz w:val="20"/>
                <w:szCs w:val="20"/>
              </w:rPr>
            </w:pPr>
            <w:r>
              <w:rPr>
                <w:sz w:val="20"/>
                <w:szCs w:val="20"/>
              </w:rPr>
              <w:t>Voditelj izrade:</w:t>
            </w:r>
          </w:p>
        </w:tc>
        <w:tc>
          <w:tcPr>
            <w:tcW w:w="4727" w:type="dxa"/>
            <w:vAlign w:val="center"/>
          </w:tcPr>
          <w:p w14:paraId="1DBEF56C" w14:textId="6A809E43" w:rsidR="006F3774" w:rsidRPr="00B627A0" w:rsidRDefault="006F3774" w:rsidP="006F3774">
            <w:pPr>
              <w:jc w:val="left"/>
              <w:rPr>
                <w:sz w:val="20"/>
                <w:szCs w:val="20"/>
              </w:rPr>
            </w:pPr>
            <w:r>
              <w:rPr>
                <w:color w:val="auto"/>
                <w:sz w:val="20"/>
                <w:szCs w:val="20"/>
              </w:rPr>
              <w:t>P</w:t>
            </w:r>
            <w:r w:rsidRPr="002735B5">
              <w:rPr>
                <w:color w:val="auto"/>
                <w:sz w:val="20"/>
                <w:szCs w:val="20"/>
              </w:rPr>
              <w:t xml:space="preserve">etra </w:t>
            </w:r>
            <w:proofErr w:type="spellStart"/>
            <w:r w:rsidRPr="002735B5">
              <w:rPr>
                <w:color w:val="auto"/>
                <w:sz w:val="20"/>
                <w:szCs w:val="20"/>
              </w:rPr>
              <w:t>Meixner</w:t>
            </w:r>
            <w:proofErr w:type="spellEnd"/>
            <w:r w:rsidRPr="002735B5">
              <w:rPr>
                <w:color w:val="auto"/>
                <w:sz w:val="20"/>
                <w:szCs w:val="20"/>
              </w:rPr>
              <w:t xml:space="preserve">               </w:t>
            </w:r>
            <w:proofErr w:type="spellStart"/>
            <w:r w:rsidRPr="002735B5">
              <w:rPr>
                <w:color w:val="auto"/>
                <w:sz w:val="20"/>
                <w:szCs w:val="20"/>
              </w:rPr>
              <w:t>mag.iur</w:t>
            </w:r>
            <w:proofErr w:type="spellEnd"/>
            <w:r w:rsidRPr="002735B5">
              <w:rPr>
                <w:color w:val="auto"/>
                <w:sz w:val="20"/>
                <w:szCs w:val="20"/>
              </w:rPr>
              <w:t xml:space="preserve">   </w:t>
            </w:r>
          </w:p>
        </w:tc>
        <w:tc>
          <w:tcPr>
            <w:tcW w:w="2717" w:type="dxa"/>
            <w:vAlign w:val="center"/>
          </w:tcPr>
          <w:p w14:paraId="41D9FFE2" w14:textId="634466CD" w:rsidR="006F3774" w:rsidRPr="00B627A0" w:rsidRDefault="006F3774" w:rsidP="006F3774">
            <w:pPr>
              <w:jc w:val="left"/>
              <w:rPr>
                <w:sz w:val="20"/>
                <w:szCs w:val="20"/>
              </w:rPr>
            </w:pPr>
            <w:r>
              <w:rPr>
                <w:noProof/>
                <w:color w:val="auto"/>
                <w:sz w:val="20"/>
                <w:szCs w:val="20"/>
                <w:lang w:eastAsia="hr-HR"/>
              </w:rPr>
              <w:drawing>
                <wp:inline distT="0" distB="0" distL="0" distR="0" wp14:anchorId="5228A6FB" wp14:editId="7C9AC339">
                  <wp:extent cx="1115695" cy="438785"/>
                  <wp:effectExtent l="0" t="0" r="8255" b="0"/>
                  <wp:docPr id="325323078" name="Picture 3253230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tr>
      <w:tr w:rsidR="00B277F3" w:rsidRPr="00B627A0" w14:paraId="1D6FA143" w14:textId="77777777" w:rsidTr="00B277F3">
        <w:trPr>
          <w:gridAfter w:val="2"/>
          <w:wAfter w:w="1606" w:type="dxa"/>
          <w:trHeight w:val="284"/>
        </w:trPr>
        <w:tc>
          <w:tcPr>
            <w:tcW w:w="1714" w:type="dxa"/>
            <w:gridSpan w:val="2"/>
            <w:vAlign w:val="center"/>
          </w:tcPr>
          <w:p w14:paraId="2D480059" w14:textId="0285BCFF" w:rsidR="00B277F3" w:rsidRPr="00B627A0" w:rsidRDefault="00B277F3" w:rsidP="00B277F3">
            <w:pPr>
              <w:jc w:val="left"/>
              <w:rPr>
                <w:sz w:val="20"/>
                <w:szCs w:val="20"/>
              </w:rPr>
            </w:pPr>
            <w:r>
              <w:rPr>
                <w:sz w:val="20"/>
                <w:szCs w:val="20"/>
              </w:rPr>
              <w:t>Suradnici:</w:t>
            </w:r>
          </w:p>
        </w:tc>
        <w:tc>
          <w:tcPr>
            <w:tcW w:w="4727" w:type="dxa"/>
            <w:vAlign w:val="center"/>
          </w:tcPr>
          <w:p w14:paraId="3E42296E" w14:textId="0826F7D9" w:rsidR="00B277F3" w:rsidRPr="00B627A0" w:rsidRDefault="00B277F3" w:rsidP="00B277F3">
            <w:pPr>
              <w:jc w:val="left"/>
              <w:rPr>
                <w:sz w:val="20"/>
                <w:szCs w:val="20"/>
              </w:rPr>
            </w:pPr>
            <w:r w:rsidRPr="006F3774">
              <w:rPr>
                <w:sz w:val="20"/>
                <w:szCs w:val="20"/>
              </w:rPr>
              <w:t xml:space="preserve">Josipa </w:t>
            </w:r>
            <w:proofErr w:type="spellStart"/>
            <w:r w:rsidRPr="006F3774">
              <w:rPr>
                <w:sz w:val="20"/>
                <w:szCs w:val="20"/>
              </w:rPr>
              <w:t>Zarić</w:t>
            </w:r>
            <w:proofErr w:type="spellEnd"/>
            <w:r w:rsidRPr="006F3774">
              <w:rPr>
                <w:sz w:val="20"/>
                <w:szCs w:val="20"/>
              </w:rPr>
              <w:tab/>
              <w:t xml:space="preserve">mag. ing. </w:t>
            </w:r>
            <w:proofErr w:type="spellStart"/>
            <w:r w:rsidRPr="006F3774">
              <w:rPr>
                <w:sz w:val="20"/>
                <w:szCs w:val="20"/>
              </w:rPr>
              <w:t>sec</w:t>
            </w:r>
            <w:proofErr w:type="spellEnd"/>
            <w:r w:rsidRPr="006F3774">
              <w:rPr>
                <w:sz w:val="20"/>
                <w:szCs w:val="20"/>
              </w:rPr>
              <w:t>.</w:t>
            </w:r>
          </w:p>
        </w:tc>
        <w:tc>
          <w:tcPr>
            <w:tcW w:w="2717" w:type="dxa"/>
            <w:vAlign w:val="center"/>
          </w:tcPr>
          <w:p w14:paraId="0B3C254D" w14:textId="785530C1" w:rsidR="00B277F3" w:rsidRPr="00B627A0" w:rsidRDefault="00B277F3" w:rsidP="00B277F3">
            <w:pPr>
              <w:jc w:val="left"/>
              <w:rPr>
                <w:sz w:val="20"/>
                <w:szCs w:val="20"/>
              </w:rPr>
            </w:pPr>
            <w:r w:rsidRPr="006264FA">
              <w:rPr>
                <w:noProof/>
                <w:lang w:eastAsia="hr-HR"/>
              </w:rPr>
              <w:drawing>
                <wp:inline distT="0" distB="0" distL="0" distR="0" wp14:anchorId="773C47A2" wp14:editId="5E9504DD">
                  <wp:extent cx="1095375" cy="419100"/>
                  <wp:effectExtent l="0" t="0" r="9525" b="0"/>
                  <wp:docPr id="856548449" name="Picture 8565484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r w:rsidR="00B277F3" w:rsidRPr="00B627A0" w14:paraId="27FC22AE" w14:textId="77777777" w:rsidTr="00B277F3">
        <w:trPr>
          <w:gridAfter w:val="2"/>
          <w:wAfter w:w="1606" w:type="dxa"/>
          <w:trHeight w:val="284"/>
        </w:trPr>
        <w:tc>
          <w:tcPr>
            <w:tcW w:w="1714" w:type="dxa"/>
            <w:gridSpan w:val="2"/>
            <w:vAlign w:val="center"/>
          </w:tcPr>
          <w:p w14:paraId="284E3F1D" w14:textId="77777777" w:rsidR="00B277F3" w:rsidRPr="00B627A0" w:rsidRDefault="00B277F3" w:rsidP="00B277F3">
            <w:pPr>
              <w:jc w:val="left"/>
              <w:rPr>
                <w:sz w:val="20"/>
                <w:szCs w:val="20"/>
              </w:rPr>
            </w:pPr>
          </w:p>
        </w:tc>
        <w:tc>
          <w:tcPr>
            <w:tcW w:w="4727" w:type="dxa"/>
            <w:vAlign w:val="center"/>
          </w:tcPr>
          <w:p w14:paraId="5CD806B0" w14:textId="201F67EF" w:rsidR="00B277F3" w:rsidRPr="00B627A0" w:rsidRDefault="00B277F3" w:rsidP="00B277F3">
            <w:pPr>
              <w:jc w:val="left"/>
              <w:rPr>
                <w:sz w:val="20"/>
                <w:szCs w:val="20"/>
              </w:rPr>
            </w:pPr>
            <w:r w:rsidRPr="006F3774">
              <w:rPr>
                <w:sz w:val="20"/>
                <w:szCs w:val="20"/>
              </w:rPr>
              <w:t xml:space="preserve">Karlo </w:t>
            </w:r>
            <w:proofErr w:type="spellStart"/>
            <w:r w:rsidRPr="006F3774">
              <w:rPr>
                <w:sz w:val="20"/>
                <w:szCs w:val="20"/>
              </w:rPr>
              <w:t>Fanuko</w:t>
            </w:r>
            <w:proofErr w:type="spellEnd"/>
            <w:r w:rsidRPr="006F3774">
              <w:rPr>
                <w:sz w:val="20"/>
                <w:szCs w:val="20"/>
              </w:rPr>
              <w:t xml:space="preserve">     </w:t>
            </w:r>
            <w:proofErr w:type="spellStart"/>
            <w:r w:rsidRPr="006F3774">
              <w:rPr>
                <w:sz w:val="20"/>
                <w:szCs w:val="20"/>
              </w:rPr>
              <w:t>ing.el</w:t>
            </w:r>
            <w:proofErr w:type="spellEnd"/>
            <w:r w:rsidRPr="006F3774">
              <w:rPr>
                <w:sz w:val="20"/>
                <w:szCs w:val="20"/>
              </w:rPr>
              <w:t>.</w:t>
            </w:r>
          </w:p>
        </w:tc>
        <w:tc>
          <w:tcPr>
            <w:tcW w:w="2717" w:type="dxa"/>
          </w:tcPr>
          <w:p w14:paraId="66856EE5" w14:textId="15E88B99" w:rsidR="00B277F3" w:rsidRPr="00B627A0" w:rsidRDefault="00B277F3" w:rsidP="00B277F3">
            <w:pPr>
              <w:jc w:val="left"/>
              <w:rPr>
                <w:sz w:val="20"/>
                <w:szCs w:val="20"/>
              </w:rPr>
            </w:pPr>
            <w:r w:rsidRPr="006264FA">
              <w:rPr>
                <w:noProof/>
                <w:lang w:eastAsia="hr-HR"/>
              </w:rPr>
              <w:drawing>
                <wp:inline distT="0" distB="0" distL="0" distR="0" wp14:anchorId="154022FC" wp14:editId="588ACC14">
                  <wp:extent cx="1514475" cy="304800"/>
                  <wp:effectExtent l="0" t="0" r="9525" b="0"/>
                  <wp:docPr id="1282740212" name="Picture 128274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r>
      <w:tr w:rsidR="00B277F3" w:rsidRPr="00B627A0" w14:paraId="6A4F54BB" w14:textId="77777777" w:rsidTr="00B277F3">
        <w:trPr>
          <w:gridAfter w:val="2"/>
          <w:wAfter w:w="1606" w:type="dxa"/>
          <w:trHeight w:val="284"/>
        </w:trPr>
        <w:tc>
          <w:tcPr>
            <w:tcW w:w="1714" w:type="dxa"/>
            <w:gridSpan w:val="2"/>
            <w:vAlign w:val="center"/>
          </w:tcPr>
          <w:p w14:paraId="392F8812" w14:textId="77777777" w:rsidR="00B277F3" w:rsidRPr="00B627A0" w:rsidRDefault="00B277F3" w:rsidP="00B277F3">
            <w:pPr>
              <w:jc w:val="left"/>
              <w:rPr>
                <w:sz w:val="20"/>
                <w:szCs w:val="20"/>
              </w:rPr>
            </w:pPr>
          </w:p>
        </w:tc>
        <w:tc>
          <w:tcPr>
            <w:tcW w:w="4727" w:type="dxa"/>
            <w:vAlign w:val="center"/>
          </w:tcPr>
          <w:p w14:paraId="6F83DCB3" w14:textId="3F864B11" w:rsidR="00B277F3" w:rsidRPr="00B627A0" w:rsidRDefault="00B277F3" w:rsidP="00B277F3">
            <w:pPr>
              <w:jc w:val="left"/>
              <w:rPr>
                <w:sz w:val="20"/>
                <w:szCs w:val="20"/>
              </w:rPr>
            </w:pPr>
            <w:r w:rsidRPr="006F3774">
              <w:rPr>
                <w:sz w:val="20"/>
                <w:szCs w:val="20"/>
              </w:rPr>
              <w:t>Matija Široka</w:t>
            </w:r>
            <w:r w:rsidRPr="006F3774">
              <w:rPr>
                <w:sz w:val="20"/>
                <w:szCs w:val="20"/>
              </w:rPr>
              <w:tab/>
            </w:r>
            <w:proofErr w:type="spellStart"/>
            <w:r w:rsidRPr="006F3774">
              <w:rPr>
                <w:sz w:val="20"/>
                <w:szCs w:val="20"/>
              </w:rPr>
              <w:t>oecol</w:t>
            </w:r>
            <w:proofErr w:type="spellEnd"/>
            <w:r w:rsidRPr="006F3774">
              <w:rPr>
                <w:sz w:val="20"/>
                <w:szCs w:val="20"/>
              </w:rPr>
              <w:t xml:space="preserve">., </w:t>
            </w:r>
            <w:proofErr w:type="spellStart"/>
            <w:r w:rsidRPr="006F3774">
              <w:rPr>
                <w:sz w:val="20"/>
                <w:szCs w:val="20"/>
              </w:rPr>
              <w:t>mag.sanit.ing</w:t>
            </w:r>
            <w:proofErr w:type="spellEnd"/>
            <w:r w:rsidRPr="006F3774">
              <w:rPr>
                <w:sz w:val="20"/>
                <w:szCs w:val="20"/>
              </w:rPr>
              <w:t xml:space="preserve">.    </w:t>
            </w:r>
          </w:p>
        </w:tc>
        <w:tc>
          <w:tcPr>
            <w:tcW w:w="2717" w:type="dxa"/>
          </w:tcPr>
          <w:p w14:paraId="30B6A7C7" w14:textId="5FC3ED63" w:rsidR="00B277F3" w:rsidRPr="00B627A0" w:rsidRDefault="00B277F3" w:rsidP="00B277F3">
            <w:pPr>
              <w:jc w:val="left"/>
              <w:rPr>
                <w:sz w:val="20"/>
                <w:szCs w:val="20"/>
              </w:rPr>
            </w:pPr>
            <w:r>
              <w:rPr>
                <w:noProof/>
                <w:lang w:eastAsia="hr-HR"/>
              </w:rPr>
              <w:drawing>
                <wp:inline distT="0" distB="0" distL="0" distR="0" wp14:anchorId="7A76CBCC" wp14:editId="3A755356">
                  <wp:extent cx="829310" cy="469265"/>
                  <wp:effectExtent l="0" t="0" r="8890" b="6985"/>
                  <wp:docPr id="988311827" name="Picture 9883118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B277F3" w:rsidRPr="00B627A0" w14:paraId="37F72F40" w14:textId="77777777" w:rsidTr="00B277F3">
        <w:trPr>
          <w:gridAfter w:val="2"/>
          <w:wAfter w:w="1606" w:type="dxa"/>
          <w:trHeight w:val="284"/>
        </w:trPr>
        <w:tc>
          <w:tcPr>
            <w:tcW w:w="1714" w:type="dxa"/>
            <w:gridSpan w:val="2"/>
            <w:vAlign w:val="center"/>
          </w:tcPr>
          <w:p w14:paraId="49C5800F" w14:textId="77777777" w:rsidR="00B277F3" w:rsidRPr="00B627A0" w:rsidRDefault="00B277F3" w:rsidP="00B277F3">
            <w:pPr>
              <w:jc w:val="left"/>
              <w:rPr>
                <w:sz w:val="20"/>
                <w:szCs w:val="20"/>
              </w:rPr>
            </w:pPr>
          </w:p>
        </w:tc>
        <w:tc>
          <w:tcPr>
            <w:tcW w:w="4727" w:type="dxa"/>
            <w:vAlign w:val="center"/>
          </w:tcPr>
          <w:p w14:paraId="38CE8D73" w14:textId="769FFE50" w:rsidR="00B277F3" w:rsidRPr="00B627A0" w:rsidRDefault="00B277F3" w:rsidP="00B277F3">
            <w:pPr>
              <w:jc w:val="left"/>
              <w:rPr>
                <w:sz w:val="20"/>
                <w:szCs w:val="20"/>
              </w:rPr>
            </w:pPr>
            <w:r w:rsidRPr="006F3774">
              <w:rPr>
                <w:sz w:val="20"/>
                <w:szCs w:val="20"/>
              </w:rPr>
              <w:t xml:space="preserve">Petra </w:t>
            </w:r>
            <w:proofErr w:type="spellStart"/>
            <w:r w:rsidRPr="006F3774">
              <w:rPr>
                <w:sz w:val="20"/>
                <w:szCs w:val="20"/>
              </w:rPr>
              <w:t>Tomulić</w:t>
            </w:r>
            <w:proofErr w:type="spellEnd"/>
            <w:r w:rsidRPr="006F3774">
              <w:rPr>
                <w:sz w:val="20"/>
                <w:szCs w:val="20"/>
              </w:rPr>
              <w:tab/>
            </w:r>
            <w:proofErr w:type="spellStart"/>
            <w:r w:rsidRPr="006F3774">
              <w:rPr>
                <w:sz w:val="20"/>
                <w:szCs w:val="20"/>
              </w:rPr>
              <w:t>mag.ing.oecoing</w:t>
            </w:r>
            <w:proofErr w:type="spellEnd"/>
            <w:r w:rsidRPr="006F3774">
              <w:rPr>
                <w:sz w:val="20"/>
                <w:szCs w:val="20"/>
              </w:rPr>
              <w:t>.</w:t>
            </w:r>
          </w:p>
        </w:tc>
        <w:tc>
          <w:tcPr>
            <w:tcW w:w="2717" w:type="dxa"/>
          </w:tcPr>
          <w:p w14:paraId="671551FC" w14:textId="420AD865" w:rsidR="00B277F3" w:rsidRPr="00B627A0" w:rsidRDefault="00B277F3" w:rsidP="00B277F3">
            <w:pPr>
              <w:jc w:val="left"/>
              <w:rPr>
                <w:sz w:val="20"/>
                <w:szCs w:val="20"/>
              </w:rPr>
            </w:pPr>
            <w:r>
              <w:rPr>
                <w:noProof/>
              </w:rPr>
              <w:drawing>
                <wp:inline distT="0" distB="0" distL="0" distR="0" wp14:anchorId="351C5F7A" wp14:editId="1C879B6C">
                  <wp:extent cx="914400" cy="372936"/>
                  <wp:effectExtent l="0" t="0" r="0" b="8255"/>
                  <wp:docPr id="9193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3902" name=""/>
                          <pic:cNvPicPr/>
                        </pic:nvPicPr>
                        <pic:blipFill>
                          <a:blip r:embed="rId19"/>
                          <a:stretch>
                            <a:fillRect/>
                          </a:stretch>
                        </pic:blipFill>
                        <pic:spPr>
                          <a:xfrm>
                            <a:off x="0" y="0"/>
                            <a:ext cx="955542" cy="389716"/>
                          </a:xfrm>
                          <a:prstGeom prst="rect">
                            <a:avLst/>
                          </a:prstGeom>
                        </pic:spPr>
                      </pic:pic>
                    </a:graphicData>
                  </a:graphic>
                </wp:inline>
              </w:drawing>
            </w:r>
          </w:p>
        </w:tc>
      </w:tr>
      <w:tr w:rsidR="00B277F3" w:rsidRPr="00B627A0" w14:paraId="20EA3B64" w14:textId="77777777" w:rsidTr="00B277F3">
        <w:trPr>
          <w:gridAfter w:val="2"/>
          <w:wAfter w:w="1606" w:type="dxa"/>
          <w:trHeight w:val="284"/>
        </w:trPr>
        <w:tc>
          <w:tcPr>
            <w:tcW w:w="1714" w:type="dxa"/>
            <w:gridSpan w:val="2"/>
            <w:vAlign w:val="center"/>
          </w:tcPr>
          <w:p w14:paraId="77CB37B7" w14:textId="77777777" w:rsidR="00B277F3" w:rsidRPr="00B627A0" w:rsidRDefault="00B277F3" w:rsidP="00B277F3">
            <w:pPr>
              <w:jc w:val="left"/>
              <w:rPr>
                <w:sz w:val="20"/>
                <w:szCs w:val="20"/>
              </w:rPr>
            </w:pPr>
          </w:p>
        </w:tc>
        <w:tc>
          <w:tcPr>
            <w:tcW w:w="4727" w:type="dxa"/>
            <w:vAlign w:val="center"/>
          </w:tcPr>
          <w:p w14:paraId="4A255A7F" w14:textId="2604868F" w:rsidR="00B277F3" w:rsidRPr="00B627A0" w:rsidRDefault="00B277F3" w:rsidP="00B277F3">
            <w:pPr>
              <w:jc w:val="left"/>
              <w:rPr>
                <w:sz w:val="20"/>
                <w:szCs w:val="20"/>
              </w:rPr>
            </w:pPr>
            <w:r w:rsidRPr="006F3774">
              <w:rPr>
                <w:sz w:val="20"/>
                <w:szCs w:val="20"/>
              </w:rPr>
              <w:t xml:space="preserve">Patricia </w:t>
            </w:r>
            <w:proofErr w:type="spellStart"/>
            <w:r w:rsidRPr="006F3774">
              <w:rPr>
                <w:sz w:val="20"/>
                <w:szCs w:val="20"/>
              </w:rPr>
              <w:t>Buškulić</w:t>
            </w:r>
            <w:proofErr w:type="spellEnd"/>
            <w:r>
              <w:rPr>
                <w:sz w:val="20"/>
                <w:szCs w:val="20"/>
              </w:rPr>
              <w:t xml:space="preserve">  </w:t>
            </w:r>
            <w:r w:rsidRPr="006F3774">
              <w:rPr>
                <w:sz w:val="20"/>
                <w:szCs w:val="20"/>
              </w:rPr>
              <w:t xml:space="preserve">dr. sc. </w:t>
            </w:r>
            <w:proofErr w:type="spellStart"/>
            <w:r w:rsidRPr="006F3774">
              <w:rPr>
                <w:sz w:val="20"/>
                <w:szCs w:val="20"/>
              </w:rPr>
              <w:t>tech</w:t>
            </w:r>
            <w:proofErr w:type="spellEnd"/>
            <w:r w:rsidRPr="006F3774">
              <w:rPr>
                <w:sz w:val="20"/>
                <w:szCs w:val="20"/>
              </w:rPr>
              <w:t>.</w:t>
            </w:r>
          </w:p>
        </w:tc>
        <w:tc>
          <w:tcPr>
            <w:tcW w:w="2717" w:type="dxa"/>
          </w:tcPr>
          <w:p w14:paraId="160D8D16" w14:textId="19623862" w:rsidR="00B277F3" w:rsidRPr="00B627A0" w:rsidRDefault="00B277F3" w:rsidP="00B277F3">
            <w:pPr>
              <w:jc w:val="left"/>
              <w:rPr>
                <w:sz w:val="20"/>
                <w:szCs w:val="20"/>
              </w:rPr>
            </w:pPr>
            <w:r w:rsidRPr="00C03F4F">
              <w:rPr>
                <w:noProof/>
                <w:color w:val="000000"/>
                <w:lang w:eastAsia="hr-HR"/>
              </w:rPr>
              <w:drawing>
                <wp:inline distT="0" distB="0" distL="0" distR="0" wp14:anchorId="6819B947" wp14:editId="3DE5C30B">
                  <wp:extent cx="1316319" cy="457200"/>
                  <wp:effectExtent l="0" t="0" r="0" b="0"/>
                  <wp:docPr id="20081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9195" name="Picture 2008191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6319" cy="457200"/>
                          </a:xfrm>
                          <a:prstGeom prst="rect">
                            <a:avLst/>
                          </a:prstGeom>
                        </pic:spPr>
                      </pic:pic>
                    </a:graphicData>
                  </a:graphic>
                </wp:inline>
              </w:drawing>
            </w:r>
          </w:p>
        </w:tc>
      </w:tr>
    </w:tbl>
    <w:p w14:paraId="513B3BA9" w14:textId="2D4D3F13" w:rsidR="003F3513" w:rsidRPr="00B627A0" w:rsidRDefault="003F3513" w:rsidP="003F3513">
      <w:pPr>
        <w:jc w:val="right"/>
      </w:pPr>
    </w:p>
    <w:p w14:paraId="686CAA65" w14:textId="56942A68" w:rsidR="003F3513" w:rsidRPr="00B627A0" w:rsidRDefault="00B277F3" w:rsidP="003F3513">
      <w:pPr>
        <w:jc w:val="center"/>
      </w:pPr>
      <w:r w:rsidRPr="00B627A0">
        <w:rPr>
          <w:noProof/>
          <w:lang w:eastAsia="hr-HR"/>
        </w:rPr>
        <w:drawing>
          <wp:anchor distT="0" distB="0" distL="114300" distR="114300" simplePos="0" relativeHeight="251811840" behindDoc="1" locked="0" layoutInCell="1" allowOverlap="1" wp14:anchorId="13E083FA" wp14:editId="42758614">
            <wp:simplePos x="0" y="0"/>
            <wp:positionH relativeFrom="margin">
              <wp:posOffset>641458</wp:posOffset>
            </wp:positionH>
            <wp:positionV relativeFrom="margin">
              <wp:posOffset>5899785</wp:posOffset>
            </wp:positionV>
            <wp:extent cx="1395730" cy="578485"/>
            <wp:effectExtent l="38100" t="95250" r="33020" b="107315"/>
            <wp:wrapTopAndBottom/>
            <wp:docPr id="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p>
    <w:p w14:paraId="2BD1C307" w14:textId="21D95BA5" w:rsidR="003F3513" w:rsidRPr="00B627A0" w:rsidRDefault="003F3513" w:rsidP="003F3513">
      <w:pPr>
        <w:spacing w:after="0"/>
        <w:jc w:val="center"/>
      </w:pPr>
      <w:r w:rsidRPr="00B627A0">
        <w:t>M.P.</w:t>
      </w:r>
    </w:p>
    <w:p w14:paraId="2933B152" w14:textId="73C66855" w:rsidR="003F3513" w:rsidRPr="00B627A0" w:rsidRDefault="003F3513" w:rsidP="003F3513">
      <w:pPr>
        <w:tabs>
          <w:tab w:val="left" w:pos="2442"/>
          <w:tab w:val="right" w:pos="9070"/>
        </w:tabs>
        <w:spacing w:after="0"/>
        <w:jc w:val="left"/>
        <w:rPr>
          <w:b/>
          <w:sz w:val="20"/>
        </w:rPr>
      </w:pPr>
      <w:r w:rsidRPr="00B627A0">
        <w:rPr>
          <w:b/>
          <w:sz w:val="20"/>
        </w:rPr>
        <w:tab/>
      </w:r>
      <w:r w:rsidRPr="00B627A0">
        <w:rPr>
          <w:b/>
          <w:sz w:val="20"/>
        </w:rPr>
        <w:tab/>
        <w:t>Odgovorna osoba</w:t>
      </w:r>
    </w:p>
    <w:p w14:paraId="3F265F18" w14:textId="2103C6C0" w:rsidR="003F3513" w:rsidRPr="00B627A0" w:rsidRDefault="003F3513" w:rsidP="003F3513">
      <w:pPr>
        <w:spacing w:before="0" w:after="0"/>
        <w:jc w:val="right"/>
      </w:pPr>
      <w:r w:rsidRPr="00B627A0">
        <w:t xml:space="preserve">  Igor </w:t>
      </w:r>
      <w:proofErr w:type="spellStart"/>
      <w:r w:rsidRPr="00B627A0">
        <w:t>Meixner</w:t>
      </w:r>
      <w:proofErr w:type="spellEnd"/>
      <w:r w:rsidRPr="00B627A0">
        <w:t xml:space="preserve">, </w:t>
      </w:r>
      <w:proofErr w:type="spellStart"/>
      <w:r w:rsidRPr="00B627A0">
        <w:t>dipl.ing.kem.tehn</w:t>
      </w:r>
      <w:proofErr w:type="spellEnd"/>
      <w:r w:rsidRPr="00B627A0">
        <w:t>.</w:t>
      </w:r>
    </w:p>
    <w:p w14:paraId="3E1B006C" w14:textId="3A0B1793" w:rsidR="003F3513" w:rsidRPr="00B627A0" w:rsidRDefault="00B277F3" w:rsidP="003F3513">
      <w:pPr>
        <w:spacing w:after="0"/>
        <w:jc w:val="right"/>
      </w:pPr>
      <w:r w:rsidRPr="00B627A0">
        <w:rPr>
          <w:noProof/>
          <w:lang w:eastAsia="hr-HR"/>
        </w:rPr>
        <w:drawing>
          <wp:anchor distT="0" distB="0" distL="114300" distR="114300" simplePos="0" relativeHeight="251810816" behindDoc="1" locked="0" layoutInCell="1" allowOverlap="1" wp14:anchorId="4834580B" wp14:editId="245F2A8E">
            <wp:simplePos x="0" y="0"/>
            <wp:positionH relativeFrom="margin">
              <wp:posOffset>4604385</wp:posOffset>
            </wp:positionH>
            <wp:positionV relativeFrom="paragraph">
              <wp:posOffset>14605</wp:posOffset>
            </wp:positionV>
            <wp:extent cx="1098550" cy="842645"/>
            <wp:effectExtent l="0" t="0" r="6350" b="0"/>
            <wp:wrapNone/>
            <wp:docPr id="454" name="Slika 454"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p>
    <w:p w14:paraId="2CEC0DDF" w14:textId="3A872492" w:rsidR="003F3513" w:rsidRPr="00B627A0" w:rsidRDefault="003F3513" w:rsidP="003F3513">
      <w:pPr>
        <w:spacing w:before="0" w:after="0" w:line="240" w:lineRule="auto"/>
        <w:jc w:val="center"/>
        <w:rPr>
          <w:i/>
          <w:sz w:val="16"/>
        </w:rPr>
      </w:pPr>
    </w:p>
    <w:p w14:paraId="76DCE74B" w14:textId="77777777" w:rsidR="003F3513" w:rsidRPr="00B627A0" w:rsidRDefault="003F3513" w:rsidP="003F3513">
      <w:pPr>
        <w:spacing w:before="0" w:after="0" w:line="240" w:lineRule="auto"/>
        <w:jc w:val="center"/>
        <w:rPr>
          <w:i/>
          <w:sz w:val="16"/>
        </w:rPr>
      </w:pPr>
    </w:p>
    <w:p w14:paraId="13A22CCC" w14:textId="77777777" w:rsidR="003F3513" w:rsidRPr="00B627A0" w:rsidRDefault="003F3513" w:rsidP="003F3513">
      <w:pPr>
        <w:spacing w:before="0" w:after="0" w:line="240" w:lineRule="auto"/>
        <w:jc w:val="center"/>
        <w:rPr>
          <w:i/>
          <w:sz w:val="16"/>
        </w:rPr>
      </w:pPr>
    </w:p>
    <w:p w14:paraId="118694D1" w14:textId="77777777" w:rsidR="00846349" w:rsidRPr="00B627A0" w:rsidRDefault="00846349" w:rsidP="00F37457"/>
    <w:p w14:paraId="7307C979" w14:textId="6C07AAAF" w:rsidR="00F37457" w:rsidRPr="00B627A0" w:rsidRDefault="00F37457" w:rsidP="00F37457">
      <w:pPr>
        <w:spacing w:before="0" w:after="0" w:line="240" w:lineRule="auto"/>
        <w:jc w:val="center"/>
        <w:rPr>
          <w:i/>
          <w:sz w:val="16"/>
        </w:rPr>
      </w:pPr>
      <w:r w:rsidRPr="00B627A0">
        <w:rPr>
          <w:i/>
          <w:sz w:val="16"/>
        </w:rPr>
        <w:t xml:space="preserve">Ovaj dokument u cijelom svom sadržaju predstavlja vlasništvo </w:t>
      </w:r>
      <w:r w:rsidR="00136A13" w:rsidRPr="00B627A0">
        <w:rPr>
          <w:i/>
          <w:sz w:val="16"/>
        </w:rPr>
        <w:t xml:space="preserve">Općine </w:t>
      </w:r>
      <w:r w:rsidR="00B627A0" w:rsidRPr="00B627A0">
        <w:rPr>
          <w:i/>
          <w:sz w:val="16"/>
        </w:rPr>
        <w:t>Murter-Kornati</w:t>
      </w:r>
      <w:r w:rsidRPr="00B627A0">
        <w:rPr>
          <w:i/>
          <w:sz w:val="16"/>
        </w:rPr>
        <w:t xml:space="preserve">, te je zabranjeno kopiranje, umnožavanje ili pak objavljivanje u bilo kojem obliku osim zakonski propisanog bez prethodne pismene suglasnosti odgovorne osobe </w:t>
      </w:r>
      <w:r w:rsidR="00136A13" w:rsidRPr="00B627A0">
        <w:rPr>
          <w:i/>
          <w:sz w:val="16"/>
        </w:rPr>
        <w:t xml:space="preserve">Općine </w:t>
      </w:r>
      <w:r w:rsidR="00B627A0" w:rsidRPr="00B627A0">
        <w:rPr>
          <w:i/>
          <w:sz w:val="16"/>
        </w:rPr>
        <w:t>Murter-Kornati</w:t>
      </w:r>
      <w:r w:rsidRPr="00B627A0">
        <w:rPr>
          <w:i/>
          <w:sz w:val="16"/>
        </w:rPr>
        <w:t>.</w:t>
      </w:r>
    </w:p>
    <w:p w14:paraId="0CC925F7" w14:textId="77777777" w:rsidR="00F37457" w:rsidRPr="00B627A0" w:rsidRDefault="00F37457" w:rsidP="00F37457">
      <w:pPr>
        <w:spacing w:before="0" w:after="0" w:line="240" w:lineRule="auto"/>
        <w:jc w:val="center"/>
        <w:rPr>
          <w:i/>
          <w:sz w:val="16"/>
        </w:rPr>
      </w:pPr>
    </w:p>
    <w:p w14:paraId="1BC223B7" w14:textId="77777777" w:rsidR="00F37457" w:rsidRPr="00B627A0" w:rsidRDefault="00F37457" w:rsidP="00F37457">
      <w:pPr>
        <w:spacing w:before="0" w:after="0" w:line="240" w:lineRule="auto"/>
        <w:jc w:val="center"/>
        <w:rPr>
          <w:i/>
          <w:sz w:val="16"/>
        </w:rPr>
      </w:pPr>
      <w:r w:rsidRPr="00B627A0">
        <w:rPr>
          <w:i/>
          <w:sz w:val="16"/>
        </w:rPr>
        <w:t>Zabranjeno je umnožavanje ovog dokumenta ili njegovog dijela u bilo kojem obliku i</w:t>
      </w:r>
    </w:p>
    <w:p w14:paraId="01E0D2B0" w14:textId="732D26E1" w:rsidR="00F37457" w:rsidRPr="00B627A0" w:rsidRDefault="00F37457" w:rsidP="00F37457">
      <w:pPr>
        <w:spacing w:before="0" w:after="0" w:line="240" w:lineRule="auto"/>
        <w:jc w:val="center"/>
        <w:rPr>
          <w:i/>
          <w:sz w:val="16"/>
        </w:rPr>
      </w:pPr>
      <w:r w:rsidRPr="00B627A0">
        <w:rPr>
          <w:i/>
          <w:sz w:val="16"/>
        </w:rPr>
        <w:t xml:space="preserve">na bilo koji način bez prethodne suglasnosti ovlaštene osobe tvrtke DLS d.o.o. Rijeka. </w:t>
      </w:r>
    </w:p>
    <w:p w14:paraId="263973F6" w14:textId="77777777" w:rsidR="00465B80" w:rsidRPr="005A761D" w:rsidRDefault="00465B80" w:rsidP="00F37457">
      <w:pPr>
        <w:spacing w:before="0" w:after="0" w:line="240" w:lineRule="auto"/>
        <w:jc w:val="center"/>
        <w:rPr>
          <w:i/>
          <w:sz w:val="16"/>
          <w:highlight w:val="yellow"/>
        </w:rPr>
      </w:pPr>
    </w:p>
    <w:p w14:paraId="5FC5CF95" w14:textId="77777777" w:rsidR="00BF5AB3" w:rsidRDefault="00000000" w:rsidP="00D917CA">
      <w:pPr>
        <w:rPr>
          <w:noProof/>
        </w:rPr>
      </w:pPr>
      <w:sdt>
        <w:sdtPr>
          <w:rPr>
            <w:b/>
            <w:bCs/>
            <w:caps/>
            <w:highlight w:val="yellow"/>
          </w:rPr>
          <w:id w:val="-2096773831"/>
          <w:placeholder>
            <w:docPart w:val="F075A1F0306443758387F0A1A4575480"/>
          </w:placeholder>
        </w:sdtPr>
        <w:sdtEndPr>
          <w:rPr>
            <w:b w:val="0"/>
            <w:bCs w:val="0"/>
            <w:caps w:val="0"/>
          </w:rPr>
        </w:sdtEndPr>
        <w:sdtContent>
          <w:r w:rsidR="00204CB2" w:rsidRPr="00B627A0">
            <w:t xml:space="preserve">S A D R Ž A J </w:t>
          </w:r>
          <w:r w:rsidR="00CC625A" w:rsidRPr="00B627A0">
            <w:t xml:space="preserve"> </w:t>
          </w:r>
        </w:sdtContent>
      </w:sdt>
      <w:r w:rsidR="004058CD" w:rsidRPr="005A761D">
        <w:rPr>
          <w:highlight w:val="yellow"/>
        </w:rPr>
        <w:fldChar w:fldCharType="begin"/>
      </w:r>
      <w:r w:rsidR="005E2CCD" w:rsidRPr="005A761D">
        <w:rPr>
          <w:highlight w:val="yellow"/>
        </w:rPr>
        <w:instrText xml:space="preserve"> TOC \o "1-3" \h \z \u </w:instrText>
      </w:r>
      <w:r w:rsidR="004058CD" w:rsidRPr="005A761D">
        <w:rPr>
          <w:highlight w:val="yellow"/>
        </w:rPr>
        <w:fldChar w:fldCharType="separate"/>
      </w:r>
    </w:p>
    <w:p w14:paraId="42B973A0" w14:textId="4105DC23"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59" w:history="1">
        <w:r w:rsidRPr="00E36FF9">
          <w:rPr>
            <w:rStyle w:val="Hiperveza"/>
            <w:noProof/>
          </w:rPr>
          <w:t>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Uvod</w:t>
        </w:r>
        <w:r>
          <w:rPr>
            <w:noProof/>
            <w:webHidden/>
          </w:rPr>
          <w:tab/>
        </w:r>
        <w:r>
          <w:rPr>
            <w:noProof/>
            <w:webHidden/>
          </w:rPr>
          <w:fldChar w:fldCharType="begin"/>
        </w:r>
        <w:r>
          <w:rPr>
            <w:noProof/>
            <w:webHidden/>
          </w:rPr>
          <w:instrText xml:space="preserve"> PAGEREF _Toc217028159 \h </w:instrText>
        </w:r>
        <w:r>
          <w:rPr>
            <w:noProof/>
            <w:webHidden/>
          </w:rPr>
        </w:r>
        <w:r>
          <w:rPr>
            <w:noProof/>
            <w:webHidden/>
          </w:rPr>
          <w:fldChar w:fldCharType="separate"/>
        </w:r>
        <w:r>
          <w:rPr>
            <w:noProof/>
            <w:webHidden/>
          </w:rPr>
          <w:t>7</w:t>
        </w:r>
        <w:r>
          <w:rPr>
            <w:noProof/>
            <w:webHidden/>
          </w:rPr>
          <w:fldChar w:fldCharType="end"/>
        </w:r>
      </w:hyperlink>
    </w:p>
    <w:p w14:paraId="5F959B90" w14:textId="249E1505"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60" w:history="1">
        <w:r w:rsidRPr="00E36FF9">
          <w:rPr>
            <w:rStyle w:val="Hiperveza"/>
            <w:rFonts w:eastAsiaTheme="majorEastAsia"/>
            <w:noProof/>
          </w:rPr>
          <w:t>1.1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Temelj za izradu procjene rizika</w:t>
        </w:r>
        <w:r>
          <w:rPr>
            <w:noProof/>
            <w:webHidden/>
          </w:rPr>
          <w:tab/>
        </w:r>
        <w:r>
          <w:rPr>
            <w:noProof/>
            <w:webHidden/>
          </w:rPr>
          <w:fldChar w:fldCharType="begin"/>
        </w:r>
        <w:r>
          <w:rPr>
            <w:noProof/>
            <w:webHidden/>
          </w:rPr>
          <w:instrText xml:space="preserve"> PAGEREF _Toc217028160 \h </w:instrText>
        </w:r>
        <w:r>
          <w:rPr>
            <w:noProof/>
            <w:webHidden/>
          </w:rPr>
        </w:r>
        <w:r>
          <w:rPr>
            <w:noProof/>
            <w:webHidden/>
          </w:rPr>
          <w:fldChar w:fldCharType="separate"/>
        </w:r>
        <w:r>
          <w:rPr>
            <w:noProof/>
            <w:webHidden/>
          </w:rPr>
          <w:t>7</w:t>
        </w:r>
        <w:r>
          <w:rPr>
            <w:noProof/>
            <w:webHidden/>
          </w:rPr>
          <w:fldChar w:fldCharType="end"/>
        </w:r>
      </w:hyperlink>
    </w:p>
    <w:p w14:paraId="097DC65F" w14:textId="112A7636"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61" w:history="1">
        <w:r w:rsidRPr="00E36FF9">
          <w:rPr>
            <w:rStyle w:val="Hiperveza"/>
            <w:noProof/>
          </w:rPr>
          <w:t>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OSNOVNE KARAKTERISTIKE PODRUČJA OPĆINE MURTER-KORNATI</w:t>
        </w:r>
        <w:r>
          <w:rPr>
            <w:noProof/>
            <w:webHidden/>
          </w:rPr>
          <w:tab/>
        </w:r>
        <w:r>
          <w:rPr>
            <w:noProof/>
            <w:webHidden/>
          </w:rPr>
          <w:fldChar w:fldCharType="begin"/>
        </w:r>
        <w:r>
          <w:rPr>
            <w:noProof/>
            <w:webHidden/>
          </w:rPr>
          <w:instrText xml:space="preserve"> PAGEREF _Toc217028161 \h </w:instrText>
        </w:r>
        <w:r>
          <w:rPr>
            <w:noProof/>
            <w:webHidden/>
          </w:rPr>
        </w:r>
        <w:r>
          <w:rPr>
            <w:noProof/>
            <w:webHidden/>
          </w:rPr>
          <w:fldChar w:fldCharType="separate"/>
        </w:r>
        <w:r>
          <w:rPr>
            <w:noProof/>
            <w:webHidden/>
          </w:rPr>
          <w:t>10</w:t>
        </w:r>
        <w:r>
          <w:rPr>
            <w:noProof/>
            <w:webHidden/>
          </w:rPr>
          <w:fldChar w:fldCharType="end"/>
        </w:r>
      </w:hyperlink>
    </w:p>
    <w:p w14:paraId="392FE2EF" w14:textId="6603C614"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62" w:history="1">
        <w:r w:rsidRPr="00E36FF9">
          <w:rPr>
            <w:rStyle w:val="Hiperveza"/>
            <w:noProof/>
          </w:rPr>
          <w:t>2.1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Geografski pokazatelji</w:t>
        </w:r>
        <w:r>
          <w:rPr>
            <w:noProof/>
            <w:webHidden/>
          </w:rPr>
          <w:tab/>
        </w:r>
        <w:r>
          <w:rPr>
            <w:noProof/>
            <w:webHidden/>
          </w:rPr>
          <w:fldChar w:fldCharType="begin"/>
        </w:r>
        <w:r>
          <w:rPr>
            <w:noProof/>
            <w:webHidden/>
          </w:rPr>
          <w:instrText xml:space="preserve"> PAGEREF _Toc217028162 \h </w:instrText>
        </w:r>
        <w:r>
          <w:rPr>
            <w:noProof/>
            <w:webHidden/>
          </w:rPr>
        </w:r>
        <w:r>
          <w:rPr>
            <w:noProof/>
            <w:webHidden/>
          </w:rPr>
          <w:fldChar w:fldCharType="separate"/>
        </w:r>
        <w:r>
          <w:rPr>
            <w:noProof/>
            <w:webHidden/>
          </w:rPr>
          <w:t>10</w:t>
        </w:r>
        <w:r>
          <w:rPr>
            <w:noProof/>
            <w:webHidden/>
          </w:rPr>
          <w:fldChar w:fldCharType="end"/>
        </w:r>
      </w:hyperlink>
    </w:p>
    <w:p w14:paraId="7D21BC0B" w14:textId="67A2D7AA"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3" w:history="1">
        <w:r w:rsidRPr="00E36FF9">
          <w:rPr>
            <w:rStyle w:val="Hiperveza"/>
            <w:noProof/>
            <w:lang w:bidi="en-US"/>
          </w:rPr>
          <w:t>2.1.1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Geografski položaj</w:t>
        </w:r>
        <w:r>
          <w:rPr>
            <w:noProof/>
            <w:webHidden/>
          </w:rPr>
          <w:tab/>
        </w:r>
        <w:r>
          <w:rPr>
            <w:noProof/>
            <w:webHidden/>
          </w:rPr>
          <w:fldChar w:fldCharType="begin"/>
        </w:r>
        <w:r>
          <w:rPr>
            <w:noProof/>
            <w:webHidden/>
          </w:rPr>
          <w:instrText xml:space="preserve"> PAGEREF _Toc217028163 \h </w:instrText>
        </w:r>
        <w:r>
          <w:rPr>
            <w:noProof/>
            <w:webHidden/>
          </w:rPr>
        </w:r>
        <w:r>
          <w:rPr>
            <w:noProof/>
            <w:webHidden/>
          </w:rPr>
          <w:fldChar w:fldCharType="separate"/>
        </w:r>
        <w:r>
          <w:rPr>
            <w:noProof/>
            <w:webHidden/>
          </w:rPr>
          <w:t>10</w:t>
        </w:r>
        <w:r>
          <w:rPr>
            <w:noProof/>
            <w:webHidden/>
          </w:rPr>
          <w:fldChar w:fldCharType="end"/>
        </w:r>
      </w:hyperlink>
    </w:p>
    <w:p w14:paraId="1237EE4E" w14:textId="2ED9F17D"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4" w:history="1">
        <w:r w:rsidRPr="00E36FF9">
          <w:rPr>
            <w:rStyle w:val="Hiperveza"/>
            <w:noProof/>
            <w:lang w:bidi="en-US"/>
          </w:rPr>
          <w:t>2.1.2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Broj stanovnika</w:t>
        </w:r>
        <w:r>
          <w:rPr>
            <w:noProof/>
            <w:webHidden/>
          </w:rPr>
          <w:tab/>
        </w:r>
        <w:r>
          <w:rPr>
            <w:noProof/>
            <w:webHidden/>
          </w:rPr>
          <w:fldChar w:fldCharType="begin"/>
        </w:r>
        <w:r>
          <w:rPr>
            <w:noProof/>
            <w:webHidden/>
          </w:rPr>
          <w:instrText xml:space="preserve"> PAGEREF _Toc217028164 \h </w:instrText>
        </w:r>
        <w:r>
          <w:rPr>
            <w:noProof/>
            <w:webHidden/>
          </w:rPr>
        </w:r>
        <w:r>
          <w:rPr>
            <w:noProof/>
            <w:webHidden/>
          </w:rPr>
          <w:fldChar w:fldCharType="separate"/>
        </w:r>
        <w:r>
          <w:rPr>
            <w:noProof/>
            <w:webHidden/>
          </w:rPr>
          <w:t>12</w:t>
        </w:r>
        <w:r>
          <w:rPr>
            <w:noProof/>
            <w:webHidden/>
          </w:rPr>
          <w:fldChar w:fldCharType="end"/>
        </w:r>
      </w:hyperlink>
    </w:p>
    <w:p w14:paraId="06BDE701" w14:textId="2303D695"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5" w:history="1">
        <w:r w:rsidRPr="00E36FF9">
          <w:rPr>
            <w:rStyle w:val="Hiperveza"/>
            <w:noProof/>
            <w:lang w:bidi="en-US"/>
          </w:rPr>
          <w:t>2.1.3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Gustoća naseljenosti</w:t>
        </w:r>
        <w:r>
          <w:rPr>
            <w:noProof/>
            <w:webHidden/>
          </w:rPr>
          <w:tab/>
        </w:r>
        <w:r>
          <w:rPr>
            <w:noProof/>
            <w:webHidden/>
          </w:rPr>
          <w:fldChar w:fldCharType="begin"/>
        </w:r>
        <w:r>
          <w:rPr>
            <w:noProof/>
            <w:webHidden/>
          </w:rPr>
          <w:instrText xml:space="preserve"> PAGEREF _Toc217028165 \h </w:instrText>
        </w:r>
        <w:r>
          <w:rPr>
            <w:noProof/>
            <w:webHidden/>
          </w:rPr>
        </w:r>
        <w:r>
          <w:rPr>
            <w:noProof/>
            <w:webHidden/>
          </w:rPr>
          <w:fldChar w:fldCharType="separate"/>
        </w:r>
        <w:r>
          <w:rPr>
            <w:noProof/>
            <w:webHidden/>
          </w:rPr>
          <w:t>13</w:t>
        </w:r>
        <w:r>
          <w:rPr>
            <w:noProof/>
            <w:webHidden/>
          </w:rPr>
          <w:fldChar w:fldCharType="end"/>
        </w:r>
      </w:hyperlink>
    </w:p>
    <w:p w14:paraId="3E53BB79" w14:textId="28C007C6"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6" w:history="1">
        <w:r w:rsidRPr="00E36FF9">
          <w:rPr>
            <w:rStyle w:val="Hiperveza"/>
            <w:noProof/>
            <w:lang w:bidi="en-US"/>
          </w:rPr>
          <w:t>2.1.4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Razmještaj stanovništva</w:t>
        </w:r>
        <w:r>
          <w:rPr>
            <w:noProof/>
            <w:webHidden/>
          </w:rPr>
          <w:tab/>
        </w:r>
        <w:r>
          <w:rPr>
            <w:noProof/>
            <w:webHidden/>
          </w:rPr>
          <w:fldChar w:fldCharType="begin"/>
        </w:r>
        <w:r>
          <w:rPr>
            <w:noProof/>
            <w:webHidden/>
          </w:rPr>
          <w:instrText xml:space="preserve"> PAGEREF _Toc217028166 \h </w:instrText>
        </w:r>
        <w:r>
          <w:rPr>
            <w:noProof/>
            <w:webHidden/>
          </w:rPr>
        </w:r>
        <w:r>
          <w:rPr>
            <w:noProof/>
            <w:webHidden/>
          </w:rPr>
          <w:fldChar w:fldCharType="separate"/>
        </w:r>
        <w:r>
          <w:rPr>
            <w:noProof/>
            <w:webHidden/>
          </w:rPr>
          <w:t>13</w:t>
        </w:r>
        <w:r>
          <w:rPr>
            <w:noProof/>
            <w:webHidden/>
          </w:rPr>
          <w:fldChar w:fldCharType="end"/>
        </w:r>
      </w:hyperlink>
    </w:p>
    <w:p w14:paraId="2D4BEDF2" w14:textId="42AD90E2"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7" w:history="1">
        <w:r w:rsidRPr="00E36FF9">
          <w:rPr>
            <w:rStyle w:val="Hiperveza"/>
            <w:noProof/>
            <w:lang w:bidi="en-US"/>
          </w:rPr>
          <w:t>2.1.5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Spolno – dobna raspodjela</w:t>
        </w:r>
        <w:r>
          <w:rPr>
            <w:noProof/>
            <w:webHidden/>
          </w:rPr>
          <w:tab/>
        </w:r>
        <w:r>
          <w:rPr>
            <w:noProof/>
            <w:webHidden/>
          </w:rPr>
          <w:fldChar w:fldCharType="begin"/>
        </w:r>
        <w:r>
          <w:rPr>
            <w:noProof/>
            <w:webHidden/>
          </w:rPr>
          <w:instrText xml:space="preserve"> PAGEREF _Toc217028167 \h </w:instrText>
        </w:r>
        <w:r>
          <w:rPr>
            <w:noProof/>
            <w:webHidden/>
          </w:rPr>
        </w:r>
        <w:r>
          <w:rPr>
            <w:noProof/>
            <w:webHidden/>
          </w:rPr>
          <w:fldChar w:fldCharType="separate"/>
        </w:r>
        <w:r>
          <w:rPr>
            <w:noProof/>
            <w:webHidden/>
          </w:rPr>
          <w:t>13</w:t>
        </w:r>
        <w:r>
          <w:rPr>
            <w:noProof/>
            <w:webHidden/>
          </w:rPr>
          <w:fldChar w:fldCharType="end"/>
        </w:r>
      </w:hyperlink>
    </w:p>
    <w:p w14:paraId="54F42059" w14:textId="557C9628"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68" w:history="1">
        <w:r w:rsidRPr="00E36FF9">
          <w:rPr>
            <w:rStyle w:val="Hiperveza"/>
            <w:noProof/>
            <w:lang w:bidi="en-US"/>
          </w:rPr>
          <w:t>2.1.6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Prometna povezanost</w:t>
        </w:r>
        <w:r>
          <w:rPr>
            <w:noProof/>
            <w:webHidden/>
          </w:rPr>
          <w:tab/>
        </w:r>
        <w:r>
          <w:rPr>
            <w:noProof/>
            <w:webHidden/>
          </w:rPr>
          <w:fldChar w:fldCharType="begin"/>
        </w:r>
        <w:r>
          <w:rPr>
            <w:noProof/>
            <w:webHidden/>
          </w:rPr>
          <w:instrText xml:space="preserve"> PAGEREF _Toc217028168 \h </w:instrText>
        </w:r>
        <w:r>
          <w:rPr>
            <w:noProof/>
            <w:webHidden/>
          </w:rPr>
        </w:r>
        <w:r>
          <w:rPr>
            <w:noProof/>
            <w:webHidden/>
          </w:rPr>
          <w:fldChar w:fldCharType="separate"/>
        </w:r>
        <w:r>
          <w:rPr>
            <w:noProof/>
            <w:webHidden/>
          </w:rPr>
          <w:t>14</w:t>
        </w:r>
        <w:r>
          <w:rPr>
            <w:noProof/>
            <w:webHidden/>
          </w:rPr>
          <w:fldChar w:fldCharType="end"/>
        </w:r>
      </w:hyperlink>
    </w:p>
    <w:p w14:paraId="3489E274" w14:textId="41ACFF83"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69" w:history="1">
        <w:r w:rsidRPr="00E36FF9">
          <w:rPr>
            <w:rStyle w:val="Hiperveza"/>
            <w:noProof/>
          </w:rPr>
          <w:t>2.2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Društveno – politički pokazatelji</w:t>
        </w:r>
        <w:r>
          <w:rPr>
            <w:noProof/>
            <w:webHidden/>
          </w:rPr>
          <w:tab/>
        </w:r>
        <w:r>
          <w:rPr>
            <w:noProof/>
            <w:webHidden/>
          </w:rPr>
          <w:fldChar w:fldCharType="begin"/>
        </w:r>
        <w:r>
          <w:rPr>
            <w:noProof/>
            <w:webHidden/>
          </w:rPr>
          <w:instrText xml:space="preserve"> PAGEREF _Toc217028169 \h </w:instrText>
        </w:r>
        <w:r>
          <w:rPr>
            <w:noProof/>
            <w:webHidden/>
          </w:rPr>
        </w:r>
        <w:r>
          <w:rPr>
            <w:noProof/>
            <w:webHidden/>
          </w:rPr>
          <w:fldChar w:fldCharType="separate"/>
        </w:r>
        <w:r>
          <w:rPr>
            <w:noProof/>
            <w:webHidden/>
          </w:rPr>
          <w:t>15</w:t>
        </w:r>
        <w:r>
          <w:rPr>
            <w:noProof/>
            <w:webHidden/>
          </w:rPr>
          <w:fldChar w:fldCharType="end"/>
        </w:r>
      </w:hyperlink>
    </w:p>
    <w:p w14:paraId="28C15A1A" w14:textId="4F29D75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0" w:history="1">
        <w:r w:rsidRPr="00E36FF9">
          <w:rPr>
            <w:rStyle w:val="Hiperveza"/>
            <w:noProof/>
            <w:lang w:bidi="en-US"/>
          </w:rPr>
          <w:t>2.2.1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Sjedišta upravnih tijela</w:t>
        </w:r>
        <w:r>
          <w:rPr>
            <w:noProof/>
            <w:webHidden/>
          </w:rPr>
          <w:tab/>
        </w:r>
        <w:r>
          <w:rPr>
            <w:noProof/>
            <w:webHidden/>
          </w:rPr>
          <w:fldChar w:fldCharType="begin"/>
        </w:r>
        <w:r>
          <w:rPr>
            <w:noProof/>
            <w:webHidden/>
          </w:rPr>
          <w:instrText xml:space="preserve"> PAGEREF _Toc217028170 \h </w:instrText>
        </w:r>
        <w:r>
          <w:rPr>
            <w:noProof/>
            <w:webHidden/>
          </w:rPr>
        </w:r>
        <w:r>
          <w:rPr>
            <w:noProof/>
            <w:webHidden/>
          </w:rPr>
          <w:fldChar w:fldCharType="separate"/>
        </w:r>
        <w:r>
          <w:rPr>
            <w:noProof/>
            <w:webHidden/>
          </w:rPr>
          <w:t>15</w:t>
        </w:r>
        <w:r>
          <w:rPr>
            <w:noProof/>
            <w:webHidden/>
          </w:rPr>
          <w:fldChar w:fldCharType="end"/>
        </w:r>
      </w:hyperlink>
    </w:p>
    <w:p w14:paraId="1CAA68BF" w14:textId="2C764BC9"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1" w:history="1">
        <w:r w:rsidRPr="00E36FF9">
          <w:rPr>
            <w:rStyle w:val="Hiperveza"/>
            <w:noProof/>
            <w:lang w:bidi="en-US"/>
          </w:rPr>
          <w:t>2.2.2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Zdravstvene ustanove</w:t>
        </w:r>
        <w:r>
          <w:rPr>
            <w:noProof/>
            <w:webHidden/>
          </w:rPr>
          <w:tab/>
        </w:r>
        <w:r>
          <w:rPr>
            <w:noProof/>
            <w:webHidden/>
          </w:rPr>
          <w:fldChar w:fldCharType="begin"/>
        </w:r>
        <w:r>
          <w:rPr>
            <w:noProof/>
            <w:webHidden/>
          </w:rPr>
          <w:instrText xml:space="preserve"> PAGEREF _Toc217028171 \h </w:instrText>
        </w:r>
        <w:r>
          <w:rPr>
            <w:noProof/>
            <w:webHidden/>
          </w:rPr>
        </w:r>
        <w:r>
          <w:rPr>
            <w:noProof/>
            <w:webHidden/>
          </w:rPr>
          <w:fldChar w:fldCharType="separate"/>
        </w:r>
        <w:r>
          <w:rPr>
            <w:noProof/>
            <w:webHidden/>
          </w:rPr>
          <w:t>16</w:t>
        </w:r>
        <w:r>
          <w:rPr>
            <w:noProof/>
            <w:webHidden/>
          </w:rPr>
          <w:fldChar w:fldCharType="end"/>
        </w:r>
      </w:hyperlink>
    </w:p>
    <w:p w14:paraId="50811DEF" w14:textId="0DABC6AB"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2" w:history="1">
        <w:r w:rsidRPr="00E36FF9">
          <w:rPr>
            <w:rStyle w:val="Hiperveza"/>
            <w:noProof/>
            <w:lang w:bidi="en-US"/>
          </w:rPr>
          <w:t>2.2.3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Odgojno obrazovne ustanove</w:t>
        </w:r>
        <w:r>
          <w:rPr>
            <w:noProof/>
            <w:webHidden/>
          </w:rPr>
          <w:tab/>
        </w:r>
        <w:r>
          <w:rPr>
            <w:noProof/>
            <w:webHidden/>
          </w:rPr>
          <w:fldChar w:fldCharType="begin"/>
        </w:r>
        <w:r>
          <w:rPr>
            <w:noProof/>
            <w:webHidden/>
          </w:rPr>
          <w:instrText xml:space="preserve"> PAGEREF _Toc217028172 \h </w:instrText>
        </w:r>
        <w:r>
          <w:rPr>
            <w:noProof/>
            <w:webHidden/>
          </w:rPr>
        </w:r>
        <w:r>
          <w:rPr>
            <w:noProof/>
            <w:webHidden/>
          </w:rPr>
          <w:fldChar w:fldCharType="separate"/>
        </w:r>
        <w:r>
          <w:rPr>
            <w:noProof/>
            <w:webHidden/>
          </w:rPr>
          <w:t>17</w:t>
        </w:r>
        <w:r>
          <w:rPr>
            <w:noProof/>
            <w:webHidden/>
          </w:rPr>
          <w:fldChar w:fldCharType="end"/>
        </w:r>
      </w:hyperlink>
    </w:p>
    <w:p w14:paraId="04663CA9" w14:textId="6DBF2FA6"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3" w:history="1">
        <w:r w:rsidRPr="00E36FF9">
          <w:rPr>
            <w:rStyle w:val="Hiperveza"/>
            <w:noProof/>
            <w:lang w:bidi="en-US"/>
          </w:rPr>
          <w:t>2.2.4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Broj kućanstava</w:t>
        </w:r>
        <w:r>
          <w:rPr>
            <w:noProof/>
            <w:webHidden/>
          </w:rPr>
          <w:tab/>
        </w:r>
        <w:r>
          <w:rPr>
            <w:noProof/>
            <w:webHidden/>
          </w:rPr>
          <w:fldChar w:fldCharType="begin"/>
        </w:r>
        <w:r>
          <w:rPr>
            <w:noProof/>
            <w:webHidden/>
          </w:rPr>
          <w:instrText xml:space="preserve"> PAGEREF _Toc217028173 \h </w:instrText>
        </w:r>
        <w:r>
          <w:rPr>
            <w:noProof/>
            <w:webHidden/>
          </w:rPr>
        </w:r>
        <w:r>
          <w:rPr>
            <w:noProof/>
            <w:webHidden/>
          </w:rPr>
          <w:fldChar w:fldCharType="separate"/>
        </w:r>
        <w:r>
          <w:rPr>
            <w:noProof/>
            <w:webHidden/>
          </w:rPr>
          <w:t>17</w:t>
        </w:r>
        <w:r>
          <w:rPr>
            <w:noProof/>
            <w:webHidden/>
          </w:rPr>
          <w:fldChar w:fldCharType="end"/>
        </w:r>
      </w:hyperlink>
    </w:p>
    <w:p w14:paraId="6131C2E9" w14:textId="79870D3F"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4" w:history="1">
        <w:r w:rsidRPr="00E36FF9">
          <w:rPr>
            <w:rStyle w:val="Hiperveza"/>
            <w:noProof/>
            <w:lang w:bidi="en-US"/>
          </w:rPr>
          <w:t>2.2.5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Broj, vrsta (namjena) i starost građevina</w:t>
        </w:r>
        <w:r>
          <w:rPr>
            <w:noProof/>
            <w:webHidden/>
          </w:rPr>
          <w:tab/>
        </w:r>
        <w:r>
          <w:rPr>
            <w:noProof/>
            <w:webHidden/>
          </w:rPr>
          <w:fldChar w:fldCharType="begin"/>
        </w:r>
        <w:r>
          <w:rPr>
            <w:noProof/>
            <w:webHidden/>
          </w:rPr>
          <w:instrText xml:space="preserve"> PAGEREF _Toc217028174 \h </w:instrText>
        </w:r>
        <w:r>
          <w:rPr>
            <w:noProof/>
            <w:webHidden/>
          </w:rPr>
        </w:r>
        <w:r>
          <w:rPr>
            <w:noProof/>
            <w:webHidden/>
          </w:rPr>
          <w:fldChar w:fldCharType="separate"/>
        </w:r>
        <w:r>
          <w:rPr>
            <w:noProof/>
            <w:webHidden/>
          </w:rPr>
          <w:t>18</w:t>
        </w:r>
        <w:r>
          <w:rPr>
            <w:noProof/>
            <w:webHidden/>
          </w:rPr>
          <w:fldChar w:fldCharType="end"/>
        </w:r>
      </w:hyperlink>
    </w:p>
    <w:p w14:paraId="4D0F423B" w14:textId="173B41BA"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75" w:history="1">
        <w:r w:rsidRPr="00E36FF9">
          <w:rPr>
            <w:rStyle w:val="Hiperveza"/>
            <w:noProof/>
          </w:rPr>
          <w:t>2.3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Ekonomsko - gospodarski  pokazatelji</w:t>
        </w:r>
        <w:r>
          <w:rPr>
            <w:noProof/>
            <w:webHidden/>
          </w:rPr>
          <w:tab/>
        </w:r>
        <w:r>
          <w:rPr>
            <w:noProof/>
            <w:webHidden/>
          </w:rPr>
          <w:fldChar w:fldCharType="begin"/>
        </w:r>
        <w:r>
          <w:rPr>
            <w:noProof/>
            <w:webHidden/>
          </w:rPr>
          <w:instrText xml:space="preserve"> PAGEREF _Toc217028175 \h </w:instrText>
        </w:r>
        <w:r>
          <w:rPr>
            <w:noProof/>
            <w:webHidden/>
          </w:rPr>
        </w:r>
        <w:r>
          <w:rPr>
            <w:noProof/>
            <w:webHidden/>
          </w:rPr>
          <w:fldChar w:fldCharType="separate"/>
        </w:r>
        <w:r>
          <w:rPr>
            <w:noProof/>
            <w:webHidden/>
          </w:rPr>
          <w:t>19</w:t>
        </w:r>
        <w:r>
          <w:rPr>
            <w:noProof/>
            <w:webHidden/>
          </w:rPr>
          <w:fldChar w:fldCharType="end"/>
        </w:r>
      </w:hyperlink>
    </w:p>
    <w:p w14:paraId="5D6CA640" w14:textId="7B771EA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6" w:history="1">
        <w:r w:rsidRPr="00E36FF9">
          <w:rPr>
            <w:rStyle w:val="Hiperveza"/>
            <w:noProof/>
            <w:lang w:bidi="en-US"/>
          </w:rPr>
          <w:t>2.3.1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Proračun Općine Murter-Kornati</w:t>
        </w:r>
        <w:r>
          <w:rPr>
            <w:noProof/>
            <w:webHidden/>
          </w:rPr>
          <w:tab/>
        </w:r>
        <w:r>
          <w:rPr>
            <w:noProof/>
            <w:webHidden/>
          </w:rPr>
          <w:fldChar w:fldCharType="begin"/>
        </w:r>
        <w:r>
          <w:rPr>
            <w:noProof/>
            <w:webHidden/>
          </w:rPr>
          <w:instrText xml:space="preserve"> PAGEREF _Toc217028176 \h </w:instrText>
        </w:r>
        <w:r>
          <w:rPr>
            <w:noProof/>
            <w:webHidden/>
          </w:rPr>
        </w:r>
        <w:r>
          <w:rPr>
            <w:noProof/>
            <w:webHidden/>
          </w:rPr>
          <w:fldChar w:fldCharType="separate"/>
        </w:r>
        <w:r>
          <w:rPr>
            <w:noProof/>
            <w:webHidden/>
          </w:rPr>
          <w:t>19</w:t>
        </w:r>
        <w:r>
          <w:rPr>
            <w:noProof/>
            <w:webHidden/>
          </w:rPr>
          <w:fldChar w:fldCharType="end"/>
        </w:r>
      </w:hyperlink>
    </w:p>
    <w:p w14:paraId="2C32D6C5" w14:textId="4ABDD3F7"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7" w:history="1">
        <w:r w:rsidRPr="00E36FF9">
          <w:rPr>
            <w:rStyle w:val="Hiperveza"/>
            <w:noProof/>
            <w:lang w:bidi="en-US"/>
          </w:rPr>
          <w:t>2.3.2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Gospodarske grane</w:t>
        </w:r>
        <w:r>
          <w:rPr>
            <w:noProof/>
            <w:webHidden/>
          </w:rPr>
          <w:tab/>
        </w:r>
        <w:r>
          <w:rPr>
            <w:noProof/>
            <w:webHidden/>
          </w:rPr>
          <w:fldChar w:fldCharType="begin"/>
        </w:r>
        <w:r>
          <w:rPr>
            <w:noProof/>
            <w:webHidden/>
          </w:rPr>
          <w:instrText xml:space="preserve"> PAGEREF _Toc217028177 \h </w:instrText>
        </w:r>
        <w:r>
          <w:rPr>
            <w:noProof/>
            <w:webHidden/>
          </w:rPr>
        </w:r>
        <w:r>
          <w:rPr>
            <w:noProof/>
            <w:webHidden/>
          </w:rPr>
          <w:fldChar w:fldCharType="separate"/>
        </w:r>
        <w:r>
          <w:rPr>
            <w:noProof/>
            <w:webHidden/>
          </w:rPr>
          <w:t>19</w:t>
        </w:r>
        <w:r>
          <w:rPr>
            <w:noProof/>
            <w:webHidden/>
          </w:rPr>
          <w:fldChar w:fldCharType="end"/>
        </w:r>
      </w:hyperlink>
    </w:p>
    <w:p w14:paraId="3565FE29" w14:textId="223359FC"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8" w:history="1">
        <w:r w:rsidRPr="00E36FF9">
          <w:rPr>
            <w:rStyle w:val="Hiperveza"/>
            <w:noProof/>
            <w:lang w:bidi="en-US"/>
          </w:rPr>
          <w:t>2.3.3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Velike gospodarske tvrtke</w:t>
        </w:r>
        <w:r>
          <w:rPr>
            <w:noProof/>
            <w:webHidden/>
          </w:rPr>
          <w:tab/>
        </w:r>
        <w:r>
          <w:rPr>
            <w:noProof/>
            <w:webHidden/>
          </w:rPr>
          <w:fldChar w:fldCharType="begin"/>
        </w:r>
        <w:r>
          <w:rPr>
            <w:noProof/>
            <w:webHidden/>
          </w:rPr>
          <w:instrText xml:space="preserve"> PAGEREF _Toc217028178 \h </w:instrText>
        </w:r>
        <w:r>
          <w:rPr>
            <w:noProof/>
            <w:webHidden/>
          </w:rPr>
        </w:r>
        <w:r>
          <w:rPr>
            <w:noProof/>
            <w:webHidden/>
          </w:rPr>
          <w:fldChar w:fldCharType="separate"/>
        </w:r>
        <w:r>
          <w:rPr>
            <w:noProof/>
            <w:webHidden/>
          </w:rPr>
          <w:t>20</w:t>
        </w:r>
        <w:r>
          <w:rPr>
            <w:noProof/>
            <w:webHidden/>
          </w:rPr>
          <w:fldChar w:fldCharType="end"/>
        </w:r>
      </w:hyperlink>
    </w:p>
    <w:p w14:paraId="24D44662" w14:textId="240D141D"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79" w:history="1">
        <w:r w:rsidRPr="00E36FF9">
          <w:rPr>
            <w:rStyle w:val="Hiperveza"/>
            <w:noProof/>
            <w:lang w:bidi="en-US"/>
          </w:rPr>
          <w:t>2.3.4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Objekti kritične infrastrukture</w:t>
        </w:r>
        <w:r>
          <w:rPr>
            <w:noProof/>
            <w:webHidden/>
          </w:rPr>
          <w:tab/>
        </w:r>
        <w:r>
          <w:rPr>
            <w:noProof/>
            <w:webHidden/>
          </w:rPr>
          <w:fldChar w:fldCharType="begin"/>
        </w:r>
        <w:r>
          <w:rPr>
            <w:noProof/>
            <w:webHidden/>
          </w:rPr>
          <w:instrText xml:space="preserve"> PAGEREF _Toc217028179 \h </w:instrText>
        </w:r>
        <w:r>
          <w:rPr>
            <w:noProof/>
            <w:webHidden/>
          </w:rPr>
        </w:r>
        <w:r>
          <w:rPr>
            <w:noProof/>
            <w:webHidden/>
          </w:rPr>
          <w:fldChar w:fldCharType="separate"/>
        </w:r>
        <w:r>
          <w:rPr>
            <w:noProof/>
            <w:webHidden/>
          </w:rPr>
          <w:t>21</w:t>
        </w:r>
        <w:r>
          <w:rPr>
            <w:noProof/>
            <w:webHidden/>
          </w:rPr>
          <w:fldChar w:fldCharType="end"/>
        </w:r>
      </w:hyperlink>
    </w:p>
    <w:p w14:paraId="7E9CEF1F" w14:textId="5B3A474F"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0" w:history="1">
        <w:r w:rsidRPr="00E36FF9">
          <w:rPr>
            <w:rStyle w:val="Hiperveza"/>
            <w:noProof/>
          </w:rPr>
          <w:t>2.4</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Prirodno - kulturni pokazatelji</w:t>
        </w:r>
        <w:r>
          <w:rPr>
            <w:noProof/>
            <w:webHidden/>
          </w:rPr>
          <w:tab/>
        </w:r>
        <w:r>
          <w:rPr>
            <w:noProof/>
            <w:webHidden/>
          </w:rPr>
          <w:fldChar w:fldCharType="begin"/>
        </w:r>
        <w:r>
          <w:rPr>
            <w:noProof/>
            <w:webHidden/>
          </w:rPr>
          <w:instrText xml:space="preserve"> PAGEREF _Toc217028180 \h </w:instrText>
        </w:r>
        <w:r>
          <w:rPr>
            <w:noProof/>
            <w:webHidden/>
          </w:rPr>
        </w:r>
        <w:r>
          <w:rPr>
            <w:noProof/>
            <w:webHidden/>
          </w:rPr>
          <w:fldChar w:fldCharType="separate"/>
        </w:r>
        <w:r>
          <w:rPr>
            <w:noProof/>
            <w:webHidden/>
          </w:rPr>
          <w:t>23</w:t>
        </w:r>
        <w:r>
          <w:rPr>
            <w:noProof/>
            <w:webHidden/>
          </w:rPr>
          <w:fldChar w:fldCharType="end"/>
        </w:r>
      </w:hyperlink>
    </w:p>
    <w:p w14:paraId="658E6A13" w14:textId="4217B8BF"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1" w:history="1">
        <w:r w:rsidRPr="00E36FF9">
          <w:rPr>
            <w:rStyle w:val="Hiperveza"/>
            <w:noProof/>
            <w:lang w:bidi="en-US"/>
          </w:rPr>
          <w:t>2.4.1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Zaštićena područja</w:t>
        </w:r>
        <w:r>
          <w:rPr>
            <w:noProof/>
            <w:webHidden/>
          </w:rPr>
          <w:tab/>
        </w:r>
        <w:r>
          <w:rPr>
            <w:noProof/>
            <w:webHidden/>
          </w:rPr>
          <w:fldChar w:fldCharType="begin"/>
        </w:r>
        <w:r>
          <w:rPr>
            <w:noProof/>
            <w:webHidden/>
          </w:rPr>
          <w:instrText xml:space="preserve"> PAGEREF _Toc217028181 \h </w:instrText>
        </w:r>
        <w:r>
          <w:rPr>
            <w:noProof/>
            <w:webHidden/>
          </w:rPr>
        </w:r>
        <w:r>
          <w:rPr>
            <w:noProof/>
            <w:webHidden/>
          </w:rPr>
          <w:fldChar w:fldCharType="separate"/>
        </w:r>
        <w:r>
          <w:rPr>
            <w:noProof/>
            <w:webHidden/>
          </w:rPr>
          <w:t>23</w:t>
        </w:r>
        <w:r>
          <w:rPr>
            <w:noProof/>
            <w:webHidden/>
          </w:rPr>
          <w:fldChar w:fldCharType="end"/>
        </w:r>
      </w:hyperlink>
    </w:p>
    <w:p w14:paraId="238857CF" w14:textId="51126A0D"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2" w:history="1">
        <w:r w:rsidRPr="00E36FF9">
          <w:rPr>
            <w:rStyle w:val="Hiperveza"/>
            <w:noProof/>
            <w:lang w:bidi="en-US"/>
          </w:rPr>
          <w:t>2.4.2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Kulturno povijesna baština</w:t>
        </w:r>
        <w:r>
          <w:rPr>
            <w:noProof/>
            <w:webHidden/>
          </w:rPr>
          <w:tab/>
        </w:r>
        <w:r>
          <w:rPr>
            <w:noProof/>
            <w:webHidden/>
          </w:rPr>
          <w:fldChar w:fldCharType="begin"/>
        </w:r>
        <w:r>
          <w:rPr>
            <w:noProof/>
            <w:webHidden/>
          </w:rPr>
          <w:instrText xml:space="preserve"> PAGEREF _Toc217028182 \h </w:instrText>
        </w:r>
        <w:r>
          <w:rPr>
            <w:noProof/>
            <w:webHidden/>
          </w:rPr>
        </w:r>
        <w:r>
          <w:rPr>
            <w:noProof/>
            <w:webHidden/>
          </w:rPr>
          <w:fldChar w:fldCharType="separate"/>
        </w:r>
        <w:r>
          <w:rPr>
            <w:noProof/>
            <w:webHidden/>
          </w:rPr>
          <w:t>24</w:t>
        </w:r>
        <w:r>
          <w:rPr>
            <w:noProof/>
            <w:webHidden/>
          </w:rPr>
          <w:fldChar w:fldCharType="end"/>
        </w:r>
      </w:hyperlink>
    </w:p>
    <w:p w14:paraId="409D722C" w14:textId="7902EAA7"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3" w:history="1">
        <w:r w:rsidRPr="00E36FF9">
          <w:rPr>
            <w:rStyle w:val="Hiperveza"/>
            <w:noProof/>
          </w:rPr>
          <w:t>2.5</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Povijesni pokazatelji</w:t>
        </w:r>
        <w:r>
          <w:rPr>
            <w:noProof/>
            <w:webHidden/>
          </w:rPr>
          <w:tab/>
        </w:r>
        <w:r>
          <w:rPr>
            <w:noProof/>
            <w:webHidden/>
          </w:rPr>
          <w:fldChar w:fldCharType="begin"/>
        </w:r>
        <w:r>
          <w:rPr>
            <w:noProof/>
            <w:webHidden/>
          </w:rPr>
          <w:instrText xml:space="preserve"> PAGEREF _Toc217028183 \h </w:instrText>
        </w:r>
        <w:r>
          <w:rPr>
            <w:noProof/>
            <w:webHidden/>
          </w:rPr>
        </w:r>
        <w:r>
          <w:rPr>
            <w:noProof/>
            <w:webHidden/>
          </w:rPr>
          <w:fldChar w:fldCharType="separate"/>
        </w:r>
        <w:r>
          <w:rPr>
            <w:noProof/>
            <w:webHidden/>
          </w:rPr>
          <w:t>25</w:t>
        </w:r>
        <w:r>
          <w:rPr>
            <w:noProof/>
            <w:webHidden/>
          </w:rPr>
          <w:fldChar w:fldCharType="end"/>
        </w:r>
      </w:hyperlink>
    </w:p>
    <w:p w14:paraId="7331D0E2" w14:textId="5A983FA8"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4" w:history="1">
        <w:r w:rsidRPr="00E36FF9">
          <w:rPr>
            <w:rStyle w:val="Hiperveza"/>
            <w:noProof/>
            <w:lang w:bidi="en-US"/>
          </w:rPr>
          <w:t>2.5.1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Prijašnji događaji</w:t>
        </w:r>
        <w:r>
          <w:rPr>
            <w:noProof/>
            <w:webHidden/>
          </w:rPr>
          <w:tab/>
        </w:r>
        <w:r>
          <w:rPr>
            <w:noProof/>
            <w:webHidden/>
          </w:rPr>
          <w:fldChar w:fldCharType="begin"/>
        </w:r>
        <w:r>
          <w:rPr>
            <w:noProof/>
            <w:webHidden/>
          </w:rPr>
          <w:instrText xml:space="preserve"> PAGEREF _Toc217028184 \h </w:instrText>
        </w:r>
        <w:r>
          <w:rPr>
            <w:noProof/>
            <w:webHidden/>
          </w:rPr>
        </w:r>
        <w:r>
          <w:rPr>
            <w:noProof/>
            <w:webHidden/>
          </w:rPr>
          <w:fldChar w:fldCharType="separate"/>
        </w:r>
        <w:r>
          <w:rPr>
            <w:noProof/>
            <w:webHidden/>
          </w:rPr>
          <w:t>25</w:t>
        </w:r>
        <w:r>
          <w:rPr>
            <w:noProof/>
            <w:webHidden/>
          </w:rPr>
          <w:fldChar w:fldCharType="end"/>
        </w:r>
      </w:hyperlink>
    </w:p>
    <w:p w14:paraId="59275234" w14:textId="28E5BF8B"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5" w:history="1">
        <w:r w:rsidRPr="00E36FF9">
          <w:rPr>
            <w:rStyle w:val="Hiperveza"/>
            <w:noProof/>
            <w:lang w:bidi="en-US"/>
          </w:rPr>
          <w:t>2.5.2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Posebne mjere</w:t>
        </w:r>
        <w:r>
          <w:rPr>
            <w:noProof/>
            <w:webHidden/>
          </w:rPr>
          <w:tab/>
        </w:r>
        <w:r>
          <w:rPr>
            <w:noProof/>
            <w:webHidden/>
          </w:rPr>
          <w:fldChar w:fldCharType="begin"/>
        </w:r>
        <w:r>
          <w:rPr>
            <w:noProof/>
            <w:webHidden/>
          </w:rPr>
          <w:instrText xml:space="preserve"> PAGEREF _Toc217028185 \h </w:instrText>
        </w:r>
        <w:r>
          <w:rPr>
            <w:noProof/>
            <w:webHidden/>
          </w:rPr>
        </w:r>
        <w:r>
          <w:rPr>
            <w:noProof/>
            <w:webHidden/>
          </w:rPr>
          <w:fldChar w:fldCharType="separate"/>
        </w:r>
        <w:r>
          <w:rPr>
            <w:noProof/>
            <w:webHidden/>
          </w:rPr>
          <w:t>25</w:t>
        </w:r>
        <w:r>
          <w:rPr>
            <w:noProof/>
            <w:webHidden/>
          </w:rPr>
          <w:fldChar w:fldCharType="end"/>
        </w:r>
      </w:hyperlink>
    </w:p>
    <w:p w14:paraId="54898881" w14:textId="2F6DBA7D"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6" w:history="1">
        <w:r w:rsidRPr="00E36FF9">
          <w:rPr>
            <w:rStyle w:val="Hiperveza"/>
            <w:noProof/>
          </w:rPr>
          <w:t>2.6</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Pokazatelji operativne sposobnosti</w:t>
        </w:r>
        <w:r>
          <w:rPr>
            <w:noProof/>
            <w:webHidden/>
          </w:rPr>
          <w:tab/>
        </w:r>
        <w:r>
          <w:rPr>
            <w:noProof/>
            <w:webHidden/>
          </w:rPr>
          <w:fldChar w:fldCharType="begin"/>
        </w:r>
        <w:r>
          <w:rPr>
            <w:noProof/>
            <w:webHidden/>
          </w:rPr>
          <w:instrText xml:space="preserve"> PAGEREF _Toc217028186 \h </w:instrText>
        </w:r>
        <w:r>
          <w:rPr>
            <w:noProof/>
            <w:webHidden/>
          </w:rPr>
        </w:r>
        <w:r>
          <w:rPr>
            <w:noProof/>
            <w:webHidden/>
          </w:rPr>
          <w:fldChar w:fldCharType="separate"/>
        </w:r>
        <w:r>
          <w:rPr>
            <w:noProof/>
            <w:webHidden/>
          </w:rPr>
          <w:t>27</w:t>
        </w:r>
        <w:r>
          <w:rPr>
            <w:noProof/>
            <w:webHidden/>
          </w:rPr>
          <w:fldChar w:fldCharType="end"/>
        </w:r>
      </w:hyperlink>
    </w:p>
    <w:p w14:paraId="3B46A11E" w14:textId="27B13BC2"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187" w:history="1">
        <w:r w:rsidRPr="00E36FF9">
          <w:rPr>
            <w:rStyle w:val="Hiperveza"/>
            <w:noProof/>
            <w:lang w:bidi="en-US"/>
          </w:rPr>
          <w:t>2.6.1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Popis operativnih snaga</w:t>
        </w:r>
        <w:r>
          <w:rPr>
            <w:noProof/>
            <w:webHidden/>
          </w:rPr>
          <w:tab/>
        </w:r>
        <w:r>
          <w:rPr>
            <w:noProof/>
            <w:webHidden/>
          </w:rPr>
          <w:fldChar w:fldCharType="begin"/>
        </w:r>
        <w:r>
          <w:rPr>
            <w:noProof/>
            <w:webHidden/>
          </w:rPr>
          <w:instrText xml:space="preserve"> PAGEREF _Toc217028187 \h </w:instrText>
        </w:r>
        <w:r>
          <w:rPr>
            <w:noProof/>
            <w:webHidden/>
          </w:rPr>
        </w:r>
        <w:r>
          <w:rPr>
            <w:noProof/>
            <w:webHidden/>
          </w:rPr>
          <w:fldChar w:fldCharType="separate"/>
        </w:r>
        <w:r>
          <w:rPr>
            <w:noProof/>
            <w:webHidden/>
          </w:rPr>
          <w:t>27</w:t>
        </w:r>
        <w:r>
          <w:rPr>
            <w:noProof/>
            <w:webHidden/>
          </w:rPr>
          <w:fldChar w:fldCharType="end"/>
        </w:r>
      </w:hyperlink>
    </w:p>
    <w:p w14:paraId="1F9FD717" w14:textId="34BF8166"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88" w:history="1">
        <w:r w:rsidRPr="00E36FF9">
          <w:rPr>
            <w:rStyle w:val="Hiperveza"/>
            <w:noProof/>
          </w:rPr>
          <w:t>3</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Identifikacija prijetnji i rizika</w:t>
        </w:r>
        <w:r>
          <w:rPr>
            <w:noProof/>
            <w:webHidden/>
          </w:rPr>
          <w:tab/>
        </w:r>
        <w:r>
          <w:rPr>
            <w:noProof/>
            <w:webHidden/>
          </w:rPr>
          <w:fldChar w:fldCharType="begin"/>
        </w:r>
        <w:r>
          <w:rPr>
            <w:noProof/>
            <w:webHidden/>
          </w:rPr>
          <w:instrText xml:space="preserve"> PAGEREF _Toc217028188 \h </w:instrText>
        </w:r>
        <w:r>
          <w:rPr>
            <w:noProof/>
            <w:webHidden/>
          </w:rPr>
        </w:r>
        <w:r>
          <w:rPr>
            <w:noProof/>
            <w:webHidden/>
          </w:rPr>
          <w:fldChar w:fldCharType="separate"/>
        </w:r>
        <w:r>
          <w:rPr>
            <w:noProof/>
            <w:webHidden/>
          </w:rPr>
          <w:t>28</w:t>
        </w:r>
        <w:r>
          <w:rPr>
            <w:noProof/>
            <w:webHidden/>
          </w:rPr>
          <w:fldChar w:fldCharType="end"/>
        </w:r>
      </w:hyperlink>
    </w:p>
    <w:p w14:paraId="520B4301" w14:textId="2C82CC13"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89" w:history="1">
        <w:r w:rsidRPr="00E36FF9">
          <w:rPr>
            <w:rStyle w:val="Hiperveza"/>
            <w:noProof/>
          </w:rPr>
          <w:t>3.1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Popis identificiranih prijetnji i rizika</w:t>
        </w:r>
        <w:r>
          <w:rPr>
            <w:noProof/>
            <w:webHidden/>
          </w:rPr>
          <w:tab/>
        </w:r>
        <w:r>
          <w:rPr>
            <w:noProof/>
            <w:webHidden/>
          </w:rPr>
          <w:fldChar w:fldCharType="begin"/>
        </w:r>
        <w:r>
          <w:rPr>
            <w:noProof/>
            <w:webHidden/>
          </w:rPr>
          <w:instrText xml:space="preserve"> PAGEREF _Toc217028189 \h </w:instrText>
        </w:r>
        <w:r>
          <w:rPr>
            <w:noProof/>
            <w:webHidden/>
          </w:rPr>
        </w:r>
        <w:r>
          <w:rPr>
            <w:noProof/>
            <w:webHidden/>
          </w:rPr>
          <w:fldChar w:fldCharType="separate"/>
        </w:r>
        <w:r>
          <w:rPr>
            <w:noProof/>
            <w:webHidden/>
          </w:rPr>
          <w:t>28</w:t>
        </w:r>
        <w:r>
          <w:rPr>
            <w:noProof/>
            <w:webHidden/>
          </w:rPr>
          <w:fldChar w:fldCharType="end"/>
        </w:r>
      </w:hyperlink>
    </w:p>
    <w:p w14:paraId="1516594E" w14:textId="76AC1956"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0" w:history="1">
        <w:r w:rsidRPr="00E36FF9">
          <w:rPr>
            <w:rStyle w:val="Hiperveza"/>
            <w:noProof/>
          </w:rPr>
          <w:t>3.2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Odabrani rizici i razlog odabira</w:t>
        </w:r>
        <w:r>
          <w:rPr>
            <w:noProof/>
            <w:webHidden/>
          </w:rPr>
          <w:tab/>
        </w:r>
        <w:r>
          <w:rPr>
            <w:noProof/>
            <w:webHidden/>
          </w:rPr>
          <w:fldChar w:fldCharType="begin"/>
        </w:r>
        <w:r>
          <w:rPr>
            <w:noProof/>
            <w:webHidden/>
          </w:rPr>
          <w:instrText xml:space="preserve"> PAGEREF _Toc217028190 \h </w:instrText>
        </w:r>
        <w:r>
          <w:rPr>
            <w:noProof/>
            <w:webHidden/>
          </w:rPr>
        </w:r>
        <w:r>
          <w:rPr>
            <w:noProof/>
            <w:webHidden/>
          </w:rPr>
          <w:fldChar w:fldCharType="separate"/>
        </w:r>
        <w:r>
          <w:rPr>
            <w:noProof/>
            <w:webHidden/>
          </w:rPr>
          <w:t>31</w:t>
        </w:r>
        <w:r>
          <w:rPr>
            <w:noProof/>
            <w:webHidden/>
          </w:rPr>
          <w:fldChar w:fldCharType="end"/>
        </w:r>
      </w:hyperlink>
    </w:p>
    <w:p w14:paraId="156CB3F2" w14:textId="2E057C93"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1" w:history="1">
        <w:r w:rsidRPr="00E36FF9">
          <w:rPr>
            <w:rStyle w:val="Hiperveza"/>
            <w:noProof/>
          </w:rPr>
          <w:t>3.3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Karte prijetnji</w:t>
        </w:r>
        <w:r>
          <w:rPr>
            <w:noProof/>
            <w:webHidden/>
          </w:rPr>
          <w:tab/>
        </w:r>
        <w:r>
          <w:rPr>
            <w:noProof/>
            <w:webHidden/>
          </w:rPr>
          <w:fldChar w:fldCharType="begin"/>
        </w:r>
        <w:r>
          <w:rPr>
            <w:noProof/>
            <w:webHidden/>
          </w:rPr>
          <w:instrText xml:space="preserve"> PAGEREF _Toc217028191 \h </w:instrText>
        </w:r>
        <w:r>
          <w:rPr>
            <w:noProof/>
            <w:webHidden/>
          </w:rPr>
        </w:r>
        <w:r>
          <w:rPr>
            <w:noProof/>
            <w:webHidden/>
          </w:rPr>
          <w:fldChar w:fldCharType="separate"/>
        </w:r>
        <w:r>
          <w:rPr>
            <w:noProof/>
            <w:webHidden/>
          </w:rPr>
          <w:t>31</w:t>
        </w:r>
        <w:r>
          <w:rPr>
            <w:noProof/>
            <w:webHidden/>
          </w:rPr>
          <w:fldChar w:fldCharType="end"/>
        </w:r>
      </w:hyperlink>
    </w:p>
    <w:p w14:paraId="063FFDA5" w14:textId="5721D3C6" w:rsidR="00BF5AB3" w:rsidRDefault="00BF5AB3">
      <w:pPr>
        <w:pStyle w:val="Sadraj2"/>
        <w:tabs>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2" w:history="1">
        <w:r w:rsidRPr="00E36FF9">
          <w:rPr>
            <w:rStyle w:val="Hiperveza"/>
            <w:noProof/>
          </w:rPr>
          <w:t>3.4 Karte rizika</w:t>
        </w:r>
        <w:r>
          <w:rPr>
            <w:noProof/>
            <w:webHidden/>
          </w:rPr>
          <w:tab/>
        </w:r>
        <w:r>
          <w:rPr>
            <w:noProof/>
            <w:webHidden/>
          </w:rPr>
          <w:fldChar w:fldCharType="begin"/>
        </w:r>
        <w:r>
          <w:rPr>
            <w:noProof/>
            <w:webHidden/>
          </w:rPr>
          <w:instrText xml:space="preserve"> PAGEREF _Toc217028192 \h </w:instrText>
        </w:r>
        <w:r>
          <w:rPr>
            <w:noProof/>
            <w:webHidden/>
          </w:rPr>
        </w:r>
        <w:r>
          <w:rPr>
            <w:noProof/>
            <w:webHidden/>
          </w:rPr>
          <w:fldChar w:fldCharType="separate"/>
        </w:r>
        <w:r>
          <w:rPr>
            <w:noProof/>
            <w:webHidden/>
          </w:rPr>
          <w:t>31</w:t>
        </w:r>
        <w:r>
          <w:rPr>
            <w:noProof/>
            <w:webHidden/>
          </w:rPr>
          <w:fldChar w:fldCharType="end"/>
        </w:r>
      </w:hyperlink>
    </w:p>
    <w:p w14:paraId="5FF2554B" w14:textId="1793C00B"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93" w:history="1">
        <w:r w:rsidRPr="00E36FF9">
          <w:rPr>
            <w:rStyle w:val="Hiperveza"/>
            <w:noProof/>
          </w:rPr>
          <w:t>4</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Kriteriji za procjenu utjecaja prijetnji na kategorije društvene vrijednosti</w:t>
        </w:r>
        <w:r>
          <w:rPr>
            <w:noProof/>
            <w:webHidden/>
          </w:rPr>
          <w:tab/>
        </w:r>
        <w:r>
          <w:rPr>
            <w:noProof/>
            <w:webHidden/>
          </w:rPr>
          <w:fldChar w:fldCharType="begin"/>
        </w:r>
        <w:r>
          <w:rPr>
            <w:noProof/>
            <w:webHidden/>
          </w:rPr>
          <w:instrText xml:space="preserve"> PAGEREF _Toc217028193 \h </w:instrText>
        </w:r>
        <w:r>
          <w:rPr>
            <w:noProof/>
            <w:webHidden/>
          </w:rPr>
        </w:r>
        <w:r>
          <w:rPr>
            <w:noProof/>
            <w:webHidden/>
          </w:rPr>
          <w:fldChar w:fldCharType="separate"/>
        </w:r>
        <w:r>
          <w:rPr>
            <w:noProof/>
            <w:webHidden/>
          </w:rPr>
          <w:t>32</w:t>
        </w:r>
        <w:r>
          <w:rPr>
            <w:noProof/>
            <w:webHidden/>
          </w:rPr>
          <w:fldChar w:fldCharType="end"/>
        </w:r>
      </w:hyperlink>
    </w:p>
    <w:p w14:paraId="6EBEFA7B" w14:textId="6BE1FF5F"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4" w:history="1">
        <w:r w:rsidRPr="00E36FF9">
          <w:rPr>
            <w:rStyle w:val="Hiperveza"/>
            <w:noProof/>
          </w:rPr>
          <w:t>4.1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Život i zdravlje ljudi</w:t>
        </w:r>
        <w:r>
          <w:rPr>
            <w:noProof/>
            <w:webHidden/>
          </w:rPr>
          <w:tab/>
        </w:r>
        <w:r>
          <w:rPr>
            <w:noProof/>
            <w:webHidden/>
          </w:rPr>
          <w:fldChar w:fldCharType="begin"/>
        </w:r>
        <w:r>
          <w:rPr>
            <w:noProof/>
            <w:webHidden/>
          </w:rPr>
          <w:instrText xml:space="preserve"> PAGEREF _Toc217028194 \h </w:instrText>
        </w:r>
        <w:r>
          <w:rPr>
            <w:noProof/>
            <w:webHidden/>
          </w:rPr>
        </w:r>
        <w:r>
          <w:rPr>
            <w:noProof/>
            <w:webHidden/>
          </w:rPr>
          <w:fldChar w:fldCharType="separate"/>
        </w:r>
        <w:r>
          <w:rPr>
            <w:noProof/>
            <w:webHidden/>
          </w:rPr>
          <w:t>32</w:t>
        </w:r>
        <w:r>
          <w:rPr>
            <w:noProof/>
            <w:webHidden/>
          </w:rPr>
          <w:fldChar w:fldCharType="end"/>
        </w:r>
      </w:hyperlink>
    </w:p>
    <w:p w14:paraId="2F9C3187" w14:textId="4C0E33A5"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5" w:history="1">
        <w:r w:rsidRPr="00E36FF9">
          <w:rPr>
            <w:rStyle w:val="Hiperveza"/>
            <w:noProof/>
          </w:rPr>
          <w:t>4.2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Gospodarstvo</w:t>
        </w:r>
        <w:r>
          <w:rPr>
            <w:noProof/>
            <w:webHidden/>
          </w:rPr>
          <w:tab/>
        </w:r>
        <w:r>
          <w:rPr>
            <w:noProof/>
            <w:webHidden/>
          </w:rPr>
          <w:fldChar w:fldCharType="begin"/>
        </w:r>
        <w:r>
          <w:rPr>
            <w:noProof/>
            <w:webHidden/>
          </w:rPr>
          <w:instrText xml:space="preserve"> PAGEREF _Toc217028195 \h </w:instrText>
        </w:r>
        <w:r>
          <w:rPr>
            <w:noProof/>
            <w:webHidden/>
          </w:rPr>
        </w:r>
        <w:r>
          <w:rPr>
            <w:noProof/>
            <w:webHidden/>
          </w:rPr>
          <w:fldChar w:fldCharType="separate"/>
        </w:r>
        <w:r>
          <w:rPr>
            <w:noProof/>
            <w:webHidden/>
          </w:rPr>
          <w:t>32</w:t>
        </w:r>
        <w:r>
          <w:rPr>
            <w:noProof/>
            <w:webHidden/>
          </w:rPr>
          <w:fldChar w:fldCharType="end"/>
        </w:r>
      </w:hyperlink>
    </w:p>
    <w:p w14:paraId="1624D0CD" w14:textId="4D72C52E"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6" w:history="1">
        <w:r w:rsidRPr="00E36FF9">
          <w:rPr>
            <w:rStyle w:val="Hiperveza"/>
            <w:noProof/>
          </w:rPr>
          <w:t>4.3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Društvena stabilnost i politika</w:t>
        </w:r>
        <w:r>
          <w:rPr>
            <w:noProof/>
            <w:webHidden/>
          </w:rPr>
          <w:tab/>
        </w:r>
        <w:r>
          <w:rPr>
            <w:noProof/>
            <w:webHidden/>
          </w:rPr>
          <w:fldChar w:fldCharType="begin"/>
        </w:r>
        <w:r>
          <w:rPr>
            <w:noProof/>
            <w:webHidden/>
          </w:rPr>
          <w:instrText xml:space="preserve"> PAGEREF _Toc217028196 \h </w:instrText>
        </w:r>
        <w:r>
          <w:rPr>
            <w:noProof/>
            <w:webHidden/>
          </w:rPr>
        </w:r>
        <w:r>
          <w:rPr>
            <w:noProof/>
            <w:webHidden/>
          </w:rPr>
          <w:fldChar w:fldCharType="separate"/>
        </w:r>
        <w:r>
          <w:rPr>
            <w:noProof/>
            <w:webHidden/>
          </w:rPr>
          <w:t>33</w:t>
        </w:r>
        <w:r>
          <w:rPr>
            <w:noProof/>
            <w:webHidden/>
          </w:rPr>
          <w:fldChar w:fldCharType="end"/>
        </w:r>
      </w:hyperlink>
    </w:p>
    <w:p w14:paraId="1D6B0A43" w14:textId="63AE15CD"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97" w:history="1">
        <w:r w:rsidRPr="00E36FF9">
          <w:rPr>
            <w:rStyle w:val="Hiperveza"/>
            <w:noProof/>
          </w:rPr>
          <w:t>5</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Vjerojatnost</w:t>
        </w:r>
        <w:r>
          <w:rPr>
            <w:noProof/>
            <w:webHidden/>
          </w:rPr>
          <w:tab/>
        </w:r>
        <w:r>
          <w:rPr>
            <w:noProof/>
            <w:webHidden/>
          </w:rPr>
          <w:fldChar w:fldCharType="begin"/>
        </w:r>
        <w:r>
          <w:rPr>
            <w:noProof/>
            <w:webHidden/>
          </w:rPr>
          <w:instrText xml:space="preserve"> PAGEREF _Toc217028197 \h </w:instrText>
        </w:r>
        <w:r>
          <w:rPr>
            <w:noProof/>
            <w:webHidden/>
          </w:rPr>
        </w:r>
        <w:r>
          <w:rPr>
            <w:noProof/>
            <w:webHidden/>
          </w:rPr>
          <w:fldChar w:fldCharType="separate"/>
        </w:r>
        <w:r>
          <w:rPr>
            <w:noProof/>
            <w:webHidden/>
          </w:rPr>
          <w:t>35</w:t>
        </w:r>
        <w:r>
          <w:rPr>
            <w:noProof/>
            <w:webHidden/>
          </w:rPr>
          <w:fldChar w:fldCharType="end"/>
        </w:r>
      </w:hyperlink>
    </w:p>
    <w:p w14:paraId="2E757240" w14:textId="66F06869"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198" w:history="1">
        <w:r w:rsidRPr="00E36FF9">
          <w:rPr>
            <w:rStyle w:val="Hiperveza"/>
            <w:noProof/>
          </w:rPr>
          <w:t>6</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Scenariji</w:t>
        </w:r>
        <w:r>
          <w:rPr>
            <w:noProof/>
            <w:webHidden/>
          </w:rPr>
          <w:tab/>
        </w:r>
        <w:r>
          <w:rPr>
            <w:noProof/>
            <w:webHidden/>
          </w:rPr>
          <w:fldChar w:fldCharType="begin"/>
        </w:r>
        <w:r>
          <w:rPr>
            <w:noProof/>
            <w:webHidden/>
          </w:rPr>
          <w:instrText xml:space="preserve"> PAGEREF _Toc217028198 \h </w:instrText>
        </w:r>
        <w:r>
          <w:rPr>
            <w:noProof/>
            <w:webHidden/>
          </w:rPr>
        </w:r>
        <w:r>
          <w:rPr>
            <w:noProof/>
            <w:webHidden/>
          </w:rPr>
          <w:fldChar w:fldCharType="separate"/>
        </w:r>
        <w:r>
          <w:rPr>
            <w:noProof/>
            <w:webHidden/>
          </w:rPr>
          <w:t>36</w:t>
        </w:r>
        <w:r>
          <w:rPr>
            <w:noProof/>
            <w:webHidden/>
          </w:rPr>
          <w:fldChar w:fldCharType="end"/>
        </w:r>
      </w:hyperlink>
    </w:p>
    <w:p w14:paraId="6AACC6C8" w14:textId="1F8C010D"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199" w:history="1">
        <w:r w:rsidRPr="00E36FF9">
          <w:rPr>
            <w:rStyle w:val="Hiperveza"/>
            <w:noProof/>
          </w:rPr>
          <w:t>6.1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Poplava</w:t>
        </w:r>
        <w:r>
          <w:rPr>
            <w:noProof/>
            <w:webHidden/>
          </w:rPr>
          <w:tab/>
        </w:r>
        <w:r>
          <w:rPr>
            <w:noProof/>
            <w:webHidden/>
          </w:rPr>
          <w:fldChar w:fldCharType="begin"/>
        </w:r>
        <w:r>
          <w:rPr>
            <w:noProof/>
            <w:webHidden/>
          </w:rPr>
          <w:instrText xml:space="preserve"> PAGEREF _Toc217028199 \h </w:instrText>
        </w:r>
        <w:r>
          <w:rPr>
            <w:noProof/>
            <w:webHidden/>
          </w:rPr>
        </w:r>
        <w:r>
          <w:rPr>
            <w:noProof/>
            <w:webHidden/>
          </w:rPr>
          <w:fldChar w:fldCharType="separate"/>
        </w:r>
        <w:r>
          <w:rPr>
            <w:noProof/>
            <w:webHidden/>
          </w:rPr>
          <w:t>36</w:t>
        </w:r>
        <w:r>
          <w:rPr>
            <w:noProof/>
            <w:webHidden/>
          </w:rPr>
          <w:fldChar w:fldCharType="end"/>
        </w:r>
      </w:hyperlink>
    </w:p>
    <w:p w14:paraId="0152D614" w14:textId="7DBA216D"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0" w:history="1">
        <w:r w:rsidRPr="00E36FF9">
          <w:rPr>
            <w:rStyle w:val="Hiperveza"/>
            <w:noProof/>
            <w:lang w:bidi="en-US"/>
          </w:rPr>
          <w:t>6.1.1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Naziv scenarija</w:t>
        </w:r>
        <w:r>
          <w:rPr>
            <w:noProof/>
            <w:webHidden/>
          </w:rPr>
          <w:tab/>
        </w:r>
        <w:r>
          <w:rPr>
            <w:noProof/>
            <w:webHidden/>
          </w:rPr>
          <w:fldChar w:fldCharType="begin"/>
        </w:r>
        <w:r>
          <w:rPr>
            <w:noProof/>
            <w:webHidden/>
          </w:rPr>
          <w:instrText xml:space="preserve"> PAGEREF _Toc217028200 \h </w:instrText>
        </w:r>
        <w:r>
          <w:rPr>
            <w:noProof/>
            <w:webHidden/>
          </w:rPr>
        </w:r>
        <w:r>
          <w:rPr>
            <w:noProof/>
            <w:webHidden/>
          </w:rPr>
          <w:fldChar w:fldCharType="separate"/>
        </w:r>
        <w:r>
          <w:rPr>
            <w:noProof/>
            <w:webHidden/>
          </w:rPr>
          <w:t>36</w:t>
        </w:r>
        <w:r>
          <w:rPr>
            <w:noProof/>
            <w:webHidden/>
          </w:rPr>
          <w:fldChar w:fldCharType="end"/>
        </w:r>
      </w:hyperlink>
    </w:p>
    <w:p w14:paraId="61EB7490" w14:textId="112BA60D"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1" w:history="1">
        <w:r w:rsidRPr="00E36FF9">
          <w:rPr>
            <w:rStyle w:val="Hiperveza"/>
            <w:noProof/>
            <w:lang w:bidi="en-US"/>
          </w:rPr>
          <w:t>6.1.2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Uvod</w:t>
        </w:r>
        <w:r>
          <w:rPr>
            <w:noProof/>
            <w:webHidden/>
          </w:rPr>
          <w:tab/>
        </w:r>
        <w:r>
          <w:rPr>
            <w:noProof/>
            <w:webHidden/>
          </w:rPr>
          <w:fldChar w:fldCharType="begin"/>
        </w:r>
        <w:r>
          <w:rPr>
            <w:noProof/>
            <w:webHidden/>
          </w:rPr>
          <w:instrText xml:space="preserve"> PAGEREF _Toc217028201 \h </w:instrText>
        </w:r>
        <w:r>
          <w:rPr>
            <w:noProof/>
            <w:webHidden/>
          </w:rPr>
        </w:r>
        <w:r>
          <w:rPr>
            <w:noProof/>
            <w:webHidden/>
          </w:rPr>
          <w:fldChar w:fldCharType="separate"/>
        </w:r>
        <w:r>
          <w:rPr>
            <w:noProof/>
            <w:webHidden/>
          </w:rPr>
          <w:t>36</w:t>
        </w:r>
        <w:r>
          <w:rPr>
            <w:noProof/>
            <w:webHidden/>
          </w:rPr>
          <w:fldChar w:fldCharType="end"/>
        </w:r>
      </w:hyperlink>
    </w:p>
    <w:p w14:paraId="20E3941A" w14:textId="2C7927B5"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2" w:history="1">
        <w:r w:rsidRPr="00E36FF9">
          <w:rPr>
            <w:rStyle w:val="Hiperveza"/>
            <w:noProof/>
            <w:lang w:bidi="en-US"/>
          </w:rPr>
          <w:t>6.1.3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_Toc217028202 \h </w:instrText>
        </w:r>
        <w:r>
          <w:rPr>
            <w:noProof/>
            <w:webHidden/>
          </w:rPr>
        </w:r>
        <w:r>
          <w:rPr>
            <w:noProof/>
            <w:webHidden/>
          </w:rPr>
          <w:fldChar w:fldCharType="separate"/>
        </w:r>
        <w:r>
          <w:rPr>
            <w:noProof/>
            <w:webHidden/>
          </w:rPr>
          <w:t>37</w:t>
        </w:r>
        <w:r>
          <w:rPr>
            <w:noProof/>
            <w:webHidden/>
          </w:rPr>
          <w:fldChar w:fldCharType="end"/>
        </w:r>
      </w:hyperlink>
    </w:p>
    <w:p w14:paraId="55B57BF1" w14:textId="5B64A597"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3" w:history="1">
        <w:r w:rsidRPr="00E36FF9">
          <w:rPr>
            <w:rStyle w:val="Hiperveza"/>
            <w:noProof/>
            <w:lang w:bidi="en-US"/>
          </w:rPr>
          <w:t>6.1.4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Kontekst</w:t>
        </w:r>
        <w:r>
          <w:rPr>
            <w:noProof/>
            <w:webHidden/>
          </w:rPr>
          <w:tab/>
        </w:r>
        <w:r>
          <w:rPr>
            <w:noProof/>
            <w:webHidden/>
          </w:rPr>
          <w:fldChar w:fldCharType="begin"/>
        </w:r>
        <w:r>
          <w:rPr>
            <w:noProof/>
            <w:webHidden/>
          </w:rPr>
          <w:instrText xml:space="preserve"> PAGEREF _Toc217028203 \h </w:instrText>
        </w:r>
        <w:r>
          <w:rPr>
            <w:noProof/>
            <w:webHidden/>
          </w:rPr>
        </w:r>
        <w:r>
          <w:rPr>
            <w:noProof/>
            <w:webHidden/>
          </w:rPr>
          <w:fldChar w:fldCharType="separate"/>
        </w:r>
        <w:r>
          <w:rPr>
            <w:noProof/>
            <w:webHidden/>
          </w:rPr>
          <w:t>38</w:t>
        </w:r>
        <w:r>
          <w:rPr>
            <w:noProof/>
            <w:webHidden/>
          </w:rPr>
          <w:fldChar w:fldCharType="end"/>
        </w:r>
      </w:hyperlink>
    </w:p>
    <w:p w14:paraId="2E60A5DE" w14:textId="68E5DBD7"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4" w:history="1">
        <w:r w:rsidRPr="00E36FF9">
          <w:rPr>
            <w:rStyle w:val="Hiperveza"/>
            <w:noProof/>
            <w:lang w:bidi="en-US"/>
          </w:rPr>
          <w:t>6.1.5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Uzrok</w:t>
        </w:r>
        <w:r>
          <w:rPr>
            <w:noProof/>
            <w:webHidden/>
          </w:rPr>
          <w:tab/>
        </w:r>
        <w:r>
          <w:rPr>
            <w:noProof/>
            <w:webHidden/>
          </w:rPr>
          <w:fldChar w:fldCharType="begin"/>
        </w:r>
        <w:r>
          <w:rPr>
            <w:noProof/>
            <w:webHidden/>
          </w:rPr>
          <w:instrText xml:space="preserve"> PAGEREF _Toc217028204 \h </w:instrText>
        </w:r>
        <w:r>
          <w:rPr>
            <w:noProof/>
            <w:webHidden/>
          </w:rPr>
        </w:r>
        <w:r>
          <w:rPr>
            <w:noProof/>
            <w:webHidden/>
          </w:rPr>
          <w:fldChar w:fldCharType="separate"/>
        </w:r>
        <w:r>
          <w:rPr>
            <w:noProof/>
            <w:webHidden/>
          </w:rPr>
          <w:t>41</w:t>
        </w:r>
        <w:r>
          <w:rPr>
            <w:noProof/>
            <w:webHidden/>
          </w:rPr>
          <w:fldChar w:fldCharType="end"/>
        </w:r>
      </w:hyperlink>
    </w:p>
    <w:p w14:paraId="4CC7FCE8" w14:textId="20328A98"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5" w:history="1">
        <w:r w:rsidRPr="00E36FF9">
          <w:rPr>
            <w:rStyle w:val="Hiperveza"/>
            <w:noProof/>
            <w:lang w:bidi="en-US"/>
          </w:rPr>
          <w:t>6.1.6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Događaj s najgorim mogućim posljedicama – plimni val</w:t>
        </w:r>
        <w:r>
          <w:rPr>
            <w:noProof/>
            <w:webHidden/>
          </w:rPr>
          <w:tab/>
        </w:r>
        <w:r>
          <w:rPr>
            <w:noProof/>
            <w:webHidden/>
          </w:rPr>
          <w:fldChar w:fldCharType="begin"/>
        </w:r>
        <w:r>
          <w:rPr>
            <w:noProof/>
            <w:webHidden/>
          </w:rPr>
          <w:instrText xml:space="preserve"> PAGEREF _Toc217028205 \h </w:instrText>
        </w:r>
        <w:r>
          <w:rPr>
            <w:noProof/>
            <w:webHidden/>
          </w:rPr>
        </w:r>
        <w:r>
          <w:rPr>
            <w:noProof/>
            <w:webHidden/>
          </w:rPr>
          <w:fldChar w:fldCharType="separate"/>
        </w:r>
        <w:r>
          <w:rPr>
            <w:noProof/>
            <w:webHidden/>
          </w:rPr>
          <w:t>43</w:t>
        </w:r>
        <w:r>
          <w:rPr>
            <w:noProof/>
            <w:webHidden/>
          </w:rPr>
          <w:fldChar w:fldCharType="end"/>
        </w:r>
      </w:hyperlink>
    </w:p>
    <w:p w14:paraId="2F3E2028" w14:textId="4DA51190"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6" w:history="1">
        <w:r w:rsidRPr="00E36FF9">
          <w:rPr>
            <w:rStyle w:val="Hiperveza"/>
            <w:noProof/>
            <w:lang w:bidi="en-US"/>
          </w:rPr>
          <w:t>6.1.7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Podaci, izvori i metode proračuna</w:t>
        </w:r>
        <w:r>
          <w:rPr>
            <w:noProof/>
            <w:webHidden/>
          </w:rPr>
          <w:tab/>
        </w:r>
        <w:r>
          <w:rPr>
            <w:noProof/>
            <w:webHidden/>
          </w:rPr>
          <w:fldChar w:fldCharType="begin"/>
        </w:r>
        <w:r>
          <w:rPr>
            <w:noProof/>
            <w:webHidden/>
          </w:rPr>
          <w:instrText xml:space="preserve"> PAGEREF _Toc217028206 \h </w:instrText>
        </w:r>
        <w:r>
          <w:rPr>
            <w:noProof/>
            <w:webHidden/>
          </w:rPr>
        </w:r>
        <w:r>
          <w:rPr>
            <w:noProof/>
            <w:webHidden/>
          </w:rPr>
          <w:fldChar w:fldCharType="separate"/>
        </w:r>
        <w:r>
          <w:rPr>
            <w:noProof/>
            <w:webHidden/>
          </w:rPr>
          <w:t>46</w:t>
        </w:r>
        <w:r>
          <w:rPr>
            <w:noProof/>
            <w:webHidden/>
          </w:rPr>
          <w:fldChar w:fldCharType="end"/>
        </w:r>
      </w:hyperlink>
    </w:p>
    <w:p w14:paraId="7D646A21" w14:textId="1515E418"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7" w:history="1">
        <w:r w:rsidRPr="00E36FF9">
          <w:rPr>
            <w:rStyle w:val="Hiperveza"/>
            <w:noProof/>
            <w:lang w:bidi="en-US"/>
          </w:rPr>
          <w:t>6.1.8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Matrice rizika</w:t>
        </w:r>
        <w:r>
          <w:rPr>
            <w:noProof/>
            <w:webHidden/>
          </w:rPr>
          <w:tab/>
        </w:r>
        <w:r>
          <w:rPr>
            <w:noProof/>
            <w:webHidden/>
          </w:rPr>
          <w:fldChar w:fldCharType="begin"/>
        </w:r>
        <w:r>
          <w:rPr>
            <w:noProof/>
            <w:webHidden/>
          </w:rPr>
          <w:instrText xml:space="preserve"> PAGEREF _Toc217028207 \h </w:instrText>
        </w:r>
        <w:r>
          <w:rPr>
            <w:noProof/>
            <w:webHidden/>
          </w:rPr>
        </w:r>
        <w:r>
          <w:rPr>
            <w:noProof/>
            <w:webHidden/>
          </w:rPr>
          <w:fldChar w:fldCharType="separate"/>
        </w:r>
        <w:r>
          <w:rPr>
            <w:noProof/>
            <w:webHidden/>
          </w:rPr>
          <w:t>47</w:t>
        </w:r>
        <w:r>
          <w:rPr>
            <w:noProof/>
            <w:webHidden/>
          </w:rPr>
          <w:fldChar w:fldCharType="end"/>
        </w:r>
      </w:hyperlink>
    </w:p>
    <w:p w14:paraId="10487EC2" w14:textId="30B779B9"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08" w:history="1">
        <w:r w:rsidRPr="00E36FF9">
          <w:rPr>
            <w:rStyle w:val="Hiperveza"/>
            <w:noProof/>
            <w:lang w:bidi="en-US"/>
          </w:rPr>
          <w:t>6.1.9</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Karte</w:t>
        </w:r>
        <w:r>
          <w:rPr>
            <w:noProof/>
            <w:webHidden/>
          </w:rPr>
          <w:tab/>
        </w:r>
        <w:r>
          <w:rPr>
            <w:noProof/>
            <w:webHidden/>
          </w:rPr>
          <w:fldChar w:fldCharType="begin"/>
        </w:r>
        <w:r>
          <w:rPr>
            <w:noProof/>
            <w:webHidden/>
          </w:rPr>
          <w:instrText xml:space="preserve"> PAGEREF _Toc217028208 \h </w:instrText>
        </w:r>
        <w:r>
          <w:rPr>
            <w:noProof/>
            <w:webHidden/>
          </w:rPr>
        </w:r>
        <w:r>
          <w:rPr>
            <w:noProof/>
            <w:webHidden/>
          </w:rPr>
          <w:fldChar w:fldCharType="separate"/>
        </w:r>
        <w:r>
          <w:rPr>
            <w:noProof/>
            <w:webHidden/>
          </w:rPr>
          <w:t>48</w:t>
        </w:r>
        <w:r>
          <w:rPr>
            <w:noProof/>
            <w:webHidden/>
          </w:rPr>
          <w:fldChar w:fldCharType="end"/>
        </w:r>
      </w:hyperlink>
    </w:p>
    <w:p w14:paraId="48339B3D" w14:textId="77D07F3F"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09" w:history="1">
        <w:r w:rsidRPr="00E36FF9">
          <w:rPr>
            <w:rStyle w:val="Hiperveza"/>
            <w:noProof/>
          </w:rPr>
          <w:t>6.2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Potres</w:t>
        </w:r>
        <w:r>
          <w:rPr>
            <w:noProof/>
            <w:webHidden/>
          </w:rPr>
          <w:tab/>
        </w:r>
        <w:r>
          <w:rPr>
            <w:noProof/>
            <w:webHidden/>
          </w:rPr>
          <w:fldChar w:fldCharType="begin"/>
        </w:r>
        <w:r>
          <w:rPr>
            <w:noProof/>
            <w:webHidden/>
          </w:rPr>
          <w:instrText xml:space="preserve"> PAGEREF _Toc217028209 \h </w:instrText>
        </w:r>
        <w:r>
          <w:rPr>
            <w:noProof/>
            <w:webHidden/>
          </w:rPr>
        </w:r>
        <w:r>
          <w:rPr>
            <w:noProof/>
            <w:webHidden/>
          </w:rPr>
          <w:fldChar w:fldCharType="separate"/>
        </w:r>
        <w:r>
          <w:rPr>
            <w:noProof/>
            <w:webHidden/>
          </w:rPr>
          <w:t>51</w:t>
        </w:r>
        <w:r>
          <w:rPr>
            <w:noProof/>
            <w:webHidden/>
          </w:rPr>
          <w:fldChar w:fldCharType="end"/>
        </w:r>
      </w:hyperlink>
    </w:p>
    <w:p w14:paraId="7ED746ED" w14:textId="08152C7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0" w:history="1">
        <w:r w:rsidRPr="00E36FF9">
          <w:rPr>
            <w:rStyle w:val="Hiperveza"/>
            <w:noProof/>
            <w:lang w:bidi="en-US"/>
          </w:rPr>
          <w:t>6.2.1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Naziv scenarija</w:t>
        </w:r>
        <w:r>
          <w:rPr>
            <w:noProof/>
            <w:webHidden/>
          </w:rPr>
          <w:tab/>
        </w:r>
        <w:r>
          <w:rPr>
            <w:noProof/>
            <w:webHidden/>
          </w:rPr>
          <w:fldChar w:fldCharType="begin"/>
        </w:r>
        <w:r>
          <w:rPr>
            <w:noProof/>
            <w:webHidden/>
          </w:rPr>
          <w:instrText xml:space="preserve"> PAGEREF _Toc217028210 \h </w:instrText>
        </w:r>
        <w:r>
          <w:rPr>
            <w:noProof/>
            <w:webHidden/>
          </w:rPr>
        </w:r>
        <w:r>
          <w:rPr>
            <w:noProof/>
            <w:webHidden/>
          </w:rPr>
          <w:fldChar w:fldCharType="separate"/>
        </w:r>
        <w:r>
          <w:rPr>
            <w:noProof/>
            <w:webHidden/>
          </w:rPr>
          <w:t>51</w:t>
        </w:r>
        <w:r>
          <w:rPr>
            <w:noProof/>
            <w:webHidden/>
          </w:rPr>
          <w:fldChar w:fldCharType="end"/>
        </w:r>
      </w:hyperlink>
    </w:p>
    <w:p w14:paraId="23C8F526" w14:textId="33F39524"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1" w:history="1">
        <w:r w:rsidRPr="00E36FF9">
          <w:rPr>
            <w:rStyle w:val="Hiperveza"/>
            <w:noProof/>
            <w:lang w:bidi="en-US"/>
          </w:rPr>
          <w:t>6.2.2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Uvod</w:t>
        </w:r>
        <w:r>
          <w:rPr>
            <w:noProof/>
            <w:webHidden/>
          </w:rPr>
          <w:tab/>
        </w:r>
        <w:r>
          <w:rPr>
            <w:noProof/>
            <w:webHidden/>
          </w:rPr>
          <w:fldChar w:fldCharType="begin"/>
        </w:r>
        <w:r>
          <w:rPr>
            <w:noProof/>
            <w:webHidden/>
          </w:rPr>
          <w:instrText xml:space="preserve"> PAGEREF _Toc217028211 \h </w:instrText>
        </w:r>
        <w:r>
          <w:rPr>
            <w:noProof/>
            <w:webHidden/>
          </w:rPr>
        </w:r>
        <w:r>
          <w:rPr>
            <w:noProof/>
            <w:webHidden/>
          </w:rPr>
          <w:fldChar w:fldCharType="separate"/>
        </w:r>
        <w:r>
          <w:rPr>
            <w:noProof/>
            <w:webHidden/>
          </w:rPr>
          <w:t>51</w:t>
        </w:r>
        <w:r>
          <w:rPr>
            <w:noProof/>
            <w:webHidden/>
          </w:rPr>
          <w:fldChar w:fldCharType="end"/>
        </w:r>
      </w:hyperlink>
    </w:p>
    <w:p w14:paraId="6F7180CD" w14:textId="6E71011F"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2" w:history="1">
        <w:r w:rsidRPr="00E36FF9">
          <w:rPr>
            <w:rStyle w:val="Hiperveza"/>
            <w:noProof/>
            <w:lang w:bidi="en-US"/>
          </w:rPr>
          <w:t>6.2.3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_Toc217028212 \h </w:instrText>
        </w:r>
        <w:r>
          <w:rPr>
            <w:noProof/>
            <w:webHidden/>
          </w:rPr>
        </w:r>
        <w:r>
          <w:rPr>
            <w:noProof/>
            <w:webHidden/>
          </w:rPr>
          <w:fldChar w:fldCharType="separate"/>
        </w:r>
        <w:r>
          <w:rPr>
            <w:noProof/>
            <w:webHidden/>
          </w:rPr>
          <w:t>51</w:t>
        </w:r>
        <w:r>
          <w:rPr>
            <w:noProof/>
            <w:webHidden/>
          </w:rPr>
          <w:fldChar w:fldCharType="end"/>
        </w:r>
      </w:hyperlink>
    </w:p>
    <w:p w14:paraId="70673C0B" w14:textId="6F99A249"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3" w:history="1">
        <w:r w:rsidRPr="00E36FF9">
          <w:rPr>
            <w:rStyle w:val="Hiperveza"/>
            <w:noProof/>
            <w:lang w:bidi="en-US"/>
          </w:rPr>
          <w:t>6.2.4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Kontekst</w:t>
        </w:r>
        <w:r>
          <w:rPr>
            <w:noProof/>
            <w:webHidden/>
          </w:rPr>
          <w:tab/>
        </w:r>
        <w:r>
          <w:rPr>
            <w:noProof/>
            <w:webHidden/>
          </w:rPr>
          <w:fldChar w:fldCharType="begin"/>
        </w:r>
        <w:r>
          <w:rPr>
            <w:noProof/>
            <w:webHidden/>
          </w:rPr>
          <w:instrText xml:space="preserve"> PAGEREF _Toc217028213 \h </w:instrText>
        </w:r>
        <w:r>
          <w:rPr>
            <w:noProof/>
            <w:webHidden/>
          </w:rPr>
        </w:r>
        <w:r>
          <w:rPr>
            <w:noProof/>
            <w:webHidden/>
          </w:rPr>
          <w:fldChar w:fldCharType="separate"/>
        </w:r>
        <w:r>
          <w:rPr>
            <w:noProof/>
            <w:webHidden/>
          </w:rPr>
          <w:t>52</w:t>
        </w:r>
        <w:r>
          <w:rPr>
            <w:noProof/>
            <w:webHidden/>
          </w:rPr>
          <w:fldChar w:fldCharType="end"/>
        </w:r>
      </w:hyperlink>
    </w:p>
    <w:p w14:paraId="437770B3" w14:textId="6A789DFB"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4" w:history="1">
        <w:r w:rsidRPr="00E36FF9">
          <w:rPr>
            <w:rStyle w:val="Hiperveza"/>
            <w:noProof/>
            <w:lang w:bidi="en-US"/>
          </w:rPr>
          <w:t>6.2.5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Uzrok</w:t>
        </w:r>
        <w:r>
          <w:rPr>
            <w:noProof/>
            <w:webHidden/>
          </w:rPr>
          <w:tab/>
        </w:r>
        <w:r>
          <w:rPr>
            <w:noProof/>
            <w:webHidden/>
          </w:rPr>
          <w:fldChar w:fldCharType="begin"/>
        </w:r>
        <w:r>
          <w:rPr>
            <w:noProof/>
            <w:webHidden/>
          </w:rPr>
          <w:instrText xml:space="preserve"> PAGEREF _Toc217028214 \h </w:instrText>
        </w:r>
        <w:r>
          <w:rPr>
            <w:noProof/>
            <w:webHidden/>
          </w:rPr>
        </w:r>
        <w:r>
          <w:rPr>
            <w:noProof/>
            <w:webHidden/>
          </w:rPr>
          <w:fldChar w:fldCharType="separate"/>
        </w:r>
        <w:r>
          <w:rPr>
            <w:noProof/>
            <w:webHidden/>
          </w:rPr>
          <w:t>60</w:t>
        </w:r>
        <w:r>
          <w:rPr>
            <w:noProof/>
            <w:webHidden/>
          </w:rPr>
          <w:fldChar w:fldCharType="end"/>
        </w:r>
      </w:hyperlink>
    </w:p>
    <w:p w14:paraId="582B62DC" w14:textId="425B6FD5"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5" w:history="1">
        <w:r w:rsidRPr="00E36FF9">
          <w:rPr>
            <w:rStyle w:val="Hiperveza"/>
            <w:noProof/>
            <w:lang w:bidi="en-US"/>
          </w:rPr>
          <w:t>6.2.6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_Toc217028215 \h </w:instrText>
        </w:r>
        <w:r>
          <w:rPr>
            <w:noProof/>
            <w:webHidden/>
          </w:rPr>
        </w:r>
        <w:r>
          <w:rPr>
            <w:noProof/>
            <w:webHidden/>
          </w:rPr>
          <w:fldChar w:fldCharType="separate"/>
        </w:r>
        <w:r>
          <w:rPr>
            <w:noProof/>
            <w:webHidden/>
          </w:rPr>
          <w:t>62</w:t>
        </w:r>
        <w:r>
          <w:rPr>
            <w:noProof/>
            <w:webHidden/>
          </w:rPr>
          <w:fldChar w:fldCharType="end"/>
        </w:r>
      </w:hyperlink>
    </w:p>
    <w:p w14:paraId="137C77FA" w14:textId="0D36D84B"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6" w:history="1">
        <w:r w:rsidRPr="00E36FF9">
          <w:rPr>
            <w:rStyle w:val="Hiperveza"/>
            <w:noProof/>
            <w:lang w:bidi="en-US"/>
          </w:rPr>
          <w:t>6.2.7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Podaci, izvori i metode proračuna</w:t>
        </w:r>
        <w:r>
          <w:rPr>
            <w:noProof/>
            <w:webHidden/>
          </w:rPr>
          <w:tab/>
        </w:r>
        <w:r>
          <w:rPr>
            <w:noProof/>
            <w:webHidden/>
          </w:rPr>
          <w:fldChar w:fldCharType="begin"/>
        </w:r>
        <w:r>
          <w:rPr>
            <w:noProof/>
            <w:webHidden/>
          </w:rPr>
          <w:instrText xml:space="preserve"> PAGEREF _Toc217028216 \h </w:instrText>
        </w:r>
        <w:r>
          <w:rPr>
            <w:noProof/>
            <w:webHidden/>
          </w:rPr>
        </w:r>
        <w:r>
          <w:rPr>
            <w:noProof/>
            <w:webHidden/>
          </w:rPr>
          <w:fldChar w:fldCharType="separate"/>
        </w:r>
        <w:r>
          <w:rPr>
            <w:noProof/>
            <w:webHidden/>
          </w:rPr>
          <w:t>73</w:t>
        </w:r>
        <w:r>
          <w:rPr>
            <w:noProof/>
            <w:webHidden/>
          </w:rPr>
          <w:fldChar w:fldCharType="end"/>
        </w:r>
      </w:hyperlink>
    </w:p>
    <w:p w14:paraId="2913746F" w14:textId="05AC16C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7" w:history="1">
        <w:r w:rsidRPr="00E36FF9">
          <w:rPr>
            <w:rStyle w:val="Hiperveza"/>
            <w:noProof/>
            <w:lang w:bidi="en-US"/>
          </w:rPr>
          <w:t>6.2.8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Matrice rizika</w:t>
        </w:r>
        <w:r>
          <w:rPr>
            <w:noProof/>
            <w:webHidden/>
          </w:rPr>
          <w:tab/>
        </w:r>
        <w:r>
          <w:rPr>
            <w:noProof/>
            <w:webHidden/>
          </w:rPr>
          <w:fldChar w:fldCharType="begin"/>
        </w:r>
        <w:r>
          <w:rPr>
            <w:noProof/>
            <w:webHidden/>
          </w:rPr>
          <w:instrText xml:space="preserve"> PAGEREF _Toc217028217 \h </w:instrText>
        </w:r>
        <w:r>
          <w:rPr>
            <w:noProof/>
            <w:webHidden/>
          </w:rPr>
        </w:r>
        <w:r>
          <w:rPr>
            <w:noProof/>
            <w:webHidden/>
          </w:rPr>
          <w:fldChar w:fldCharType="separate"/>
        </w:r>
        <w:r>
          <w:rPr>
            <w:noProof/>
            <w:webHidden/>
          </w:rPr>
          <w:t>74</w:t>
        </w:r>
        <w:r>
          <w:rPr>
            <w:noProof/>
            <w:webHidden/>
          </w:rPr>
          <w:fldChar w:fldCharType="end"/>
        </w:r>
      </w:hyperlink>
    </w:p>
    <w:p w14:paraId="6A668C28" w14:textId="1DED6922"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18" w:history="1">
        <w:r w:rsidRPr="00E36FF9">
          <w:rPr>
            <w:rStyle w:val="Hiperveza"/>
            <w:noProof/>
          </w:rPr>
          <w:t>6.3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Ekstremne temperature</w:t>
        </w:r>
        <w:r>
          <w:rPr>
            <w:noProof/>
            <w:webHidden/>
          </w:rPr>
          <w:tab/>
        </w:r>
        <w:r>
          <w:rPr>
            <w:noProof/>
            <w:webHidden/>
          </w:rPr>
          <w:fldChar w:fldCharType="begin"/>
        </w:r>
        <w:r>
          <w:rPr>
            <w:noProof/>
            <w:webHidden/>
          </w:rPr>
          <w:instrText xml:space="preserve"> PAGEREF _Toc217028218 \h </w:instrText>
        </w:r>
        <w:r>
          <w:rPr>
            <w:noProof/>
            <w:webHidden/>
          </w:rPr>
        </w:r>
        <w:r>
          <w:rPr>
            <w:noProof/>
            <w:webHidden/>
          </w:rPr>
          <w:fldChar w:fldCharType="separate"/>
        </w:r>
        <w:r>
          <w:rPr>
            <w:noProof/>
            <w:webHidden/>
          </w:rPr>
          <w:t>77</w:t>
        </w:r>
        <w:r>
          <w:rPr>
            <w:noProof/>
            <w:webHidden/>
          </w:rPr>
          <w:fldChar w:fldCharType="end"/>
        </w:r>
      </w:hyperlink>
    </w:p>
    <w:p w14:paraId="7B1BBF75" w14:textId="33EAED15"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19" w:history="1">
        <w:r w:rsidRPr="00E36FF9">
          <w:rPr>
            <w:rStyle w:val="Hiperveza"/>
            <w:noProof/>
            <w:lang w:bidi="en-US"/>
          </w:rPr>
          <w:t>6.3.1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Naziv scenarija, rizik</w:t>
        </w:r>
        <w:r>
          <w:rPr>
            <w:noProof/>
            <w:webHidden/>
          </w:rPr>
          <w:tab/>
        </w:r>
        <w:r>
          <w:rPr>
            <w:noProof/>
            <w:webHidden/>
          </w:rPr>
          <w:fldChar w:fldCharType="begin"/>
        </w:r>
        <w:r>
          <w:rPr>
            <w:noProof/>
            <w:webHidden/>
          </w:rPr>
          <w:instrText xml:space="preserve"> PAGEREF _Toc217028219 \h </w:instrText>
        </w:r>
        <w:r>
          <w:rPr>
            <w:noProof/>
            <w:webHidden/>
          </w:rPr>
        </w:r>
        <w:r>
          <w:rPr>
            <w:noProof/>
            <w:webHidden/>
          </w:rPr>
          <w:fldChar w:fldCharType="separate"/>
        </w:r>
        <w:r>
          <w:rPr>
            <w:noProof/>
            <w:webHidden/>
          </w:rPr>
          <w:t>77</w:t>
        </w:r>
        <w:r>
          <w:rPr>
            <w:noProof/>
            <w:webHidden/>
          </w:rPr>
          <w:fldChar w:fldCharType="end"/>
        </w:r>
      </w:hyperlink>
    </w:p>
    <w:p w14:paraId="728CDF0A" w14:textId="559797E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0" w:history="1">
        <w:r w:rsidRPr="00E36FF9">
          <w:rPr>
            <w:rStyle w:val="Hiperveza"/>
            <w:noProof/>
            <w:lang w:bidi="en-US"/>
          </w:rPr>
          <w:t>6.3.2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Uvod</w:t>
        </w:r>
        <w:r>
          <w:rPr>
            <w:noProof/>
            <w:webHidden/>
          </w:rPr>
          <w:tab/>
        </w:r>
        <w:r>
          <w:rPr>
            <w:noProof/>
            <w:webHidden/>
          </w:rPr>
          <w:fldChar w:fldCharType="begin"/>
        </w:r>
        <w:r>
          <w:rPr>
            <w:noProof/>
            <w:webHidden/>
          </w:rPr>
          <w:instrText xml:space="preserve"> PAGEREF _Toc217028220 \h </w:instrText>
        </w:r>
        <w:r>
          <w:rPr>
            <w:noProof/>
            <w:webHidden/>
          </w:rPr>
        </w:r>
        <w:r>
          <w:rPr>
            <w:noProof/>
            <w:webHidden/>
          </w:rPr>
          <w:fldChar w:fldCharType="separate"/>
        </w:r>
        <w:r>
          <w:rPr>
            <w:noProof/>
            <w:webHidden/>
          </w:rPr>
          <w:t>77</w:t>
        </w:r>
        <w:r>
          <w:rPr>
            <w:noProof/>
            <w:webHidden/>
          </w:rPr>
          <w:fldChar w:fldCharType="end"/>
        </w:r>
      </w:hyperlink>
    </w:p>
    <w:p w14:paraId="2155866F" w14:textId="3A3458BF"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1" w:history="1">
        <w:r w:rsidRPr="00E36FF9">
          <w:rPr>
            <w:rStyle w:val="Hiperveza"/>
            <w:noProof/>
            <w:lang w:bidi="en-US"/>
          </w:rPr>
          <w:t>6.3.3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Prikaz utjecaja na kritičnu strukturu</w:t>
        </w:r>
        <w:r>
          <w:rPr>
            <w:noProof/>
            <w:webHidden/>
          </w:rPr>
          <w:tab/>
        </w:r>
        <w:r>
          <w:rPr>
            <w:noProof/>
            <w:webHidden/>
          </w:rPr>
          <w:fldChar w:fldCharType="begin"/>
        </w:r>
        <w:r>
          <w:rPr>
            <w:noProof/>
            <w:webHidden/>
          </w:rPr>
          <w:instrText xml:space="preserve"> PAGEREF _Toc217028221 \h </w:instrText>
        </w:r>
        <w:r>
          <w:rPr>
            <w:noProof/>
            <w:webHidden/>
          </w:rPr>
        </w:r>
        <w:r>
          <w:rPr>
            <w:noProof/>
            <w:webHidden/>
          </w:rPr>
          <w:fldChar w:fldCharType="separate"/>
        </w:r>
        <w:r>
          <w:rPr>
            <w:noProof/>
            <w:webHidden/>
          </w:rPr>
          <w:t>78</w:t>
        </w:r>
        <w:r>
          <w:rPr>
            <w:noProof/>
            <w:webHidden/>
          </w:rPr>
          <w:fldChar w:fldCharType="end"/>
        </w:r>
      </w:hyperlink>
    </w:p>
    <w:p w14:paraId="69131747" w14:textId="2053199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2" w:history="1">
        <w:r w:rsidRPr="00E36FF9">
          <w:rPr>
            <w:rStyle w:val="Hiperveza"/>
            <w:noProof/>
            <w:lang w:bidi="en-US"/>
          </w:rPr>
          <w:t>6.3.4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Kontekst</w:t>
        </w:r>
        <w:r>
          <w:rPr>
            <w:noProof/>
            <w:webHidden/>
          </w:rPr>
          <w:tab/>
        </w:r>
        <w:r>
          <w:rPr>
            <w:noProof/>
            <w:webHidden/>
          </w:rPr>
          <w:fldChar w:fldCharType="begin"/>
        </w:r>
        <w:r>
          <w:rPr>
            <w:noProof/>
            <w:webHidden/>
          </w:rPr>
          <w:instrText xml:space="preserve"> PAGEREF _Toc217028222 \h </w:instrText>
        </w:r>
        <w:r>
          <w:rPr>
            <w:noProof/>
            <w:webHidden/>
          </w:rPr>
        </w:r>
        <w:r>
          <w:rPr>
            <w:noProof/>
            <w:webHidden/>
          </w:rPr>
          <w:fldChar w:fldCharType="separate"/>
        </w:r>
        <w:r>
          <w:rPr>
            <w:noProof/>
            <w:webHidden/>
          </w:rPr>
          <w:t>78</w:t>
        </w:r>
        <w:r>
          <w:rPr>
            <w:noProof/>
            <w:webHidden/>
          </w:rPr>
          <w:fldChar w:fldCharType="end"/>
        </w:r>
      </w:hyperlink>
    </w:p>
    <w:p w14:paraId="1C70FF86" w14:textId="00FBF254"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3" w:history="1">
        <w:r w:rsidRPr="00E36FF9">
          <w:rPr>
            <w:rStyle w:val="Hiperveza"/>
            <w:noProof/>
            <w:lang w:bidi="en-US"/>
          </w:rPr>
          <w:t>6.3.5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Uzrok</w:t>
        </w:r>
        <w:r>
          <w:rPr>
            <w:noProof/>
            <w:webHidden/>
          </w:rPr>
          <w:tab/>
        </w:r>
        <w:r>
          <w:rPr>
            <w:noProof/>
            <w:webHidden/>
          </w:rPr>
          <w:fldChar w:fldCharType="begin"/>
        </w:r>
        <w:r>
          <w:rPr>
            <w:noProof/>
            <w:webHidden/>
          </w:rPr>
          <w:instrText xml:space="preserve"> PAGEREF _Toc217028223 \h </w:instrText>
        </w:r>
        <w:r>
          <w:rPr>
            <w:noProof/>
            <w:webHidden/>
          </w:rPr>
        </w:r>
        <w:r>
          <w:rPr>
            <w:noProof/>
            <w:webHidden/>
          </w:rPr>
          <w:fldChar w:fldCharType="separate"/>
        </w:r>
        <w:r>
          <w:rPr>
            <w:noProof/>
            <w:webHidden/>
          </w:rPr>
          <w:t>92</w:t>
        </w:r>
        <w:r>
          <w:rPr>
            <w:noProof/>
            <w:webHidden/>
          </w:rPr>
          <w:fldChar w:fldCharType="end"/>
        </w:r>
      </w:hyperlink>
    </w:p>
    <w:p w14:paraId="36076D67" w14:textId="077482D1"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4" w:history="1">
        <w:r w:rsidRPr="00E36FF9">
          <w:rPr>
            <w:rStyle w:val="Hiperveza"/>
            <w:noProof/>
            <w:lang w:bidi="en-US"/>
          </w:rPr>
          <w:t>6.3.6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_Toc217028224 \h </w:instrText>
        </w:r>
        <w:r>
          <w:rPr>
            <w:noProof/>
            <w:webHidden/>
          </w:rPr>
        </w:r>
        <w:r>
          <w:rPr>
            <w:noProof/>
            <w:webHidden/>
          </w:rPr>
          <w:fldChar w:fldCharType="separate"/>
        </w:r>
        <w:r>
          <w:rPr>
            <w:noProof/>
            <w:webHidden/>
          </w:rPr>
          <w:t>92</w:t>
        </w:r>
        <w:r>
          <w:rPr>
            <w:noProof/>
            <w:webHidden/>
          </w:rPr>
          <w:fldChar w:fldCharType="end"/>
        </w:r>
      </w:hyperlink>
    </w:p>
    <w:p w14:paraId="55FCEB53" w14:textId="5DFBD338"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5" w:history="1">
        <w:r w:rsidRPr="00E36FF9">
          <w:rPr>
            <w:rStyle w:val="Hiperveza"/>
            <w:noProof/>
            <w:lang w:bidi="en-US"/>
          </w:rPr>
          <w:t>6.3.7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Podaci, izvori i metode proračuna</w:t>
        </w:r>
        <w:r>
          <w:rPr>
            <w:noProof/>
            <w:webHidden/>
          </w:rPr>
          <w:tab/>
        </w:r>
        <w:r>
          <w:rPr>
            <w:noProof/>
            <w:webHidden/>
          </w:rPr>
          <w:fldChar w:fldCharType="begin"/>
        </w:r>
        <w:r>
          <w:rPr>
            <w:noProof/>
            <w:webHidden/>
          </w:rPr>
          <w:instrText xml:space="preserve"> PAGEREF _Toc217028225 \h </w:instrText>
        </w:r>
        <w:r>
          <w:rPr>
            <w:noProof/>
            <w:webHidden/>
          </w:rPr>
        </w:r>
        <w:r>
          <w:rPr>
            <w:noProof/>
            <w:webHidden/>
          </w:rPr>
          <w:fldChar w:fldCharType="separate"/>
        </w:r>
        <w:r>
          <w:rPr>
            <w:noProof/>
            <w:webHidden/>
          </w:rPr>
          <w:t>95</w:t>
        </w:r>
        <w:r>
          <w:rPr>
            <w:noProof/>
            <w:webHidden/>
          </w:rPr>
          <w:fldChar w:fldCharType="end"/>
        </w:r>
      </w:hyperlink>
    </w:p>
    <w:p w14:paraId="62DCA000" w14:textId="3EB248E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6" w:history="1">
        <w:r w:rsidRPr="00E36FF9">
          <w:rPr>
            <w:rStyle w:val="Hiperveza"/>
            <w:noProof/>
            <w:lang w:bidi="en-US"/>
          </w:rPr>
          <w:t>6.3.8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Matrice rizika</w:t>
        </w:r>
        <w:r>
          <w:rPr>
            <w:noProof/>
            <w:webHidden/>
          </w:rPr>
          <w:tab/>
        </w:r>
        <w:r>
          <w:rPr>
            <w:noProof/>
            <w:webHidden/>
          </w:rPr>
          <w:fldChar w:fldCharType="begin"/>
        </w:r>
        <w:r>
          <w:rPr>
            <w:noProof/>
            <w:webHidden/>
          </w:rPr>
          <w:instrText xml:space="preserve"> PAGEREF _Toc217028226 \h </w:instrText>
        </w:r>
        <w:r>
          <w:rPr>
            <w:noProof/>
            <w:webHidden/>
          </w:rPr>
        </w:r>
        <w:r>
          <w:rPr>
            <w:noProof/>
            <w:webHidden/>
          </w:rPr>
          <w:fldChar w:fldCharType="separate"/>
        </w:r>
        <w:r>
          <w:rPr>
            <w:noProof/>
            <w:webHidden/>
          </w:rPr>
          <w:t>96</w:t>
        </w:r>
        <w:r>
          <w:rPr>
            <w:noProof/>
            <w:webHidden/>
          </w:rPr>
          <w:fldChar w:fldCharType="end"/>
        </w:r>
      </w:hyperlink>
    </w:p>
    <w:p w14:paraId="44F2F977" w14:textId="035AB750"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27" w:history="1">
        <w:r w:rsidRPr="00E36FF9">
          <w:rPr>
            <w:rStyle w:val="Hiperveza"/>
            <w:noProof/>
          </w:rPr>
          <w:t>6.4</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Požari otvorenog tipa - Opis scenarija</w:t>
        </w:r>
        <w:r>
          <w:rPr>
            <w:noProof/>
            <w:webHidden/>
          </w:rPr>
          <w:tab/>
        </w:r>
        <w:r>
          <w:rPr>
            <w:noProof/>
            <w:webHidden/>
          </w:rPr>
          <w:fldChar w:fldCharType="begin"/>
        </w:r>
        <w:r>
          <w:rPr>
            <w:noProof/>
            <w:webHidden/>
          </w:rPr>
          <w:instrText xml:space="preserve"> PAGEREF _Toc217028227 \h </w:instrText>
        </w:r>
        <w:r>
          <w:rPr>
            <w:noProof/>
            <w:webHidden/>
          </w:rPr>
        </w:r>
        <w:r>
          <w:rPr>
            <w:noProof/>
            <w:webHidden/>
          </w:rPr>
          <w:fldChar w:fldCharType="separate"/>
        </w:r>
        <w:r>
          <w:rPr>
            <w:noProof/>
            <w:webHidden/>
          </w:rPr>
          <w:t>100</w:t>
        </w:r>
        <w:r>
          <w:rPr>
            <w:noProof/>
            <w:webHidden/>
          </w:rPr>
          <w:fldChar w:fldCharType="end"/>
        </w:r>
      </w:hyperlink>
    </w:p>
    <w:p w14:paraId="38591F6D" w14:textId="3E8321DA"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8" w:history="1">
        <w:r w:rsidRPr="00E36FF9">
          <w:rPr>
            <w:rStyle w:val="Hiperveza"/>
            <w:noProof/>
            <w:lang w:bidi="en-US"/>
          </w:rPr>
          <w:t>6.4.1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Naziv scenarija</w:t>
        </w:r>
        <w:r>
          <w:rPr>
            <w:noProof/>
            <w:webHidden/>
          </w:rPr>
          <w:tab/>
        </w:r>
        <w:r>
          <w:rPr>
            <w:noProof/>
            <w:webHidden/>
          </w:rPr>
          <w:fldChar w:fldCharType="begin"/>
        </w:r>
        <w:r>
          <w:rPr>
            <w:noProof/>
            <w:webHidden/>
          </w:rPr>
          <w:instrText xml:space="preserve"> PAGEREF _Toc217028228 \h </w:instrText>
        </w:r>
        <w:r>
          <w:rPr>
            <w:noProof/>
            <w:webHidden/>
          </w:rPr>
        </w:r>
        <w:r>
          <w:rPr>
            <w:noProof/>
            <w:webHidden/>
          </w:rPr>
          <w:fldChar w:fldCharType="separate"/>
        </w:r>
        <w:r>
          <w:rPr>
            <w:noProof/>
            <w:webHidden/>
          </w:rPr>
          <w:t>100</w:t>
        </w:r>
        <w:r>
          <w:rPr>
            <w:noProof/>
            <w:webHidden/>
          </w:rPr>
          <w:fldChar w:fldCharType="end"/>
        </w:r>
      </w:hyperlink>
    </w:p>
    <w:p w14:paraId="4E17603B" w14:textId="4039FE59"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29" w:history="1">
        <w:r w:rsidRPr="00E36FF9">
          <w:rPr>
            <w:rStyle w:val="Hiperveza"/>
            <w:noProof/>
            <w:lang w:bidi="en-US"/>
          </w:rPr>
          <w:t>6.4.2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Uvod</w:t>
        </w:r>
        <w:r>
          <w:rPr>
            <w:noProof/>
            <w:webHidden/>
          </w:rPr>
          <w:tab/>
        </w:r>
        <w:r>
          <w:rPr>
            <w:noProof/>
            <w:webHidden/>
          </w:rPr>
          <w:fldChar w:fldCharType="begin"/>
        </w:r>
        <w:r>
          <w:rPr>
            <w:noProof/>
            <w:webHidden/>
          </w:rPr>
          <w:instrText xml:space="preserve"> PAGEREF _Toc217028229 \h </w:instrText>
        </w:r>
        <w:r>
          <w:rPr>
            <w:noProof/>
            <w:webHidden/>
          </w:rPr>
        </w:r>
        <w:r>
          <w:rPr>
            <w:noProof/>
            <w:webHidden/>
          </w:rPr>
          <w:fldChar w:fldCharType="separate"/>
        </w:r>
        <w:r>
          <w:rPr>
            <w:noProof/>
            <w:webHidden/>
          </w:rPr>
          <w:t>100</w:t>
        </w:r>
        <w:r>
          <w:rPr>
            <w:noProof/>
            <w:webHidden/>
          </w:rPr>
          <w:fldChar w:fldCharType="end"/>
        </w:r>
      </w:hyperlink>
    </w:p>
    <w:p w14:paraId="71D383C8" w14:textId="13F3C81F"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0" w:history="1">
        <w:r w:rsidRPr="00E36FF9">
          <w:rPr>
            <w:rStyle w:val="Hiperveza"/>
            <w:noProof/>
            <w:lang w:bidi="en-US"/>
          </w:rPr>
          <w:t>6.4.3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_Toc217028230 \h </w:instrText>
        </w:r>
        <w:r>
          <w:rPr>
            <w:noProof/>
            <w:webHidden/>
          </w:rPr>
        </w:r>
        <w:r>
          <w:rPr>
            <w:noProof/>
            <w:webHidden/>
          </w:rPr>
          <w:fldChar w:fldCharType="separate"/>
        </w:r>
        <w:r>
          <w:rPr>
            <w:noProof/>
            <w:webHidden/>
          </w:rPr>
          <w:t>100</w:t>
        </w:r>
        <w:r>
          <w:rPr>
            <w:noProof/>
            <w:webHidden/>
          </w:rPr>
          <w:fldChar w:fldCharType="end"/>
        </w:r>
      </w:hyperlink>
    </w:p>
    <w:p w14:paraId="5A739361" w14:textId="604E4790"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1" w:history="1">
        <w:r w:rsidRPr="00E36FF9">
          <w:rPr>
            <w:rStyle w:val="Hiperveza"/>
            <w:noProof/>
            <w:lang w:bidi="en-US"/>
          </w:rPr>
          <w:t>6.4.4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Kontekst</w:t>
        </w:r>
        <w:r>
          <w:rPr>
            <w:noProof/>
            <w:webHidden/>
          </w:rPr>
          <w:tab/>
        </w:r>
        <w:r>
          <w:rPr>
            <w:noProof/>
            <w:webHidden/>
          </w:rPr>
          <w:fldChar w:fldCharType="begin"/>
        </w:r>
        <w:r>
          <w:rPr>
            <w:noProof/>
            <w:webHidden/>
          </w:rPr>
          <w:instrText xml:space="preserve"> PAGEREF _Toc217028231 \h </w:instrText>
        </w:r>
        <w:r>
          <w:rPr>
            <w:noProof/>
            <w:webHidden/>
          </w:rPr>
        </w:r>
        <w:r>
          <w:rPr>
            <w:noProof/>
            <w:webHidden/>
          </w:rPr>
          <w:fldChar w:fldCharType="separate"/>
        </w:r>
        <w:r>
          <w:rPr>
            <w:noProof/>
            <w:webHidden/>
          </w:rPr>
          <w:t>101</w:t>
        </w:r>
        <w:r>
          <w:rPr>
            <w:noProof/>
            <w:webHidden/>
          </w:rPr>
          <w:fldChar w:fldCharType="end"/>
        </w:r>
      </w:hyperlink>
    </w:p>
    <w:p w14:paraId="1EE9D6AB" w14:textId="77A91238"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2" w:history="1">
        <w:r w:rsidRPr="00E36FF9">
          <w:rPr>
            <w:rStyle w:val="Hiperveza"/>
            <w:noProof/>
            <w:lang w:bidi="en-US"/>
          </w:rPr>
          <w:t>6.4.5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Uzrok</w:t>
        </w:r>
        <w:r>
          <w:rPr>
            <w:noProof/>
            <w:webHidden/>
          </w:rPr>
          <w:tab/>
        </w:r>
        <w:r>
          <w:rPr>
            <w:noProof/>
            <w:webHidden/>
          </w:rPr>
          <w:fldChar w:fldCharType="begin"/>
        </w:r>
        <w:r>
          <w:rPr>
            <w:noProof/>
            <w:webHidden/>
          </w:rPr>
          <w:instrText xml:space="preserve"> PAGEREF _Toc217028232 \h </w:instrText>
        </w:r>
        <w:r>
          <w:rPr>
            <w:noProof/>
            <w:webHidden/>
          </w:rPr>
        </w:r>
        <w:r>
          <w:rPr>
            <w:noProof/>
            <w:webHidden/>
          </w:rPr>
          <w:fldChar w:fldCharType="separate"/>
        </w:r>
        <w:r>
          <w:rPr>
            <w:noProof/>
            <w:webHidden/>
          </w:rPr>
          <w:t>103</w:t>
        </w:r>
        <w:r>
          <w:rPr>
            <w:noProof/>
            <w:webHidden/>
          </w:rPr>
          <w:fldChar w:fldCharType="end"/>
        </w:r>
      </w:hyperlink>
    </w:p>
    <w:p w14:paraId="0BDD1D37" w14:textId="525DE777"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3" w:history="1">
        <w:r w:rsidRPr="00E36FF9">
          <w:rPr>
            <w:rStyle w:val="Hiperveza"/>
            <w:noProof/>
            <w:lang w:bidi="en-US"/>
          </w:rPr>
          <w:t>6.4.6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_Toc217028233 \h </w:instrText>
        </w:r>
        <w:r>
          <w:rPr>
            <w:noProof/>
            <w:webHidden/>
          </w:rPr>
        </w:r>
        <w:r>
          <w:rPr>
            <w:noProof/>
            <w:webHidden/>
          </w:rPr>
          <w:fldChar w:fldCharType="separate"/>
        </w:r>
        <w:r>
          <w:rPr>
            <w:noProof/>
            <w:webHidden/>
          </w:rPr>
          <w:t>107</w:t>
        </w:r>
        <w:r>
          <w:rPr>
            <w:noProof/>
            <w:webHidden/>
          </w:rPr>
          <w:fldChar w:fldCharType="end"/>
        </w:r>
      </w:hyperlink>
    </w:p>
    <w:p w14:paraId="3CB67835" w14:textId="5D54809D"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4" w:history="1">
        <w:r w:rsidRPr="00E36FF9">
          <w:rPr>
            <w:rStyle w:val="Hiperveza"/>
            <w:noProof/>
            <w:lang w:bidi="en-US"/>
          </w:rPr>
          <w:t>6.4.7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Podaci, izvori i metode proračuna</w:t>
        </w:r>
        <w:r>
          <w:rPr>
            <w:noProof/>
            <w:webHidden/>
          </w:rPr>
          <w:tab/>
        </w:r>
        <w:r>
          <w:rPr>
            <w:noProof/>
            <w:webHidden/>
          </w:rPr>
          <w:fldChar w:fldCharType="begin"/>
        </w:r>
        <w:r>
          <w:rPr>
            <w:noProof/>
            <w:webHidden/>
          </w:rPr>
          <w:instrText xml:space="preserve"> PAGEREF _Toc217028234 \h </w:instrText>
        </w:r>
        <w:r>
          <w:rPr>
            <w:noProof/>
            <w:webHidden/>
          </w:rPr>
        </w:r>
        <w:r>
          <w:rPr>
            <w:noProof/>
            <w:webHidden/>
          </w:rPr>
          <w:fldChar w:fldCharType="separate"/>
        </w:r>
        <w:r>
          <w:rPr>
            <w:noProof/>
            <w:webHidden/>
          </w:rPr>
          <w:t>110</w:t>
        </w:r>
        <w:r>
          <w:rPr>
            <w:noProof/>
            <w:webHidden/>
          </w:rPr>
          <w:fldChar w:fldCharType="end"/>
        </w:r>
      </w:hyperlink>
    </w:p>
    <w:p w14:paraId="3F2E700E" w14:textId="07C87FB0"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5" w:history="1">
        <w:r w:rsidRPr="00E36FF9">
          <w:rPr>
            <w:rStyle w:val="Hiperveza"/>
            <w:noProof/>
            <w:lang w:bidi="en-US"/>
          </w:rPr>
          <w:t>6.4.8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Matrice rizika</w:t>
        </w:r>
        <w:r>
          <w:rPr>
            <w:noProof/>
            <w:webHidden/>
          </w:rPr>
          <w:tab/>
        </w:r>
        <w:r>
          <w:rPr>
            <w:noProof/>
            <w:webHidden/>
          </w:rPr>
          <w:fldChar w:fldCharType="begin"/>
        </w:r>
        <w:r>
          <w:rPr>
            <w:noProof/>
            <w:webHidden/>
          </w:rPr>
          <w:instrText xml:space="preserve"> PAGEREF _Toc217028235 \h </w:instrText>
        </w:r>
        <w:r>
          <w:rPr>
            <w:noProof/>
            <w:webHidden/>
          </w:rPr>
        </w:r>
        <w:r>
          <w:rPr>
            <w:noProof/>
            <w:webHidden/>
          </w:rPr>
          <w:fldChar w:fldCharType="separate"/>
        </w:r>
        <w:r>
          <w:rPr>
            <w:noProof/>
            <w:webHidden/>
          </w:rPr>
          <w:t>110</w:t>
        </w:r>
        <w:r>
          <w:rPr>
            <w:noProof/>
            <w:webHidden/>
          </w:rPr>
          <w:fldChar w:fldCharType="end"/>
        </w:r>
      </w:hyperlink>
    </w:p>
    <w:p w14:paraId="738DAB04" w14:textId="296EC540"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36" w:history="1">
        <w:r w:rsidRPr="00E36FF9">
          <w:rPr>
            <w:rStyle w:val="Hiperveza"/>
            <w:noProof/>
          </w:rPr>
          <w:t>6.5</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Epidemije i pandemije</w:t>
        </w:r>
        <w:r>
          <w:rPr>
            <w:noProof/>
            <w:webHidden/>
          </w:rPr>
          <w:tab/>
        </w:r>
        <w:r>
          <w:rPr>
            <w:noProof/>
            <w:webHidden/>
          </w:rPr>
          <w:fldChar w:fldCharType="begin"/>
        </w:r>
        <w:r>
          <w:rPr>
            <w:noProof/>
            <w:webHidden/>
          </w:rPr>
          <w:instrText xml:space="preserve"> PAGEREF _Toc217028236 \h </w:instrText>
        </w:r>
        <w:r>
          <w:rPr>
            <w:noProof/>
            <w:webHidden/>
          </w:rPr>
        </w:r>
        <w:r>
          <w:rPr>
            <w:noProof/>
            <w:webHidden/>
          </w:rPr>
          <w:fldChar w:fldCharType="separate"/>
        </w:r>
        <w:r>
          <w:rPr>
            <w:noProof/>
            <w:webHidden/>
          </w:rPr>
          <w:t>115</w:t>
        </w:r>
        <w:r>
          <w:rPr>
            <w:noProof/>
            <w:webHidden/>
          </w:rPr>
          <w:fldChar w:fldCharType="end"/>
        </w:r>
      </w:hyperlink>
    </w:p>
    <w:p w14:paraId="1CE6A1CE" w14:textId="0D116FF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7" w:history="1">
        <w:r w:rsidRPr="00E36FF9">
          <w:rPr>
            <w:rStyle w:val="Hiperveza"/>
            <w:noProof/>
            <w:lang w:bidi="en-US"/>
          </w:rPr>
          <w:t>6.5.1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Naziv scenarija</w:t>
        </w:r>
        <w:r>
          <w:rPr>
            <w:noProof/>
            <w:webHidden/>
          </w:rPr>
          <w:tab/>
        </w:r>
        <w:r>
          <w:rPr>
            <w:noProof/>
            <w:webHidden/>
          </w:rPr>
          <w:fldChar w:fldCharType="begin"/>
        </w:r>
        <w:r>
          <w:rPr>
            <w:noProof/>
            <w:webHidden/>
          </w:rPr>
          <w:instrText xml:space="preserve"> PAGEREF _Toc217028237 \h </w:instrText>
        </w:r>
        <w:r>
          <w:rPr>
            <w:noProof/>
            <w:webHidden/>
          </w:rPr>
        </w:r>
        <w:r>
          <w:rPr>
            <w:noProof/>
            <w:webHidden/>
          </w:rPr>
          <w:fldChar w:fldCharType="separate"/>
        </w:r>
        <w:r>
          <w:rPr>
            <w:noProof/>
            <w:webHidden/>
          </w:rPr>
          <w:t>115</w:t>
        </w:r>
        <w:r>
          <w:rPr>
            <w:noProof/>
            <w:webHidden/>
          </w:rPr>
          <w:fldChar w:fldCharType="end"/>
        </w:r>
      </w:hyperlink>
    </w:p>
    <w:p w14:paraId="56DA1E4C" w14:textId="3B8D4FC8"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8" w:history="1">
        <w:r w:rsidRPr="00E36FF9">
          <w:rPr>
            <w:rStyle w:val="Hiperveza"/>
            <w:noProof/>
            <w:lang w:bidi="en-US"/>
          </w:rPr>
          <w:t>6.5.2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Uvod</w:t>
        </w:r>
        <w:r>
          <w:rPr>
            <w:noProof/>
            <w:webHidden/>
          </w:rPr>
          <w:tab/>
        </w:r>
        <w:r>
          <w:rPr>
            <w:noProof/>
            <w:webHidden/>
          </w:rPr>
          <w:fldChar w:fldCharType="begin"/>
        </w:r>
        <w:r>
          <w:rPr>
            <w:noProof/>
            <w:webHidden/>
          </w:rPr>
          <w:instrText xml:space="preserve"> PAGEREF _Toc217028238 \h </w:instrText>
        </w:r>
        <w:r>
          <w:rPr>
            <w:noProof/>
            <w:webHidden/>
          </w:rPr>
        </w:r>
        <w:r>
          <w:rPr>
            <w:noProof/>
            <w:webHidden/>
          </w:rPr>
          <w:fldChar w:fldCharType="separate"/>
        </w:r>
        <w:r>
          <w:rPr>
            <w:noProof/>
            <w:webHidden/>
          </w:rPr>
          <w:t>115</w:t>
        </w:r>
        <w:r>
          <w:rPr>
            <w:noProof/>
            <w:webHidden/>
          </w:rPr>
          <w:fldChar w:fldCharType="end"/>
        </w:r>
      </w:hyperlink>
    </w:p>
    <w:p w14:paraId="08C927DF" w14:textId="5B87A627"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39" w:history="1">
        <w:r w:rsidRPr="00E36FF9">
          <w:rPr>
            <w:rStyle w:val="Hiperveza"/>
            <w:noProof/>
            <w:lang w:bidi="en-US"/>
          </w:rPr>
          <w:t>6.5.3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_Toc217028239 \h </w:instrText>
        </w:r>
        <w:r>
          <w:rPr>
            <w:noProof/>
            <w:webHidden/>
          </w:rPr>
        </w:r>
        <w:r>
          <w:rPr>
            <w:noProof/>
            <w:webHidden/>
          </w:rPr>
          <w:fldChar w:fldCharType="separate"/>
        </w:r>
        <w:r>
          <w:rPr>
            <w:noProof/>
            <w:webHidden/>
          </w:rPr>
          <w:t>115</w:t>
        </w:r>
        <w:r>
          <w:rPr>
            <w:noProof/>
            <w:webHidden/>
          </w:rPr>
          <w:fldChar w:fldCharType="end"/>
        </w:r>
      </w:hyperlink>
    </w:p>
    <w:p w14:paraId="280B5CD2" w14:textId="15055662"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0" w:history="1">
        <w:r w:rsidRPr="00E36FF9">
          <w:rPr>
            <w:rStyle w:val="Hiperveza"/>
            <w:noProof/>
            <w:lang w:bidi="en-US"/>
          </w:rPr>
          <w:t>6.5.4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Kontekst</w:t>
        </w:r>
        <w:r>
          <w:rPr>
            <w:noProof/>
            <w:webHidden/>
          </w:rPr>
          <w:tab/>
        </w:r>
        <w:r>
          <w:rPr>
            <w:noProof/>
            <w:webHidden/>
          </w:rPr>
          <w:fldChar w:fldCharType="begin"/>
        </w:r>
        <w:r>
          <w:rPr>
            <w:noProof/>
            <w:webHidden/>
          </w:rPr>
          <w:instrText xml:space="preserve"> PAGEREF _Toc217028240 \h </w:instrText>
        </w:r>
        <w:r>
          <w:rPr>
            <w:noProof/>
            <w:webHidden/>
          </w:rPr>
        </w:r>
        <w:r>
          <w:rPr>
            <w:noProof/>
            <w:webHidden/>
          </w:rPr>
          <w:fldChar w:fldCharType="separate"/>
        </w:r>
        <w:r>
          <w:rPr>
            <w:noProof/>
            <w:webHidden/>
          </w:rPr>
          <w:t>116</w:t>
        </w:r>
        <w:r>
          <w:rPr>
            <w:noProof/>
            <w:webHidden/>
          </w:rPr>
          <w:fldChar w:fldCharType="end"/>
        </w:r>
      </w:hyperlink>
    </w:p>
    <w:p w14:paraId="56F4B0B7" w14:textId="22463836"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1" w:history="1">
        <w:r w:rsidRPr="00E36FF9">
          <w:rPr>
            <w:rStyle w:val="Hiperveza"/>
            <w:noProof/>
            <w:lang w:bidi="en-US"/>
          </w:rPr>
          <w:t>6.5.5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Uzrok</w:t>
        </w:r>
        <w:r>
          <w:rPr>
            <w:noProof/>
            <w:webHidden/>
          </w:rPr>
          <w:tab/>
        </w:r>
        <w:r>
          <w:rPr>
            <w:noProof/>
            <w:webHidden/>
          </w:rPr>
          <w:fldChar w:fldCharType="begin"/>
        </w:r>
        <w:r>
          <w:rPr>
            <w:noProof/>
            <w:webHidden/>
          </w:rPr>
          <w:instrText xml:space="preserve"> PAGEREF _Toc217028241 \h </w:instrText>
        </w:r>
        <w:r>
          <w:rPr>
            <w:noProof/>
            <w:webHidden/>
          </w:rPr>
        </w:r>
        <w:r>
          <w:rPr>
            <w:noProof/>
            <w:webHidden/>
          </w:rPr>
          <w:fldChar w:fldCharType="separate"/>
        </w:r>
        <w:r>
          <w:rPr>
            <w:noProof/>
            <w:webHidden/>
          </w:rPr>
          <w:t>120</w:t>
        </w:r>
        <w:r>
          <w:rPr>
            <w:noProof/>
            <w:webHidden/>
          </w:rPr>
          <w:fldChar w:fldCharType="end"/>
        </w:r>
      </w:hyperlink>
    </w:p>
    <w:p w14:paraId="042C40D0" w14:textId="15A3A30F"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2" w:history="1">
        <w:r w:rsidRPr="00E36FF9">
          <w:rPr>
            <w:rStyle w:val="Hiperveza"/>
            <w:noProof/>
            <w:lang w:bidi="en-US"/>
          </w:rPr>
          <w:t>6.5.6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_Toc217028242 \h </w:instrText>
        </w:r>
        <w:r>
          <w:rPr>
            <w:noProof/>
            <w:webHidden/>
          </w:rPr>
        </w:r>
        <w:r>
          <w:rPr>
            <w:noProof/>
            <w:webHidden/>
          </w:rPr>
          <w:fldChar w:fldCharType="separate"/>
        </w:r>
        <w:r>
          <w:rPr>
            <w:noProof/>
            <w:webHidden/>
          </w:rPr>
          <w:t>120</w:t>
        </w:r>
        <w:r>
          <w:rPr>
            <w:noProof/>
            <w:webHidden/>
          </w:rPr>
          <w:fldChar w:fldCharType="end"/>
        </w:r>
      </w:hyperlink>
    </w:p>
    <w:p w14:paraId="30BF275B" w14:textId="1292ACCE"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3" w:history="1">
        <w:r w:rsidRPr="00E36FF9">
          <w:rPr>
            <w:rStyle w:val="Hiperveza"/>
            <w:noProof/>
            <w:lang w:bidi="en-US"/>
          </w:rPr>
          <w:t>6.5.7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Podaci, izvori i metode proračuna</w:t>
        </w:r>
        <w:r>
          <w:rPr>
            <w:noProof/>
            <w:webHidden/>
          </w:rPr>
          <w:tab/>
        </w:r>
        <w:r>
          <w:rPr>
            <w:noProof/>
            <w:webHidden/>
          </w:rPr>
          <w:fldChar w:fldCharType="begin"/>
        </w:r>
        <w:r>
          <w:rPr>
            <w:noProof/>
            <w:webHidden/>
          </w:rPr>
          <w:instrText xml:space="preserve"> PAGEREF _Toc217028243 \h </w:instrText>
        </w:r>
        <w:r>
          <w:rPr>
            <w:noProof/>
            <w:webHidden/>
          </w:rPr>
        </w:r>
        <w:r>
          <w:rPr>
            <w:noProof/>
            <w:webHidden/>
          </w:rPr>
          <w:fldChar w:fldCharType="separate"/>
        </w:r>
        <w:r>
          <w:rPr>
            <w:noProof/>
            <w:webHidden/>
          </w:rPr>
          <w:t>123</w:t>
        </w:r>
        <w:r>
          <w:rPr>
            <w:noProof/>
            <w:webHidden/>
          </w:rPr>
          <w:fldChar w:fldCharType="end"/>
        </w:r>
      </w:hyperlink>
    </w:p>
    <w:p w14:paraId="3055A5F3" w14:textId="25F70B21"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4" w:history="1">
        <w:r w:rsidRPr="00E36FF9">
          <w:rPr>
            <w:rStyle w:val="Hiperveza"/>
            <w:noProof/>
            <w:lang w:bidi="en-US"/>
          </w:rPr>
          <w:t>6.5.8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Matrice rizika</w:t>
        </w:r>
        <w:r>
          <w:rPr>
            <w:noProof/>
            <w:webHidden/>
          </w:rPr>
          <w:tab/>
        </w:r>
        <w:r>
          <w:rPr>
            <w:noProof/>
            <w:webHidden/>
          </w:rPr>
          <w:fldChar w:fldCharType="begin"/>
        </w:r>
        <w:r>
          <w:rPr>
            <w:noProof/>
            <w:webHidden/>
          </w:rPr>
          <w:instrText xml:space="preserve"> PAGEREF _Toc217028244 \h </w:instrText>
        </w:r>
        <w:r>
          <w:rPr>
            <w:noProof/>
            <w:webHidden/>
          </w:rPr>
        </w:r>
        <w:r>
          <w:rPr>
            <w:noProof/>
            <w:webHidden/>
          </w:rPr>
          <w:fldChar w:fldCharType="separate"/>
        </w:r>
        <w:r>
          <w:rPr>
            <w:noProof/>
            <w:webHidden/>
          </w:rPr>
          <w:t>124</w:t>
        </w:r>
        <w:r>
          <w:rPr>
            <w:noProof/>
            <w:webHidden/>
          </w:rPr>
          <w:fldChar w:fldCharType="end"/>
        </w:r>
      </w:hyperlink>
    </w:p>
    <w:p w14:paraId="60CC3796" w14:textId="7A3E0B4F"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45" w:history="1">
        <w:r w:rsidRPr="00E36FF9">
          <w:rPr>
            <w:rStyle w:val="Hiperveza"/>
            <w:noProof/>
          </w:rPr>
          <w:t>6.6</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Industrijske nesreće</w:t>
        </w:r>
        <w:r>
          <w:rPr>
            <w:noProof/>
            <w:webHidden/>
          </w:rPr>
          <w:tab/>
        </w:r>
        <w:r>
          <w:rPr>
            <w:noProof/>
            <w:webHidden/>
          </w:rPr>
          <w:fldChar w:fldCharType="begin"/>
        </w:r>
        <w:r>
          <w:rPr>
            <w:noProof/>
            <w:webHidden/>
          </w:rPr>
          <w:instrText xml:space="preserve"> PAGEREF _Toc217028245 \h </w:instrText>
        </w:r>
        <w:r>
          <w:rPr>
            <w:noProof/>
            <w:webHidden/>
          </w:rPr>
        </w:r>
        <w:r>
          <w:rPr>
            <w:noProof/>
            <w:webHidden/>
          </w:rPr>
          <w:fldChar w:fldCharType="separate"/>
        </w:r>
        <w:r>
          <w:rPr>
            <w:noProof/>
            <w:webHidden/>
          </w:rPr>
          <w:t>127</w:t>
        </w:r>
        <w:r>
          <w:rPr>
            <w:noProof/>
            <w:webHidden/>
          </w:rPr>
          <w:fldChar w:fldCharType="end"/>
        </w:r>
      </w:hyperlink>
    </w:p>
    <w:p w14:paraId="157D6D4E" w14:textId="1DAFB49F"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6" w:history="1">
        <w:r w:rsidRPr="00E36FF9">
          <w:rPr>
            <w:rStyle w:val="Hiperveza"/>
            <w:noProof/>
            <w:lang w:bidi="en-US"/>
          </w:rPr>
          <w:t>6.6.1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Naziv scenarija</w:t>
        </w:r>
        <w:r>
          <w:rPr>
            <w:noProof/>
            <w:webHidden/>
          </w:rPr>
          <w:tab/>
        </w:r>
        <w:r>
          <w:rPr>
            <w:noProof/>
            <w:webHidden/>
          </w:rPr>
          <w:fldChar w:fldCharType="begin"/>
        </w:r>
        <w:r>
          <w:rPr>
            <w:noProof/>
            <w:webHidden/>
          </w:rPr>
          <w:instrText xml:space="preserve"> PAGEREF _Toc217028246 \h </w:instrText>
        </w:r>
        <w:r>
          <w:rPr>
            <w:noProof/>
            <w:webHidden/>
          </w:rPr>
        </w:r>
        <w:r>
          <w:rPr>
            <w:noProof/>
            <w:webHidden/>
          </w:rPr>
          <w:fldChar w:fldCharType="separate"/>
        </w:r>
        <w:r>
          <w:rPr>
            <w:noProof/>
            <w:webHidden/>
          </w:rPr>
          <w:t>127</w:t>
        </w:r>
        <w:r>
          <w:rPr>
            <w:noProof/>
            <w:webHidden/>
          </w:rPr>
          <w:fldChar w:fldCharType="end"/>
        </w:r>
      </w:hyperlink>
    </w:p>
    <w:p w14:paraId="07D70DD3" w14:textId="366E32A2"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7" w:history="1">
        <w:r w:rsidRPr="00E36FF9">
          <w:rPr>
            <w:rStyle w:val="Hiperveza"/>
            <w:noProof/>
            <w:lang w:bidi="en-US"/>
          </w:rPr>
          <w:t>6.6.2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Uvod</w:t>
        </w:r>
        <w:r>
          <w:rPr>
            <w:noProof/>
            <w:webHidden/>
          </w:rPr>
          <w:tab/>
        </w:r>
        <w:r>
          <w:rPr>
            <w:noProof/>
            <w:webHidden/>
          </w:rPr>
          <w:fldChar w:fldCharType="begin"/>
        </w:r>
        <w:r>
          <w:rPr>
            <w:noProof/>
            <w:webHidden/>
          </w:rPr>
          <w:instrText xml:space="preserve"> PAGEREF _Toc217028247 \h </w:instrText>
        </w:r>
        <w:r>
          <w:rPr>
            <w:noProof/>
            <w:webHidden/>
          </w:rPr>
        </w:r>
        <w:r>
          <w:rPr>
            <w:noProof/>
            <w:webHidden/>
          </w:rPr>
          <w:fldChar w:fldCharType="separate"/>
        </w:r>
        <w:r>
          <w:rPr>
            <w:noProof/>
            <w:webHidden/>
          </w:rPr>
          <w:t>127</w:t>
        </w:r>
        <w:r>
          <w:rPr>
            <w:noProof/>
            <w:webHidden/>
          </w:rPr>
          <w:fldChar w:fldCharType="end"/>
        </w:r>
      </w:hyperlink>
    </w:p>
    <w:p w14:paraId="603A0BE0" w14:textId="60C4AF1C"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8" w:history="1">
        <w:r w:rsidRPr="00E36FF9">
          <w:rPr>
            <w:rStyle w:val="Hiperveza"/>
            <w:noProof/>
            <w:lang w:bidi="en-US"/>
          </w:rPr>
          <w:t>6.6.3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_Toc217028248 \h </w:instrText>
        </w:r>
        <w:r>
          <w:rPr>
            <w:noProof/>
            <w:webHidden/>
          </w:rPr>
        </w:r>
        <w:r>
          <w:rPr>
            <w:noProof/>
            <w:webHidden/>
          </w:rPr>
          <w:fldChar w:fldCharType="separate"/>
        </w:r>
        <w:r>
          <w:rPr>
            <w:noProof/>
            <w:webHidden/>
          </w:rPr>
          <w:t>127</w:t>
        </w:r>
        <w:r>
          <w:rPr>
            <w:noProof/>
            <w:webHidden/>
          </w:rPr>
          <w:fldChar w:fldCharType="end"/>
        </w:r>
      </w:hyperlink>
    </w:p>
    <w:p w14:paraId="2DE6815E" w14:textId="38734A17"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49" w:history="1">
        <w:r w:rsidRPr="00E36FF9">
          <w:rPr>
            <w:rStyle w:val="Hiperveza"/>
            <w:noProof/>
            <w:lang w:bidi="en-US"/>
          </w:rPr>
          <w:t>6.6.4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Kontekst</w:t>
        </w:r>
        <w:r>
          <w:rPr>
            <w:noProof/>
            <w:webHidden/>
          </w:rPr>
          <w:tab/>
        </w:r>
        <w:r>
          <w:rPr>
            <w:noProof/>
            <w:webHidden/>
          </w:rPr>
          <w:fldChar w:fldCharType="begin"/>
        </w:r>
        <w:r>
          <w:rPr>
            <w:noProof/>
            <w:webHidden/>
          </w:rPr>
          <w:instrText xml:space="preserve"> PAGEREF _Toc217028249 \h </w:instrText>
        </w:r>
        <w:r>
          <w:rPr>
            <w:noProof/>
            <w:webHidden/>
          </w:rPr>
        </w:r>
        <w:r>
          <w:rPr>
            <w:noProof/>
            <w:webHidden/>
          </w:rPr>
          <w:fldChar w:fldCharType="separate"/>
        </w:r>
        <w:r>
          <w:rPr>
            <w:noProof/>
            <w:webHidden/>
          </w:rPr>
          <w:t>128</w:t>
        </w:r>
        <w:r>
          <w:rPr>
            <w:noProof/>
            <w:webHidden/>
          </w:rPr>
          <w:fldChar w:fldCharType="end"/>
        </w:r>
      </w:hyperlink>
    </w:p>
    <w:p w14:paraId="7EFDC9B0" w14:textId="00FC0B03" w:rsidR="00BF5AB3" w:rsidRDefault="00BF5A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0" w:history="1">
        <w:r w:rsidRPr="00E36FF9">
          <w:rPr>
            <w:rStyle w:val="Hiperveza"/>
            <w:rFonts w:cstheme="majorBidi"/>
            <w:noProof/>
            <w:lang w:bidi="en-US"/>
          </w:rPr>
          <w:t>6.6.5 Uzrok</w:t>
        </w:r>
        <w:r>
          <w:rPr>
            <w:noProof/>
            <w:webHidden/>
          </w:rPr>
          <w:tab/>
        </w:r>
        <w:r>
          <w:rPr>
            <w:noProof/>
            <w:webHidden/>
          </w:rPr>
          <w:fldChar w:fldCharType="begin"/>
        </w:r>
        <w:r>
          <w:rPr>
            <w:noProof/>
            <w:webHidden/>
          </w:rPr>
          <w:instrText xml:space="preserve"> PAGEREF _Toc217028250 \h </w:instrText>
        </w:r>
        <w:r>
          <w:rPr>
            <w:noProof/>
            <w:webHidden/>
          </w:rPr>
        </w:r>
        <w:r>
          <w:rPr>
            <w:noProof/>
            <w:webHidden/>
          </w:rPr>
          <w:fldChar w:fldCharType="separate"/>
        </w:r>
        <w:r>
          <w:rPr>
            <w:noProof/>
            <w:webHidden/>
          </w:rPr>
          <w:t>128</w:t>
        </w:r>
        <w:r>
          <w:rPr>
            <w:noProof/>
            <w:webHidden/>
          </w:rPr>
          <w:fldChar w:fldCharType="end"/>
        </w:r>
      </w:hyperlink>
    </w:p>
    <w:p w14:paraId="692F5D45" w14:textId="7334AA77" w:rsidR="00BF5AB3" w:rsidRDefault="00BF5A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1" w:history="1">
        <w:r w:rsidRPr="00E36FF9">
          <w:rPr>
            <w:rStyle w:val="Hiperveza"/>
            <w:rFonts w:cstheme="majorBidi"/>
            <w:iCs/>
            <w:noProof/>
            <w:lang w:bidi="en-US"/>
          </w:rPr>
          <w:t>6.6.6 Industrijska nesreća – opis događaja s najgorim mogućim posljedicama</w:t>
        </w:r>
        <w:r>
          <w:rPr>
            <w:noProof/>
            <w:webHidden/>
          </w:rPr>
          <w:tab/>
        </w:r>
        <w:r>
          <w:rPr>
            <w:noProof/>
            <w:webHidden/>
          </w:rPr>
          <w:fldChar w:fldCharType="begin"/>
        </w:r>
        <w:r>
          <w:rPr>
            <w:noProof/>
            <w:webHidden/>
          </w:rPr>
          <w:instrText xml:space="preserve"> PAGEREF _Toc217028251 \h </w:instrText>
        </w:r>
        <w:r>
          <w:rPr>
            <w:noProof/>
            <w:webHidden/>
          </w:rPr>
        </w:r>
        <w:r>
          <w:rPr>
            <w:noProof/>
            <w:webHidden/>
          </w:rPr>
          <w:fldChar w:fldCharType="separate"/>
        </w:r>
        <w:r>
          <w:rPr>
            <w:noProof/>
            <w:webHidden/>
          </w:rPr>
          <w:t>129</w:t>
        </w:r>
        <w:r>
          <w:rPr>
            <w:noProof/>
            <w:webHidden/>
          </w:rPr>
          <w:fldChar w:fldCharType="end"/>
        </w:r>
      </w:hyperlink>
    </w:p>
    <w:p w14:paraId="591A157A" w14:textId="3282C940"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52" w:history="1">
        <w:r w:rsidRPr="00E36FF9">
          <w:rPr>
            <w:rStyle w:val="Hiperveza"/>
            <w:noProof/>
          </w:rPr>
          <w:t>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događaj godišnje ili češće</w:t>
        </w:r>
        <w:r>
          <w:rPr>
            <w:noProof/>
            <w:webHidden/>
          </w:rPr>
          <w:tab/>
        </w:r>
        <w:r>
          <w:rPr>
            <w:noProof/>
            <w:webHidden/>
          </w:rPr>
          <w:fldChar w:fldCharType="begin"/>
        </w:r>
        <w:r>
          <w:rPr>
            <w:noProof/>
            <w:webHidden/>
          </w:rPr>
          <w:instrText xml:space="preserve"> PAGEREF _Toc217028252 \h </w:instrText>
        </w:r>
        <w:r>
          <w:rPr>
            <w:noProof/>
            <w:webHidden/>
          </w:rPr>
        </w:r>
        <w:r>
          <w:rPr>
            <w:noProof/>
            <w:webHidden/>
          </w:rPr>
          <w:fldChar w:fldCharType="separate"/>
        </w:r>
        <w:r>
          <w:rPr>
            <w:noProof/>
            <w:webHidden/>
          </w:rPr>
          <w:t>134</w:t>
        </w:r>
        <w:r>
          <w:rPr>
            <w:noProof/>
            <w:webHidden/>
          </w:rPr>
          <w:fldChar w:fldCharType="end"/>
        </w:r>
      </w:hyperlink>
    </w:p>
    <w:p w14:paraId="58B6DB5C" w14:textId="73E44F9B" w:rsidR="00BF5AB3" w:rsidRDefault="00BF5A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3" w:history="1">
        <w:r w:rsidRPr="00E36FF9">
          <w:rPr>
            <w:rStyle w:val="Hiperveza"/>
            <w:noProof/>
            <w:lang w:bidi="en-US"/>
          </w:rPr>
          <w:t>6.6.7.</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Podaci, izvori i metode proračuna</w:t>
        </w:r>
        <w:r>
          <w:rPr>
            <w:noProof/>
            <w:webHidden/>
          </w:rPr>
          <w:tab/>
        </w:r>
        <w:r>
          <w:rPr>
            <w:noProof/>
            <w:webHidden/>
          </w:rPr>
          <w:fldChar w:fldCharType="begin"/>
        </w:r>
        <w:r>
          <w:rPr>
            <w:noProof/>
            <w:webHidden/>
          </w:rPr>
          <w:instrText xml:space="preserve"> PAGEREF _Toc217028253 \h </w:instrText>
        </w:r>
        <w:r>
          <w:rPr>
            <w:noProof/>
            <w:webHidden/>
          </w:rPr>
        </w:r>
        <w:r>
          <w:rPr>
            <w:noProof/>
            <w:webHidden/>
          </w:rPr>
          <w:fldChar w:fldCharType="separate"/>
        </w:r>
        <w:r>
          <w:rPr>
            <w:noProof/>
            <w:webHidden/>
          </w:rPr>
          <w:t>135</w:t>
        </w:r>
        <w:r>
          <w:rPr>
            <w:noProof/>
            <w:webHidden/>
          </w:rPr>
          <w:fldChar w:fldCharType="end"/>
        </w:r>
      </w:hyperlink>
    </w:p>
    <w:p w14:paraId="7A0A43CA" w14:textId="51449CC2" w:rsidR="00BF5AB3" w:rsidRDefault="00BF5A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4" w:history="1">
        <w:r w:rsidRPr="00E36FF9">
          <w:rPr>
            <w:rStyle w:val="Hiperveza"/>
            <w:noProof/>
            <w:lang w:bidi="en-US"/>
          </w:rPr>
          <w:t>6.6.8.</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Matrice rizika</w:t>
        </w:r>
        <w:r>
          <w:rPr>
            <w:noProof/>
            <w:webHidden/>
          </w:rPr>
          <w:tab/>
        </w:r>
        <w:r>
          <w:rPr>
            <w:noProof/>
            <w:webHidden/>
          </w:rPr>
          <w:fldChar w:fldCharType="begin"/>
        </w:r>
        <w:r>
          <w:rPr>
            <w:noProof/>
            <w:webHidden/>
          </w:rPr>
          <w:instrText xml:space="preserve"> PAGEREF _Toc217028254 \h </w:instrText>
        </w:r>
        <w:r>
          <w:rPr>
            <w:noProof/>
            <w:webHidden/>
          </w:rPr>
        </w:r>
        <w:r>
          <w:rPr>
            <w:noProof/>
            <w:webHidden/>
          </w:rPr>
          <w:fldChar w:fldCharType="separate"/>
        </w:r>
        <w:r>
          <w:rPr>
            <w:noProof/>
            <w:webHidden/>
          </w:rPr>
          <w:t>136</w:t>
        </w:r>
        <w:r>
          <w:rPr>
            <w:noProof/>
            <w:webHidden/>
          </w:rPr>
          <w:fldChar w:fldCharType="end"/>
        </w:r>
      </w:hyperlink>
    </w:p>
    <w:p w14:paraId="76D7A7BF" w14:textId="0DF5BB20"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55" w:history="1">
        <w:r w:rsidRPr="00E36FF9">
          <w:rPr>
            <w:rStyle w:val="Hiperveza"/>
            <w:noProof/>
          </w:rPr>
          <w:t>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USPOREDBA RIZIKA</w:t>
        </w:r>
        <w:r>
          <w:rPr>
            <w:noProof/>
            <w:webHidden/>
          </w:rPr>
          <w:tab/>
        </w:r>
        <w:r>
          <w:rPr>
            <w:noProof/>
            <w:webHidden/>
          </w:rPr>
          <w:fldChar w:fldCharType="begin"/>
        </w:r>
        <w:r>
          <w:rPr>
            <w:noProof/>
            <w:webHidden/>
          </w:rPr>
          <w:instrText xml:space="preserve"> PAGEREF _Toc217028255 \h </w:instrText>
        </w:r>
        <w:r>
          <w:rPr>
            <w:noProof/>
            <w:webHidden/>
          </w:rPr>
        </w:r>
        <w:r>
          <w:rPr>
            <w:noProof/>
            <w:webHidden/>
          </w:rPr>
          <w:fldChar w:fldCharType="separate"/>
        </w:r>
        <w:r>
          <w:rPr>
            <w:noProof/>
            <w:webHidden/>
          </w:rPr>
          <w:t>140</w:t>
        </w:r>
        <w:r>
          <w:rPr>
            <w:noProof/>
            <w:webHidden/>
          </w:rPr>
          <w:fldChar w:fldCharType="end"/>
        </w:r>
      </w:hyperlink>
    </w:p>
    <w:p w14:paraId="4A4B44E5" w14:textId="6F98095D"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56" w:history="1">
        <w:r w:rsidRPr="00E36FF9">
          <w:rPr>
            <w:rStyle w:val="Hiperveza"/>
            <w:noProof/>
          </w:rPr>
          <w:t>3</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ANALIZA SUSTAVA CIVILNE ZAŠTITE</w:t>
        </w:r>
        <w:r>
          <w:rPr>
            <w:noProof/>
            <w:webHidden/>
          </w:rPr>
          <w:tab/>
        </w:r>
        <w:r>
          <w:rPr>
            <w:noProof/>
            <w:webHidden/>
          </w:rPr>
          <w:fldChar w:fldCharType="begin"/>
        </w:r>
        <w:r>
          <w:rPr>
            <w:noProof/>
            <w:webHidden/>
          </w:rPr>
          <w:instrText xml:space="preserve"> PAGEREF _Toc217028256 \h </w:instrText>
        </w:r>
        <w:r>
          <w:rPr>
            <w:noProof/>
            <w:webHidden/>
          </w:rPr>
        </w:r>
        <w:r>
          <w:rPr>
            <w:noProof/>
            <w:webHidden/>
          </w:rPr>
          <w:fldChar w:fldCharType="separate"/>
        </w:r>
        <w:r>
          <w:rPr>
            <w:noProof/>
            <w:webHidden/>
          </w:rPr>
          <w:t>141</w:t>
        </w:r>
        <w:r>
          <w:rPr>
            <w:noProof/>
            <w:webHidden/>
          </w:rPr>
          <w:fldChar w:fldCharType="end"/>
        </w:r>
      </w:hyperlink>
    </w:p>
    <w:p w14:paraId="449EDE6E" w14:textId="06BEC824"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57" w:history="1">
        <w:r w:rsidRPr="00E36FF9">
          <w:rPr>
            <w:rStyle w:val="Hiperveza"/>
            <w:noProof/>
          </w:rPr>
          <w:t>3.1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Područje preventive</w:t>
        </w:r>
        <w:r>
          <w:rPr>
            <w:noProof/>
            <w:webHidden/>
          </w:rPr>
          <w:tab/>
        </w:r>
        <w:r>
          <w:rPr>
            <w:noProof/>
            <w:webHidden/>
          </w:rPr>
          <w:fldChar w:fldCharType="begin"/>
        </w:r>
        <w:r>
          <w:rPr>
            <w:noProof/>
            <w:webHidden/>
          </w:rPr>
          <w:instrText xml:space="preserve"> PAGEREF _Toc217028257 \h </w:instrText>
        </w:r>
        <w:r>
          <w:rPr>
            <w:noProof/>
            <w:webHidden/>
          </w:rPr>
        </w:r>
        <w:r>
          <w:rPr>
            <w:noProof/>
            <w:webHidden/>
          </w:rPr>
          <w:fldChar w:fldCharType="separate"/>
        </w:r>
        <w:r>
          <w:rPr>
            <w:noProof/>
            <w:webHidden/>
          </w:rPr>
          <w:t>141</w:t>
        </w:r>
        <w:r>
          <w:rPr>
            <w:noProof/>
            <w:webHidden/>
          </w:rPr>
          <w:fldChar w:fldCharType="end"/>
        </w:r>
      </w:hyperlink>
    </w:p>
    <w:p w14:paraId="1DC8089D" w14:textId="7FA36324"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8" w:history="1">
        <w:r w:rsidRPr="00E36FF9">
          <w:rPr>
            <w:rStyle w:val="Hiperveza"/>
            <w:bCs/>
            <w:noProof/>
            <w:lang w:bidi="en-US"/>
          </w:rPr>
          <w:t>3.1.1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bidi="en-US"/>
          </w:rPr>
          <w:t>Usvojenost strategija, normativne uređenosti te izrađenost procjena i planova od značaja za sustav civilne zaštite</w:t>
        </w:r>
        <w:r>
          <w:rPr>
            <w:noProof/>
            <w:webHidden/>
          </w:rPr>
          <w:tab/>
        </w:r>
        <w:r>
          <w:rPr>
            <w:noProof/>
            <w:webHidden/>
          </w:rPr>
          <w:fldChar w:fldCharType="begin"/>
        </w:r>
        <w:r>
          <w:rPr>
            <w:noProof/>
            <w:webHidden/>
          </w:rPr>
          <w:instrText xml:space="preserve"> PAGEREF _Toc217028258 \h </w:instrText>
        </w:r>
        <w:r>
          <w:rPr>
            <w:noProof/>
            <w:webHidden/>
          </w:rPr>
        </w:r>
        <w:r>
          <w:rPr>
            <w:noProof/>
            <w:webHidden/>
          </w:rPr>
          <w:fldChar w:fldCharType="separate"/>
        </w:r>
        <w:r>
          <w:rPr>
            <w:noProof/>
            <w:webHidden/>
          </w:rPr>
          <w:t>141</w:t>
        </w:r>
        <w:r>
          <w:rPr>
            <w:noProof/>
            <w:webHidden/>
          </w:rPr>
          <w:fldChar w:fldCharType="end"/>
        </w:r>
      </w:hyperlink>
    </w:p>
    <w:p w14:paraId="1DFF4308" w14:textId="5DF3810C"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59" w:history="1">
        <w:r w:rsidRPr="00E36FF9">
          <w:rPr>
            <w:rStyle w:val="Hiperveza"/>
            <w:noProof/>
            <w:lang w:eastAsia="hr-HR" w:bidi="en-US"/>
          </w:rPr>
          <w:t>3.1.2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Sustavi ranog upozoravanja i suradnja sa susjednim jedinicama lokalne i područne (regionalne) samouprave</w:t>
        </w:r>
        <w:r>
          <w:rPr>
            <w:noProof/>
            <w:webHidden/>
          </w:rPr>
          <w:tab/>
        </w:r>
        <w:r>
          <w:rPr>
            <w:noProof/>
            <w:webHidden/>
          </w:rPr>
          <w:fldChar w:fldCharType="begin"/>
        </w:r>
        <w:r>
          <w:rPr>
            <w:noProof/>
            <w:webHidden/>
          </w:rPr>
          <w:instrText xml:space="preserve"> PAGEREF _Toc217028259 \h </w:instrText>
        </w:r>
        <w:r>
          <w:rPr>
            <w:noProof/>
            <w:webHidden/>
          </w:rPr>
        </w:r>
        <w:r>
          <w:rPr>
            <w:noProof/>
            <w:webHidden/>
          </w:rPr>
          <w:fldChar w:fldCharType="separate"/>
        </w:r>
        <w:r>
          <w:rPr>
            <w:noProof/>
            <w:webHidden/>
          </w:rPr>
          <w:t>142</w:t>
        </w:r>
        <w:r>
          <w:rPr>
            <w:noProof/>
            <w:webHidden/>
          </w:rPr>
          <w:fldChar w:fldCharType="end"/>
        </w:r>
      </w:hyperlink>
    </w:p>
    <w:p w14:paraId="64BB5522" w14:textId="65193177"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0" w:history="1">
        <w:r w:rsidRPr="00E36FF9">
          <w:rPr>
            <w:rStyle w:val="Hiperveza"/>
            <w:noProof/>
            <w:lang w:eastAsia="hr-HR" w:bidi="en-US"/>
          </w:rPr>
          <w:t>3.1.3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Stanje svijesti pojedinaca, pripadnika ranjivih skupina, upravljačkih i odgovornih tijela</w:t>
        </w:r>
        <w:r>
          <w:rPr>
            <w:noProof/>
            <w:webHidden/>
          </w:rPr>
          <w:tab/>
        </w:r>
        <w:r>
          <w:rPr>
            <w:noProof/>
            <w:webHidden/>
          </w:rPr>
          <w:fldChar w:fldCharType="begin"/>
        </w:r>
        <w:r>
          <w:rPr>
            <w:noProof/>
            <w:webHidden/>
          </w:rPr>
          <w:instrText xml:space="preserve"> PAGEREF _Toc217028260 \h </w:instrText>
        </w:r>
        <w:r>
          <w:rPr>
            <w:noProof/>
            <w:webHidden/>
          </w:rPr>
        </w:r>
        <w:r>
          <w:rPr>
            <w:noProof/>
            <w:webHidden/>
          </w:rPr>
          <w:fldChar w:fldCharType="separate"/>
        </w:r>
        <w:r>
          <w:rPr>
            <w:noProof/>
            <w:webHidden/>
          </w:rPr>
          <w:t>143</w:t>
        </w:r>
        <w:r>
          <w:rPr>
            <w:noProof/>
            <w:webHidden/>
          </w:rPr>
          <w:fldChar w:fldCharType="end"/>
        </w:r>
      </w:hyperlink>
    </w:p>
    <w:p w14:paraId="01BDE148" w14:textId="0F344CE9"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1" w:history="1">
        <w:r w:rsidRPr="00E36FF9">
          <w:rPr>
            <w:rStyle w:val="Hiperveza"/>
            <w:noProof/>
            <w:lang w:eastAsia="hr-HR" w:bidi="en-US"/>
          </w:rPr>
          <w:t>3.1.4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Ocjena stanja prostornog planiranja, izrade prostornih i urbanističkih planova razvoja, planskog korištenja zemljišta</w:t>
        </w:r>
        <w:r>
          <w:rPr>
            <w:noProof/>
            <w:webHidden/>
          </w:rPr>
          <w:tab/>
        </w:r>
        <w:r>
          <w:rPr>
            <w:noProof/>
            <w:webHidden/>
          </w:rPr>
          <w:fldChar w:fldCharType="begin"/>
        </w:r>
        <w:r>
          <w:rPr>
            <w:noProof/>
            <w:webHidden/>
          </w:rPr>
          <w:instrText xml:space="preserve"> PAGEREF _Toc217028261 \h </w:instrText>
        </w:r>
        <w:r>
          <w:rPr>
            <w:noProof/>
            <w:webHidden/>
          </w:rPr>
        </w:r>
        <w:r>
          <w:rPr>
            <w:noProof/>
            <w:webHidden/>
          </w:rPr>
          <w:fldChar w:fldCharType="separate"/>
        </w:r>
        <w:r>
          <w:rPr>
            <w:noProof/>
            <w:webHidden/>
          </w:rPr>
          <w:t>144</w:t>
        </w:r>
        <w:r>
          <w:rPr>
            <w:noProof/>
            <w:webHidden/>
          </w:rPr>
          <w:fldChar w:fldCharType="end"/>
        </w:r>
      </w:hyperlink>
    </w:p>
    <w:p w14:paraId="6C783828" w14:textId="4B0C3F4E"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2" w:history="1">
        <w:r w:rsidRPr="00E36FF9">
          <w:rPr>
            <w:rStyle w:val="Hiperveza"/>
            <w:noProof/>
            <w:lang w:eastAsia="hr-HR" w:bidi="en-US"/>
          </w:rPr>
          <w:t>3.1.5</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Ocjena fiskalne situacije i njezine perspektive</w:t>
        </w:r>
        <w:r>
          <w:rPr>
            <w:noProof/>
            <w:webHidden/>
          </w:rPr>
          <w:tab/>
        </w:r>
        <w:r>
          <w:rPr>
            <w:noProof/>
            <w:webHidden/>
          </w:rPr>
          <w:fldChar w:fldCharType="begin"/>
        </w:r>
        <w:r>
          <w:rPr>
            <w:noProof/>
            <w:webHidden/>
          </w:rPr>
          <w:instrText xml:space="preserve"> PAGEREF _Toc217028262 \h </w:instrText>
        </w:r>
        <w:r>
          <w:rPr>
            <w:noProof/>
            <w:webHidden/>
          </w:rPr>
        </w:r>
        <w:r>
          <w:rPr>
            <w:noProof/>
            <w:webHidden/>
          </w:rPr>
          <w:fldChar w:fldCharType="separate"/>
        </w:r>
        <w:r>
          <w:rPr>
            <w:noProof/>
            <w:webHidden/>
          </w:rPr>
          <w:t>146</w:t>
        </w:r>
        <w:r>
          <w:rPr>
            <w:noProof/>
            <w:webHidden/>
          </w:rPr>
          <w:fldChar w:fldCharType="end"/>
        </w:r>
      </w:hyperlink>
    </w:p>
    <w:p w14:paraId="5B0F4ECB" w14:textId="12E46321"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3" w:history="1">
        <w:r w:rsidRPr="00E36FF9">
          <w:rPr>
            <w:rStyle w:val="Hiperveza"/>
            <w:noProof/>
            <w:lang w:eastAsia="hr-HR" w:bidi="en-US"/>
          </w:rPr>
          <w:t>3.1.6</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Baza podataka</w:t>
        </w:r>
        <w:r>
          <w:rPr>
            <w:noProof/>
            <w:webHidden/>
          </w:rPr>
          <w:tab/>
        </w:r>
        <w:r>
          <w:rPr>
            <w:noProof/>
            <w:webHidden/>
          </w:rPr>
          <w:fldChar w:fldCharType="begin"/>
        </w:r>
        <w:r>
          <w:rPr>
            <w:noProof/>
            <w:webHidden/>
          </w:rPr>
          <w:instrText xml:space="preserve"> PAGEREF _Toc217028263 \h </w:instrText>
        </w:r>
        <w:r>
          <w:rPr>
            <w:noProof/>
            <w:webHidden/>
          </w:rPr>
        </w:r>
        <w:r>
          <w:rPr>
            <w:noProof/>
            <w:webHidden/>
          </w:rPr>
          <w:fldChar w:fldCharType="separate"/>
        </w:r>
        <w:r>
          <w:rPr>
            <w:noProof/>
            <w:webHidden/>
          </w:rPr>
          <w:t>146</w:t>
        </w:r>
        <w:r>
          <w:rPr>
            <w:noProof/>
            <w:webHidden/>
          </w:rPr>
          <w:fldChar w:fldCharType="end"/>
        </w:r>
      </w:hyperlink>
    </w:p>
    <w:p w14:paraId="754EA0AD" w14:textId="616250E3" w:rsidR="00BF5AB3" w:rsidRDefault="00BF5A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7028264" w:history="1">
        <w:r w:rsidRPr="00E36FF9">
          <w:rPr>
            <w:rStyle w:val="Hiperveza"/>
            <w:noProof/>
          </w:rPr>
          <w:t>3.2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E36FF9">
          <w:rPr>
            <w:rStyle w:val="Hiperveza"/>
            <w:noProof/>
          </w:rPr>
          <w:t>Područje reagiranja</w:t>
        </w:r>
        <w:r>
          <w:rPr>
            <w:noProof/>
            <w:webHidden/>
          </w:rPr>
          <w:tab/>
        </w:r>
        <w:r>
          <w:rPr>
            <w:noProof/>
            <w:webHidden/>
          </w:rPr>
          <w:fldChar w:fldCharType="begin"/>
        </w:r>
        <w:r>
          <w:rPr>
            <w:noProof/>
            <w:webHidden/>
          </w:rPr>
          <w:instrText xml:space="preserve"> PAGEREF _Toc217028264 \h </w:instrText>
        </w:r>
        <w:r>
          <w:rPr>
            <w:noProof/>
            <w:webHidden/>
          </w:rPr>
        </w:r>
        <w:r>
          <w:rPr>
            <w:noProof/>
            <w:webHidden/>
          </w:rPr>
          <w:fldChar w:fldCharType="separate"/>
        </w:r>
        <w:r>
          <w:rPr>
            <w:noProof/>
            <w:webHidden/>
          </w:rPr>
          <w:t>148</w:t>
        </w:r>
        <w:r>
          <w:rPr>
            <w:noProof/>
            <w:webHidden/>
          </w:rPr>
          <w:fldChar w:fldCharType="end"/>
        </w:r>
      </w:hyperlink>
    </w:p>
    <w:p w14:paraId="6477125E" w14:textId="2F8FA741"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5" w:history="1">
        <w:r w:rsidRPr="00E36FF9">
          <w:rPr>
            <w:rStyle w:val="Hiperveza"/>
            <w:noProof/>
            <w:lang w:eastAsia="hr-HR" w:bidi="en-US"/>
          </w:rPr>
          <w:t>3.2.1</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Spremnost odgovornih i upravljačkih kapaciteta</w:t>
        </w:r>
        <w:r>
          <w:rPr>
            <w:noProof/>
            <w:webHidden/>
          </w:rPr>
          <w:tab/>
        </w:r>
        <w:r>
          <w:rPr>
            <w:noProof/>
            <w:webHidden/>
          </w:rPr>
          <w:fldChar w:fldCharType="begin"/>
        </w:r>
        <w:r>
          <w:rPr>
            <w:noProof/>
            <w:webHidden/>
          </w:rPr>
          <w:instrText xml:space="preserve"> PAGEREF _Toc217028265 \h </w:instrText>
        </w:r>
        <w:r>
          <w:rPr>
            <w:noProof/>
            <w:webHidden/>
          </w:rPr>
        </w:r>
        <w:r>
          <w:rPr>
            <w:noProof/>
            <w:webHidden/>
          </w:rPr>
          <w:fldChar w:fldCharType="separate"/>
        </w:r>
        <w:r>
          <w:rPr>
            <w:noProof/>
            <w:webHidden/>
          </w:rPr>
          <w:t>148</w:t>
        </w:r>
        <w:r>
          <w:rPr>
            <w:noProof/>
            <w:webHidden/>
          </w:rPr>
          <w:fldChar w:fldCharType="end"/>
        </w:r>
      </w:hyperlink>
    </w:p>
    <w:p w14:paraId="4708945D" w14:textId="48E3EF91"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6" w:history="1">
        <w:r w:rsidRPr="00E36FF9">
          <w:rPr>
            <w:rStyle w:val="Hiperveza"/>
            <w:noProof/>
            <w:lang w:eastAsia="hr-HR" w:bidi="en-US"/>
          </w:rPr>
          <w:t>3.2.2</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Spremnost operativnih kapaciteta</w:t>
        </w:r>
        <w:r>
          <w:rPr>
            <w:noProof/>
            <w:webHidden/>
          </w:rPr>
          <w:tab/>
        </w:r>
        <w:r>
          <w:rPr>
            <w:noProof/>
            <w:webHidden/>
          </w:rPr>
          <w:fldChar w:fldCharType="begin"/>
        </w:r>
        <w:r>
          <w:rPr>
            <w:noProof/>
            <w:webHidden/>
          </w:rPr>
          <w:instrText xml:space="preserve"> PAGEREF _Toc217028266 \h </w:instrText>
        </w:r>
        <w:r>
          <w:rPr>
            <w:noProof/>
            <w:webHidden/>
          </w:rPr>
        </w:r>
        <w:r>
          <w:rPr>
            <w:noProof/>
            <w:webHidden/>
          </w:rPr>
          <w:fldChar w:fldCharType="separate"/>
        </w:r>
        <w:r>
          <w:rPr>
            <w:noProof/>
            <w:webHidden/>
          </w:rPr>
          <w:t>149</w:t>
        </w:r>
        <w:r>
          <w:rPr>
            <w:noProof/>
            <w:webHidden/>
          </w:rPr>
          <w:fldChar w:fldCharType="end"/>
        </w:r>
      </w:hyperlink>
    </w:p>
    <w:p w14:paraId="2F308310" w14:textId="6C3762F1"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7" w:history="1">
        <w:r w:rsidRPr="00E36FF9">
          <w:rPr>
            <w:rStyle w:val="Hiperveza"/>
            <w:noProof/>
            <w:lang w:eastAsia="hr-HR" w:bidi="en-US"/>
          </w:rPr>
          <w:t>3.2.3</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_Toc217028267 \h </w:instrText>
        </w:r>
        <w:r>
          <w:rPr>
            <w:noProof/>
            <w:webHidden/>
          </w:rPr>
        </w:r>
        <w:r>
          <w:rPr>
            <w:noProof/>
            <w:webHidden/>
          </w:rPr>
          <w:fldChar w:fldCharType="separate"/>
        </w:r>
        <w:r>
          <w:rPr>
            <w:noProof/>
            <w:webHidden/>
          </w:rPr>
          <w:t>156</w:t>
        </w:r>
        <w:r>
          <w:rPr>
            <w:noProof/>
            <w:webHidden/>
          </w:rPr>
          <w:fldChar w:fldCharType="end"/>
        </w:r>
      </w:hyperlink>
    </w:p>
    <w:p w14:paraId="7320B707" w14:textId="3CCF53C3" w:rsidR="00BF5AB3" w:rsidRDefault="00BF5A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7028268" w:history="1">
        <w:r w:rsidRPr="00E36FF9">
          <w:rPr>
            <w:rStyle w:val="Hiperveza"/>
            <w:noProof/>
            <w:lang w:eastAsia="hr-HR" w:bidi="en-US"/>
          </w:rPr>
          <w:t>3.2.4</w:t>
        </w:r>
        <w:r>
          <w:rPr>
            <w:rFonts w:asciiTheme="minorHAnsi" w:eastAsiaTheme="minorEastAsia" w:hAnsiTheme="minorHAnsi" w:cstheme="minorBidi"/>
            <w:smallCaps w:val="0"/>
            <w:noProof/>
            <w:color w:val="auto"/>
            <w:kern w:val="2"/>
            <w:sz w:val="24"/>
            <w:lang w:eastAsia="hr-HR"/>
            <w14:ligatures w14:val="standardContextual"/>
          </w:rPr>
          <w:tab/>
        </w:r>
        <w:r w:rsidRPr="00E36FF9">
          <w:rPr>
            <w:rStyle w:val="Hiperveza"/>
            <w:noProof/>
            <w:lang w:eastAsia="hr-HR" w:bidi="en-US"/>
          </w:rPr>
          <w:t>Analiza spremnosti prema rizicima obrađenim u Procjeni rizika</w:t>
        </w:r>
        <w:r>
          <w:rPr>
            <w:noProof/>
            <w:webHidden/>
          </w:rPr>
          <w:tab/>
        </w:r>
        <w:r>
          <w:rPr>
            <w:noProof/>
            <w:webHidden/>
          </w:rPr>
          <w:fldChar w:fldCharType="begin"/>
        </w:r>
        <w:r>
          <w:rPr>
            <w:noProof/>
            <w:webHidden/>
          </w:rPr>
          <w:instrText xml:space="preserve"> PAGEREF _Toc217028268 \h </w:instrText>
        </w:r>
        <w:r>
          <w:rPr>
            <w:noProof/>
            <w:webHidden/>
          </w:rPr>
        </w:r>
        <w:r>
          <w:rPr>
            <w:noProof/>
            <w:webHidden/>
          </w:rPr>
          <w:fldChar w:fldCharType="separate"/>
        </w:r>
        <w:r>
          <w:rPr>
            <w:noProof/>
            <w:webHidden/>
          </w:rPr>
          <w:t>158</w:t>
        </w:r>
        <w:r>
          <w:rPr>
            <w:noProof/>
            <w:webHidden/>
          </w:rPr>
          <w:fldChar w:fldCharType="end"/>
        </w:r>
      </w:hyperlink>
    </w:p>
    <w:p w14:paraId="491A8CEA" w14:textId="715EDA15"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69" w:history="1">
        <w:r w:rsidRPr="00E36FF9">
          <w:rPr>
            <w:rStyle w:val="Hiperveza"/>
            <w:noProof/>
          </w:rPr>
          <w:t>4</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VREDNOVANJE RIZIKA</w:t>
        </w:r>
        <w:r>
          <w:rPr>
            <w:noProof/>
            <w:webHidden/>
          </w:rPr>
          <w:tab/>
        </w:r>
        <w:r>
          <w:rPr>
            <w:noProof/>
            <w:webHidden/>
          </w:rPr>
          <w:fldChar w:fldCharType="begin"/>
        </w:r>
        <w:r>
          <w:rPr>
            <w:noProof/>
            <w:webHidden/>
          </w:rPr>
          <w:instrText xml:space="preserve"> PAGEREF _Toc217028269 \h </w:instrText>
        </w:r>
        <w:r>
          <w:rPr>
            <w:noProof/>
            <w:webHidden/>
          </w:rPr>
        </w:r>
        <w:r>
          <w:rPr>
            <w:noProof/>
            <w:webHidden/>
          </w:rPr>
          <w:fldChar w:fldCharType="separate"/>
        </w:r>
        <w:r>
          <w:rPr>
            <w:noProof/>
            <w:webHidden/>
          </w:rPr>
          <w:t>162</w:t>
        </w:r>
        <w:r>
          <w:rPr>
            <w:noProof/>
            <w:webHidden/>
          </w:rPr>
          <w:fldChar w:fldCharType="end"/>
        </w:r>
      </w:hyperlink>
    </w:p>
    <w:p w14:paraId="1A9CD323" w14:textId="04722976"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70" w:history="1">
        <w:r w:rsidRPr="00E36FF9">
          <w:rPr>
            <w:rStyle w:val="Hiperveza"/>
            <w:noProof/>
          </w:rPr>
          <w:t>5</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POPIS SUDIONIKA U IZRADI PROCJENE RIZIKA</w:t>
        </w:r>
        <w:r>
          <w:rPr>
            <w:noProof/>
            <w:webHidden/>
          </w:rPr>
          <w:tab/>
        </w:r>
        <w:r>
          <w:rPr>
            <w:noProof/>
            <w:webHidden/>
          </w:rPr>
          <w:fldChar w:fldCharType="begin"/>
        </w:r>
        <w:r>
          <w:rPr>
            <w:noProof/>
            <w:webHidden/>
          </w:rPr>
          <w:instrText xml:space="preserve"> PAGEREF _Toc217028270 \h </w:instrText>
        </w:r>
        <w:r>
          <w:rPr>
            <w:noProof/>
            <w:webHidden/>
          </w:rPr>
        </w:r>
        <w:r>
          <w:rPr>
            <w:noProof/>
            <w:webHidden/>
          </w:rPr>
          <w:fldChar w:fldCharType="separate"/>
        </w:r>
        <w:r>
          <w:rPr>
            <w:noProof/>
            <w:webHidden/>
          </w:rPr>
          <w:t>165</w:t>
        </w:r>
        <w:r>
          <w:rPr>
            <w:noProof/>
            <w:webHidden/>
          </w:rPr>
          <w:fldChar w:fldCharType="end"/>
        </w:r>
      </w:hyperlink>
    </w:p>
    <w:p w14:paraId="0D5CAF4C" w14:textId="5215C97B" w:rsidR="00BF5AB3" w:rsidRDefault="00BF5A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7028271" w:history="1">
        <w:r w:rsidRPr="00E36FF9">
          <w:rPr>
            <w:rStyle w:val="Hiperveza"/>
            <w:noProof/>
          </w:rPr>
          <w:t>6</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E36FF9">
          <w:rPr>
            <w:rStyle w:val="Hiperveza"/>
            <w:noProof/>
          </w:rPr>
          <w:t>PRILOZI</w:t>
        </w:r>
        <w:r>
          <w:rPr>
            <w:noProof/>
            <w:webHidden/>
          </w:rPr>
          <w:tab/>
        </w:r>
        <w:r>
          <w:rPr>
            <w:noProof/>
            <w:webHidden/>
          </w:rPr>
          <w:fldChar w:fldCharType="begin"/>
        </w:r>
        <w:r>
          <w:rPr>
            <w:noProof/>
            <w:webHidden/>
          </w:rPr>
          <w:instrText xml:space="preserve"> PAGEREF _Toc217028271 \h </w:instrText>
        </w:r>
        <w:r>
          <w:rPr>
            <w:noProof/>
            <w:webHidden/>
          </w:rPr>
        </w:r>
        <w:r>
          <w:rPr>
            <w:noProof/>
            <w:webHidden/>
          </w:rPr>
          <w:fldChar w:fldCharType="separate"/>
        </w:r>
        <w:r>
          <w:rPr>
            <w:noProof/>
            <w:webHidden/>
          </w:rPr>
          <w:t>166</w:t>
        </w:r>
        <w:r>
          <w:rPr>
            <w:noProof/>
            <w:webHidden/>
          </w:rPr>
          <w:fldChar w:fldCharType="end"/>
        </w:r>
      </w:hyperlink>
    </w:p>
    <w:p w14:paraId="45FE99A9" w14:textId="37A26937" w:rsidR="00940954" w:rsidRPr="005A761D" w:rsidRDefault="004058CD" w:rsidP="00F72ED5">
      <w:pPr>
        <w:pStyle w:val="Sadraj1"/>
        <w:tabs>
          <w:tab w:val="left" w:pos="342"/>
          <w:tab w:val="right" w:leader="dot" w:pos="9062"/>
        </w:tabs>
        <w:rPr>
          <w:highlight w:val="yellow"/>
        </w:rPr>
      </w:pPr>
      <w:r w:rsidRPr="005A761D">
        <w:rPr>
          <w:highlight w:val="yellow"/>
        </w:rPr>
        <w:fldChar w:fldCharType="end"/>
      </w:r>
    </w:p>
    <w:p w14:paraId="6CAB26CA" w14:textId="7CFBFBFB" w:rsidR="00686F78" w:rsidRPr="005A761D" w:rsidRDefault="00686F78" w:rsidP="00686F78">
      <w:pPr>
        <w:rPr>
          <w:highlight w:val="yellow"/>
        </w:rPr>
      </w:pPr>
    </w:p>
    <w:p w14:paraId="69FEBBE6" w14:textId="42830DEB" w:rsidR="00686F78" w:rsidRDefault="00686F78" w:rsidP="00686F78">
      <w:pPr>
        <w:rPr>
          <w:highlight w:val="yellow"/>
        </w:rPr>
      </w:pPr>
    </w:p>
    <w:p w14:paraId="38B9C351" w14:textId="1ADD8C01" w:rsidR="00F229C6" w:rsidRDefault="00F229C6" w:rsidP="00686F78">
      <w:pPr>
        <w:rPr>
          <w:highlight w:val="yellow"/>
        </w:rPr>
      </w:pPr>
    </w:p>
    <w:p w14:paraId="4050B8D6" w14:textId="73CFC59A" w:rsidR="00F229C6" w:rsidRDefault="00F229C6" w:rsidP="00686F78">
      <w:pPr>
        <w:rPr>
          <w:highlight w:val="yellow"/>
        </w:rPr>
      </w:pPr>
    </w:p>
    <w:p w14:paraId="04DC9950" w14:textId="1DF248FD" w:rsidR="00F229C6" w:rsidRDefault="00F229C6" w:rsidP="00686F78">
      <w:pPr>
        <w:rPr>
          <w:highlight w:val="yellow"/>
        </w:rPr>
      </w:pPr>
    </w:p>
    <w:p w14:paraId="72E6CADA" w14:textId="1B010F33" w:rsidR="00F229C6" w:rsidRDefault="00F229C6" w:rsidP="00686F78">
      <w:pPr>
        <w:rPr>
          <w:highlight w:val="yellow"/>
        </w:rPr>
      </w:pPr>
    </w:p>
    <w:p w14:paraId="12B0D0B3" w14:textId="24432D35" w:rsidR="00F229C6" w:rsidRDefault="00F229C6" w:rsidP="00686F78">
      <w:pPr>
        <w:rPr>
          <w:highlight w:val="yellow"/>
        </w:rPr>
      </w:pPr>
    </w:p>
    <w:p w14:paraId="402A1D5A" w14:textId="2AB4CA08" w:rsidR="00F229C6" w:rsidRDefault="00F229C6" w:rsidP="00686F78">
      <w:pPr>
        <w:rPr>
          <w:highlight w:val="yellow"/>
        </w:rPr>
      </w:pPr>
    </w:p>
    <w:p w14:paraId="74B7618E" w14:textId="3A267DD2" w:rsidR="00F229C6" w:rsidRDefault="00F229C6" w:rsidP="00686F78">
      <w:pPr>
        <w:rPr>
          <w:highlight w:val="yellow"/>
        </w:rPr>
      </w:pPr>
    </w:p>
    <w:p w14:paraId="71B5B73B" w14:textId="77777777" w:rsidR="00F229C6" w:rsidRPr="005A761D" w:rsidRDefault="00F229C6" w:rsidP="00686F78">
      <w:pPr>
        <w:rPr>
          <w:highlight w:val="yellow"/>
        </w:rPr>
      </w:pPr>
    </w:p>
    <w:p w14:paraId="048DFB4B" w14:textId="40475256" w:rsidR="00686F78" w:rsidRPr="005A761D" w:rsidRDefault="00686F78" w:rsidP="00686F78">
      <w:pPr>
        <w:rPr>
          <w:highlight w:val="yellow"/>
        </w:rPr>
      </w:pPr>
    </w:p>
    <w:p w14:paraId="0B2E8DE7" w14:textId="660DC976" w:rsidR="00686F78" w:rsidRPr="005A761D" w:rsidRDefault="00686F78" w:rsidP="00686F78">
      <w:pPr>
        <w:rPr>
          <w:highlight w:val="yellow"/>
        </w:rPr>
      </w:pPr>
    </w:p>
    <w:p w14:paraId="5359CB60" w14:textId="77777777" w:rsidR="00204CB2" w:rsidRPr="00615B47" w:rsidRDefault="001A6D05" w:rsidP="00945C9C">
      <w:pPr>
        <w:pStyle w:val="Naslov1"/>
      </w:pPr>
      <w:bookmarkStart w:id="1" w:name="_Toc217028159"/>
      <w:r w:rsidRPr="00615B47">
        <w:lastRenderedPageBreak/>
        <w:t>Uvod</w:t>
      </w:r>
      <w:bookmarkEnd w:id="1"/>
    </w:p>
    <w:p w14:paraId="36DBF9B1" w14:textId="77777777" w:rsidR="00B67E26" w:rsidRPr="00615B47" w:rsidRDefault="00B67E26" w:rsidP="00A81505">
      <w:pPr>
        <w:pStyle w:val="Naslov2"/>
        <w:rPr>
          <w:rFonts w:eastAsiaTheme="majorEastAsia"/>
        </w:rPr>
      </w:pPr>
      <w:bookmarkStart w:id="2" w:name="_Toc217028160"/>
      <w:r w:rsidRPr="00615B47">
        <w:t xml:space="preserve">Temelj za izradu procjene </w:t>
      </w:r>
      <w:r w:rsidR="00CF4389" w:rsidRPr="00615B47">
        <w:t>rizika</w:t>
      </w:r>
      <w:bookmarkEnd w:id="2"/>
    </w:p>
    <w:p w14:paraId="3006D0A5" w14:textId="28690516" w:rsidR="006C5296" w:rsidRPr="00615B47" w:rsidRDefault="006C5296" w:rsidP="006C5296">
      <w:pPr>
        <w:rPr>
          <w:color w:val="auto"/>
        </w:rPr>
      </w:pPr>
      <w:r w:rsidRPr="00615B47">
        <w:rPr>
          <w:color w:val="auto"/>
        </w:rPr>
        <w:t xml:space="preserve">Temeljem članka 17. stavka 1. </w:t>
      </w:r>
      <w:r w:rsidRPr="00615B47">
        <w:rPr>
          <w:i/>
          <w:iCs/>
          <w:color w:val="auto"/>
        </w:rPr>
        <w:t>Zakona o sustavu civilne zaštite (NN 82/15</w:t>
      </w:r>
      <w:r w:rsidR="007D4F45" w:rsidRPr="00615B47">
        <w:rPr>
          <w:i/>
          <w:iCs/>
          <w:color w:val="auto"/>
        </w:rPr>
        <w:t xml:space="preserve">, </w:t>
      </w:r>
      <w:r w:rsidR="007D4F45" w:rsidRPr="00615B47">
        <w:rPr>
          <w:rFonts w:eastAsia="Calibri"/>
          <w:i/>
          <w:iCs/>
          <w:szCs w:val="22"/>
        </w:rPr>
        <w:t>118</w:t>
      </w:r>
      <w:r w:rsidR="007D4F45" w:rsidRPr="00615B47">
        <w:rPr>
          <w:rFonts w:eastAsia="Calibri"/>
          <w:i/>
          <w:szCs w:val="22"/>
        </w:rPr>
        <w:t>/18</w:t>
      </w:r>
      <w:r w:rsidR="00C93491" w:rsidRPr="00615B47">
        <w:rPr>
          <w:rFonts w:eastAsia="Calibri"/>
          <w:i/>
          <w:szCs w:val="22"/>
        </w:rPr>
        <w:t>,</w:t>
      </w:r>
      <w:r w:rsidR="007D4F45" w:rsidRPr="00615B47">
        <w:rPr>
          <w:rFonts w:eastAsia="Calibri"/>
          <w:i/>
          <w:szCs w:val="22"/>
        </w:rPr>
        <w:t xml:space="preserve"> 31/20</w:t>
      </w:r>
      <w:r w:rsidR="00C93491" w:rsidRPr="00615B47">
        <w:rPr>
          <w:rFonts w:eastAsia="Calibri"/>
          <w:i/>
          <w:szCs w:val="22"/>
        </w:rPr>
        <w:t xml:space="preserve"> i 20/21</w:t>
      </w:r>
      <w:r w:rsidR="00B277F3">
        <w:rPr>
          <w:rFonts w:eastAsia="Calibri"/>
          <w:i/>
          <w:szCs w:val="22"/>
        </w:rPr>
        <w:t xml:space="preserve">, </w:t>
      </w:r>
      <w:r w:rsidR="00B277F3" w:rsidRPr="00B277F3">
        <w:rPr>
          <w:rFonts w:eastAsia="Calibri"/>
          <w:i/>
          <w:szCs w:val="22"/>
        </w:rPr>
        <w:t>114/22</w:t>
      </w:r>
      <w:r w:rsidRPr="00615B47">
        <w:rPr>
          <w:color w:val="auto"/>
        </w:rPr>
        <w:t xml:space="preserve">) predstavničko tijelo, na prijedlog izvršnog tijela jedinice lokalne i područne (regionalne) samouprave donosi procjenu rizika od velikih nesreća. </w:t>
      </w:r>
    </w:p>
    <w:p w14:paraId="107F1F83" w14:textId="77777777" w:rsidR="006C5296" w:rsidRPr="00834580" w:rsidRDefault="006C5296" w:rsidP="006C5296">
      <w:pPr>
        <w:rPr>
          <w:color w:val="auto"/>
        </w:rPr>
      </w:pPr>
      <w:r w:rsidRPr="00615B47">
        <w:rPr>
          <w:color w:val="auto"/>
        </w:rPr>
        <w:t xml:space="preserve">Procjena rizika od velikih nesreća (u daljnjem tekstu Procjena rizika) izrađuje se u svrhu smanjenja rizika i posljedica velikih nesreća, odnosno prepoznavanja i učinkovitijeg upravljanja </w:t>
      </w:r>
      <w:r w:rsidRPr="00834580">
        <w:rPr>
          <w:color w:val="auto"/>
        </w:rPr>
        <w:t>rizicima.</w:t>
      </w:r>
    </w:p>
    <w:p w14:paraId="77E8A8B2" w14:textId="6E5102B7" w:rsidR="006C5296" w:rsidRPr="00834580" w:rsidRDefault="006C5296" w:rsidP="006C5296">
      <w:pPr>
        <w:rPr>
          <w:color w:val="auto"/>
        </w:rPr>
      </w:pPr>
      <w:r w:rsidRPr="00834580">
        <w:rPr>
          <w:color w:val="auto"/>
        </w:rPr>
        <w:t xml:space="preserve">Potreba izrade Procjene rizika za </w:t>
      </w:r>
      <w:r w:rsidR="00B627A0" w:rsidRPr="00834580">
        <w:rPr>
          <w:color w:val="auto"/>
        </w:rPr>
        <w:t xml:space="preserve">Općinu Murter-Kornati </w:t>
      </w:r>
      <w:r w:rsidRPr="00834580">
        <w:rPr>
          <w:color w:val="auto"/>
        </w:rPr>
        <w:t>temelji se na sljedećim društvenim, ekonomskim te praktičnim razlozima:</w:t>
      </w:r>
    </w:p>
    <w:p w14:paraId="5EE8BF68" w14:textId="77777777" w:rsidR="0085512D" w:rsidRPr="00834580" w:rsidRDefault="0085512D" w:rsidP="00801731">
      <w:pPr>
        <w:numPr>
          <w:ilvl w:val="0"/>
          <w:numId w:val="9"/>
        </w:numPr>
        <w:spacing w:before="0"/>
        <w:ind w:left="426" w:hanging="284"/>
        <w:rPr>
          <w:rFonts w:eastAsia="Calibri"/>
          <w:szCs w:val="22"/>
        </w:rPr>
      </w:pPr>
      <w:r w:rsidRPr="00834580">
        <w:rPr>
          <w:rFonts w:eastAsia="Calibri"/>
          <w:szCs w:val="22"/>
        </w:rPr>
        <w:t>unaprjeđenje shvaćanja rizika za potrebe praktičnog korištenja u postupcima planiranja, osiguranja, investiranja te ostalim srodnim aktivnostima,</w:t>
      </w:r>
    </w:p>
    <w:p w14:paraId="2203D073" w14:textId="77777777" w:rsidR="0085512D" w:rsidRDefault="0085512D" w:rsidP="00801731">
      <w:pPr>
        <w:numPr>
          <w:ilvl w:val="0"/>
          <w:numId w:val="9"/>
        </w:numPr>
        <w:spacing w:before="0"/>
        <w:ind w:left="426" w:hanging="284"/>
        <w:rPr>
          <w:rFonts w:eastAsia="Calibri"/>
          <w:szCs w:val="22"/>
        </w:rPr>
      </w:pPr>
      <w:r w:rsidRPr="00834580">
        <w:rPr>
          <w:rFonts w:eastAsia="Calibri"/>
          <w:szCs w:val="22"/>
        </w:rPr>
        <w:t>standardiziranje procjenjivanja rizika na svim razinama planiranja u svrhu lakšeg nadzora i interpretacije izlaznih rezultata,</w:t>
      </w:r>
    </w:p>
    <w:p w14:paraId="5BB27C2C" w14:textId="6FB7FD72" w:rsidR="00B277F3" w:rsidRPr="00834580" w:rsidRDefault="00B277F3" w:rsidP="00801731">
      <w:pPr>
        <w:numPr>
          <w:ilvl w:val="0"/>
          <w:numId w:val="9"/>
        </w:numPr>
        <w:spacing w:before="0"/>
        <w:ind w:left="426" w:hanging="284"/>
        <w:rPr>
          <w:rFonts w:eastAsia="Calibri"/>
          <w:szCs w:val="22"/>
        </w:rPr>
      </w:pPr>
      <w:r w:rsidRPr="00B277F3">
        <w:rPr>
          <w:rFonts w:eastAsia="Calibri"/>
          <w:szCs w:val="22"/>
        </w:rPr>
        <w:t>prikupljanje svih bitnih podataka u jednom referentnom dokumentu</w:t>
      </w:r>
    </w:p>
    <w:p w14:paraId="07609330" w14:textId="77777777" w:rsidR="0085512D" w:rsidRPr="00834580" w:rsidRDefault="0085512D" w:rsidP="00801731">
      <w:pPr>
        <w:numPr>
          <w:ilvl w:val="0"/>
          <w:numId w:val="9"/>
        </w:numPr>
        <w:spacing w:before="0"/>
        <w:ind w:left="426" w:hanging="284"/>
        <w:rPr>
          <w:rStyle w:val="Hiperveza"/>
          <w:rFonts w:eastAsia="Calibri"/>
          <w:szCs w:val="22"/>
        </w:rPr>
      </w:pPr>
      <w:r w:rsidRPr="00834580">
        <w:rPr>
          <w:rFonts w:eastAsia="Calibri"/>
          <w:szCs w:val="22"/>
        </w:rPr>
        <w:t>jačanje dosljednosti radi lakše usporedbe rezultata različitih područja i/ili prijetnji.</w:t>
      </w:r>
    </w:p>
    <w:p w14:paraId="24993DFA" w14:textId="34E21A9F" w:rsidR="006C5296" w:rsidRPr="00834580" w:rsidRDefault="006C5296" w:rsidP="006C5296">
      <w:pPr>
        <w:rPr>
          <w:color w:val="auto"/>
        </w:rPr>
      </w:pPr>
      <w:r w:rsidRPr="00834580">
        <w:rPr>
          <w:color w:val="auto"/>
        </w:rPr>
        <w:t xml:space="preserve">Procesi i metodologije analiziranja i procjenjivanja rizika kontinuirano se razvijaju i modificiraju sukladno promjenama u okolišu. Stoga izrađena Procjena rizika </w:t>
      </w:r>
      <w:r w:rsidR="00B627A0" w:rsidRPr="00834580">
        <w:rPr>
          <w:color w:val="auto"/>
        </w:rPr>
        <w:t xml:space="preserve">Općine Murter-Kornati </w:t>
      </w:r>
      <w:r w:rsidRPr="00834580">
        <w:rPr>
          <w:color w:val="auto"/>
        </w:rPr>
        <w:t>predstavlja stanje na području Općine s danom donošenja dokumenta.</w:t>
      </w:r>
    </w:p>
    <w:p w14:paraId="6F61FAC5" w14:textId="4B12F0E5" w:rsidR="00333437" w:rsidRDefault="00371B96" w:rsidP="00333437">
      <w:pPr>
        <w:rPr>
          <w:rStyle w:val="Hiperveza"/>
          <w:color w:val="auto"/>
          <w:szCs w:val="22"/>
          <w:u w:val="none"/>
        </w:rPr>
      </w:pPr>
      <w:r w:rsidRPr="00865441">
        <w:rPr>
          <w:rStyle w:val="Hiperveza"/>
          <w:color w:val="000000" w:themeColor="text1"/>
          <w:szCs w:val="22"/>
          <w:u w:val="none"/>
        </w:rPr>
        <w:t xml:space="preserve">Općinski načelnik Općine </w:t>
      </w:r>
      <w:r w:rsidRPr="00865441">
        <w:rPr>
          <w:rStyle w:val="Hiperveza"/>
          <w:color w:val="auto"/>
          <w:szCs w:val="22"/>
          <w:u w:val="none"/>
        </w:rPr>
        <w:t>Murter-Kornati</w:t>
      </w:r>
      <w:r w:rsidRPr="00865441">
        <w:rPr>
          <w:rStyle w:val="Hiperveza"/>
          <w:color w:val="000000" w:themeColor="text1"/>
          <w:szCs w:val="22"/>
          <w:u w:val="none"/>
        </w:rPr>
        <w:t xml:space="preserve"> dana </w:t>
      </w:r>
      <w:r w:rsidR="00865441" w:rsidRPr="00865441">
        <w:rPr>
          <w:szCs w:val="22"/>
        </w:rPr>
        <w:t>08. listopada 2025</w:t>
      </w:r>
      <w:r w:rsidR="004502C2" w:rsidRPr="00865441">
        <w:rPr>
          <w:sz w:val="24"/>
        </w:rPr>
        <w:t xml:space="preserve">. </w:t>
      </w:r>
      <w:r w:rsidR="004502C2" w:rsidRPr="00865441">
        <w:rPr>
          <w:szCs w:val="22"/>
        </w:rPr>
        <w:t>godine</w:t>
      </w:r>
      <w:r w:rsidRPr="00865441">
        <w:rPr>
          <w:rStyle w:val="Hiperveza"/>
          <w:color w:val="000000" w:themeColor="text1"/>
          <w:szCs w:val="22"/>
          <w:u w:val="none"/>
        </w:rPr>
        <w:t xml:space="preserve"> donosi ODLUKU o izradi revizije Procjene rizika od velikih nesreća za Općinu Murter-Kornati </w:t>
      </w:r>
      <w:r w:rsidRPr="00B11447">
        <w:rPr>
          <w:rStyle w:val="Hiperveza"/>
          <w:color w:val="000000" w:themeColor="text1"/>
          <w:szCs w:val="22"/>
          <w:u w:val="none"/>
        </w:rPr>
        <w:t xml:space="preserve">(KLASA: </w:t>
      </w:r>
      <w:r w:rsidR="00B11447" w:rsidRPr="00B11447">
        <w:rPr>
          <w:sz w:val="24"/>
        </w:rPr>
        <w:t>246-01/25-01/6</w:t>
      </w:r>
      <w:r w:rsidRPr="00B11447">
        <w:rPr>
          <w:rStyle w:val="Hiperveza"/>
          <w:color w:val="000000" w:themeColor="text1"/>
          <w:szCs w:val="22"/>
          <w:u w:val="none"/>
        </w:rPr>
        <w:t xml:space="preserve"> U</w:t>
      </w:r>
      <w:r w:rsidRPr="00865441">
        <w:rPr>
          <w:rStyle w:val="Hiperveza"/>
          <w:color w:val="000000" w:themeColor="text1"/>
          <w:szCs w:val="22"/>
          <w:u w:val="none"/>
        </w:rPr>
        <w:t xml:space="preserve">RBROJ: </w:t>
      </w:r>
      <w:r w:rsidR="00865441" w:rsidRPr="00865441">
        <w:rPr>
          <w:sz w:val="24"/>
        </w:rPr>
        <w:t>2182-18-03/1-25-1</w:t>
      </w:r>
      <w:r w:rsidRPr="00865441">
        <w:rPr>
          <w:rStyle w:val="Hiperveza"/>
          <w:color w:val="000000" w:themeColor="text1"/>
          <w:szCs w:val="22"/>
          <w:u w:val="none"/>
        </w:rPr>
        <w:t>)</w:t>
      </w:r>
      <w:r w:rsidRPr="00F46B29">
        <w:rPr>
          <w:rStyle w:val="Hiperveza"/>
          <w:color w:val="000000" w:themeColor="text1"/>
          <w:szCs w:val="22"/>
          <w:u w:val="none"/>
        </w:rPr>
        <w:t xml:space="preserve"> u kojoj je osnovana Radna skupina za izradu </w:t>
      </w:r>
      <w:r>
        <w:rPr>
          <w:rStyle w:val="Hiperveza"/>
          <w:color w:val="000000" w:themeColor="text1"/>
          <w:szCs w:val="22"/>
          <w:u w:val="none"/>
        </w:rPr>
        <w:t>r</w:t>
      </w:r>
      <w:r w:rsidRPr="00F46B29">
        <w:rPr>
          <w:rStyle w:val="Hiperveza"/>
          <w:color w:val="000000" w:themeColor="text1"/>
          <w:szCs w:val="22"/>
          <w:u w:val="none"/>
        </w:rPr>
        <w:t>evizije Procjene rizika u kojoj su određeni sudionici (radna skupina) u izradi navedenog dokumenta</w:t>
      </w:r>
      <w:r>
        <w:rPr>
          <w:rStyle w:val="Hiperveza"/>
          <w:color w:val="000000" w:themeColor="text1"/>
          <w:szCs w:val="22"/>
          <w:u w:val="none"/>
        </w:rPr>
        <w:t xml:space="preserve">, </w:t>
      </w:r>
      <w:r w:rsidR="00333437" w:rsidRPr="005521E3">
        <w:rPr>
          <w:rStyle w:val="Hiperveza"/>
          <w:color w:val="auto"/>
          <w:szCs w:val="22"/>
          <w:u w:val="none"/>
        </w:rPr>
        <w:t>a vodeći se Smjernicama Šibensko-kninske županije za potrebe izrade procjene rizika od velikih nesreća Šibensko-kninske županije i jedinica lokalnih samouprava (KLASA: 810-09/16-01/01, URBROJ: 2182/1-06</w:t>
      </w:r>
      <w:r w:rsidR="005521E3" w:rsidRPr="005521E3">
        <w:rPr>
          <w:rStyle w:val="Hiperveza"/>
          <w:color w:val="auto"/>
          <w:szCs w:val="22"/>
          <w:u w:val="none"/>
        </w:rPr>
        <w:t>-</w:t>
      </w:r>
      <w:r w:rsidR="00333437" w:rsidRPr="005521E3">
        <w:rPr>
          <w:rStyle w:val="Hiperveza"/>
          <w:color w:val="auto"/>
          <w:szCs w:val="22"/>
          <w:u w:val="none"/>
        </w:rPr>
        <w:t>16-</w:t>
      </w:r>
      <w:r w:rsidR="005521E3" w:rsidRPr="005521E3">
        <w:rPr>
          <w:rStyle w:val="Hiperveza"/>
          <w:color w:val="auto"/>
          <w:szCs w:val="22"/>
          <w:u w:val="none"/>
        </w:rPr>
        <w:t>3</w:t>
      </w:r>
      <w:r w:rsidR="00333437" w:rsidRPr="005521E3">
        <w:rPr>
          <w:rStyle w:val="Hiperveza"/>
          <w:color w:val="auto"/>
          <w:szCs w:val="22"/>
          <w:u w:val="none"/>
        </w:rPr>
        <w:t>, od dana 27. prosinca 2016. g.).</w:t>
      </w:r>
      <w:r w:rsidR="00333437" w:rsidRPr="006959AB">
        <w:rPr>
          <w:rStyle w:val="Hiperveza"/>
          <w:color w:val="auto"/>
          <w:szCs w:val="22"/>
          <w:u w:val="none"/>
        </w:rPr>
        <w:t xml:space="preserve"> </w:t>
      </w:r>
      <w:r w:rsidR="00F27F28" w:rsidRPr="00F27F28">
        <w:rPr>
          <w:rStyle w:val="Hiperveza"/>
          <w:color w:val="auto"/>
          <w:szCs w:val="22"/>
          <w:u w:val="none"/>
        </w:rPr>
        <w:t>Općinski načelnik Općine Murter-Kornati dana 13. studenog 2025. godine donosi ODLUKU o izmjeni Odluke o izradi revizije Procjene rizika od velikih nesreća za Općinu Murter-Kornati  (KLASA. 246-01/25-01/6, URBROJ: 2182-18-03/1-25-2).</w:t>
      </w:r>
    </w:p>
    <w:p w14:paraId="5F10424A" w14:textId="77777777" w:rsidR="00865441" w:rsidRPr="00865441" w:rsidRDefault="00865441" w:rsidP="00865441">
      <w:pPr>
        <w:spacing w:before="0" w:after="0"/>
        <w:rPr>
          <w:rFonts w:eastAsia="Calibri"/>
          <w:color w:val="auto"/>
          <w:szCs w:val="22"/>
        </w:rPr>
      </w:pPr>
      <w:r w:rsidRPr="00865441">
        <w:rPr>
          <w:rFonts w:eastAsia="Calibri"/>
          <w:color w:val="auto"/>
          <w:szCs w:val="22"/>
        </w:rPr>
        <w:t>Za sudionike, odnosno članove radne skupine za izradu revizije Procjene rizika od velikih nesreća na području Općine Murter-Kornati imenuju se:</w:t>
      </w:r>
    </w:p>
    <w:p w14:paraId="0DCBF118"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Mate Lovrić – zamjenik načelnika Stožera civilne zaštite Općine Murter-Kornati i službenik Jedinstvenog upravnog odjela Općine Murter-Kornati,</w:t>
      </w:r>
    </w:p>
    <w:p w14:paraId="63ECE1E2"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Tome Belakušić – član Stožera civilne zaštite Općine Murter-Kornati i zapovjednik DVD Tisno,</w:t>
      </w:r>
    </w:p>
    <w:p w14:paraId="11A295D6"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Petar Ježina, član Stožera civilne zaštite Općine Murter-Kornati i direktor trgovačkog društva „Murtela“ d.o.o. za komunalne djelatnosti,</w:t>
      </w:r>
    </w:p>
    <w:p w14:paraId="255AFA73" w14:textId="77777777" w:rsidR="00865441" w:rsidRPr="00865441" w:rsidRDefault="00865441" w:rsidP="00112AAC">
      <w:pPr>
        <w:numPr>
          <w:ilvl w:val="0"/>
          <w:numId w:val="42"/>
        </w:numPr>
        <w:spacing w:before="0" w:after="0"/>
        <w:contextualSpacing/>
        <w:jc w:val="left"/>
        <w:rPr>
          <w:rFonts w:eastAsia="Calibri"/>
          <w:color w:val="auto"/>
          <w:szCs w:val="22"/>
        </w:rPr>
      </w:pPr>
      <w:r w:rsidRPr="00865441">
        <w:rPr>
          <w:rFonts w:eastAsia="Calibri"/>
          <w:color w:val="auto"/>
          <w:szCs w:val="22"/>
        </w:rPr>
        <w:t xml:space="preserve">Kašmir </w:t>
      </w:r>
      <w:proofErr w:type="spellStart"/>
      <w:r w:rsidRPr="00865441">
        <w:rPr>
          <w:rFonts w:eastAsia="Calibri"/>
          <w:color w:val="auto"/>
          <w:szCs w:val="22"/>
        </w:rPr>
        <w:t>Huseinović</w:t>
      </w:r>
      <w:proofErr w:type="spellEnd"/>
      <w:r w:rsidRPr="00865441">
        <w:rPr>
          <w:rFonts w:eastAsia="Calibri"/>
          <w:color w:val="auto"/>
          <w:szCs w:val="22"/>
        </w:rPr>
        <w:t>, član Stožera civilne zaštite Općine Murter-Kornati i dr. med.,</w:t>
      </w:r>
    </w:p>
    <w:p w14:paraId="3427548E" w14:textId="77777777" w:rsidR="00865441" w:rsidRDefault="00865441" w:rsidP="00333437">
      <w:pPr>
        <w:rPr>
          <w:rFonts w:eastAsia="Calibri"/>
          <w:color w:val="auto"/>
          <w:szCs w:val="22"/>
        </w:rPr>
      </w:pPr>
    </w:p>
    <w:p w14:paraId="00A2CEA0" w14:textId="77777777" w:rsidR="00F27F28" w:rsidRDefault="00F27F28" w:rsidP="00333437">
      <w:pPr>
        <w:rPr>
          <w:rStyle w:val="Hiperveza"/>
          <w:color w:val="auto"/>
          <w:szCs w:val="22"/>
          <w:u w:val="none"/>
        </w:rPr>
      </w:pPr>
    </w:p>
    <w:p w14:paraId="54F609EE" w14:textId="7CF02DD6" w:rsidR="00B277F3" w:rsidRDefault="00B277F3" w:rsidP="00333437">
      <w:pPr>
        <w:rPr>
          <w:rStyle w:val="Hiperveza"/>
          <w:color w:val="auto"/>
          <w:szCs w:val="22"/>
          <w:u w:val="none"/>
        </w:rPr>
      </w:pPr>
      <w:r w:rsidRPr="00B277F3">
        <w:rPr>
          <w:rStyle w:val="Hiperveza"/>
          <w:color w:val="auto"/>
          <w:szCs w:val="22"/>
          <w:u w:val="none"/>
        </w:rPr>
        <w:lastRenderedPageBreak/>
        <w:t>Procjena rizika ne provodi se za antropogene prijetnje poput ratova i terorističkih djelovanja te ostalih zlonamjernih aktivnosti pojedinaca koje mogu ugroziti stanovništvo, materijalna i kulturna dobra te okoliš na području</w:t>
      </w:r>
      <w:r>
        <w:rPr>
          <w:rStyle w:val="Hiperveza"/>
          <w:color w:val="auto"/>
          <w:szCs w:val="22"/>
          <w:u w:val="none"/>
        </w:rPr>
        <w:t xml:space="preserve"> </w:t>
      </w:r>
      <w:r w:rsidRPr="00B277F3">
        <w:rPr>
          <w:rStyle w:val="Hiperveza"/>
          <w:color w:val="auto"/>
          <w:szCs w:val="22"/>
          <w:u w:val="none"/>
        </w:rPr>
        <w:t>Općine Murter-Kornati</w:t>
      </w:r>
      <w:r>
        <w:rPr>
          <w:rStyle w:val="Hiperveza"/>
          <w:color w:val="auto"/>
          <w:szCs w:val="22"/>
          <w:u w:val="none"/>
        </w:rPr>
        <w:t>.</w:t>
      </w:r>
    </w:p>
    <w:p w14:paraId="08CE3380" w14:textId="6F70B9F5" w:rsidR="00161902" w:rsidRPr="00834580" w:rsidRDefault="00161902" w:rsidP="00161902">
      <w:pPr>
        <w:rPr>
          <w:rStyle w:val="Hiperveza"/>
          <w:color w:val="auto"/>
          <w:szCs w:val="22"/>
          <w:u w:val="none"/>
        </w:rPr>
      </w:pPr>
      <w:r w:rsidRPr="00834580">
        <w:rPr>
          <w:rStyle w:val="Hiperveza"/>
          <w:color w:val="auto"/>
          <w:szCs w:val="22"/>
          <w:u w:val="none"/>
        </w:rPr>
        <w:t xml:space="preserve">Radna skupina izabrala je rizike koji su karakteristični za područje </w:t>
      </w:r>
      <w:r w:rsidR="00B627A0" w:rsidRPr="00834580">
        <w:rPr>
          <w:rStyle w:val="Hiperveza"/>
          <w:color w:val="auto"/>
          <w:szCs w:val="22"/>
          <w:u w:val="none"/>
        </w:rPr>
        <w:t>Općine Murter-Kornati</w:t>
      </w:r>
      <w:r w:rsidR="00834580" w:rsidRPr="00834580">
        <w:rPr>
          <w:rStyle w:val="Hiperveza"/>
          <w:color w:val="auto"/>
          <w:szCs w:val="22"/>
          <w:u w:val="none"/>
        </w:rPr>
        <w:t xml:space="preserve"> </w:t>
      </w:r>
      <w:r w:rsidRPr="00834580">
        <w:rPr>
          <w:rStyle w:val="Hiperveza"/>
          <w:color w:val="auto"/>
          <w:szCs w:val="22"/>
          <w:u w:val="none"/>
        </w:rPr>
        <w:t xml:space="preserve">i obrađuju se u Procjeni, a vodeći se Smjernicama za izradu procjene rizika od velikih nesreća za područje </w:t>
      </w:r>
      <w:r w:rsidR="00ED2C4B" w:rsidRPr="00834580">
        <w:rPr>
          <w:rStyle w:val="Hiperveza"/>
          <w:color w:val="000000" w:themeColor="text1"/>
          <w:szCs w:val="22"/>
          <w:u w:val="none"/>
        </w:rPr>
        <w:t>Šibensko-kninske županije</w:t>
      </w:r>
      <w:r w:rsidRPr="00834580">
        <w:rPr>
          <w:rStyle w:val="Hiperveza"/>
          <w:color w:val="auto"/>
          <w:szCs w:val="22"/>
          <w:u w:val="none"/>
        </w:rPr>
        <w:t>.</w:t>
      </w:r>
    </w:p>
    <w:p w14:paraId="4300FC2C" w14:textId="5D7DBAB6" w:rsidR="006C5296" w:rsidRPr="00834580" w:rsidRDefault="006C5296" w:rsidP="006C5296">
      <w:pPr>
        <w:rPr>
          <w:rFonts w:eastAsia="Calibri"/>
          <w:szCs w:val="22"/>
        </w:rPr>
      </w:pPr>
      <w:r w:rsidRPr="00834580">
        <w:rPr>
          <w:rFonts w:eastAsia="Calibri"/>
          <w:szCs w:val="22"/>
        </w:rPr>
        <w:t>Kao temelj za izradu</w:t>
      </w:r>
      <w:r w:rsidR="004F7C4A" w:rsidRPr="00834580">
        <w:rPr>
          <w:rFonts w:eastAsia="Calibri"/>
          <w:szCs w:val="22"/>
        </w:rPr>
        <w:t xml:space="preserve"> Revizije</w:t>
      </w:r>
      <w:r w:rsidRPr="00834580">
        <w:rPr>
          <w:rFonts w:eastAsia="Calibri"/>
          <w:szCs w:val="22"/>
        </w:rPr>
        <w:t xml:space="preserve"> Procjene rizika od velikih nesreća za </w:t>
      </w:r>
      <w:r w:rsidR="00B627A0" w:rsidRPr="00834580">
        <w:rPr>
          <w:rFonts w:eastAsia="Calibri"/>
          <w:szCs w:val="22"/>
        </w:rPr>
        <w:t>Općinu Murter-Kornati</w:t>
      </w:r>
      <w:r w:rsidR="00834580" w:rsidRPr="00834580">
        <w:rPr>
          <w:rFonts w:eastAsia="Calibri"/>
          <w:szCs w:val="22"/>
        </w:rPr>
        <w:t xml:space="preserve"> </w:t>
      </w:r>
      <w:r w:rsidRPr="00834580">
        <w:rPr>
          <w:rFonts w:eastAsia="Calibri"/>
          <w:szCs w:val="22"/>
        </w:rPr>
        <w:t xml:space="preserve">korištene su </w:t>
      </w:r>
      <w:r w:rsidRPr="00834580">
        <w:rPr>
          <w:rFonts w:eastAsia="Calibri"/>
          <w:i/>
          <w:szCs w:val="22"/>
        </w:rPr>
        <w:t xml:space="preserve">Smjernice za izradu procjene rizika od velikih nesreća na području </w:t>
      </w:r>
      <w:r w:rsidR="00ED2C4B" w:rsidRPr="00834580">
        <w:rPr>
          <w:rFonts w:eastAsia="Calibri"/>
          <w:i/>
          <w:szCs w:val="22"/>
        </w:rPr>
        <w:t>Šibensko-kninske županije</w:t>
      </w:r>
      <w:r w:rsidR="00834580" w:rsidRPr="00834580">
        <w:rPr>
          <w:rFonts w:eastAsia="Calibri"/>
          <w:i/>
          <w:szCs w:val="22"/>
        </w:rPr>
        <w:t xml:space="preserve">. </w:t>
      </w:r>
      <w:r w:rsidRPr="00834580">
        <w:rPr>
          <w:rFonts w:eastAsia="Calibri"/>
          <w:szCs w:val="22"/>
        </w:rPr>
        <w:t xml:space="preserve">Svrha smjernica jest uređenje sveobuhvatnog, cjelovitog i objektivnog pristupa tijekom procesa procjenjivanja rizika kako bi se ublažile njihove posljedice po zdravlje i živote ljudi, materijalna i kulturna dobra i okoliš. Za izradu </w:t>
      </w:r>
      <w:r w:rsidR="004F7C4A" w:rsidRPr="00834580">
        <w:rPr>
          <w:rFonts w:eastAsia="Calibri"/>
          <w:szCs w:val="22"/>
        </w:rPr>
        <w:t xml:space="preserve">revizije </w:t>
      </w:r>
      <w:r w:rsidRPr="00834580">
        <w:rPr>
          <w:rFonts w:eastAsia="Calibri"/>
          <w:szCs w:val="22"/>
        </w:rPr>
        <w:t>procjene rizika korištena je i</w:t>
      </w:r>
      <w:r w:rsidR="004F7C4A" w:rsidRPr="00834580">
        <w:rPr>
          <w:rFonts w:eastAsia="Calibri"/>
          <w:szCs w:val="22"/>
        </w:rPr>
        <w:t xml:space="preserve"> </w:t>
      </w:r>
      <w:r w:rsidR="004F7C4A" w:rsidRPr="00834580">
        <w:rPr>
          <w:rFonts w:eastAsia="Calibri"/>
          <w:i/>
          <w:szCs w:val="22"/>
        </w:rPr>
        <w:t xml:space="preserve">Procjena rizika od velikih nesreća </w:t>
      </w:r>
      <w:r w:rsidR="00B627A0" w:rsidRPr="00834580">
        <w:rPr>
          <w:rFonts w:eastAsia="Calibri"/>
          <w:i/>
          <w:szCs w:val="22"/>
        </w:rPr>
        <w:t>Općine Murter-Kornati</w:t>
      </w:r>
      <w:r w:rsidR="00834580" w:rsidRPr="00834580">
        <w:rPr>
          <w:rFonts w:eastAsia="Calibri"/>
          <w:i/>
          <w:szCs w:val="22"/>
        </w:rPr>
        <w:t xml:space="preserve"> </w:t>
      </w:r>
      <w:r w:rsidR="004F7C4A" w:rsidRPr="00834580">
        <w:rPr>
          <w:rFonts w:eastAsia="Calibri"/>
          <w:i/>
          <w:szCs w:val="22"/>
        </w:rPr>
        <w:t>(20</w:t>
      </w:r>
      <w:r w:rsidR="00B277F3">
        <w:rPr>
          <w:rFonts w:eastAsia="Calibri"/>
          <w:i/>
          <w:szCs w:val="22"/>
        </w:rPr>
        <w:t>21</w:t>
      </w:r>
      <w:r w:rsidR="004F7C4A" w:rsidRPr="00834580">
        <w:rPr>
          <w:rFonts w:eastAsia="Calibri"/>
          <w:i/>
          <w:szCs w:val="22"/>
        </w:rPr>
        <w:t>.).</w:t>
      </w:r>
      <w:r w:rsidRPr="00834580">
        <w:rPr>
          <w:rFonts w:eastAsia="Calibri"/>
          <w:szCs w:val="22"/>
        </w:rPr>
        <w:t xml:space="preserve"> </w:t>
      </w:r>
    </w:p>
    <w:p w14:paraId="17D7053E" w14:textId="77777777" w:rsidR="006C5296" w:rsidRPr="00596FEA" w:rsidRDefault="006C5296" w:rsidP="006C5296">
      <w:pPr>
        <w:rPr>
          <w:color w:val="auto"/>
        </w:rPr>
      </w:pPr>
      <w:r w:rsidRPr="00596FEA">
        <w:rPr>
          <w:color w:val="auto"/>
        </w:rPr>
        <w:t>Procjena rizika označava metodologiju kojom se utvrđuju priroda i stupanj rizika, prilikom čega se analiziraju potencijalne prijetnje i procjenjuje postojeće stanje ranjivosti koji zajedno mogu ugroziti stanovništvo, materijalna i kulturna dobra, biljni i životinjski svijet. Rizik obuhvaća kombinaciju vjerojatnosti nekog događaja i njegovih negativnih posljedica. Postupak izrade Procjene rizika usklađen je s normom HRN EN ISO 31000:2012 – Upravljanje rizicima – Načela i smjernice, koja služi za potrebe unaprjeđenja razumijevanja rizika na svim razinama, osobito u smislu povećanja efikasnosti dosad uspostavljenih mjera za smanjenje rizika od velikih nesreća kao i definiranje novih mjera.</w:t>
      </w:r>
    </w:p>
    <w:p w14:paraId="2EF0EC86" w14:textId="1588B5E9" w:rsidR="00B67E26" w:rsidRPr="008B16B7" w:rsidRDefault="00B67E26" w:rsidP="00B67E26">
      <w:pPr>
        <w:spacing w:after="120"/>
        <w:rPr>
          <w:rFonts w:eastAsia="Calibri"/>
          <w:szCs w:val="22"/>
        </w:rPr>
      </w:pPr>
      <w:r w:rsidRPr="008B16B7">
        <w:rPr>
          <w:rFonts w:eastAsia="Calibri"/>
          <w:szCs w:val="22"/>
        </w:rPr>
        <w:t>Procjena rizika obuhvaća:</w:t>
      </w:r>
    </w:p>
    <w:p w14:paraId="6BAE91B7" w14:textId="77777777" w:rsidR="00B67E26" w:rsidRPr="008B16B7" w:rsidRDefault="00B67E26" w:rsidP="002E2564">
      <w:pPr>
        <w:numPr>
          <w:ilvl w:val="0"/>
          <w:numId w:val="4"/>
        </w:numPr>
        <w:spacing w:before="0" w:after="200"/>
        <w:ind w:left="709" w:hanging="283"/>
        <w:contextualSpacing/>
        <w:rPr>
          <w:rFonts w:eastAsia="Calibri"/>
          <w:szCs w:val="22"/>
        </w:rPr>
      </w:pPr>
      <w:r w:rsidRPr="008B16B7">
        <w:rPr>
          <w:rFonts w:eastAsia="Calibri"/>
          <w:szCs w:val="22"/>
        </w:rPr>
        <w:t>identifikaciju rizika - proces pronalaženja, prepoznavanja i opisivanja rizika,</w:t>
      </w:r>
    </w:p>
    <w:p w14:paraId="23190CCC" w14:textId="77777777" w:rsidR="00B67E26" w:rsidRPr="008B16B7" w:rsidRDefault="00B67E26" w:rsidP="002E2564">
      <w:pPr>
        <w:numPr>
          <w:ilvl w:val="0"/>
          <w:numId w:val="4"/>
        </w:numPr>
        <w:spacing w:before="0" w:after="200"/>
        <w:ind w:left="709" w:hanging="283"/>
        <w:contextualSpacing/>
        <w:rPr>
          <w:rFonts w:eastAsia="Calibri"/>
          <w:szCs w:val="22"/>
        </w:rPr>
      </w:pPr>
      <w:r w:rsidRPr="008B16B7">
        <w:rPr>
          <w:rFonts w:eastAsia="Calibri"/>
          <w:szCs w:val="22"/>
        </w:rPr>
        <w:t>analizu rizika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130CB691" w14:textId="77777777" w:rsidR="00B67E26" w:rsidRPr="008B16B7" w:rsidRDefault="00B67E26" w:rsidP="002E2564">
      <w:pPr>
        <w:numPr>
          <w:ilvl w:val="0"/>
          <w:numId w:val="4"/>
        </w:numPr>
        <w:spacing w:before="0" w:after="200"/>
        <w:ind w:left="709" w:hanging="283"/>
        <w:contextualSpacing/>
        <w:rPr>
          <w:rFonts w:eastAsia="Calibri"/>
          <w:szCs w:val="22"/>
        </w:rPr>
      </w:pPr>
      <w:r w:rsidRPr="008B16B7">
        <w:rPr>
          <w:rFonts w:eastAsia="Calibri"/>
          <w:szCs w:val="22"/>
        </w:rPr>
        <w:t xml:space="preserve">vrednovanja (evaluacije) rizika - </w:t>
      </w:r>
      <w:r w:rsidRPr="008B16B7">
        <w:rPr>
          <w:rFonts w:eastAsia="Calibri"/>
          <w:szCs w:val="22"/>
          <w:lang w:eastAsia="hr-HR"/>
        </w:rPr>
        <w:t>postupak usporedbe rezultata analize rizika s kriterijima prihvatljivosti rizika.</w:t>
      </w:r>
    </w:p>
    <w:p w14:paraId="69C4A4F3" w14:textId="78B3F8B0" w:rsidR="00CF4389" w:rsidRPr="008B16B7" w:rsidRDefault="00CF4389" w:rsidP="00BB0070">
      <w:pPr>
        <w:pStyle w:val="Opisslike"/>
      </w:pPr>
      <w:r w:rsidRPr="008B16B7">
        <w:lastRenderedPageBreak/>
        <w:t xml:space="preserve"> </w:t>
      </w:r>
    </w:p>
    <w:p w14:paraId="2B587525" w14:textId="21D3833B" w:rsidR="00161902" w:rsidRPr="008B16B7" w:rsidRDefault="00B277F3" w:rsidP="00161902">
      <w:pPr>
        <w:jc w:val="center"/>
      </w:pPr>
      <w:r w:rsidRPr="00076F99">
        <w:rPr>
          <w:noProof/>
          <w:lang w:eastAsia="hr-HR"/>
        </w:rPr>
        <w:drawing>
          <wp:inline distT="0" distB="0" distL="0" distR="0" wp14:anchorId="4A5E41AE" wp14:editId="1D0A827C">
            <wp:extent cx="4912842" cy="42386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8736" cy="4252337"/>
                    </a:xfrm>
                    <a:prstGeom prst="rect">
                      <a:avLst/>
                    </a:prstGeom>
                  </pic:spPr>
                </pic:pic>
              </a:graphicData>
            </a:graphic>
          </wp:inline>
        </w:drawing>
      </w:r>
    </w:p>
    <w:p w14:paraId="37F8FB09" w14:textId="64E75956" w:rsidR="00CF4389" w:rsidRPr="008B16B7" w:rsidRDefault="00000000" w:rsidP="00BB0070">
      <w:pPr>
        <w:pStyle w:val="Opisslike"/>
      </w:pPr>
      <w:sdt>
        <w:sdtPr>
          <w:id w:val="-1135250420"/>
          <w:placeholder>
            <w:docPart w:val="8D10D4A1FBAC493F98A74A756541C015"/>
          </w:placeholder>
          <w15:appearance w15:val="hidden"/>
        </w:sdtPr>
        <w:sdtContent>
          <w:r w:rsidR="00CF4389" w:rsidRPr="008B16B7">
            <w:t xml:space="preserve">Slika </w:t>
          </w:r>
          <w:r w:rsidR="00A10FA3">
            <w:rPr>
              <w:noProof/>
            </w:rPr>
            <w:fldChar w:fldCharType="begin"/>
          </w:r>
          <w:r w:rsidR="00A10FA3">
            <w:rPr>
              <w:noProof/>
            </w:rPr>
            <w:instrText xml:space="preserve"> SEQ Slika \* ARABIC </w:instrText>
          </w:r>
          <w:r w:rsidR="00A10FA3">
            <w:rPr>
              <w:noProof/>
            </w:rPr>
            <w:fldChar w:fldCharType="separate"/>
          </w:r>
          <w:r w:rsidR="00BF5AB3">
            <w:rPr>
              <w:noProof/>
            </w:rPr>
            <w:t>1</w:t>
          </w:r>
          <w:r w:rsidR="00A10FA3">
            <w:rPr>
              <w:noProof/>
            </w:rPr>
            <w:fldChar w:fldCharType="end"/>
          </w:r>
          <w:r w:rsidR="00CF4389" w:rsidRPr="008B16B7">
            <w:rPr>
              <w:noProof/>
            </w:rPr>
            <w:t>.</w:t>
          </w:r>
          <w:r w:rsidR="00CF4389" w:rsidRPr="008B16B7">
            <w:t>: Prikaz procesa upravljanja rizikom</w:t>
          </w:r>
        </w:sdtContent>
      </w:sdt>
    </w:p>
    <w:p w14:paraId="65C34C4D" w14:textId="77777777" w:rsidR="00CF4389" w:rsidRPr="008B16B7" w:rsidRDefault="00CF4389" w:rsidP="00CF4389">
      <w:pPr>
        <w:spacing w:after="200"/>
        <w:ind w:left="709"/>
        <w:contextualSpacing/>
        <w:jc w:val="center"/>
        <w:rPr>
          <w:bCs/>
          <w:i/>
          <w:color w:val="54883D"/>
          <w:sz w:val="20"/>
          <w:szCs w:val="18"/>
        </w:rPr>
      </w:pPr>
      <w:r w:rsidRPr="008B16B7">
        <w:rPr>
          <w:bCs/>
          <w:i/>
          <w:color w:val="54883D"/>
          <w:sz w:val="20"/>
          <w:szCs w:val="18"/>
        </w:rPr>
        <w:t>Izvor: HRN ISO 31000, Upravljanje rizikom – Načela i upute</w:t>
      </w:r>
    </w:p>
    <w:p w14:paraId="1053237B" w14:textId="77777777" w:rsidR="00B67E26" w:rsidRPr="005A761D" w:rsidRDefault="00B67E26" w:rsidP="001F1D2A">
      <w:pPr>
        <w:pStyle w:val="Sadraj4"/>
        <w:rPr>
          <w:highlight w:val="yellow"/>
        </w:rPr>
      </w:pPr>
    </w:p>
    <w:p w14:paraId="4441E53E" w14:textId="77777777" w:rsidR="00B277F3" w:rsidRPr="00B277F3" w:rsidRDefault="00B277F3" w:rsidP="00B277F3">
      <w:pPr>
        <w:rPr>
          <w:color w:val="auto"/>
        </w:rPr>
      </w:pPr>
      <w:r w:rsidRPr="00B277F3">
        <w:rPr>
          <w:color w:val="auto"/>
        </w:rPr>
        <w:t>Sukladno članku 8. stavku 2. Pravilnika o smjernicama za izradu procjena rizika od katastrofa i velikih nesreća za područje Republike Hrvatske i jedinica lokalne i područne (regionalne) samouprave (NN 65/16), procjene rizika od velikih nesreća za područja jedinica lokalne samouprave izrađuju se najmanje jednom u tri godine te se njihovo usklađivanje i usvajanje mora provesti do kraja mjeseca ožujka, a županijskih do početka rujna u svakom trogodišnjem ciklusu.</w:t>
      </w:r>
    </w:p>
    <w:p w14:paraId="0A40CA8C" w14:textId="2F0456B6" w:rsidR="00CD4643" w:rsidRDefault="00B277F3" w:rsidP="00B277F3">
      <w:pPr>
        <w:rPr>
          <w:color w:val="auto"/>
        </w:rPr>
      </w:pPr>
      <w:r w:rsidRPr="00B277F3">
        <w:rPr>
          <w:color w:val="auto"/>
        </w:rPr>
        <w:t>Tijekom izrade Procjene rizika ugovorom je angažirana tvrtka DLS d.o.o. ovlaštenik za prvu grupu stručnih poslova u području planiranja civilne zaštite i to u svojstvu konzultanta.</w:t>
      </w:r>
    </w:p>
    <w:p w14:paraId="3597ADED" w14:textId="77777777" w:rsidR="00B277F3" w:rsidRDefault="00B277F3" w:rsidP="00B277F3">
      <w:pPr>
        <w:rPr>
          <w:color w:val="auto"/>
        </w:rPr>
      </w:pPr>
    </w:p>
    <w:p w14:paraId="4AA58F44" w14:textId="77777777" w:rsidR="00B277F3" w:rsidRDefault="00B277F3" w:rsidP="00B277F3">
      <w:pPr>
        <w:rPr>
          <w:color w:val="auto"/>
        </w:rPr>
      </w:pPr>
    </w:p>
    <w:p w14:paraId="6561711B" w14:textId="77777777" w:rsidR="00B277F3" w:rsidRDefault="00B277F3" w:rsidP="00B277F3">
      <w:pPr>
        <w:rPr>
          <w:color w:val="auto"/>
        </w:rPr>
      </w:pPr>
    </w:p>
    <w:p w14:paraId="4EA81446" w14:textId="77777777" w:rsidR="00B277F3" w:rsidRDefault="00B277F3" w:rsidP="00B277F3">
      <w:pPr>
        <w:rPr>
          <w:color w:val="auto"/>
        </w:rPr>
      </w:pPr>
    </w:p>
    <w:p w14:paraId="2E45D718" w14:textId="77777777" w:rsidR="00B277F3" w:rsidRDefault="00B277F3" w:rsidP="00B277F3">
      <w:pPr>
        <w:rPr>
          <w:color w:val="auto"/>
        </w:rPr>
      </w:pPr>
    </w:p>
    <w:p w14:paraId="0C223C53" w14:textId="77777777" w:rsidR="00CD4643" w:rsidRPr="008B16B7" w:rsidRDefault="00CD4643" w:rsidP="00161902">
      <w:pPr>
        <w:rPr>
          <w:color w:val="auto"/>
        </w:rPr>
      </w:pPr>
    </w:p>
    <w:p w14:paraId="7C857BF7" w14:textId="62D96BC7" w:rsidR="00784875" w:rsidRPr="008E3DB1" w:rsidRDefault="00784875" w:rsidP="00945C9C">
      <w:pPr>
        <w:pStyle w:val="Naslov1"/>
        <w:numPr>
          <w:ilvl w:val="0"/>
          <w:numId w:val="3"/>
        </w:numPr>
      </w:pPr>
      <w:bookmarkStart w:id="3" w:name="_Toc217028161"/>
      <w:r w:rsidRPr="008E3DB1">
        <w:lastRenderedPageBreak/>
        <w:t xml:space="preserve">OSNOVNE KARAKTERISTIKE PODRUČJA </w:t>
      </w:r>
      <w:r w:rsidR="00B627A0" w:rsidRPr="008E3DB1">
        <w:t>OPĆINE MURTER-KORNATI</w:t>
      </w:r>
      <w:bookmarkEnd w:id="3"/>
    </w:p>
    <w:p w14:paraId="27F19F61" w14:textId="77777777" w:rsidR="00784875" w:rsidRPr="008E3DB1" w:rsidRDefault="00784875" w:rsidP="00A81505">
      <w:pPr>
        <w:pStyle w:val="Naslov2"/>
      </w:pPr>
      <w:bookmarkStart w:id="4" w:name="_Toc217028162"/>
      <w:r w:rsidRPr="008E3DB1">
        <w:t>Geografski pokazatelji</w:t>
      </w:r>
      <w:bookmarkEnd w:id="4"/>
    </w:p>
    <w:p w14:paraId="7B7C0E66" w14:textId="77777777" w:rsidR="00784875" w:rsidRPr="008E3DB1" w:rsidRDefault="00784875" w:rsidP="00813262">
      <w:pPr>
        <w:pStyle w:val="Naslov30"/>
      </w:pPr>
      <w:bookmarkStart w:id="5" w:name="_Toc217028163"/>
      <w:r w:rsidRPr="008E3DB1">
        <w:t>Geografski položaj</w:t>
      </w:r>
      <w:bookmarkEnd w:id="5"/>
    </w:p>
    <w:p w14:paraId="52ABA89B" w14:textId="69C1F460" w:rsidR="008E3DB1" w:rsidRDefault="00A663D4" w:rsidP="0061385E">
      <w:pPr>
        <w:rPr>
          <w:lang w:bidi="en-US"/>
        </w:rPr>
      </w:pPr>
      <w:r w:rsidRPr="00A663D4">
        <w:rPr>
          <w:lang w:bidi="en-US"/>
        </w:rPr>
        <w:t xml:space="preserve">Općina Murter-Kornati nalazi se na otoku Murteru i općenito obuhvaća sjeverozapadnu stranu otoka s istoimenim naseljem te 10-ak nautičkih milja udaljeno Kornatsko otočje s preko 170 otoka i otočića od kojih dio čini NP Kornati. Ostatak otočja, </w:t>
      </w:r>
      <w:proofErr w:type="spellStart"/>
      <w:r w:rsidRPr="00A663D4">
        <w:rPr>
          <w:lang w:bidi="en-US"/>
        </w:rPr>
        <w:t>žutsko-sitska</w:t>
      </w:r>
      <w:proofErr w:type="spellEnd"/>
      <w:r w:rsidRPr="00A663D4">
        <w:rPr>
          <w:lang w:bidi="en-US"/>
        </w:rPr>
        <w:t xml:space="preserve"> otočna skupina, iako geografski i prirodno nedjeljiv prostor, nalazi se izvan granica parka u nižoj kategoriji zaštite – značajni krajobraz. Dok se moderna četvrt mjesta i novoizgrađena marina protežu u prostranoj uvali Hramina, stari dio naselja (Selo) smješteno je u podnožju brda </w:t>
      </w:r>
      <w:proofErr w:type="spellStart"/>
      <w:r w:rsidRPr="00A663D4">
        <w:rPr>
          <w:lang w:bidi="en-US"/>
        </w:rPr>
        <w:t>Raduč</w:t>
      </w:r>
      <w:proofErr w:type="spellEnd"/>
      <w:r w:rsidRPr="00A663D4">
        <w:rPr>
          <w:lang w:bidi="en-US"/>
        </w:rPr>
        <w:t>.</w:t>
      </w:r>
    </w:p>
    <w:p w14:paraId="25F7C476" w14:textId="77777777" w:rsidR="00A663D4" w:rsidRDefault="00A663D4" w:rsidP="0061385E">
      <w:r w:rsidRPr="00A663D4">
        <w:t xml:space="preserve">Općina Murter-Kornati graniči s Općinom Tisno koja obuhvaća ostatak otoka Murtera. Sam otok Murter površinom je najveći otok u </w:t>
      </w:r>
      <w:proofErr w:type="spellStart"/>
      <w:r w:rsidRPr="00A663D4">
        <w:t>Šibenskokninskoj</w:t>
      </w:r>
      <w:proofErr w:type="spellEnd"/>
      <w:r w:rsidRPr="00A663D4">
        <w:t xml:space="preserve"> županiji te pripada sjevernodalmatinskoj skupini otoka. S kopnom je povezan mostom, koji je izgrađen početkom 19.stoljeća. Otok se smatra razvijenim dijelom županije s manjim depopulacijskim trendom nego na ostalim otocima. </w:t>
      </w:r>
    </w:p>
    <w:p w14:paraId="49B72C3B" w14:textId="7F5CDE41" w:rsidR="00A663D4" w:rsidRDefault="00A663D4" w:rsidP="0061385E">
      <w:pPr>
        <w:rPr>
          <w:highlight w:val="yellow"/>
        </w:rPr>
      </w:pPr>
      <w:r w:rsidRPr="00A663D4">
        <w:t>Kornatska skupina otoka ističe se brojem i slikovitošću, a otok Kornat je ujedno i najveći otok šibenskog akvatorija s ukupnom površinom od 32.525 četvornih kilometara. Sa 237 metara, otok Kornat je i najviši šibenski otok. Površina Općine Murter-Kornati iznosi 81,08 km², a prema tome gustoća naseljenosti u Murteru</w:t>
      </w:r>
      <w:r>
        <w:t>-</w:t>
      </w:r>
      <w:r w:rsidRPr="00A663D4">
        <w:t xml:space="preserve"> Kornatima iznosi </w:t>
      </w:r>
      <w:r w:rsidR="006B1DC9">
        <w:t>23,85</w:t>
      </w:r>
      <w:r w:rsidRPr="00A663D4">
        <w:t xml:space="preserve"> stanovnika/km². Iako teritorijalno pripada području Općine Murter-Kornati, Nacionalni park Kornati nalazi se pod upravom Javne ustanove Nacionalni park Kornati, koju je osnovala Vlada Republike Hrvatske 1982. godine, dvije godine nakon proglašenja područja nacionalnim parkom. </w:t>
      </w:r>
    </w:p>
    <w:p w14:paraId="3E846C34" w14:textId="55F96FBD" w:rsidR="00F15236" w:rsidRPr="008E3DB1" w:rsidRDefault="008E3DB1" w:rsidP="00F15236">
      <w:pPr>
        <w:jc w:val="center"/>
        <w:rPr>
          <w:color w:val="FF0000"/>
        </w:rPr>
      </w:pPr>
      <w:r w:rsidRPr="008E3DB1">
        <w:rPr>
          <w:noProof/>
          <w:lang w:eastAsia="hr-HR"/>
        </w:rPr>
        <mc:AlternateContent>
          <mc:Choice Requires="wps">
            <w:drawing>
              <wp:anchor distT="0" distB="0" distL="114300" distR="114300" simplePos="0" relativeHeight="251918336" behindDoc="0" locked="0" layoutInCell="1" allowOverlap="1" wp14:anchorId="0C8C2C81" wp14:editId="0B5E8CAC">
                <wp:simplePos x="0" y="0"/>
                <wp:positionH relativeFrom="column">
                  <wp:posOffset>1662430</wp:posOffset>
                </wp:positionH>
                <wp:positionV relativeFrom="paragraph">
                  <wp:posOffset>2205990</wp:posOffset>
                </wp:positionV>
                <wp:extent cx="224287" cy="500333"/>
                <wp:effectExtent l="19050" t="19050" r="23495" b="14605"/>
                <wp:wrapNone/>
                <wp:docPr id="48" name="Strelica gore 456"/>
                <wp:cNvGraphicFramePr/>
                <a:graphic xmlns:a="http://schemas.openxmlformats.org/drawingml/2006/main">
                  <a:graphicData uri="http://schemas.microsoft.com/office/word/2010/wordprocessingShape">
                    <wps:wsp>
                      <wps:cNvSpPr/>
                      <wps:spPr>
                        <a:xfrm>
                          <a:off x="0" y="0"/>
                          <a:ext cx="224287" cy="50033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A885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elica gore 456" o:spid="_x0000_s1026" type="#_x0000_t68" style="position:absolute;margin-left:130.9pt;margin-top:173.7pt;width:17.65pt;height:39.4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" adj="4841" fillcolor="#4f81bd [3204]" strokecolor="#243f60 [1604]" strokeweight="2pt"/>
            </w:pict>
          </mc:Fallback>
        </mc:AlternateContent>
      </w:r>
      <w:r w:rsidRPr="008E3DB1">
        <w:rPr>
          <w:noProof/>
          <w:lang w:eastAsia="hr-HR"/>
        </w:rPr>
        <w:drawing>
          <wp:inline distT="0" distB="0" distL="0" distR="0" wp14:anchorId="77BDB4D1" wp14:editId="7E7E4156">
            <wp:extent cx="4212214" cy="3318947"/>
            <wp:effectExtent l="38100" t="38100" r="36195" b="34290"/>
            <wp:docPr id="13" name="Picture 4" descr="ScreenHunter_01 Apr. 26 1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1 Apr. 26 12.30.gif"/>
                    <pic:cNvPicPr/>
                  </pic:nvPicPr>
                  <pic:blipFill>
                    <a:blip r:embed="rId23" cstate="print">
                      <a:duotone>
                        <a:prstClr val="black"/>
                        <a:schemeClr val="accent5">
                          <a:tint val="45000"/>
                          <a:satMod val="400000"/>
                        </a:schemeClr>
                      </a:duotone>
                      <a:lum bright="20000" contrast="10000"/>
                    </a:blip>
                    <a:stretch>
                      <a:fillRect/>
                    </a:stretch>
                  </pic:blipFill>
                  <pic:spPr>
                    <a:xfrm>
                      <a:off x="0" y="0"/>
                      <a:ext cx="4217020" cy="3322733"/>
                    </a:xfrm>
                    <a:prstGeom prst="rect">
                      <a:avLst/>
                    </a:prstGeom>
                    <a:ln w="28575">
                      <a:solidFill>
                        <a:srgbClr val="4F81BD"/>
                      </a:solidFill>
                    </a:ln>
                  </pic:spPr>
                </pic:pic>
              </a:graphicData>
            </a:graphic>
          </wp:inline>
        </w:drawing>
      </w:r>
    </w:p>
    <w:p w14:paraId="7937EF90" w14:textId="55674CA1" w:rsidR="00F15236" w:rsidRPr="008E3DB1" w:rsidRDefault="00000000" w:rsidP="00BB0070">
      <w:pPr>
        <w:pStyle w:val="Opisslike"/>
      </w:pPr>
      <w:sdt>
        <w:sdtPr>
          <w:id w:val="-1422558674"/>
          <w:placeholder>
            <w:docPart w:val="3EE30E7CBEC64FFBA23885ECC8BBE13C"/>
          </w:placeholder>
          <w15:appearance w15:val="hidden"/>
        </w:sdtPr>
        <w:sdtContent>
          <w:r w:rsidR="00F15236" w:rsidRPr="008E3DB1">
            <w:t xml:space="preserve">Slika </w:t>
          </w:r>
          <w:r w:rsidR="00A10FA3">
            <w:rPr>
              <w:noProof/>
            </w:rPr>
            <w:fldChar w:fldCharType="begin"/>
          </w:r>
          <w:r w:rsidR="00A10FA3">
            <w:rPr>
              <w:noProof/>
            </w:rPr>
            <w:instrText xml:space="preserve"> SEQ Slika \* ARABIC </w:instrText>
          </w:r>
          <w:r w:rsidR="00A10FA3">
            <w:rPr>
              <w:noProof/>
            </w:rPr>
            <w:fldChar w:fldCharType="separate"/>
          </w:r>
          <w:r w:rsidR="00BF5AB3">
            <w:rPr>
              <w:noProof/>
            </w:rPr>
            <w:t>2</w:t>
          </w:r>
          <w:r w:rsidR="00A10FA3">
            <w:rPr>
              <w:noProof/>
            </w:rPr>
            <w:fldChar w:fldCharType="end"/>
          </w:r>
          <w:r w:rsidR="00F15236" w:rsidRPr="008E3DB1">
            <w:rPr>
              <w:noProof/>
            </w:rPr>
            <w:t>.</w:t>
          </w:r>
          <w:r w:rsidR="00F15236" w:rsidRPr="008E3DB1">
            <w:t xml:space="preserve">: </w:t>
          </w:r>
          <w:r w:rsidR="0061385E" w:rsidRPr="008E3DB1">
            <w:t xml:space="preserve">Položaj </w:t>
          </w:r>
          <w:r w:rsidR="00B627A0" w:rsidRPr="008E3DB1">
            <w:t>Općine Murter-Kornati</w:t>
          </w:r>
          <w:r w:rsidR="008E3DB1" w:rsidRPr="008E3DB1">
            <w:t xml:space="preserve"> </w:t>
          </w:r>
          <w:r w:rsidR="0061385E" w:rsidRPr="008E3DB1">
            <w:t xml:space="preserve">u </w:t>
          </w:r>
          <w:r w:rsidR="008E3DB1" w:rsidRPr="008E3DB1">
            <w:t>Šibensko-kninskoj županiji</w:t>
          </w:r>
        </w:sdtContent>
      </w:sdt>
    </w:p>
    <w:p w14:paraId="46987F7E" w14:textId="77777777" w:rsidR="00195C8C" w:rsidRPr="005A761D" w:rsidRDefault="00195C8C" w:rsidP="00195C8C">
      <w:pPr>
        <w:rPr>
          <w:bCs/>
          <w:color w:val="54883D"/>
          <w:sz w:val="20"/>
          <w:szCs w:val="18"/>
          <w:highlight w:val="yellow"/>
        </w:rPr>
        <w:sectPr w:rsidR="00195C8C" w:rsidRPr="005A761D" w:rsidSect="000248BA">
          <w:headerReference w:type="first" r:id="rId24"/>
          <w:footerReference w:type="first" r:id="rId25"/>
          <w:pgSz w:w="11906" w:h="16838"/>
          <w:pgMar w:top="1417" w:right="1417" w:bottom="1417" w:left="1417" w:header="567" w:footer="0" w:gutter="0"/>
          <w:cols w:space="708"/>
          <w:titlePg/>
          <w:docGrid w:linePitch="360"/>
        </w:sectPr>
      </w:pPr>
    </w:p>
    <w:p w14:paraId="65C62350" w14:textId="77777777" w:rsidR="002F12A1" w:rsidRPr="003717F1" w:rsidRDefault="002F12A1" w:rsidP="002F12A1">
      <w:pPr>
        <w:spacing w:before="120" w:after="120"/>
        <w:rPr>
          <w:i/>
          <w:u w:val="single"/>
          <w:lang w:bidi="en-US"/>
        </w:rPr>
      </w:pPr>
      <w:bookmarkStart w:id="6" w:name="_Toc281922362"/>
      <w:bookmarkStart w:id="7" w:name="_Toc282428575"/>
      <w:r w:rsidRPr="00EA6C89">
        <w:rPr>
          <w:i/>
          <w:u w:val="single"/>
          <w:lang w:bidi="en-US"/>
        </w:rPr>
        <w:lastRenderedPageBreak/>
        <w:t>Hidrološka obilježja</w:t>
      </w:r>
    </w:p>
    <w:p w14:paraId="7D45A8CC" w14:textId="77777777" w:rsidR="002F12A1" w:rsidRDefault="002F12A1" w:rsidP="002F12A1">
      <w:pPr>
        <w:spacing w:before="120" w:after="120"/>
        <w:rPr>
          <w:rFonts w:eastAsiaTheme="minorEastAsia"/>
          <w:color w:val="auto"/>
          <w:szCs w:val="22"/>
          <w:lang w:eastAsia="hr-HR"/>
        </w:rPr>
      </w:pPr>
      <w:r w:rsidRPr="006A7009">
        <w:rPr>
          <w:rFonts w:eastAsiaTheme="minorEastAsia"/>
          <w:color w:val="auto"/>
          <w:szCs w:val="22"/>
          <w:lang w:eastAsia="hr-HR"/>
        </w:rPr>
        <w:t xml:space="preserve">U Općini Murter-Kornati nema nadzemnih voda niti izvora jer zbog poroznosti vapnenca gotovo sva atmosferska voda ponire u dubine i podzemnim putem otječe u more. Uslijed relativno blagih formi reljefa i malih visina u ovom području nema značajnih bujica osim manjih slivova u udolinama za </w:t>
      </w:r>
      <w:r>
        <w:rPr>
          <w:rFonts w:eastAsiaTheme="minorEastAsia"/>
          <w:color w:val="auto"/>
          <w:szCs w:val="22"/>
          <w:lang w:eastAsia="hr-HR"/>
        </w:rPr>
        <w:t xml:space="preserve">vrijeme vrlo intenzivnih kiša. </w:t>
      </w:r>
    </w:p>
    <w:p w14:paraId="74699A29" w14:textId="77777777" w:rsidR="002F12A1" w:rsidRDefault="002F12A1" w:rsidP="002F12A1">
      <w:pPr>
        <w:autoSpaceDE w:val="0"/>
        <w:autoSpaceDN w:val="0"/>
        <w:adjustRightInd w:val="0"/>
        <w:spacing w:before="0" w:after="200"/>
        <w:jc w:val="left"/>
        <w:rPr>
          <w:rFonts w:eastAsiaTheme="minorHAnsi"/>
          <w:color w:val="auto"/>
          <w:szCs w:val="22"/>
          <w:u w:val="single"/>
        </w:rPr>
      </w:pPr>
      <w:r>
        <w:rPr>
          <w:rFonts w:eastAsiaTheme="minorHAnsi"/>
          <w:color w:val="auto"/>
          <w:szCs w:val="22"/>
          <w:u w:val="single"/>
        </w:rPr>
        <w:t>Otok Murter</w:t>
      </w:r>
    </w:p>
    <w:p w14:paraId="124C0112" w14:textId="77777777" w:rsidR="002F12A1" w:rsidRPr="002F12A1" w:rsidRDefault="002F12A1" w:rsidP="002F12A1">
      <w:pPr>
        <w:autoSpaceDE w:val="0"/>
        <w:autoSpaceDN w:val="0"/>
        <w:adjustRightInd w:val="0"/>
        <w:spacing w:before="0" w:after="200"/>
        <w:jc w:val="left"/>
        <w:rPr>
          <w:rFonts w:eastAsiaTheme="minorHAnsi"/>
          <w:color w:val="auto"/>
          <w:szCs w:val="22"/>
        </w:rPr>
      </w:pPr>
      <w:r w:rsidRPr="006A7009">
        <w:rPr>
          <w:rFonts w:eastAsiaTheme="minorHAnsi"/>
          <w:color w:val="auto"/>
          <w:szCs w:val="22"/>
        </w:rPr>
        <w:t>Otok Murter jedan je od otoka sjevernodalmatinske otočne s</w:t>
      </w:r>
      <w:r>
        <w:rPr>
          <w:rFonts w:eastAsiaTheme="minorHAnsi"/>
          <w:color w:val="auto"/>
          <w:szCs w:val="22"/>
        </w:rPr>
        <w:t xml:space="preserve">kupine, najgušće otočne skupine </w:t>
      </w:r>
      <w:r w:rsidRPr="006A7009">
        <w:rPr>
          <w:rFonts w:eastAsiaTheme="minorHAnsi"/>
          <w:color w:val="auto"/>
          <w:szCs w:val="22"/>
        </w:rPr>
        <w:t>Jadrana i Sredozemlja, u kojoj se nalazi gotovo 40 posto svi</w:t>
      </w:r>
      <w:r>
        <w:rPr>
          <w:rFonts w:eastAsiaTheme="minorHAnsi"/>
          <w:color w:val="auto"/>
          <w:szCs w:val="22"/>
        </w:rPr>
        <w:t xml:space="preserve">h hrvatskih otoka. Zahvaljujući </w:t>
      </w:r>
      <w:r w:rsidRPr="006A7009">
        <w:rPr>
          <w:rFonts w:eastAsiaTheme="minorHAnsi"/>
          <w:color w:val="auto"/>
          <w:szCs w:val="22"/>
        </w:rPr>
        <w:t xml:space="preserve">stoljetnoj brizi </w:t>
      </w:r>
      <w:proofErr w:type="spellStart"/>
      <w:r w:rsidRPr="006A7009">
        <w:rPr>
          <w:rFonts w:eastAsiaTheme="minorHAnsi"/>
          <w:color w:val="auto"/>
          <w:szCs w:val="22"/>
        </w:rPr>
        <w:t>Murterina</w:t>
      </w:r>
      <w:proofErr w:type="spellEnd"/>
      <w:r w:rsidRPr="006A7009">
        <w:rPr>
          <w:rFonts w:eastAsiaTheme="minorHAnsi"/>
          <w:color w:val="auto"/>
          <w:szCs w:val="22"/>
        </w:rPr>
        <w:t xml:space="preserve"> za svoje prekomorske posjede, Murter</w:t>
      </w:r>
      <w:r>
        <w:rPr>
          <w:rFonts w:eastAsiaTheme="minorHAnsi"/>
          <w:color w:val="auto"/>
          <w:szCs w:val="22"/>
        </w:rPr>
        <w:t xml:space="preserve"> je postao središte "galaksije" </w:t>
      </w:r>
      <w:r w:rsidRPr="006A7009">
        <w:rPr>
          <w:rFonts w:eastAsiaTheme="minorHAnsi"/>
          <w:color w:val="auto"/>
          <w:szCs w:val="22"/>
        </w:rPr>
        <w:t xml:space="preserve">od </w:t>
      </w:r>
      <w:r>
        <w:rPr>
          <w:rFonts w:eastAsiaTheme="minorHAnsi"/>
          <w:color w:val="auto"/>
          <w:szCs w:val="22"/>
        </w:rPr>
        <w:t xml:space="preserve">čak 189 otoka, otočića i hridi. </w:t>
      </w:r>
      <w:r w:rsidRPr="006A7009">
        <w:rPr>
          <w:rFonts w:eastAsiaTheme="minorHAnsi"/>
          <w:color w:val="auto"/>
          <w:szCs w:val="22"/>
        </w:rPr>
        <w:t xml:space="preserve">Nalazi se na sjeverozapadnom dijelu šibenskog arhipelaga </w:t>
      </w:r>
      <w:r>
        <w:rPr>
          <w:rFonts w:eastAsiaTheme="minorHAnsi"/>
          <w:color w:val="auto"/>
          <w:szCs w:val="22"/>
        </w:rPr>
        <w:t xml:space="preserve">i Šibensko-kninske županije. Na </w:t>
      </w:r>
      <w:r w:rsidRPr="006A7009">
        <w:rPr>
          <w:rFonts w:eastAsiaTheme="minorHAnsi"/>
          <w:color w:val="auto"/>
          <w:szCs w:val="22"/>
        </w:rPr>
        <w:t xml:space="preserve">Otoku Murter se nalaze četiri </w:t>
      </w:r>
      <w:r>
        <w:rPr>
          <w:rFonts w:eastAsiaTheme="minorHAnsi"/>
          <w:color w:val="auto"/>
          <w:szCs w:val="22"/>
        </w:rPr>
        <w:t>mjesta</w:t>
      </w:r>
      <w:r w:rsidRPr="006A7009">
        <w:rPr>
          <w:rFonts w:eastAsiaTheme="minorHAnsi"/>
          <w:color w:val="auto"/>
          <w:szCs w:val="22"/>
        </w:rPr>
        <w:t xml:space="preserve">, od kojih su Murter i </w:t>
      </w:r>
      <w:r w:rsidRPr="002F12A1">
        <w:rPr>
          <w:rFonts w:eastAsiaTheme="minorHAnsi"/>
          <w:color w:val="auto"/>
          <w:szCs w:val="22"/>
        </w:rPr>
        <w:t xml:space="preserve">Jezera starija, a Tisno i Betina mlađa. </w:t>
      </w:r>
    </w:p>
    <w:p w14:paraId="13071925" w14:textId="72692A32" w:rsidR="00D121E9" w:rsidRPr="002F12A1" w:rsidRDefault="00D121E9" w:rsidP="00D121E9">
      <w:pPr>
        <w:rPr>
          <w:b/>
          <w:color w:val="54883D"/>
          <w:lang w:bidi="en-US"/>
        </w:rPr>
      </w:pPr>
      <w:r w:rsidRPr="002F12A1">
        <w:rPr>
          <w:b/>
          <w:color w:val="54883D"/>
          <w:lang w:bidi="en-US"/>
        </w:rPr>
        <w:t>Geografsko – klimatske karakteristike</w:t>
      </w:r>
    </w:p>
    <w:p w14:paraId="15CCD048" w14:textId="77777777" w:rsidR="002F12A1" w:rsidRPr="002F12A1" w:rsidRDefault="002F12A1" w:rsidP="002F12A1">
      <w:pPr>
        <w:spacing w:before="120" w:after="120"/>
        <w:rPr>
          <w:u w:val="single"/>
          <w:lang w:eastAsia="hr-HR"/>
        </w:rPr>
      </w:pPr>
      <w:r w:rsidRPr="002F12A1">
        <w:rPr>
          <w:u w:val="single"/>
          <w:lang w:eastAsia="hr-HR"/>
        </w:rPr>
        <w:t>Reljefna obilježja Općine Murter-Kornati</w:t>
      </w:r>
    </w:p>
    <w:p w14:paraId="6D5F0803" w14:textId="77777777" w:rsidR="002F12A1" w:rsidRPr="002F12A1" w:rsidRDefault="002F12A1" w:rsidP="002F12A1">
      <w:pPr>
        <w:spacing w:before="120" w:after="120"/>
        <w:rPr>
          <w:rFonts w:eastAsiaTheme="minorEastAsia"/>
          <w:color w:val="auto"/>
          <w:szCs w:val="22"/>
          <w:lang w:eastAsia="hr-HR"/>
        </w:rPr>
      </w:pPr>
      <w:r w:rsidRPr="002F12A1">
        <w:rPr>
          <w:rFonts w:eastAsiaTheme="minorEastAsia"/>
          <w:color w:val="auto"/>
          <w:szCs w:val="22"/>
          <w:lang w:eastAsia="hr-HR"/>
        </w:rPr>
        <w:t xml:space="preserve">Geološka građa na otoku Murteru koju karakterizira dominacija vapnenca i dolomita uvjetovala je razvojem tipičnog krškog reljefa. Zbog relativno dobre obalne razvedenosti, na obalama otoka Murtera nalaze se brojne uvale koje su imale veliku ulogu u prostornom širenju otočnih naselja i razvoju turizma. Na Kornatima je 40-ak evidentiranih jama, sedam ih je potopljeno u moru, desetak je suhih, kopnenih, a 20 je jama koje su </w:t>
      </w:r>
      <w:proofErr w:type="spellStart"/>
      <w:r w:rsidRPr="002F12A1">
        <w:rPr>
          <w:rFonts w:eastAsiaTheme="minorEastAsia"/>
          <w:color w:val="auto"/>
          <w:szCs w:val="22"/>
          <w:lang w:eastAsia="hr-HR"/>
        </w:rPr>
        <w:t>anhijaline</w:t>
      </w:r>
      <w:proofErr w:type="spellEnd"/>
      <w:r w:rsidRPr="002F12A1">
        <w:rPr>
          <w:rFonts w:eastAsiaTheme="minorEastAsia"/>
          <w:color w:val="auto"/>
          <w:szCs w:val="22"/>
          <w:lang w:eastAsia="hr-HR"/>
        </w:rPr>
        <w:t>. To znači da je površinski sloj slatka voda koja prelazi u boćatu, a na samom dnu je morska voda.</w:t>
      </w:r>
    </w:p>
    <w:p w14:paraId="71C33B38" w14:textId="77777777" w:rsidR="002F12A1" w:rsidRPr="002F12A1" w:rsidRDefault="002F12A1" w:rsidP="002F12A1">
      <w:pPr>
        <w:spacing w:before="120" w:after="120"/>
        <w:rPr>
          <w:rFonts w:eastAsiaTheme="minorEastAsia"/>
          <w:color w:val="auto"/>
          <w:szCs w:val="22"/>
          <w:lang w:eastAsia="hr-HR"/>
        </w:rPr>
      </w:pPr>
      <w:r w:rsidRPr="002F12A1">
        <w:rPr>
          <w:rFonts w:eastAsiaTheme="minorEastAsia"/>
          <w:color w:val="auto"/>
          <w:szCs w:val="22"/>
          <w:lang w:eastAsia="hr-HR"/>
        </w:rPr>
        <w:t xml:space="preserve">Naselje Murter okruženo sa 7  brežuljaka od kojih je brdo </w:t>
      </w:r>
      <w:proofErr w:type="spellStart"/>
      <w:r w:rsidRPr="002F12A1">
        <w:rPr>
          <w:rFonts w:eastAsiaTheme="minorEastAsia"/>
          <w:color w:val="auto"/>
          <w:szCs w:val="22"/>
          <w:lang w:eastAsia="hr-HR"/>
        </w:rPr>
        <w:t>Raduč</w:t>
      </w:r>
      <w:proofErr w:type="spellEnd"/>
      <w:r w:rsidRPr="002F12A1">
        <w:rPr>
          <w:rFonts w:eastAsiaTheme="minorEastAsia"/>
          <w:color w:val="auto"/>
          <w:szCs w:val="22"/>
          <w:lang w:eastAsia="hr-HR"/>
        </w:rPr>
        <w:t xml:space="preserve"> (128 m) najviše te je ujedno i najviši vrh otoka. </w:t>
      </w:r>
      <w:proofErr w:type="spellStart"/>
      <w:r w:rsidRPr="002F12A1">
        <w:rPr>
          <w:rFonts w:eastAsiaTheme="minorEastAsia"/>
          <w:color w:val="auto"/>
          <w:szCs w:val="22"/>
          <w:lang w:eastAsia="hr-HR"/>
        </w:rPr>
        <w:t>Murtersko</w:t>
      </w:r>
      <w:proofErr w:type="spellEnd"/>
      <w:r w:rsidRPr="002F12A1">
        <w:rPr>
          <w:rFonts w:eastAsiaTheme="minorEastAsia"/>
          <w:color w:val="auto"/>
          <w:szCs w:val="22"/>
          <w:lang w:eastAsia="hr-HR"/>
        </w:rPr>
        <w:t xml:space="preserve"> more je najveći morski prostor između šibenskog i zadarskog arhipelaga. Površina mu je 210 četvornih kilometara, a najveća dubina 94 metra.</w:t>
      </w:r>
    </w:p>
    <w:p w14:paraId="69C3D558" w14:textId="77777777" w:rsidR="002F12A1" w:rsidRPr="002F12A1" w:rsidRDefault="002F12A1" w:rsidP="002F12A1">
      <w:pPr>
        <w:spacing w:before="120" w:after="120"/>
        <w:rPr>
          <w:u w:val="single"/>
          <w:lang w:eastAsia="hr-HR"/>
        </w:rPr>
      </w:pPr>
      <w:r w:rsidRPr="002F12A1">
        <w:rPr>
          <w:u w:val="single"/>
          <w:lang w:eastAsia="hr-HR"/>
        </w:rPr>
        <w:t>Klima</w:t>
      </w:r>
    </w:p>
    <w:p w14:paraId="18DC7081" w14:textId="77777777" w:rsidR="002F12A1" w:rsidRPr="002F12A1" w:rsidRDefault="002F12A1" w:rsidP="002F12A1">
      <w:pPr>
        <w:spacing w:before="0" w:after="120"/>
        <w:rPr>
          <w:lang w:eastAsia="hr-HR"/>
        </w:rPr>
      </w:pPr>
      <w:r w:rsidRPr="002F12A1">
        <w:rPr>
          <w:lang w:eastAsia="hr-HR"/>
        </w:rPr>
        <w:t>Klima područja Općine je sredozemna s izrazito mediteranskim utjecajima na obali i otocima, te nešto modificirana u unutrašnjosti, pod hladim utjecajima kontinentalnog zaleđa, od kojega je područje slabo zaštićeno. Stoga su izražene mikroklimatske razlike.</w:t>
      </w:r>
    </w:p>
    <w:p w14:paraId="5BD4CF0A" w14:textId="77777777" w:rsidR="002F12A1" w:rsidRPr="002F12A1" w:rsidRDefault="002F12A1" w:rsidP="002F12A1">
      <w:pPr>
        <w:spacing w:before="0" w:after="120"/>
        <w:rPr>
          <w:lang w:eastAsia="hr-HR"/>
        </w:rPr>
      </w:pPr>
      <w:r w:rsidRPr="002F12A1">
        <w:rPr>
          <w:lang w:eastAsia="hr-HR"/>
        </w:rPr>
        <w:t>Ljetnu polovinu godine karakteriziraju suše i visoke temperature a značajna klimatska osobitost područja je i ciklonalna aktivnost u zimskom dijelu godine s većim količinama padalina, promjenjivim vremenskim prilikama s burom i čestim kišnim razdobljima.</w:t>
      </w:r>
    </w:p>
    <w:p w14:paraId="0E17AC18" w14:textId="77777777" w:rsidR="002F12A1" w:rsidRPr="002F12A1" w:rsidRDefault="002F12A1" w:rsidP="002F12A1">
      <w:pPr>
        <w:spacing w:before="0" w:after="120"/>
        <w:rPr>
          <w:lang w:eastAsia="hr-HR"/>
        </w:rPr>
      </w:pPr>
      <w:r w:rsidRPr="002F12A1">
        <w:rPr>
          <w:lang w:eastAsia="hr-HR"/>
        </w:rPr>
        <w:t xml:space="preserve">Klimatski elementi su podložni utjecaju morfoloških čimbenika kopnenog zaleđa te direktnog termičkog utjecaja mora. Pod izrazitim maritimnim utjecajima je otočki pojas okrenut pučini, zbog velike površine vodenog akvatorija i maritimnog režima vjetrova. Otočki pojas uz obalu je nešto zaklonjeniji i stoga podložniji kopnenim modifikacijama. Temperaturne razlike uzrokuju strujanje hladnijeg vjetra kroz Murterski kanal i </w:t>
      </w:r>
      <w:proofErr w:type="spellStart"/>
      <w:r w:rsidRPr="002F12A1">
        <w:rPr>
          <w:lang w:eastAsia="hr-HR"/>
        </w:rPr>
        <w:t>Pirovački</w:t>
      </w:r>
      <w:proofErr w:type="spellEnd"/>
      <w:r w:rsidRPr="002F12A1">
        <w:rPr>
          <w:lang w:eastAsia="hr-HR"/>
        </w:rPr>
        <w:t xml:space="preserve"> zaljev prema </w:t>
      </w:r>
      <w:proofErr w:type="spellStart"/>
      <w:r w:rsidRPr="002F12A1">
        <w:rPr>
          <w:lang w:eastAsia="hr-HR"/>
        </w:rPr>
        <w:t>Modravama</w:t>
      </w:r>
      <w:proofErr w:type="spellEnd"/>
      <w:r w:rsidRPr="002F12A1">
        <w:rPr>
          <w:lang w:eastAsia="hr-HR"/>
        </w:rPr>
        <w:t xml:space="preserve">. Zimi dominiraju hladniji vjetrovi, oblici bure; levant i tramuntana a u ljetnom dijelu godine maestral. </w:t>
      </w:r>
    </w:p>
    <w:p w14:paraId="3D31D90E" w14:textId="77777777" w:rsidR="002F12A1" w:rsidRPr="002F12A1" w:rsidRDefault="002F12A1" w:rsidP="002F12A1">
      <w:pPr>
        <w:spacing w:before="0" w:after="120"/>
        <w:rPr>
          <w:lang w:eastAsia="hr-HR"/>
        </w:rPr>
      </w:pPr>
      <w:r w:rsidRPr="002F12A1">
        <w:rPr>
          <w:lang w:eastAsia="hr-HR"/>
        </w:rPr>
        <w:t xml:space="preserve">Plitki kanalski prostor je u zimskim mjesecima izložen hlađenju pritjecanjem hladnije vode s kopna, pa se često dešava da temperatura zraka padne ispod 0° C i zadrži se nekoliko dana. Vrlo visoke temperature u srpnju i kolovozu prate najmanje količine padalina, što potencira ekstremne značajke klime područja. Prosječno se godišnje bilježi 2698 sunčanih sati, što predstavlja visoku insolaciju (Hvar 2725 h/god.). Osobito je veliki broj prosječnih sati sunca dnevno, koji u srpnju iznosi 11,6 (Dubrovnik 12,3 Korčula 12,2). Srednja godišnja oblačnost je </w:t>
      </w:r>
      <w:r w:rsidRPr="002F12A1">
        <w:rPr>
          <w:lang w:eastAsia="hr-HR"/>
        </w:rPr>
        <w:lastRenderedPageBreak/>
        <w:t>mala, čak manja od oblačnosti južnijih krajeva (Korčula, Vela Luka). Oblačnih dana ima prosječno godišnje oko 80, a sunčanih dana oko 112.</w:t>
      </w:r>
    </w:p>
    <w:p w14:paraId="3C60BABD" w14:textId="77777777" w:rsidR="002F12A1" w:rsidRPr="002F12A1" w:rsidRDefault="002F12A1" w:rsidP="002F12A1">
      <w:pPr>
        <w:spacing w:before="0" w:after="120"/>
        <w:rPr>
          <w:lang w:eastAsia="hr-HR"/>
        </w:rPr>
      </w:pPr>
      <w:r w:rsidRPr="002F12A1">
        <w:rPr>
          <w:lang w:eastAsia="hr-HR"/>
        </w:rPr>
        <w:t>Godišnja količina padalina iznosi prosječno oko 900 mm s neravnomjernim, mediteranskim rasporedom u tijeku godine; zimskim maksimumom i ljetnim minimumom, što znatno umanjuje vrijednost godišnjih količina. Najsušniji mjesec je srpanj sa oko 40 mm a najvlažniji studeni sa oko 130 mm. Srednji broj kišnih dana kreće se oko 104-107.</w:t>
      </w:r>
    </w:p>
    <w:p w14:paraId="65E8B787" w14:textId="77777777" w:rsidR="002F12A1" w:rsidRPr="002F12A1" w:rsidRDefault="002F12A1" w:rsidP="002F12A1">
      <w:pPr>
        <w:spacing w:before="0" w:after="120"/>
        <w:rPr>
          <w:i/>
          <w:iCs/>
          <w:color w:val="54883D"/>
        </w:rPr>
      </w:pPr>
      <w:r w:rsidRPr="002F12A1">
        <w:rPr>
          <w:lang w:eastAsia="hr-HR"/>
        </w:rPr>
        <w:t xml:space="preserve">Opća </w:t>
      </w:r>
      <w:proofErr w:type="spellStart"/>
      <w:r w:rsidRPr="002F12A1">
        <w:rPr>
          <w:lang w:eastAsia="hr-HR"/>
        </w:rPr>
        <w:t>maritimnost</w:t>
      </w:r>
      <w:proofErr w:type="spellEnd"/>
      <w:r w:rsidRPr="002F12A1">
        <w:rPr>
          <w:lang w:eastAsia="hr-HR"/>
        </w:rPr>
        <w:t xml:space="preserve"> podneblja prije svega je posljedica geografskih obilježja poput izduženosti Murtera i prisutnost regionalnih </w:t>
      </w:r>
      <w:proofErr w:type="spellStart"/>
      <w:r w:rsidRPr="002F12A1">
        <w:rPr>
          <w:lang w:eastAsia="hr-HR"/>
        </w:rPr>
        <w:t>modifikatora</w:t>
      </w:r>
      <w:proofErr w:type="spellEnd"/>
      <w:r w:rsidRPr="002F12A1">
        <w:rPr>
          <w:lang w:eastAsia="hr-HR"/>
        </w:rPr>
        <w:t>, posebno termičkog utjecaja mora. Stoga je dobra ilustracija stanja da srednja mjesečna temperatura ne padne ispod 6°C.</w:t>
      </w:r>
    </w:p>
    <w:p w14:paraId="4A78EB61" w14:textId="77777777" w:rsidR="00D121E9" w:rsidRPr="005A761D" w:rsidRDefault="00D121E9" w:rsidP="00D121E9">
      <w:pPr>
        <w:rPr>
          <w:highlight w:val="yellow"/>
          <w:lang w:bidi="en-US"/>
        </w:rPr>
      </w:pPr>
    </w:p>
    <w:p w14:paraId="464323FE" w14:textId="77777777" w:rsidR="00D121E9" w:rsidRPr="00B078F9" w:rsidRDefault="00D121E9" w:rsidP="00813262">
      <w:pPr>
        <w:pStyle w:val="Naslov30"/>
      </w:pPr>
      <w:bookmarkStart w:id="8" w:name="_Toc217028164"/>
      <w:r w:rsidRPr="00B078F9">
        <w:t>Broj stanovnika</w:t>
      </w:r>
      <w:bookmarkEnd w:id="8"/>
    </w:p>
    <w:p w14:paraId="4282C661" w14:textId="703824A7" w:rsidR="00B078F9" w:rsidRPr="00EA6C89" w:rsidRDefault="00B078F9" w:rsidP="00B078F9">
      <w:pPr>
        <w:autoSpaceDE w:val="0"/>
        <w:spacing w:before="120" w:after="120"/>
        <w:rPr>
          <w:lang w:eastAsia="hr-HR"/>
        </w:rPr>
      </w:pPr>
      <w:r w:rsidRPr="00EA6C89">
        <w:rPr>
          <w:lang w:eastAsia="hr-HR"/>
        </w:rPr>
        <w:t>Prema Popisu stanovništva iz 20</w:t>
      </w:r>
      <w:r w:rsidR="00D756CA">
        <w:rPr>
          <w:lang w:eastAsia="hr-HR"/>
        </w:rPr>
        <w:t>2</w:t>
      </w:r>
      <w:r w:rsidRPr="00EA6C89">
        <w:rPr>
          <w:lang w:eastAsia="hr-HR"/>
        </w:rPr>
        <w:t xml:space="preserve">1. godine, na području </w:t>
      </w:r>
      <w:r>
        <w:rPr>
          <w:lang w:eastAsia="hr-HR"/>
        </w:rPr>
        <w:t>Općine Murter-Kornati živi</w:t>
      </w:r>
      <w:r w:rsidRPr="00EA6C89">
        <w:rPr>
          <w:lang w:eastAsia="hr-HR"/>
        </w:rPr>
        <w:t xml:space="preserve"> ukupno </w:t>
      </w:r>
      <w:r w:rsidR="00D756CA">
        <w:t>1934</w:t>
      </w:r>
      <w:r w:rsidRPr="00EA6C89">
        <w:t xml:space="preserve"> </w:t>
      </w:r>
      <w:r w:rsidRPr="00EA6C89">
        <w:rPr>
          <w:lang w:eastAsia="hr-HR"/>
        </w:rPr>
        <w:t xml:space="preserve"> stanovnika u </w:t>
      </w:r>
      <w:r>
        <w:rPr>
          <w:lang w:eastAsia="hr-HR"/>
        </w:rPr>
        <w:t>2</w:t>
      </w:r>
      <w:r w:rsidRPr="00EA6C89">
        <w:rPr>
          <w:lang w:eastAsia="hr-HR"/>
        </w:rPr>
        <w:t xml:space="preserve"> naselja. </w:t>
      </w:r>
    </w:p>
    <w:p w14:paraId="2E013CD9" w14:textId="77806853" w:rsidR="00B078F9" w:rsidRDefault="00B078F9" w:rsidP="00B078F9">
      <w:pPr>
        <w:tabs>
          <w:tab w:val="left" w:pos="7282"/>
        </w:tabs>
        <w:autoSpaceDE w:val="0"/>
        <w:spacing w:before="120" w:after="120"/>
        <w:rPr>
          <w:lang w:eastAsia="hr-HR"/>
        </w:rPr>
      </w:pPr>
      <w:r w:rsidRPr="00EA6C89">
        <w:rPr>
          <w:lang w:eastAsia="hr-HR"/>
        </w:rPr>
        <w:t>U sljedećoj tablici prikazan je broj stanovnika po naseljima.</w:t>
      </w:r>
    </w:p>
    <w:p w14:paraId="202D8C99" w14:textId="77777777" w:rsidR="00B078F9" w:rsidRPr="005F4588" w:rsidRDefault="00B078F9" w:rsidP="00B078F9">
      <w:pPr>
        <w:tabs>
          <w:tab w:val="left" w:pos="7282"/>
        </w:tabs>
        <w:autoSpaceDE w:val="0"/>
        <w:spacing w:before="120" w:after="120"/>
        <w:rPr>
          <w:lang w:eastAsia="hr-HR"/>
        </w:rPr>
      </w:pPr>
    </w:p>
    <w:tbl>
      <w:tblPr>
        <w:tblW w:w="660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10" w:type="dxa"/>
          <w:right w:w="10" w:type="dxa"/>
        </w:tblCellMar>
        <w:tblLook w:val="04A0" w:firstRow="1" w:lastRow="0" w:firstColumn="1" w:lastColumn="0" w:noHBand="0" w:noVBand="1"/>
      </w:tblPr>
      <w:tblGrid>
        <w:gridCol w:w="867"/>
        <w:gridCol w:w="3006"/>
        <w:gridCol w:w="2730"/>
      </w:tblGrid>
      <w:tr w:rsidR="00B078F9" w:rsidRPr="00B078F9" w14:paraId="442D16AE" w14:textId="77777777" w:rsidTr="005D0B7E">
        <w:trPr>
          <w:cantSplit/>
          <w:trHeight w:val="464"/>
          <w:tblHeader/>
          <w:jc w:val="center"/>
        </w:trPr>
        <w:tc>
          <w:tcPr>
            <w:tcW w:w="867" w:type="dxa"/>
            <w:tcMar>
              <w:top w:w="0" w:type="dxa"/>
              <w:left w:w="108" w:type="dxa"/>
              <w:bottom w:w="0" w:type="dxa"/>
              <w:right w:w="108" w:type="dxa"/>
            </w:tcMar>
            <w:vAlign w:val="center"/>
          </w:tcPr>
          <w:p w14:paraId="39E48088" w14:textId="77777777" w:rsidR="00B078F9" w:rsidRPr="00B078F9" w:rsidRDefault="00B078F9" w:rsidP="00B078F9">
            <w:pPr>
              <w:spacing w:after="0"/>
              <w:jc w:val="center"/>
              <w:rPr>
                <w:b/>
                <w:bCs/>
                <w:color w:val="000000"/>
                <w:sz w:val="20"/>
                <w:lang w:eastAsia="hr-HR"/>
              </w:rPr>
            </w:pPr>
            <w:r w:rsidRPr="00B078F9">
              <w:rPr>
                <w:b/>
                <w:bCs/>
                <w:color w:val="000000"/>
                <w:sz w:val="20"/>
                <w:lang w:eastAsia="hr-HR"/>
              </w:rPr>
              <w:t>REDNI BROJ</w:t>
            </w:r>
          </w:p>
        </w:tc>
        <w:tc>
          <w:tcPr>
            <w:tcW w:w="3005" w:type="dxa"/>
            <w:tcMar>
              <w:top w:w="0" w:type="dxa"/>
              <w:left w:w="108" w:type="dxa"/>
              <w:bottom w:w="0" w:type="dxa"/>
              <w:right w:w="108" w:type="dxa"/>
            </w:tcMar>
            <w:vAlign w:val="center"/>
          </w:tcPr>
          <w:p w14:paraId="0E23B6E7" w14:textId="77777777" w:rsidR="00B078F9" w:rsidRPr="00B078F9" w:rsidRDefault="00B078F9" w:rsidP="00B078F9">
            <w:pPr>
              <w:spacing w:after="0"/>
              <w:jc w:val="center"/>
              <w:rPr>
                <w:b/>
                <w:bCs/>
                <w:color w:val="000000"/>
                <w:sz w:val="20"/>
                <w:lang w:eastAsia="hr-HR"/>
              </w:rPr>
            </w:pPr>
            <w:r w:rsidRPr="00B078F9">
              <w:rPr>
                <w:b/>
                <w:bCs/>
                <w:color w:val="000000"/>
                <w:sz w:val="20"/>
                <w:lang w:eastAsia="hr-HR"/>
              </w:rPr>
              <w:t>NASELJE</w:t>
            </w:r>
          </w:p>
        </w:tc>
        <w:tc>
          <w:tcPr>
            <w:tcW w:w="2730" w:type="dxa"/>
            <w:tcMar>
              <w:top w:w="0" w:type="dxa"/>
              <w:left w:w="108" w:type="dxa"/>
              <w:bottom w:w="0" w:type="dxa"/>
              <w:right w:w="108" w:type="dxa"/>
            </w:tcMar>
            <w:vAlign w:val="center"/>
          </w:tcPr>
          <w:p w14:paraId="0B2C7910" w14:textId="77777777" w:rsidR="00B078F9" w:rsidRPr="00B078F9" w:rsidRDefault="00B078F9" w:rsidP="00B078F9">
            <w:pPr>
              <w:spacing w:after="0"/>
              <w:jc w:val="center"/>
              <w:rPr>
                <w:b/>
                <w:bCs/>
                <w:color w:val="000000"/>
                <w:sz w:val="20"/>
                <w:lang w:eastAsia="hr-HR"/>
              </w:rPr>
            </w:pPr>
            <w:r w:rsidRPr="00B078F9">
              <w:rPr>
                <w:b/>
                <w:bCs/>
                <w:color w:val="000000"/>
                <w:sz w:val="20"/>
                <w:lang w:eastAsia="hr-HR"/>
              </w:rPr>
              <w:t>BROJ STANOVNIKA</w:t>
            </w:r>
          </w:p>
        </w:tc>
      </w:tr>
      <w:tr w:rsidR="00B078F9" w:rsidRPr="00B078F9" w14:paraId="2E7AF871" w14:textId="77777777" w:rsidTr="005D0B7E">
        <w:trPr>
          <w:cantSplit/>
          <w:trHeight w:val="464"/>
          <w:jc w:val="center"/>
        </w:trPr>
        <w:tc>
          <w:tcPr>
            <w:tcW w:w="867" w:type="dxa"/>
            <w:tcMar>
              <w:top w:w="0" w:type="dxa"/>
              <w:left w:w="108" w:type="dxa"/>
              <w:bottom w:w="0" w:type="dxa"/>
              <w:right w:w="108" w:type="dxa"/>
            </w:tcMar>
            <w:vAlign w:val="center"/>
          </w:tcPr>
          <w:p w14:paraId="10CBF013" w14:textId="77777777" w:rsidR="00B078F9" w:rsidRPr="00B078F9" w:rsidRDefault="00B078F9" w:rsidP="00B078F9">
            <w:pPr>
              <w:spacing w:after="0"/>
              <w:jc w:val="center"/>
              <w:rPr>
                <w:color w:val="000000"/>
                <w:sz w:val="20"/>
                <w:lang w:eastAsia="hr-HR"/>
              </w:rPr>
            </w:pPr>
            <w:r w:rsidRPr="00B078F9">
              <w:rPr>
                <w:color w:val="000000"/>
                <w:sz w:val="20"/>
                <w:lang w:eastAsia="hr-HR"/>
              </w:rPr>
              <w:t>1.</w:t>
            </w:r>
          </w:p>
        </w:tc>
        <w:tc>
          <w:tcPr>
            <w:tcW w:w="3005" w:type="dxa"/>
            <w:tcMar>
              <w:top w:w="0" w:type="dxa"/>
              <w:left w:w="108" w:type="dxa"/>
              <w:bottom w:w="0" w:type="dxa"/>
              <w:right w:w="108" w:type="dxa"/>
            </w:tcMar>
            <w:vAlign w:val="center"/>
          </w:tcPr>
          <w:p w14:paraId="7AC5BABA" w14:textId="77777777" w:rsidR="00B078F9" w:rsidRPr="00B078F9" w:rsidRDefault="00B078F9" w:rsidP="00B078F9">
            <w:pPr>
              <w:spacing w:after="0"/>
              <w:jc w:val="center"/>
              <w:rPr>
                <w:color w:val="000000"/>
                <w:sz w:val="20"/>
                <w:lang w:eastAsia="hr-HR"/>
              </w:rPr>
            </w:pPr>
            <w:r w:rsidRPr="00B078F9">
              <w:rPr>
                <w:sz w:val="20"/>
                <w:szCs w:val="20"/>
              </w:rPr>
              <w:t>Kornati</w:t>
            </w:r>
          </w:p>
        </w:tc>
        <w:tc>
          <w:tcPr>
            <w:tcW w:w="2730" w:type="dxa"/>
            <w:tcMar>
              <w:top w:w="0" w:type="dxa"/>
              <w:left w:w="108" w:type="dxa"/>
              <w:bottom w:w="0" w:type="dxa"/>
              <w:right w:w="108" w:type="dxa"/>
            </w:tcMar>
            <w:vAlign w:val="center"/>
          </w:tcPr>
          <w:p w14:paraId="0E9969C2" w14:textId="03603EAB" w:rsidR="00B078F9" w:rsidRPr="00B078F9" w:rsidRDefault="00B078F9" w:rsidP="00B078F9">
            <w:pPr>
              <w:spacing w:after="0"/>
              <w:jc w:val="center"/>
              <w:rPr>
                <w:color w:val="000000"/>
                <w:sz w:val="20"/>
                <w:lang w:eastAsia="hr-HR"/>
              </w:rPr>
            </w:pPr>
            <w:r w:rsidRPr="00B078F9">
              <w:rPr>
                <w:color w:val="000000"/>
                <w:sz w:val="20"/>
                <w:szCs w:val="20"/>
              </w:rPr>
              <w:t>1</w:t>
            </w:r>
            <w:r w:rsidR="00D756CA">
              <w:rPr>
                <w:color w:val="000000"/>
                <w:sz w:val="20"/>
                <w:szCs w:val="20"/>
              </w:rPr>
              <w:t>4</w:t>
            </w:r>
          </w:p>
        </w:tc>
      </w:tr>
      <w:tr w:rsidR="00B078F9" w:rsidRPr="00B078F9" w14:paraId="68CDBA51" w14:textId="77777777" w:rsidTr="005D0B7E">
        <w:trPr>
          <w:cantSplit/>
          <w:trHeight w:val="464"/>
          <w:jc w:val="center"/>
        </w:trPr>
        <w:tc>
          <w:tcPr>
            <w:tcW w:w="867" w:type="dxa"/>
            <w:tcMar>
              <w:top w:w="0" w:type="dxa"/>
              <w:left w:w="108" w:type="dxa"/>
              <w:bottom w:w="0" w:type="dxa"/>
              <w:right w:w="108" w:type="dxa"/>
            </w:tcMar>
            <w:vAlign w:val="center"/>
          </w:tcPr>
          <w:p w14:paraId="3E99CD09" w14:textId="77777777" w:rsidR="00B078F9" w:rsidRPr="00B078F9" w:rsidRDefault="00B078F9" w:rsidP="00B078F9">
            <w:pPr>
              <w:spacing w:after="0"/>
              <w:jc w:val="center"/>
              <w:rPr>
                <w:color w:val="000000"/>
                <w:sz w:val="20"/>
                <w:lang w:eastAsia="hr-HR"/>
              </w:rPr>
            </w:pPr>
            <w:r w:rsidRPr="00B078F9">
              <w:rPr>
                <w:color w:val="000000"/>
                <w:sz w:val="20"/>
                <w:lang w:eastAsia="hr-HR"/>
              </w:rPr>
              <w:t>2.</w:t>
            </w:r>
          </w:p>
        </w:tc>
        <w:tc>
          <w:tcPr>
            <w:tcW w:w="3005" w:type="dxa"/>
            <w:tcMar>
              <w:top w:w="0" w:type="dxa"/>
              <w:left w:w="108" w:type="dxa"/>
              <w:bottom w:w="0" w:type="dxa"/>
              <w:right w:w="108" w:type="dxa"/>
            </w:tcMar>
            <w:vAlign w:val="center"/>
          </w:tcPr>
          <w:p w14:paraId="2D5B9EC6" w14:textId="77777777" w:rsidR="00B078F9" w:rsidRPr="00B078F9" w:rsidRDefault="00B078F9" w:rsidP="00B078F9">
            <w:pPr>
              <w:spacing w:after="0"/>
              <w:jc w:val="center"/>
              <w:rPr>
                <w:color w:val="000000"/>
                <w:sz w:val="20"/>
                <w:lang w:eastAsia="hr-HR"/>
              </w:rPr>
            </w:pPr>
            <w:r w:rsidRPr="00B078F9">
              <w:rPr>
                <w:sz w:val="20"/>
                <w:szCs w:val="20"/>
              </w:rPr>
              <w:t>Murter</w:t>
            </w:r>
          </w:p>
        </w:tc>
        <w:tc>
          <w:tcPr>
            <w:tcW w:w="2730" w:type="dxa"/>
            <w:tcMar>
              <w:top w:w="0" w:type="dxa"/>
              <w:left w:w="108" w:type="dxa"/>
              <w:bottom w:w="0" w:type="dxa"/>
              <w:right w:w="108" w:type="dxa"/>
            </w:tcMar>
            <w:vAlign w:val="center"/>
          </w:tcPr>
          <w:p w14:paraId="2EE6D6DD" w14:textId="269E5EB9" w:rsidR="00B078F9" w:rsidRPr="00B078F9" w:rsidRDefault="00D756CA" w:rsidP="00B078F9">
            <w:pPr>
              <w:spacing w:after="0"/>
              <w:jc w:val="center"/>
              <w:rPr>
                <w:color w:val="000000"/>
                <w:sz w:val="20"/>
                <w:lang w:eastAsia="hr-HR"/>
              </w:rPr>
            </w:pPr>
            <w:r>
              <w:rPr>
                <w:color w:val="000000"/>
                <w:sz w:val="20"/>
                <w:szCs w:val="20"/>
              </w:rPr>
              <w:t>1920</w:t>
            </w:r>
          </w:p>
        </w:tc>
      </w:tr>
      <w:tr w:rsidR="00B078F9" w:rsidRPr="00B078F9" w14:paraId="6D8C5594" w14:textId="77777777" w:rsidTr="005D0B7E">
        <w:trPr>
          <w:cantSplit/>
          <w:trHeight w:val="464"/>
          <w:jc w:val="center"/>
        </w:trPr>
        <w:tc>
          <w:tcPr>
            <w:tcW w:w="3873" w:type="dxa"/>
            <w:gridSpan w:val="2"/>
            <w:tcMar>
              <w:top w:w="0" w:type="dxa"/>
              <w:left w:w="108" w:type="dxa"/>
              <w:bottom w:w="0" w:type="dxa"/>
              <w:right w:w="108" w:type="dxa"/>
            </w:tcMar>
            <w:vAlign w:val="center"/>
          </w:tcPr>
          <w:p w14:paraId="3771B40E" w14:textId="6C07E0E1" w:rsidR="00B078F9" w:rsidRPr="00B078F9" w:rsidRDefault="00B078F9" w:rsidP="00B078F9">
            <w:pPr>
              <w:spacing w:after="0"/>
              <w:jc w:val="right"/>
              <w:rPr>
                <w:color w:val="000000"/>
                <w:sz w:val="20"/>
                <w:lang w:eastAsia="hr-HR"/>
              </w:rPr>
            </w:pPr>
            <w:r w:rsidRPr="00B078F9">
              <w:rPr>
                <w:b/>
                <w:color w:val="000000"/>
                <w:sz w:val="20"/>
                <w:lang w:eastAsia="hr-HR"/>
              </w:rPr>
              <w:t>UKUPNO:</w:t>
            </w:r>
          </w:p>
        </w:tc>
        <w:tc>
          <w:tcPr>
            <w:tcW w:w="2730" w:type="dxa"/>
            <w:tcMar>
              <w:top w:w="0" w:type="dxa"/>
              <w:left w:w="108" w:type="dxa"/>
              <w:bottom w:w="0" w:type="dxa"/>
              <w:right w:w="108" w:type="dxa"/>
            </w:tcMar>
            <w:vAlign w:val="center"/>
          </w:tcPr>
          <w:p w14:paraId="201555E1" w14:textId="4192B9E0" w:rsidR="00B078F9" w:rsidRPr="00B078F9" w:rsidRDefault="00D756CA" w:rsidP="00B078F9">
            <w:pPr>
              <w:spacing w:after="0"/>
              <w:jc w:val="center"/>
              <w:rPr>
                <w:color w:val="000000"/>
                <w:sz w:val="20"/>
                <w:lang w:eastAsia="hr-HR"/>
              </w:rPr>
            </w:pPr>
            <w:r>
              <w:rPr>
                <w:b/>
                <w:color w:val="000000"/>
                <w:sz w:val="20"/>
                <w:lang w:eastAsia="hr-HR"/>
              </w:rPr>
              <w:t>1934</w:t>
            </w:r>
          </w:p>
        </w:tc>
      </w:tr>
    </w:tbl>
    <w:p w14:paraId="2F163AFC" w14:textId="4BBF0376" w:rsidR="00073FDC" w:rsidRPr="00B078F9" w:rsidRDefault="00073FDC" w:rsidP="00073FDC">
      <w:pPr>
        <w:spacing w:before="120" w:after="120"/>
        <w:jc w:val="center"/>
        <w:rPr>
          <w:rStyle w:val="Jakoisticanje"/>
          <w:b/>
          <w:bCs/>
          <w:color w:val="54883D"/>
          <w:sz w:val="20"/>
          <w:szCs w:val="20"/>
        </w:rPr>
      </w:pPr>
      <w:r w:rsidRPr="00B078F9">
        <w:rPr>
          <w:b/>
          <w:bCs/>
          <w:color w:val="54883D"/>
          <w:sz w:val="20"/>
          <w:szCs w:val="20"/>
        </w:rPr>
        <w:t xml:space="preserve">Tablica </w:t>
      </w:r>
      <w:r w:rsidRPr="00B078F9">
        <w:rPr>
          <w:b/>
          <w:bCs/>
          <w:noProof/>
          <w:color w:val="54883D"/>
          <w:sz w:val="20"/>
          <w:szCs w:val="20"/>
        </w:rPr>
        <w:fldChar w:fldCharType="begin"/>
      </w:r>
      <w:r w:rsidRPr="00B078F9">
        <w:rPr>
          <w:b/>
          <w:bCs/>
          <w:noProof/>
          <w:color w:val="54883D"/>
          <w:sz w:val="20"/>
          <w:szCs w:val="20"/>
        </w:rPr>
        <w:instrText xml:space="preserve"> SEQ Tabela \* ARABIC </w:instrText>
      </w:r>
      <w:r w:rsidRPr="00B078F9">
        <w:rPr>
          <w:b/>
          <w:bCs/>
          <w:noProof/>
          <w:color w:val="54883D"/>
          <w:sz w:val="20"/>
          <w:szCs w:val="20"/>
        </w:rPr>
        <w:fldChar w:fldCharType="separate"/>
      </w:r>
      <w:r w:rsidR="00BF5AB3">
        <w:rPr>
          <w:b/>
          <w:bCs/>
          <w:noProof/>
          <w:color w:val="54883D"/>
          <w:sz w:val="20"/>
          <w:szCs w:val="20"/>
        </w:rPr>
        <w:t>1</w:t>
      </w:r>
      <w:r w:rsidRPr="00B078F9">
        <w:rPr>
          <w:b/>
          <w:bCs/>
          <w:noProof/>
          <w:color w:val="54883D"/>
          <w:sz w:val="20"/>
          <w:szCs w:val="20"/>
        </w:rPr>
        <w:fldChar w:fldCharType="end"/>
      </w:r>
      <w:r w:rsidRPr="00B078F9">
        <w:rPr>
          <w:b/>
          <w:bCs/>
          <w:color w:val="54883D"/>
          <w:sz w:val="20"/>
          <w:szCs w:val="20"/>
        </w:rPr>
        <w:t xml:space="preserve">.  Broj stanovnika </w:t>
      </w:r>
      <w:r w:rsidR="00B627A0" w:rsidRPr="00B078F9">
        <w:rPr>
          <w:b/>
          <w:bCs/>
          <w:color w:val="54883D"/>
          <w:sz w:val="20"/>
          <w:szCs w:val="20"/>
        </w:rPr>
        <w:t>Općine Murter-Kornati</w:t>
      </w:r>
      <w:r w:rsidR="00B078F9" w:rsidRPr="00B078F9">
        <w:rPr>
          <w:b/>
          <w:bCs/>
          <w:color w:val="54883D"/>
          <w:sz w:val="20"/>
          <w:szCs w:val="20"/>
        </w:rPr>
        <w:t xml:space="preserve"> </w:t>
      </w:r>
      <w:r w:rsidRPr="00B078F9">
        <w:rPr>
          <w:b/>
          <w:bCs/>
          <w:color w:val="54883D"/>
          <w:sz w:val="20"/>
          <w:szCs w:val="20"/>
        </w:rPr>
        <w:t xml:space="preserve">po naseljima </w:t>
      </w:r>
    </w:p>
    <w:p w14:paraId="29851BC9" w14:textId="33FE16C4" w:rsidR="00073FDC" w:rsidRPr="00B078F9" w:rsidRDefault="00073FDC" w:rsidP="00073FDC">
      <w:pPr>
        <w:spacing w:before="120" w:after="120"/>
        <w:jc w:val="center"/>
        <w:rPr>
          <w:rStyle w:val="Jakoisticanje"/>
        </w:rPr>
      </w:pPr>
      <w:r w:rsidRPr="00B078F9">
        <w:rPr>
          <w:rStyle w:val="Jakoisticanje"/>
        </w:rPr>
        <w:t>Izvor podataka: DZZS, Popis stanovništva 20</w:t>
      </w:r>
      <w:r w:rsidR="00D756CA">
        <w:rPr>
          <w:rStyle w:val="Jakoisticanje"/>
        </w:rPr>
        <w:t>2</w:t>
      </w:r>
      <w:r w:rsidRPr="00B078F9">
        <w:rPr>
          <w:rStyle w:val="Jakoisticanje"/>
        </w:rPr>
        <w:t>1.</w:t>
      </w:r>
    </w:p>
    <w:p w14:paraId="45E89C7B" w14:textId="77777777" w:rsidR="00F961DB" w:rsidRDefault="00F961DB" w:rsidP="00207DB2">
      <w:pPr>
        <w:rPr>
          <w:szCs w:val="22"/>
          <w:highlight w:val="yellow"/>
        </w:rPr>
      </w:pPr>
    </w:p>
    <w:p w14:paraId="50C4E613" w14:textId="77777777" w:rsidR="006B1DC9" w:rsidRDefault="006B1DC9" w:rsidP="006B1DC9">
      <w:pPr>
        <w:spacing w:before="0" w:after="0"/>
        <w:jc w:val="center"/>
        <w:rPr>
          <w:highlight w:val="yellow"/>
          <w:lang w:eastAsia="hr-HR"/>
        </w:rPr>
      </w:pPr>
      <w:r>
        <w:rPr>
          <w:noProof/>
          <w:lang w:eastAsia="hr-HR"/>
        </w:rPr>
        <w:drawing>
          <wp:inline distT="0" distB="0" distL="0" distR="0" wp14:anchorId="720BDC5B" wp14:editId="4C118EF6">
            <wp:extent cx="4908431" cy="2311879"/>
            <wp:effectExtent l="0" t="0" r="6985" b="12700"/>
            <wp:docPr id="138670515" name="Grafikon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BB525A" w14:textId="6978D0C5" w:rsidR="006B1DC9" w:rsidRPr="00A54371" w:rsidRDefault="006B1DC9" w:rsidP="006B1DC9">
      <w:pPr>
        <w:tabs>
          <w:tab w:val="left" w:pos="2985"/>
          <w:tab w:val="center" w:pos="4535"/>
        </w:tabs>
        <w:spacing w:before="120" w:after="120"/>
        <w:jc w:val="center"/>
        <w:rPr>
          <w:rStyle w:val="Jakoisticanje"/>
          <w:b/>
          <w:color w:val="54883D"/>
          <w:sz w:val="20"/>
        </w:rPr>
      </w:pPr>
      <w:r w:rsidRPr="00A54371">
        <w:rPr>
          <w:rStyle w:val="Jakoisticanje"/>
          <w:b/>
          <w:color w:val="54883D"/>
          <w:sz w:val="20"/>
        </w:rPr>
        <w:t xml:space="preserve">Slika </w:t>
      </w:r>
      <w:r w:rsidRPr="00A54371">
        <w:rPr>
          <w:rStyle w:val="Jakoisticanje"/>
          <w:b/>
          <w:color w:val="54883D"/>
          <w:sz w:val="20"/>
        </w:rPr>
        <w:fldChar w:fldCharType="begin"/>
      </w:r>
      <w:r w:rsidRPr="00A54371">
        <w:rPr>
          <w:rStyle w:val="Jakoisticanje"/>
          <w:b/>
          <w:color w:val="54883D"/>
          <w:sz w:val="20"/>
        </w:rPr>
        <w:instrText xml:space="preserve"> SEQ Slika \* ARABIC </w:instrText>
      </w:r>
      <w:r w:rsidRPr="00A54371">
        <w:rPr>
          <w:rStyle w:val="Jakoisticanje"/>
          <w:b/>
          <w:color w:val="54883D"/>
          <w:sz w:val="20"/>
        </w:rPr>
        <w:fldChar w:fldCharType="separate"/>
      </w:r>
      <w:r w:rsidR="00BF5AB3">
        <w:rPr>
          <w:rStyle w:val="Jakoisticanje"/>
          <w:b/>
          <w:noProof/>
          <w:color w:val="54883D"/>
          <w:sz w:val="20"/>
        </w:rPr>
        <w:t>3</w:t>
      </w:r>
      <w:r w:rsidRPr="00A54371">
        <w:rPr>
          <w:rStyle w:val="Jakoisticanje"/>
          <w:b/>
          <w:color w:val="54883D"/>
          <w:sz w:val="20"/>
        </w:rPr>
        <w:fldChar w:fldCharType="end"/>
      </w:r>
      <w:r w:rsidRPr="00A54371">
        <w:rPr>
          <w:rStyle w:val="Jakoisticanje"/>
          <w:b/>
          <w:color w:val="54883D"/>
          <w:sz w:val="20"/>
        </w:rPr>
        <w:t xml:space="preserve">. Razmještaj stanovništva po naseljima </w:t>
      </w:r>
    </w:p>
    <w:p w14:paraId="29530C4E" w14:textId="77777777" w:rsidR="006B1DC9" w:rsidRPr="00A54371" w:rsidRDefault="006B1DC9" w:rsidP="006B1DC9">
      <w:pPr>
        <w:spacing w:before="120" w:after="120"/>
        <w:jc w:val="center"/>
        <w:rPr>
          <w:rStyle w:val="Jakoisticanje"/>
          <w:bCs/>
          <w:color w:val="54883D"/>
          <w:sz w:val="20"/>
        </w:rPr>
      </w:pPr>
      <w:r w:rsidRPr="00A54371">
        <w:rPr>
          <w:rStyle w:val="Jakoisticanje"/>
          <w:bCs/>
          <w:color w:val="54883D"/>
          <w:sz w:val="20"/>
        </w:rPr>
        <w:t>Izvor podataka: DZZS, Popis stanovništva 20</w:t>
      </w:r>
      <w:r>
        <w:rPr>
          <w:rStyle w:val="Jakoisticanje"/>
          <w:bCs/>
          <w:color w:val="54883D"/>
          <w:sz w:val="20"/>
        </w:rPr>
        <w:t>2</w:t>
      </w:r>
      <w:r w:rsidRPr="00A54371">
        <w:rPr>
          <w:rStyle w:val="Jakoisticanje"/>
          <w:bCs/>
          <w:color w:val="54883D"/>
          <w:sz w:val="20"/>
        </w:rPr>
        <w:t>1.</w:t>
      </w:r>
    </w:p>
    <w:p w14:paraId="40CB428D" w14:textId="77777777" w:rsidR="006B1DC9" w:rsidRPr="005A761D" w:rsidRDefault="006B1DC9" w:rsidP="006B1DC9">
      <w:pPr>
        <w:jc w:val="center"/>
        <w:rPr>
          <w:szCs w:val="22"/>
          <w:highlight w:val="yellow"/>
        </w:rPr>
      </w:pPr>
    </w:p>
    <w:p w14:paraId="07C80769" w14:textId="77777777" w:rsidR="004F5285" w:rsidRPr="00A54371" w:rsidRDefault="004F5285" w:rsidP="00813262">
      <w:pPr>
        <w:pStyle w:val="Naslov30"/>
      </w:pPr>
      <w:bookmarkStart w:id="9" w:name="_Toc217028165"/>
      <w:r w:rsidRPr="00A54371">
        <w:lastRenderedPageBreak/>
        <w:t>Gustoća naseljenosti</w:t>
      </w:r>
      <w:bookmarkEnd w:id="9"/>
    </w:p>
    <w:p w14:paraId="78C65277" w14:textId="215B0A1F" w:rsidR="00A54371" w:rsidRDefault="00A54371" w:rsidP="00A54371">
      <w:pPr>
        <w:spacing w:before="120" w:after="120"/>
      </w:pPr>
      <w:r w:rsidRPr="00A54371">
        <w:t>Prosječna gustoća naseljenosti na području</w:t>
      </w:r>
      <w:r w:rsidRPr="00BD01F1">
        <w:t xml:space="preserve"> </w:t>
      </w:r>
      <w:r>
        <w:t xml:space="preserve">Općine Murter-Kornati </w:t>
      </w:r>
      <w:r w:rsidRPr="00BD01F1">
        <w:t xml:space="preserve">iznosi </w:t>
      </w:r>
      <w:r w:rsidR="006B1DC9">
        <w:t>23,85</w:t>
      </w:r>
      <w:r>
        <w:t xml:space="preserve"> </w:t>
      </w:r>
      <w:r w:rsidRPr="00BD01F1">
        <w:t xml:space="preserve">stanovnika/km², što je ispod županijskog prosjeka koji iznosi </w:t>
      </w:r>
      <w:r w:rsidR="006B1DC9">
        <w:t>32,19</w:t>
      </w:r>
      <w:r w:rsidRPr="00BD01F1">
        <w:t xml:space="preserve"> stanovnika/km</w:t>
      </w:r>
      <w:r w:rsidRPr="00803CE7">
        <w:t xml:space="preserve">² te </w:t>
      </w:r>
      <w:r>
        <w:t>ispod</w:t>
      </w:r>
      <w:r w:rsidRPr="00803CE7">
        <w:t xml:space="preserve"> prosječne gustoće naseljenosti u Republici Hrvatskoj koja iznosi </w:t>
      </w:r>
      <w:r w:rsidR="006B1DC9">
        <w:t>68,41</w:t>
      </w:r>
      <w:r w:rsidRPr="00803CE7">
        <w:t xml:space="preserve"> st</w:t>
      </w:r>
      <w:r>
        <w:t>anovnika</w:t>
      </w:r>
      <w:r w:rsidRPr="00803CE7">
        <w:t>/km².</w:t>
      </w:r>
    </w:p>
    <w:p w14:paraId="42AB85C6" w14:textId="77777777" w:rsidR="00073FDC" w:rsidRPr="005A761D" w:rsidRDefault="00073FDC" w:rsidP="004F5285">
      <w:pPr>
        <w:rPr>
          <w:highlight w:val="yellow"/>
          <w:lang w:bidi="en-US"/>
        </w:rPr>
      </w:pPr>
    </w:p>
    <w:p w14:paraId="45AEA550" w14:textId="77777777" w:rsidR="004F5285" w:rsidRPr="00A54371" w:rsidRDefault="004F5285" w:rsidP="00813262">
      <w:pPr>
        <w:pStyle w:val="Naslov30"/>
      </w:pPr>
      <w:bookmarkStart w:id="10" w:name="_Toc217028166"/>
      <w:r w:rsidRPr="00A54371">
        <w:t>Razmještaj stanovništva</w:t>
      </w:r>
      <w:bookmarkEnd w:id="10"/>
    </w:p>
    <w:p w14:paraId="631A2FA4" w14:textId="77777777" w:rsidR="00A54371" w:rsidRDefault="00A54371" w:rsidP="00A54371">
      <w:pPr>
        <w:spacing w:before="0" w:after="0"/>
        <w:rPr>
          <w:lang w:eastAsia="hr-HR"/>
        </w:rPr>
      </w:pPr>
      <w:r>
        <w:rPr>
          <w:lang w:eastAsia="hr-HR"/>
        </w:rPr>
        <w:t>Daleko n</w:t>
      </w:r>
      <w:r w:rsidRPr="003110B4">
        <w:rPr>
          <w:lang w:eastAsia="hr-HR"/>
        </w:rPr>
        <w:t xml:space="preserve">ajveće naselje na području </w:t>
      </w:r>
      <w:r>
        <w:rPr>
          <w:lang w:eastAsia="hr-HR"/>
        </w:rPr>
        <w:t>Općine Murter-Kornati je naselje Murter, koje</w:t>
      </w:r>
      <w:r w:rsidRPr="003110B4">
        <w:rPr>
          <w:lang w:eastAsia="hr-HR"/>
        </w:rPr>
        <w:t xml:space="preserve"> ujedno predstavlja i </w:t>
      </w:r>
      <w:r>
        <w:rPr>
          <w:lang w:eastAsia="hr-HR"/>
        </w:rPr>
        <w:t>upravno sjedište</w:t>
      </w:r>
      <w:r w:rsidRPr="003110B4">
        <w:rPr>
          <w:lang w:eastAsia="hr-HR"/>
        </w:rPr>
        <w:t xml:space="preserve">. </w:t>
      </w:r>
    </w:p>
    <w:p w14:paraId="3138F7A5" w14:textId="77777777" w:rsidR="006B1DC9" w:rsidRPr="009D600B" w:rsidRDefault="006B1DC9" w:rsidP="00A54371">
      <w:pPr>
        <w:spacing w:before="0" w:after="0"/>
        <w:rPr>
          <w:highlight w:val="yellow"/>
          <w:lang w:eastAsia="hr-HR"/>
        </w:rPr>
      </w:pPr>
    </w:p>
    <w:p w14:paraId="67D3F8D4" w14:textId="77777777" w:rsidR="004F5285" w:rsidRPr="00D03E81" w:rsidRDefault="004F5285" w:rsidP="00813262">
      <w:pPr>
        <w:pStyle w:val="Naslov30"/>
      </w:pPr>
      <w:bookmarkStart w:id="11" w:name="_Toc217028167"/>
      <w:r w:rsidRPr="00D03E81">
        <w:t>Spolno – dobna raspodjela</w:t>
      </w:r>
      <w:bookmarkEnd w:id="11"/>
    </w:p>
    <w:p w14:paraId="6FCB68FC" w14:textId="2A83D0AB" w:rsidR="00D03E81" w:rsidRDefault="00D03E81" w:rsidP="00D03E81">
      <w:r w:rsidRPr="002E3414">
        <w:t xml:space="preserve">Na području </w:t>
      </w:r>
      <w:r>
        <w:t xml:space="preserve">Općine stanuje </w:t>
      </w:r>
      <w:r w:rsidR="006B1DC9">
        <w:t>1936</w:t>
      </w:r>
      <w:r w:rsidRPr="002E3414">
        <w:t xml:space="preserve"> stanovnika od čega </w:t>
      </w:r>
      <w:r w:rsidR="006B1DC9">
        <w:t>975</w:t>
      </w:r>
      <w:r w:rsidRPr="002E3414">
        <w:t xml:space="preserve"> žena i </w:t>
      </w:r>
      <w:r w:rsidR="006B1DC9">
        <w:t>959</w:t>
      </w:r>
      <w:r>
        <w:t xml:space="preserve"> </w:t>
      </w:r>
      <w:r w:rsidRPr="002E3414">
        <w:t>muškaraca. Dobna struktura stanovnika prikazana je u sljedećoj tablici:</w:t>
      </w:r>
    </w:p>
    <w:tbl>
      <w:tblPr>
        <w:tblW w:w="5911"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CellMar>
          <w:left w:w="10" w:type="dxa"/>
          <w:right w:w="10" w:type="dxa"/>
        </w:tblCellMar>
        <w:tblLook w:val="04A0" w:firstRow="1" w:lastRow="0" w:firstColumn="1" w:lastColumn="0" w:noHBand="0" w:noVBand="1"/>
      </w:tblPr>
      <w:tblGrid>
        <w:gridCol w:w="728"/>
        <w:gridCol w:w="632"/>
        <w:gridCol w:w="283"/>
        <w:gridCol w:w="448"/>
        <w:gridCol w:w="436"/>
        <w:gridCol w:w="431"/>
        <w:gridCol w:w="573"/>
        <w:gridCol w:w="522"/>
        <w:gridCol w:w="480"/>
        <w:gridCol w:w="431"/>
        <w:gridCol w:w="563"/>
        <w:gridCol w:w="437"/>
        <w:gridCol w:w="430"/>
        <w:gridCol w:w="428"/>
        <w:gridCol w:w="568"/>
        <w:gridCol w:w="430"/>
        <w:gridCol w:w="428"/>
        <w:gridCol w:w="428"/>
        <w:gridCol w:w="428"/>
        <w:gridCol w:w="572"/>
        <w:gridCol w:w="430"/>
        <w:gridCol w:w="579"/>
        <w:gridCol w:w="26"/>
      </w:tblGrid>
      <w:tr w:rsidR="00D03E81" w:rsidRPr="00D03E81" w14:paraId="6F4E1ECC" w14:textId="77777777" w:rsidTr="006B1DC9">
        <w:trPr>
          <w:cantSplit/>
          <w:trHeight w:val="595"/>
          <w:jc w:val="center"/>
        </w:trPr>
        <w:tc>
          <w:tcPr>
            <w:tcW w:w="728" w:type="dxa"/>
            <w:vMerge w:val="restart"/>
            <w:tcMar>
              <w:top w:w="0" w:type="dxa"/>
              <w:left w:w="30" w:type="dxa"/>
              <w:bottom w:w="0" w:type="dxa"/>
              <w:right w:w="30" w:type="dxa"/>
            </w:tcMar>
            <w:vAlign w:val="center"/>
          </w:tcPr>
          <w:p w14:paraId="0E03FCA3"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SPOL</w:t>
            </w:r>
          </w:p>
        </w:tc>
        <w:tc>
          <w:tcPr>
            <w:tcW w:w="632" w:type="dxa"/>
            <w:vMerge w:val="restart"/>
            <w:tcMar>
              <w:top w:w="0" w:type="dxa"/>
              <w:left w:w="30" w:type="dxa"/>
              <w:bottom w:w="0" w:type="dxa"/>
              <w:right w:w="30" w:type="dxa"/>
            </w:tcMar>
            <w:vAlign w:val="center"/>
          </w:tcPr>
          <w:p w14:paraId="49FFAF76"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UK.</w:t>
            </w:r>
          </w:p>
        </w:tc>
        <w:tc>
          <w:tcPr>
            <w:tcW w:w="9351" w:type="dxa"/>
            <w:gridSpan w:val="21"/>
            <w:tcMar>
              <w:top w:w="0" w:type="dxa"/>
              <w:left w:w="30" w:type="dxa"/>
              <w:bottom w:w="0" w:type="dxa"/>
              <w:right w:w="30" w:type="dxa"/>
            </w:tcMar>
            <w:vAlign w:val="center"/>
          </w:tcPr>
          <w:p w14:paraId="70FB2F2F"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STAROST</w:t>
            </w:r>
          </w:p>
        </w:tc>
      </w:tr>
      <w:tr w:rsidR="00D03E81" w:rsidRPr="00D03E81" w14:paraId="5F73EF83" w14:textId="77777777" w:rsidTr="006B1DC9">
        <w:trPr>
          <w:gridAfter w:val="1"/>
          <w:wAfter w:w="26" w:type="dxa"/>
          <w:cantSplit/>
          <w:trHeight w:val="594"/>
          <w:jc w:val="center"/>
        </w:trPr>
        <w:tc>
          <w:tcPr>
            <w:tcW w:w="728" w:type="dxa"/>
            <w:vMerge/>
            <w:tcMar>
              <w:top w:w="0" w:type="dxa"/>
              <w:left w:w="30" w:type="dxa"/>
              <w:bottom w:w="0" w:type="dxa"/>
              <w:right w:w="30" w:type="dxa"/>
            </w:tcMar>
            <w:vAlign w:val="center"/>
          </w:tcPr>
          <w:p w14:paraId="23007AB6" w14:textId="77777777" w:rsidR="00D03E81" w:rsidRPr="00D03E81" w:rsidRDefault="00D03E81" w:rsidP="00D03E81">
            <w:pPr>
              <w:spacing w:after="120"/>
              <w:jc w:val="center"/>
              <w:rPr>
                <w:b/>
                <w:color w:val="000000"/>
                <w:sz w:val="20"/>
                <w:szCs w:val="20"/>
                <w:lang w:eastAsia="hr-HR"/>
              </w:rPr>
            </w:pPr>
          </w:p>
        </w:tc>
        <w:tc>
          <w:tcPr>
            <w:tcW w:w="632" w:type="dxa"/>
            <w:vMerge/>
            <w:tcMar>
              <w:top w:w="0" w:type="dxa"/>
              <w:left w:w="30" w:type="dxa"/>
              <w:bottom w:w="0" w:type="dxa"/>
              <w:right w:w="30" w:type="dxa"/>
            </w:tcMar>
            <w:vAlign w:val="center"/>
          </w:tcPr>
          <w:p w14:paraId="647062AB" w14:textId="77777777" w:rsidR="00D03E81" w:rsidRPr="00D03E81" w:rsidRDefault="00D03E81" w:rsidP="00D03E81">
            <w:pPr>
              <w:spacing w:after="120"/>
              <w:jc w:val="center"/>
              <w:rPr>
                <w:b/>
                <w:color w:val="000000"/>
                <w:sz w:val="20"/>
                <w:szCs w:val="20"/>
                <w:lang w:eastAsia="hr-HR"/>
              </w:rPr>
            </w:pPr>
          </w:p>
        </w:tc>
        <w:tc>
          <w:tcPr>
            <w:tcW w:w="283" w:type="dxa"/>
            <w:tcMar>
              <w:top w:w="0" w:type="dxa"/>
              <w:left w:w="30" w:type="dxa"/>
              <w:bottom w:w="0" w:type="dxa"/>
              <w:right w:w="30" w:type="dxa"/>
            </w:tcMar>
            <w:vAlign w:val="center"/>
          </w:tcPr>
          <w:p w14:paraId="4686300F"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0-4</w:t>
            </w:r>
          </w:p>
        </w:tc>
        <w:tc>
          <w:tcPr>
            <w:tcW w:w="448" w:type="dxa"/>
            <w:tcMar>
              <w:top w:w="0" w:type="dxa"/>
              <w:left w:w="30" w:type="dxa"/>
              <w:bottom w:w="0" w:type="dxa"/>
              <w:right w:w="30" w:type="dxa"/>
            </w:tcMar>
            <w:vAlign w:val="center"/>
          </w:tcPr>
          <w:p w14:paraId="24EE858B"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5-9</w:t>
            </w:r>
          </w:p>
        </w:tc>
        <w:tc>
          <w:tcPr>
            <w:tcW w:w="436" w:type="dxa"/>
            <w:tcMar>
              <w:top w:w="0" w:type="dxa"/>
              <w:left w:w="30" w:type="dxa"/>
              <w:bottom w:w="0" w:type="dxa"/>
              <w:right w:w="30" w:type="dxa"/>
            </w:tcMar>
            <w:vAlign w:val="center"/>
          </w:tcPr>
          <w:p w14:paraId="6D85F405"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10-14</w:t>
            </w:r>
          </w:p>
        </w:tc>
        <w:tc>
          <w:tcPr>
            <w:tcW w:w="431" w:type="dxa"/>
            <w:tcMar>
              <w:top w:w="0" w:type="dxa"/>
              <w:left w:w="30" w:type="dxa"/>
              <w:bottom w:w="0" w:type="dxa"/>
              <w:right w:w="30" w:type="dxa"/>
            </w:tcMar>
            <w:vAlign w:val="center"/>
          </w:tcPr>
          <w:p w14:paraId="46EF4B71"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15-19</w:t>
            </w:r>
          </w:p>
        </w:tc>
        <w:tc>
          <w:tcPr>
            <w:tcW w:w="573" w:type="dxa"/>
            <w:tcMar>
              <w:top w:w="0" w:type="dxa"/>
              <w:left w:w="30" w:type="dxa"/>
              <w:bottom w:w="0" w:type="dxa"/>
              <w:right w:w="30" w:type="dxa"/>
            </w:tcMar>
            <w:vAlign w:val="center"/>
          </w:tcPr>
          <w:p w14:paraId="652E0FFB"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20-24</w:t>
            </w:r>
          </w:p>
        </w:tc>
        <w:tc>
          <w:tcPr>
            <w:tcW w:w="522" w:type="dxa"/>
            <w:tcMar>
              <w:top w:w="0" w:type="dxa"/>
              <w:left w:w="30" w:type="dxa"/>
              <w:bottom w:w="0" w:type="dxa"/>
              <w:right w:w="30" w:type="dxa"/>
            </w:tcMar>
            <w:vAlign w:val="center"/>
          </w:tcPr>
          <w:p w14:paraId="3327F989"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25-29</w:t>
            </w:r>
          </w:p>
        </w:tc>
        <w:tc>
          <w:tcPr>
            <w:tcW w:w="480" w:type="dxa"/>
            <w:tcMar>
              <w:top w:w="0" w:type="dxa"/>
              <w:left w:w="30" w:type="dxa"/>
              <w:bottom w:w="0" w:type="dxa"/>
              <w:right w:w="30" w:type="dxa"/>
            </w:tcMar>
            <w:vAlign w:val="center"/>
          </w:tcPr>
          <w:p w14:paraId="1F9CBF15"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30-34</w:t>
            </w:r>
          </w:p>
        </w:tc>
        <w:tc>
          <w:tcPr>
            <w:tcW w:w="431" w:type="dxa"/>
            <w:tcMar>
              <w:top w:w="0" w:type="dxa"/>
              <w:left w:w="30" w:type="dxa"/>
              <w:bottom w:w="0" w:type="dxa"/>
              <w:right w:w="30" w:type="dxa"/>
            </w:tcMar>
            <w:vAlign w:val="center"/>
          </w:tcPr>
          <w:p w14:paraId="5B5B58F3"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35-39</w:t>
            </w:r>
          </w:p>
        </w:tc>
        <w:tc>
          <w:tcPr>
            <w:tcW w:w="563" w:type="dxa"/>
            <w:tcMar>
              <w:top w:w="0" w:type="dxa"/>
              <w:left w:w="30" w:type="dxa"/>
              <w:bottom w:w="0" w:type="dxa"/>
              <w:right w:w="30" w:type="dxa"/>
            </w:tcMar>
            <w:vAlign w:val="center"/>
          </w:tcPr>
          <w:p w14:paraId="5A7057B0"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40-44</w:t>
            </w:r>
          </w:p>
        </w:tc>
        <w:tc>
          <w:tcPr>
            <w:tcW w:w="437" w:type="dxa"/>
            <w:tcMar>
              <w:top w:w="0" w:type="dxa"/>
              <w:left w:w="30" w:type="dxa"/>
              <w:bottom w:w="0" w:type="dxa"/>
              <w:right w:w="30" w:type="dxa"/>
            </w:tcMar>
            <w:vAlign w:val="center"/>
          </w:tcPr>
          <w:p w14:paraId="22E0ECFB"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45-49</w:t>
            </w:r>
          </w:p>
        </w:tc>
        <w:tc>
          <w:tcPr>
            <w:tcW w:w="430" w:type="dxa"/>
            <w:tcMar>
              <w:top w:w="0" w:type="dxa"/>
              <w:left w:w="30" w:type="dxa"/>
              <w:bottom w:w="0" w:type="dxa"/>
              <w:right w:w="30" w:type="dxa"/>
            </w:tcMar>
            <w:vAlign w:val="center"/>
          </w:tcPr>
          <w:p w14:paraId="29F01E32"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50-54</w:t>
            </w:r>
          </w:p>
        </w:tc>
        <w:tc>
          <w:tcPr>
            <w:tcW w:w="428" w:type="dxa"/>
            <w:tcMar>
              <w:top w:w="0" w:type="dxa"/>
              <w:left w:w="30" w:type="dxa"/>
              <w:bottom w:w="0" w:type="dxa"/>
              <w:right w:w="30" w:type="dxa"/>
            </w:tcMar>
            <w:vAlign w:val="center"/>
          </w:tcPr>
          <w:p w14:paraId="7BC322CD"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55-59</w:t>
            </w:r>
          </w:p>
        </w:tc>
        <w:tc>
          <w:tcPr>
            <w:tcW w:w="568" w:type="dxa"/>
            <w:tcMar>
              <w:top w:w="0" w:type="dxa"/>
              <w:left w:w="30" w:type="dxa"/>
              <w:bottom w:w="0" w:type="dxa"/>
              <w:right w:w="30" w:type="dxa"/>
            </w:tcMar>
            <w:vAlign w:val="center"/>
          </w:tcPr>
          <w:p w14:paraId="081B0CFC"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60-64</w:t>
            </w:r>
          </w:p>
        </w:tc>
        <w:tc>
          <w:tcPr>
            <w:tcW w:w="430" w:type="dxa"/>
            <w:tcMar>
              <w:top w:w="0" w:type="dxa"/>
              <w:left w:w="30" w:type="dxa"/>
              <w:bottom w:w="0" w:type="dxa"/>
              <w:right w:w="30" w:type="dxa"/>
            </w:tcMar>
            <w:vAlign w:val="center"/>
          </w:tcPr>
          <w:p w14:paraId="10CDD26D"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65-69</w:t>
            </w:r>
          </w:p>
        </w:tc>
        <w:tc>
          <w:tcPr>
            <w:tcW w:w="428" w:type="dxa"/>
            <w:tcMar>
              <w:top w:w="0" w:type="dxa"/>
              <w:left w:w="30" w:type="dxa"/>
              <w:bottom w:w="0" w:type="dxa"/>
              <w:right w:w="30" w:type="dxa"/>
            </w:tcMar>
            <w:vAlign w:val="center"/>
          </w:tcPr>
          <w:p w14:paraId="430E5FE3"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70-74</w:t>
            </w:r>
          </w:p>
        </w:tc>
        <w:tc>
          <w:tcPr>
            <w:tcW w:w="428" w:type="dxa"/>
            <w:tcMar>
              <w:top w:w="0" w:type="dxa"/>
              <w:left w:w="30" w:type="dxa"/>
              <w:bottom w:w="0" w:type="dxa"/>
              <w:right w:w="30" w:type="dxa"/>
            </w:tcMar>
            <w:vAlign w:val="center"/>
          </w:tcPr>
          <w:p w14:paraId="19815B76"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75-79</w:t>
            </w:r>
          </w:p>
        </w:tc>
        <w:tc>
          <w:tcPr>
            <w:tcW w:w="428" w:type="dxa"/>
            <w:tcMar>
              <w:top w:w="0" w:type="dxa"/>
              <w:left w:w="30" w:type="dxa"/>
              <w:bottom w:w="0" w:type="dxa"/>
              <w:right w:w="30" w:type="dxa"/>
            </w:tcMar>
            <w:vAlign w:val="center"/>
          </w:tcPr>
          <w:p w14:paraId="129E8919"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80-84</w:t>
            </w:r>
          </w:p>
        </w:tc>
        <w:tc>
          <w:tcPr>
            <w:tcW w:w="572" w:type="dxa"/>
            <w:tcMar>
              <w:top w:w="0" w:type="dxa"/>
              <w:left w:w="30" w:type="dxa"/>
              <w:bottom w:w="0" w:type="dxa"/>
              <w:right w:w="30" w:type="dxa"/>
            </w:tcMar>
            <w:vAlign w:val="center"/>
          </w:tcPr>
          <w:p w14:paraId="66FE45A4"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85-89</w:t>
            </w:r>
          </w:p>
        </w:tc>
        <w:tc>
          <w:tcPr>
            <w:tcW w:w="430" w:type="dxa"/>
            <w:tcMar>
              <w:top w:w="0" w:type="dxa"/>
              <w:left w:w="30" w:type="dxa"/>
              <w:bottom w:w="0" w:type="dxa"/>
              <w:right w:w="30" w:type="dxa"/>
            </w:tcMar>
            <w:vAlign w:val="center"/>
          </w:tcPr>
          <w:p w14:paraId="43C2A24F"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90-94</w:t>
            </w:r>
          </w:p>
        </w:tc>
        <w:tc>
          <w:tcPr>
            <w:tcW w:w="579" w:type="dxa"/>
            <w:tcMar>
              <w:top w:w="0" w:type="dxa"/>
              <w:left w:w="30" w:type="dxa"/>
              <w:bottom w:w="0" w:type="dxa"/>
              <w:right w:w="30" w:type="dxa"/>
            </w:tcMar>
            <w:vAlign w:val="center"/>
          </w:tcPr>
          <w:p w14:paraId="1CD98299" w14:textId="77777777" w:rsidR="00D03E81" w:rsidRPr="00D03E81" w:rsidRDefault="00D03E81" w:rsidP="00D03E81">
            <w:pPr>
              <w:spacing w:after="120"/>
              <w:jc w:val="center"/>
              <w:rPr>
                <w:b/>
                <w:color w:val="000000"/>
                <w:sz w:val="20"/>
                <w:szCs w:val="20"/>
                <w:lang w:eastAsia="hr-HR"/>
              </w:rPr>
            </w:pPr>
            <w:r w:rsidRPr="00D03E81">
              <w:rPr>
                <w:b/>
                <w:color w:val="000000"/>
                <w:sz w:val="20"/>
                <w:szCs w:val="20"/>
                <w:lang w:eastAsia="hr-HR"/>
              </w:rPr>
              <w:t>95 i više</w:t>
            </w:r>
          </w:p>
        </w:tc>
      </w:tr>
      <w:tr w:rsidR="006B1DC9" w:rsidRPr="00D03E81" w14:paraId="5477CBAF" w14:textId="77777777" w:rsidTr="006B1DC9">
        <w:trPr>
          <w:gridAfter w:val="1"/>
          <w:wAfter w:w="26" w:type="dxa"/>
          <w:cantSplit/>
          <w:trHeight w:hRule="exact" w:val="378"/>
          <w:jc w:val="center"/>
        </w:trPr>
        <w:tc>
          <w:tcPr>
            <w:tcW w:w="728" w:type="dxa"/>
            <w:tcMar>
              <w:top w:w="0" w:type="dxa"/>
              <w:left w:w="30" w:type="dxa"/>
              <w:bottom w:w="0" w:type="dxa"/>
              <w:right w:w="30" w:type="dxa"/>
            </w:tcMar>
            <w:vAlign w:val="center"/>
          </w:tcPr>
          <w:p w14:paraId="7DB85CD0" w14:textId="77777777" w:rsidR="006B1DC9" w:rsidRPr="00D03E81" w:rsidRDefault="006B1DC9" w:rsidP="006B1DC9">
            <w:pPr>
              <w:spacing w:after="120"/>
              <w:jc w:val="center"/>
              <w:rPr>
                <w:color w:val="000000"/>
                <w:sz w:val="20"/>
                <w:szCs w:val="20"/>
                <w:lang w:eastAsia="hr-HR"/>
              </w:rPr>
            </w:pPr>
            <w:r w:rsidRPr="00D03E81">
              <w:rPr>
                <w:color w:val="000000"/>
                <w:sz w:val="20"/>
                <w:szCs w:val="20"/>
                <w:lang w:eastAsia="hr-HR"/>
              </w:rPr>
              <w:t>SV</w:t>
            </w:r>
          </w:p>
        </w:tc>
        <w:tc>
          <w:tcPr>
            <w:tcW w:w="632" w:type="dxa"/>
            <w:tcMar>
              <w:top w:w="0" w:type="dxa"/>
              <w:left w:w="30" w:type="dxa"/>
              <w:bottom w:w="0" w:type="dxa"/>
              <w:right w:w="30" w:type="dxa"/>
            </w:tcMar>
          </w:tcPr>
          <w:p w14:paraId="24CD8ACE" w14:textId="5DD57F8D" w:rsidR="006B1DC9" w:rsidRPr="00D03E81" w:rsidRDefault="006B1DC9" w:rsidP="006B1DC9">
            <w:pPr>
              <w:jc w:val="center"/>
              <w:rPr>
                <w:sz w:val="20"/>
                <w:szCs w:val="20"/>
              </w:rPr>
            </w:pPr>
            <w:r>
              <w:rPr>
                <w:sz w:val="20"/>
                <w:szCs w:val="20"/>
              </w:rPr>
              <w:t>1934</w:t>
            </w:r>
          </w:p>
        </w:tc>
        <w:tc>
          <w:tcPr>
            <w:tcW w:w="283" w:type="dxa"/>
            <w:tcMar>
              <w:top w:w="0" w:type="dxa"/>
              <w:left w:w="30" w:type="dxa"/>
              <w:bottom w:w="0" w:type="dxa"/>
              <w:right w:w="30" w:type="dxa"/>
            </w:tcMar>
            <w:vAlign w:val="center"/>
          </w:tcPr>
          <w:p w14:paraId="7C52C265" w14:textId="4763D6B0" w:rsidR="006B1DC9" w:rsidRPr="00D03E81" w:rsidRDefault="006B1DC9" w:rsidP="006B1DC9">
            <w:pPr>
              <w:jc w:val="center"/>
              <w:rPr>
                <w:sz w:val="20"/>
                <w:szCs w:val="20"/>
              </w:rPr>
            </w:pPr>
            <w:r>
              <w:rPr>
                <w:color w:val="000000"/>
                <w:sz w:val="18"/>
                <w:szCs w:val="18"/>
              </w:rPr>
              <w:t>77</w:t>
            </w:r>
          </w:p>
        </w:tc>
        <w:tc>
          <w:tcPr>
            <w:tcW w:w="448" w:type="dxa"/>
            <w:tcMar>
              <w:top w:w="0" w:type="dxa"/>
              <w:left w:w="30" w:type="dxa"/>
              <w:bottom w:w="0" w:type="dxa"/>
              <w:right w:w="30" w:type="dxa"/>
            </w:tcMar>
            <w:vAlign w:val="center"/>
          </w:tcPr>
          <w:p w14:paraId="0DF89A6D" w14:textId="5C2FEB31" w:rsidR="006B1DC9" w:rsidRPr="00D03E81" w:rsidRDefault="006B1DC9" w:rsidP="006B1DC9">
            <w:pPr>
              <w:jc w:val="center"/>
              <w:rPr>
                <w:sz w:val="20"/>
                <w:szCs w:val="20"/>
              </w:rPr>
            </w:pPr>
            <w:r>
              <w:rPr>
                <w:color w:val="000000"/>
                <w:sz w:val="18"/>
                <w:szCs w:val="18"/>
              </w:rPr>
              <w:t>82</w:t>
            </w:r>
          </w:p>
        </w:tc>
        <w:tc>
          <w:tcPr>
            <w:tcW w:w="436" w:type="dxa"/>
            <w:tcMar>
              <w:top w:w="0" w:type="dxa"/>
              <w:left w:w="30" w:type="dxa"/>
              <w:bottom w:w="0" w:type="dxa"/>
              <w:right w:w="30" w:type="dxa"/>
            </w:tcMar>
            <w:vAlign w:val="center"/>
          </w:tcPr>
          <w:p w14:paraId="1548F349" w14:textId="355E8BB2" w:rsidR="006B1DC9" w:rsidRPr="00D03E81" w:rsidRDefault="006B1DC9" w:rsidP="006B1DC9">
            <w:pPr>
              <w:jc w:val="center"/>
              <w:rPr>
                <w:sz w:val="20"/>
                <w:szCs w:val="20"/>
              </w:rPr>
            </w:pPr>
            <w:r>
              <w:rPr>
                <w:color w:val="000000"/>
                <w:sz w:val="18"/>
                <w:szCs w:val="18"/>
              </w:rPr>
              <w:t>102</w:t>
            </w:r>
          </w:p>
        </w:tc>
        <w:tc>
          <w:tcPr>
            <w:tcW w:w="431" w:type="dxa"/>
            <w:tcMar>
              <w:top w:w="0" w:type="dxa"/>
              <w:left w:w="30" w:type="dxa"/>
              <w:bottom w:w="0" w:type="dxa"/>
              <w:right w:w="30" w:type="dxa"/>
            </w:tcMar>
            <w:vAlign w:val="center"/>
          </w:tcPr>
          <w:p w14:paraId="2AA9E707" w14:textId="0721FDCA" w:rsidR="006B1DC9" w:rsidRPr="00D03E81" w:rsidRDefault="006B1DC9" w:rsidP="006B1DC9">
            <w:pPr>
              <w:jc w:val="center"/>
              <w:rPr>
                <w:sz w:val="20"/>
                <w:szCs w:val="20"/>
              </w:rPr>
            </w:pPr>
            <w:r>
              <w:rPr>
                <w:color w:val="000000"/>
                <w:sz w:val="18"/>
                <w:szCs w:val="18"/>
              </w:rPr>
              <w:t>86</w:t>
            </w:r>
          </w:p>
        </w:tc>
        <w:tc>
          <w:tcPr>
            <w:tcW w:w="573" w:type="dxa"/>
            <w:tcMar>
              <w:top w:w="0" w:type="dxa"/>
              <w:left w:w="30" w:type="dxa"/>
              <w:bottom w:w="0" w:type="dxa"/>
              <w:right w:w="30" w:type="dxa"/>
            </w:tcMar>
            <w:vAlign w:val="center"/>
          </w:tcPr>
          <w:p w14:paraId="5310B129" w14:textId="3E11E4DB" w:rsidR="006B1DC9" w:rsidRPr="00D03E81" w:rsidRDefault="006B1DC9" w:rsidP="006B1DC9">
            <w:pPr>
              <w:jc w:val="center"/>
              <w:rPr>
                <w:sz w:val="20"/>
                <w:szCs w:val="20"/>
              </w:rPr>
            </w:pPr>
            <w:r>
              <w:rPr>
                <w:color w:val="000000"/>
                <w:sz w:val="18"/>
                <w:szCs w:val="18"/>
              </w:rPr>
              <w:t>90</w:t>
            </w:r>
          </w:p>
        </w:tc>
        <w:tc>
          <w:tcPr>
            <w:tcW w:w="522" w:type="dxa"/>
            <w:tcMar>
              <w:top w:w="0" w:type="dxa"/>
              <w:left w:w="30" w:type="dxa"/>
              <w:bottom w:w="0" w:type="dxa"/>
              <w:right w:w="30" w:type="dxa"/>
            </w:tcMar>
            <w:vAlign w:val="center"/>
          </w:tcPr>
          <w:p w14:paraId="426965E2" w14:textId="4F85816C" w:rsidR="006B1DC9" w:rsidRPr="00D03E81" w:rsidRDefault="006B1DC9" w:rsidP="006B1DC9">
            <w:pPr>
              <w:jc w:val="center"/>
              <w:rPr>
                <w:sz w:val="20"/>
                <w:szCs w:val="20"/>
              </w:rPr>
            </w:pPr>
            <w:r>
              <w:rPr>
                <w:color w:val="000000"/>
                <w:sz w:val="18"/>
                <w:szCs w:val="18"/>
              </w:rPr>
              <w:t>107</w:t>
            </w:r>
          </w:p>
        </w:tc>
        <w:tc>
          <w:tcPr>
            <w:tcW w:w="480" w:type="dxa"/>
            <w:tcMar>
              <w:top w:w="0" w:type="dxa"/>
              <w:left w:w="30" w:type="dxa"/>
              <w:bottom w:w="0" w:type="dxa"/>
              <w:right w:w="30" w:type="dxa"/>
            </w:tcMar>
            <w:vAlign w:val="center"/>
          </w:tcPr>
          <w:p w14:paraId="60766FD5" w14:textId="4FC2DA3C" w:rsidR="006B1DC9" w:rsidRPr="00D03E81" w:rsidRDefault="006B1DC9" w:rsidP="006B1DC9">
            <w:pPr>
              <w:jc w:val="center"/>
              <w:rPr>
                <w:sz w:val="20"/>
                <w:szCs w:val="20"/>
              </w:rPr>
            </w:pPr>
            <w:r>
              <w:rPr>
                <w:color w:val="000000"/>
                <w:sz w:val="18"/>
                <w:szCs w:val="18"/>
              </w:rPr>
              <w:t>120</w:t>
            </w:r>
          </w:p>
        </w:tc>
        <w:tc>
          <w:tcPr>
            <w:tcW w:w="431" w:type="dxa"/>
            <w:tcMar>
              <w:top w:w="0" w:type="dxa"/>
              <w:left w:w="30" w:type="dxa"/>
              <w:bottom w:w="0" w:type="dxa"/>
              <w:right w:w="30" w:type="dxa"/>
            </w:tcMar>
            <w:vAlign w:val="center"/>
          </w:tcPr>
          <w:p w14:paraId="3AAD2B53" w14:textId="013B0D03" w:rsidR="006B1DC9" w:rsidRPr="00D03E81" w:rsidRDefault="006B1DC9" w:rsidP="006B1DC9">
            <w:pPr>
              <w:jc w:val="center"/>
              <w:rPr>
                <w:sz w:val="20"/>
                <w:szCs w:val="20"/>
              </w:rPr>
            </w:pPr>
            <w:r>
              <w:rPr>
                <w:color w:val="000000"/>
                <w:sz w:val="18"/>
                <w:szCs w:val="18"/>
              </w:rPr>
              <w:t>105</w:t>
            </w:r>
          </w:p>
        </w:tc>
        <w:tc>
          <w:tcPr>
            <w:tcW w:w="563" w:type="dxa"/>
            <w:tcMar>
              <w:top w:w="0" w:type="dxa"/>
              <w:left w:w="30" w:type="dxa"/>
              <w:bottom w:w="0" w:type="dxa"/>
              <w:right w:w="30" w:type="dxa"/>
            </w:tcMar>
            <w:vAlign w:val="center"/>
          </w:tcPr>
          <w:p w14:paraId="2063ED0A" w14:textId="516EDE11" w:rsidR="006B1DC9" w:rsidRPr="00D03E81" w:rsidRDefault="006B1DC9" w:rsidP="006B1DC9">
            <w:pPr>
              <w:jc w:val="center"/>
              <w:rPr>
                <w:sz w:val="20"/>
                <w:szCs w:val="20"/>
              </w:rPr>
            </w:pPr>
            <w:r>
              <w:rPr>
                <w:color w:val="000000"/>
                <w:sz w:val="18"/>
                <w:szCs w:val="18"/>
              </w:rPr>
              <w:t>120</w:t>
            </w:r>
          </w:p>
        </w:tc>
        <w:tc>
          <w:tcPr>
            <w:tcW w:w="437" w:type="dxa"/>
            <w:tcMar>
              <w:top w:w="0" w:type="dxa"/>
              <w:left w:w="30" w:type="dxa"/>
              <w:bottom w:w="0" w:type="dxa"/>
              <w:right w:w="30" w:type="dxa"/>
            </w:tcMar>
            <w:vAlign w:val="center"/>
          </w:tcPr>
          <w:p w14:paraId="348962F6" w14:textId="254A11F0" w:rsidR="006B1DC9" w:rsidRPr="00D03E81" w:rsidRDefault="006B1DC9" w:rsidP="006B1DC9">
            <w:pPr>
              <w:jc w:val="center"/>
              <w:rPr>
                <w:sz w:val="20"/>
                <w:szCs w:val="20"/>
              </w:rPr>
            </w:pPr>
            <w:r>
              <w:rPr>
                <w:color w:val="000000"/>
                <w:sz w:val="18"/>
                <w:szCs w:val="18"/>
              </w:rPr>
              <w:t>114</w:t>
            </w:r>
          </w:p>
        </w:tc>
        <w:tc>
          <w:tcPr>
            <w:tcW w:w="430" w:type="dxa"/>
            <w:tcMar>
              <w:top w:w="0" w:type="dxa"/>
              <w:left w:w="30" w:type="dxa"/>
              <w:bottom w:w="0" w:type="dxa"/>
              <w:right w:w="30" w:type="dxa"/>
            </w:tcMar>
            <w:vAlign w:val="center"/>
          </w:tcPr>
          <w:p w14:paraId="15A65867" w14:textId="259EE860" w:rsidR="006B1DC9" w:rsidRPr="00D03E81" w:rsidRDefault="006B1DC9" w:rsidP="006B1DC9">
            <w:pPr>
              <w:jc w:val="center"/>
              <w:rPr>
                <w:sz w:val="20"/>
                <w:szCs w:val="20"/>
              </w:rPr>
            </w:pPr>
            <w:r>
              <w:rPr>
                <w:color w:val="000000"/>
                <w:sz w:val="18"/>
                <w:szCs w:val="18"/>
              </w:rPr>
              <w:t>112</w:t>
            </w:r>
          </w:p>
        </w:tc>
        <w:tc>
          <w:tcPr>
            <w:tcW w:w="428" w:type="dxa"/>
            <w:tcMar>
              <w:top w:w="0" w:type="dxa"/>
              <w:left w:w="30" w:type="dxa"/>
              <w:bottom w:w="0" w:type="dxa"/>
              <w:right w:w="30" w:type="dxa"/>
            </w:tcMar>
            <w:vAlign w:val="center"/>
          </w:tcPr>
          <w:p w14:paraId="299A2383" w14:textId="5C456997" w:rsidR="006B1DC9" w:rsidRPr="00D03E81" w:rsidRDefault="006B1DC9" w:rsidP="006B1DC9">
            <w:pPr>
              <w:jc w:val="center"/>
              <w:rPr>
                <w:sz w:val="20"/>
                <w:szCs w:val="20"/>
              </w:rPr>
            </w:pPr>
            <w:r>
              <w:rPr>
                <w:color w:val="000000"/>
                <w:sz w:val="18"/>
                <w:szCs w:val="18"/>
              </w:rPr>
              <w:t>141</w:t>
            </w:r>
          </w:p>
        </w:tc>
        <w:tc>
          <w:tcPr>
            <w:tcW w:w="568" w:type="dxa"/>
            <w:tcMar>
              <w:top w:w="0" w:type="dxa"/>
              <w:left w:w="30" w:type="dxa"/>
              <w:bottom w:w="0" w:type="dxa"/>
              <w:right w:w="30" w:type="dxa"/>
            </w:tcMar>
            <w:vAlign w:val="center"/>
          </w:tcPr>
          <w:p w14:paraId="195125FE" w14:textId="6DF0A0F7" w:rsidR="006B1DC9" w:rsidRPr="00D03E81" w:rsidRDefault="006B1DC9" w:rsidP="006B1DC9">
            <w:pPr>
              <w:jc w:val="center"/>
              <w:rPr>
                <w:sz w:val="20"/>
                <w:szCs w:val="20"/>
              </w:rPr>
            </w:pPr>
            <w:r>
              <w:rPr>
                <w:color w:val="000000"/>
                <w:sz w:val="18"/>
                <w:szCs w:val="18"/>
              </w:rPr>
              <w:t>125</w:t>
            </w:r>
          </w:p>
        </w:tc>
        <w:tc>
          <w:tcPr>
            <w:tcW w:w="430" w:type="dxa"/>
            <w:tcMar>
              <w:top w:w="0" w:type="dxa"/>
              <w:left w:w="30" w:type="dxa"/>
              <w:bottom w:w="0" w:type="dxa"/>
              <w:right w:w="30" w:type="dxa"/>
            </w:tcMar>
            <w:vAlign w:val="center"/>
          </w:tcPr>
          <w:p w14:paraId="592B4D1A" w14:textId="435C1F23" w:rsidR="006B1DC9" w:rsidRPr="00D03E81" w:rsidRDefault="006B1DC9" w:rsidP="006B1DC9">
            <w:pPr>
              <w:jc w:val="center"/>
              <w:rPr>
                <w:sz w:val="20"/>
                <w:szCs w:val="20"/>
              </w:rPr>
            </w:pPr>
            <w:r>
              <w:rPr>
                <w:color w:val="000000"/>
                <w:sz w:val="18"/>
                <w:szCs w:val="18"/>
              </w:rPr>
              <w:t>151</w:t>
            </w:r>
          </w:p>
        </w:tc>
        <w:tc>
          <w:tcPr>
            <w:tcW w:w="428" w:type="dxa"/>
            <w:tcMar>
              <w:top w:w="0" w:type="dxa"/>
              <w:left w:w="30" w:type="dxa"/>
              <w:bottom w:w="0" w:type="dxa"/>
              <w:right w:w="30" w:type="dxa"/>
            </w:tcMar>
            <w:vAlign w:val="center"/>
          </w:tcPr>
          <w:p w14:paraId="6D39B163" w14:textId="402361D9" w:rsidR="006B1DC9" w:rsidRPr="00D03E81" w:rsidRDefault="006B1DC9" w:rsidP="006B1DC9">
            <w:pPr>
              <w:jc w:val="center"/>
              <w:rPr>
                <w:sz w:val="20"/>
                <w:szCs w:val="20"/>
              </w:rPr>
            </w:pPr>
            <w:r>
              <w:rPr>
                <w:color w:val="000000"/>
                <w:sz w:val="18"/>
                <w:szCs w:val="18"/>
              </w:rPr>
              <w:t>164</w:t>
            </w:r>
          </w:p>
        </w:tc>
        <w:tc>
          <w:tcPr>
            <w:tcW w:w="428" w:type="dxa"/>
            <w:tcMar>
              <w:top w:w="0" w:type="dxa"/>
              <w:left w:w="30" w:type="dxa"/>
              <w:bottom w:w="0" w:type="dxa"/>
              <w:right w:w="30" w:type="dxa"/>
            </w:tcMar>
            <w:vAlign w:val="center"/>
          </w:tcPr>
          <w:p w14:paraId="59572617" w14:textId="286D9D65" w:rsidR="006B1DC9" w:rsidRPr="00D03E81" w:rsidRDefault="006B1DC9" w:rsidP="006B1DC9">
            <w:pPr>
              <w:jc w:val="center"/>
              <w:rPr>
                <w:sz w:val="20"/>
                <w:szCs w:val="20"/>
              </w:rPr>
            </w:pPr>
            <w:r>
              <w:rPr>
                <w:color w:val="000000"/>
                <w:sz w:val="18"/>
                <w:szCs w:val="18"/>
              </w:rPr>
              <w:t>87</w:t>
            </w:r>
          </w:p>
        </w:tc>
        <w:tc>
          <w:tcPr>
            <w:tcW w:w="428" w:type="dxa"/>
            <w:tcMar>
              <w:top w:w="0" w:type="dxa"/>
              <w:left w:w="30" w:type="dxa"/>
              <w:bottom w:w="0" w:type="dxa"/>
              <w:right w:w="30" w:type="dxa"/>
            </w:tcMar>
            <w:vAlign w:val="center"/>
          </w:tcPr>
          <w:p w14:paraId="7F5D1565" w14:textId="103C042F" w:rsidR="006B1DC9" w:rsidRPr="00D03E81" w:rsidRDefault="006B1DC9" w:rsidP="006B1DC9">
            <w:pPr>
              <w:jc w:val="center"/>
              <w:rPr>
                <w:sz w:val="20"/>
                <w:szCs w:val="20"/>
              </w:rPr>
            </w:pPr>
            <w:r>
              <w:rPr>
                <w:color w:val="000000"/>
                <w:sz w:val="18"/>
                <w:szCs w:val="18"/>
              </w:rPr>
              <w:t>86</w:t>
            </w:r>
          </w:p>
        </w:tc>
        <w:tc>
          <w:tcPr>
            <w:tcW w:w="572" w:type="dxa"/>
            <w:tcMar>
              <w:top w:w="0" w:type="dxa"/>
              <w:left w:w="30" w:type="dxa"/>
              <w:bottom w:w="0" w:type="dxa"/>
              <w:right w:w="30" w:type="dxa"/>
            </w:tcMar>
            <w:vAlign w:val="center"/>
          </w:tcPr>
          <w:p w14:paraId="310ACA1D" w14:textId="69794667" w:rsidR="006B1DC9" w:rsidRPr="00D03E81" w:rsidRDefault="006B1DC9" w:rsidP="006B1DC9">
            <w:pPr>
              <w:jc w:val="center"/>
              <w:rPr>
                <w:sz w:val="20"/>
                <w:szCs w:val="20"/>
              </w:rPr>
            </w:pPr>
            <w:r>
              <w:rPr>
                <w:color w:val="000000"/>
                <w:sz w:val="18"/>
                <w:szCs w:val="18"/>
              </w:rPr>
              <w:t>42</w:t>
            </w:r>
          </w:p>
        </w:tc>
        <w:tc>
          <w:tcPr>
            <w:tcW w:w="430" w:type="dxa"/>
            <w:tcMar>
              <w:top w:w="0" w:type="dxa"/>
              <w:left w:w="30" w:type="dxa"/>
              <w:bottom w:w="0" w:type="dxa"/>
              <w:right w:w="30" w:type="dxa"/>
            </w:tcMar>
            <w:vAlign w:val="center"/>
          </w:tcPr>
          <w:p w14:paraId="05F88F48" w14:textId="6C8EDA9F" w:rsidR="006B1DC9" w:rsidRPr="00D03E81" w:rsidRDefault="006B1DC9" w:rsidP="006B1DC9">
            <w:pPr>
              <w:jc w:val="center"/>
              <w:rPr>
                <w:sz w:val="20"/>
                <w:szCs w:val="20"/>
              </w:rPr>
            </w:pPr>
            <w:r>
              <w:rPr>
                <w:color w:val="000000"/>
                <w:sz w:val="18"/>
                <w:szCs w:val="18"/>
              </w:rPr>
              <w:t>21</w:t>
            </w:r>
          </w:p>
        </w:tc>
        <w:tc>
          <w:tcPr>
            <w:tcW w:w="579" w:type="dxa"/>
            <w:tcMar>
              <w:top w:w="0" w:type="dxa"/>
              <w:left w:w="30" w:type="dxa"/>
              <w:bottom w:w="0" w:type="dxa"/>
              <w:right w:w="30" w:type="dxa"/>
            </w:tcMar>
            <w:vAlign w:val="center"/>
          </w:tcPr>
          <w:p w14:paraId="2B9D8158" w14:textId="3F65F39B" w:rsidR="006B1DC9" w:rsidRPr="00D03E81" w:rsidRDefault="006B1DC9" w:rsidP="006B1DC9">
            <w:pPr>
              <w:jc w:val="center"/>
              <w:rPr>
                <w:sz w:val="20"/>
                <w:szCs w:val="20"/>
              </w:rPr>
            </w:pPr>
            <w:r>
              <w:rPr>
                <w:color w:val="000000"/>
                <w:sz w:val="18"/>
                <w:szCs w:val="18"/>
              </w:rPr>
              <w:t>2</w:t>
            </w:r>
          </w:p>
        </w:tc>
      </w:tr>
      <w:tr w:rsidR="006B1DC9" w:rsidRPr="00D03E81" w14:paraId="76EC63C9" w14:textId="77777777" w:rsidTr="006B1DC9">
        <w:trPr>
          <w:gridAfter w:val="1"/>
          <w:wAfter w:w="26" w:type="dxa"/>
          <w:cantSplit/>
          <w:trHeight w:hRule="exact" w:val="378"/>
          <w:jc w:val="center"/>
        </w:trPr>
        <w:tc>
          <w:tcPr>
            <w:tcW w:w="728" w:type="dxa"/>
            <w:tcMar>
              <w:top w:w="0" w:type="dxa"/>
              <w:left w:w="30" w:type="dxa"/>
              <w:bottom w:w="0" w:type="dxa"/>
              <w:right w:w="30" w:type="dxa"/>
            </w:tcMar>
            <w:vAlign w:val="center"/>
          </w:tcPr>
          <w:p w14:paraId="12CDD3B1" w14:textId="77777777" w:rsidR="006B1DC9" w:rsidRPr="00D03E81" w:rsidRDefault="006B1DC9" w:rsidP="006B1DC9">
            <w:pPr>
              <w:spacing w:after="120"/>
              <w:jc w:val="center"/>
              <w:rPr>
                <w:color w:val="000000"/>
                <w:sz w:val="20"/>
                <w:szCs w:val="20"/>
                <w:lang w:eastAsia="hr-HR"/>
              </w:rPr>
            </w:pPr>
            <w:r w:rsidRPr="00D03E81">
              <w:rPr>
                <w:color w:val="000000"/>
                <w:sz w:val="20"/>
                <w:szCs w:val="20"/>
                <w:lang w:eastAsia="hr-HR"/>
              </w:rPr>
              <w:t>M</w:t>
            </w:r>
          </w:p>
        </w:tc>
        <w:tc>
          <w:tcPr>
            <w:tcW w:w="632" w:type="dxa"/>
            <w:tcMar>
              <w:top w:w="0" w:type="dxa"/>
              <w:left w:w="30" w:type="dxa"/>
              <w:bottom w:w="0" w:type="dxa"/>
              <w:right w:w="30" w:type="dxa"/>
            </w:tcMar>
          </w:tcPr>
          <w:p w14:paraId="7D3EDBFA" w14:textId="21FFD6D2" w:rsidR="006B1DC9" w:rsidRPr="00D03E81" w:rsidRDefault="006B1DC9" w:rsidP="006B1DC9">
            <w:pPr>
              <w:jc w:val="center"/>
              <w:rPr>
                <w:sz w:val="20"/>
                <w:szCs w:val="20"/>
              </w:rPr>
            </w:pPr>
            <w:r>
              <w:rPr>
                <w:sz w:val="20"/>
                <w:szCs w:val="20"/>
              </w:rPr>
              <w:t>959</w:t>
            </w:r>
          </w:p>
        </w:tc>
        <w:tc>
          <w:tcPr>
            <w:tcW w:w="283" w:type="dxa"/>
            <w:tcMar>
              <w:top w:w="0" w:type="dxa"/>
              <w:left w:w="30" w:type="dxa"/>
              <w:bottom w:w="0" w:type="dxa"/>
              <w:right w:w="30" w:type="dxa"/>
            </w:tcMar>
            <w:vAlign w:val="center"/>
          </w:tcPr>
          <w:p w14:paraId="6F8A0C3D" w14:textId="453F663D" w:rsidR="006B1DC9" w:rsidRPr="00D03E81" w:rsidRDefault="006B1DC9" w:rsidP="006B1DC9">
            <w:pPr>
              <w:jc w:val="center"/>
              <w:rPr>
                <w:sz w:val="20"/>
                <w:szCs w:val="20"/>
              </w:rPr>
            </w:pPr>
            <w:r>
              <w:rPr>
                <w:color w:val="000000"/>
                <w:sz w:val="18"/>
                <w:szCs w:val="18"/>
              </w:rPr>
              <w:t>39</w:t>
            </w:r>
          </w:p>
        </w:tc>
        <w:tc>
          <w:tcPr>
            <w:tcW w:w="448" w:type="dxa"/>
            <w:tcMar>
              <w:top w:w="0" w:type="dxa"/>
              <w:left w:w="30" w:type="dxa"/>
              <w:bottom w:w="0" w:type="dxa"/>
              <w:right w:w="30" w:type="dxa"/>
            </w:tcMar>
            <w:vAlign w:val="center"/>
          </w:tcPr>
          <w:p w14:paraId="1E047B45" w14:textId="2C41FF56" w:rsidR="006B1DC9" w:rsidRPr="00D03E81" w:rsidRDefault="006B1DC9" w:rsidP="006B1DC9">
            <w:pPr>
              <w:jc w:val="center"/>
              <w:rPr>
                <w:sz w:val="20"/>
                <w:szCs w:val="20"/>
              </w:rPr>
            </w:pPr>
            <w:r>
              <w:rPr>
                <w:color w:val="000000"/>
                <w:sz w:val="18"/>
                <w:szCs w:val="18"/>
              </w:rPr>
              <w:t>47</w:t>
            </w:r>
          </w:p>
        </w:tc>
        <w:tc>
          <w:tcPr>
            <w:tcW w:w="436" w:type="dxa"/>
            <w:tcMar>
              <w:top w:w="0" w:type="dxa"/>
              <w:left w:w="30" w:type="dxa"/>
              <w:bottom w:w="0" w:type="dxa"/>
              <w:right w:w="30" w:type="dxa"/>
            </w:tcMar>
            <w:vAlign w:val="center"/>
          </w:tcPr>
          <w:p w14:paraId="2CF9CA54" w14:textId="7AED6386" w:rsidR="006B1DC9" w:rsidRPr="00D03E81" w:rsidRDefault="006B1DC9" w:rsidP="006B1DC9">
            <w:pPr>
              <w:jc w:val="center"/>
              <w:rPr>
                <w:sz w:val="20"/>
                <w:szCs w:val="20"/>
              </w:rPr>
            </w:pPr>
            <w:r>
              <w:rPr>
                <w:color w:val="000000"/>
                <w:sz w:val="18"/>
                <w:szCs w:val="18"/>
              </w:rPr>
              <w:t>49</w:t>
            </w:r>
          </w:p>
        </w:tc>
        <w:tc>
          <w:tcPr>
            <w:tcW w:w="431" w:type="dxa"/>
            <w:tcMar>
              <w:top w:w="0" w:type="dxa"/>
              <w:left w:w="30" w:type="dxa"/>
              <w:bottom w:w="0" w:type="dxa"/>
              <w:right w:w="30" w:type="dxa"/>
            </w:tcMar>
            <w:vAlign w:val="center"/>
          </w:tcPr>
          <w:p w14:paraId="05D3BE34" w14:textId="0010115B" w:rsidR="006B1DC9" w:rsidRPr="00D03E81" w:rsidRDefault="006B1DC9" w:rsidP="006B1DC9">
            <w:pPr>
              <w:jc w:val="center"/>
              <w:rPr>
                <w:sz w:val="20"/>
                <w:szCs w:val="20"/>
              </w:rPr>
            </w:pPr>
            <w:r>
              <w:rPr>
                <w:color w:val="000000"/>
                <w:sz w:val="18"/>
                <w:szCs w:val="18"/>
              </w:rPr>
              <w:t>41</w:t>
            </w:r>
          </w:p>
        </w:tc>
        <w:tc>
          <w:tcPr>
            <w:tcW w:w="573" w:type="dxa"/>
            <w:tcMar>
              <w:top w:w="0" w:type="dxa"/>
              <w:left w:w="30" w:type="dxa"/>
              <w:bottom w:w="0" w:type="dxa"/>
              <w:right w:w="30" w:type="dxa"/>
            </w:tcMar>
            <w:vAlign w:val="center"/>
          </w:tcPr>
          <w:p w14:paraId="27348185" w14:textId="03768556" w:rsidR="006B1DC9" w:rsidRPr="00D03E81" w:rsidRDefault="006B1DC9" w:rsidP="006B1DC9">
            <w:pPr>
              <w:jc w:val="center"/>
              <w:rPr>
                <w:sz w:val="20"/>
                <w:szCs w:val="20"/>
              </w:rPr>
            </w:pPr>
            <w:r>
              <w:rPr>
                <w:color w:val="000000"/>
                <w:sz w:val="18"/>
                <w:szCs w:val="18"/>
              </w:rPr>
              <w:t>55</w:t>
            </w:r>
          </w:p>
        </w:tc>
        <w:tc>
          <w:tcPr>
            <w:tcW w:w="522" w:type="dxa"/>
            <w:tcMar>
              <w:top w:w="0" w:type="dxa"/>
              <w:left w:w="30" w:type="dxa"/>
              <w:bottom w:w="0" w:type="dxa"/>
              <w:right w:w="30" w:type="dxa"/>
            </w:tcMar>
            <w:vAlign w:val="center"/>
          </w:tcPr>
          <w:p w14:paraId="2459A0BD" w14:textId="74E5ED56" w:rsidR="006B1DC9" w:rsidRPr="00D03E81" w:rsidRDefault="006B1DC9" w:rsidP="006B1DC9">
            <w:pPr>
              <w:jc w:val="center"/>
              <w:rPr>
                <w:sz w:val="20"/>
                <w:szCs w:val="20"/>
              </w:rPr>
            </w:pPr>
            <w:r>
              <w:rPr>
                <w:color w:val="000000"/>
                <w:sz w:val="18"/>
                <w:szCs w:val="18"/>
              </w:rPr>
              <w:t>54</w:t>
            </w:r>
          </w:p>
        </w:tc>
        <w:tc>
          <w:tcPr>
            <w:tcW w:w="480" w:type="dxa"/>
            <w:tcMar>
              <w:top w:w="0" w:type="dxa"/>
              <w:left w:w="30" w:type="dxa"/>
              <w:bottom w:w="0" w:type="dxa"/>
              <w:right w:w="30" w:type="dxa"/>
            </w:tcMar>
            <w:vAlign w:val="center"/>
          </w:tcPr>
          <w:p w14:paraId="1D7828D6" w14:textId="33CEF379" w:rsidR="006B1DC9" w:rsidRPr="00D03E81" w:rsidRDefault="006B1DC9" w:rsidP="006B1DC9">
            <w:pPr>
              <w:jc w:val="center"/>
              <w:rPr>
                <w:sz w:val="20"/>
                <w:szCs w:val="20"/>
              </w:rPr>
            </w:pPr>
            <w:r>
              <w:rPr>
                <w:color w:val="000000"/>
                <w:sz w:val="18"/>
                <w:szCs w:val="18"/>
              </w:rPr>
              <w:t>58</w:t>
            </w:r>
          </w:p>
        </w:tc>
        <w:tc>
          <w:tcPr>
            <w:tcW w:w="431" w:type="dxa"/>
            <w:tcMar>
              <w:top w:w="0" w:type="dxa"/>
              <w:left w:w="30" w:type="dxa"/>
              <w:bottom w:w="0" w:type="dxa"/>
              <w:right w:w="30" w:type="dxa"/>
            </w:tcMar>
            <w:vAlign w:val="center"/>
          </w:tcPr>
          <w:p w14:paraId="25C359BC" w14:textId="255F3AB5" w:rsidR="006B1DC9" w:rsidRPr="00D03E81" w:rsidRDefault="006B1DC9" w:rsidP="006B1DC9">
            <w:pPr>
              <w:jc w:val="center"/>
              <w:rPr>
                <w:sz w:val="20"/>
                <w:szCs w:val="20"/>
              </w:rPr>
            </w:pPr>
            <w:r>
              <w:rPr>
                <w:color w:val="000000"/>
                <w:sz w:val="18"/>
                <w:szCs w:val="18"/>
              </w:rPr>
              <w:t>56</w:t>
            </w:r>
          </w:p>
        </w:tc>
        <w:tc>
          <w:tcPr>
            <w:tcW w:w="563" w:type="dxa"/>
            <w:tcMar>
              <w:top w:w="0" w:type="dxa"/>
              <w:left w:w="30" w:type="dxa"/>
              <w:bottom w:w="0" w:type="dxa"/>
              <w:right w:w="30" w:type="dxa"/>
            </w:tcMar>
            <w:vAlign w:val="center"/>
          </w:tcPr>
          <w:p w14:paraId="5256396B" w14:textId="515BEBBF" w:rsidR="006B1DC9" w:rsidRPr="00D03E81" w:rsidRDefault="006B1DC9" w:rsidP="006B1DC9">
            <w:pPr>
              <w:jc w:val="center"/>
              <w:rPr>
                <w:sz w:val="20"/>
                <w:szCs w:val="20"/>
              </w:rPr>
            </w:pPr>
            <w:r>
              <w:rPr>
                <w:color w:val="000000"/>
                <w:sz w:val="18"/>
                <w:szCs w:val="18"/>
              </w:rPr>
              <w:t>61</w:t>
            </w:r>
          </w:p>
        </w:tc>
        <w:tc>
          <w:tcPr>
            <w:tcW w:w="437" w:type="dxa"/>
            <w:tcMar>
              <w:top w:w="0" w:type="dxa"/>
              <w:left w:w="30" w:type="dxa"/>
              <w:bottom w:w="0" w:type="dxa"/>
              <w:right w:w="30" w:type="dxa"/>
            </w:tcMar>
            <w:vAlign w:val="center"/>
          </w:tcPr>
          <w:p w14:paraId="50E59995" w14:textId="4E6FEEDB" w:rsidR="006B1DC9" w:rsidRPr="00D03E81" w:rsidRDefault="006B1DC9" w:rsidP="006B1DC9">
            <w:pPr>
              <w:jc w:val="center"/>
              <w:rPr>
                <w:sz w:val="20"/>
                <w:szCs w:val="20"/>
              </w:rPr>
            </w:pPr>
            <w:r>
              <w:rPr>
                <w:color w:val="000000"/>
                <w:sz w:val="18"/>
                <w:szCs w:val="18"/>
              </w:rPr>
              <w:t>55</w:t>
            </w:r>
          </w:p>
        </w:tc>
        <w:tc>
          <w:tcPr>
            <w:tcW w:w="430" w:type="dxa"/>
            <w:tcMar>
              <w:top w:w="0" w:type="dxa"/>
              <w:left w:w="30" w:type="dxa"/>
              <w:bottom w:w="0" w:type="dxa"/>
              <w:right w:w="30" w:type="dxa"/>
            </w:tcMar>
            <w:vAlign w:val="center"/>
          </w:tcPr>
          <w:p w14:paraId="1341CF8F" w14:textId="372B13B0" w:rsidR="006B1DC9" w:rsidRPr="00D03E81" w:rsidRDefault="006B1DC9" w:rsidP="006B1DC9">
            <w:pPr>
              <w:jc w:val="center"/>
              <w:rPr>
                <w:sz w:val="20"/>
                <w:szCs w:val="20"/>
              </w:rPr>
            </w:pPr>
            <w:r>
              <w:rPr>
                <w:color w:val="000000"/>
                <w:sz w:val="18"/>
                <w:szCs w:val="18"/>
              </w:rPr>
              <w:t>52</w:t>
            </w:r>
          </w:p>
        </w:tc>
        <w:tc>
          <w:tcPr>
            <w:tcW w:w="428" w:type="dxa"/>
            <w:tcMar>
              <w:top w:w="0" w:type="dxa"/>
              <w:left w:w="30" w:type="dxa"/>
              <w:bottom w:w="0" w:type="dxa"/>
              <w:right w:w="30" w:type="dxa"/>
            </w:tcMar>
            <w:vAlign w:val="center"/>
          </w:tcPr>
          <w:p w14:paraId="5EC4600A" w14:textId="0A9F0F66" w:rsidR="006B1DC9" w:rsidRPr="00D03E81" w:rsidRDefault="006B1DC9" w:rsidP="006B1DC9">
            <w:pPr>
              <w:jc w:val="center"/>
              <w:rPr>
                <w:sz w:val="20"/>
                <w:szCs w:val="20"/>
              </w:rPr>
            </w:pPr>
            <w:r>
              <w:rPr>
                <w:color w:val="000000"/>
                <w:sz w:val="18"/>
                <w:szCs w:val="18"/>
              </w:rPr>
              <w:t>69</w:t>
            </w:r>
          </w:p>
        </w:tc>
        <w:tc>
          <w:tcPr>
            <w:tcW w:w="568" w:type="dxa"/>
            <w:tcMar>
              <w:top w:w="0" w:type="dxa"/>
              <w:left w:w="30" w:type="dxa"/>
              <w:bottom w:w="0" w:type="dxa"/>
              <w:right w:w="30" w:type="dxa"/>
            </w:tcMar>
            <w:vAlign w:val="center"/>
          </w:tcPr>
          <w:p w14:paraId="2EA5373A" w14:textId="131E61F9" w:rsidR="006B1DC9" w:rsidRPr="00D03E81" w:rsidRDefault="006B1DC9" w:rsidP="006B1DC9">
            <w:pPr>
              <w:jc w:val="center"/>
              <w:rPr>
                <w:sz w:val="20"/>
                <w:szCs w:val="20"/>
              </w:rPr>
            </w:pPr>
            <w:r>
              <w:rPr>
                <w:color w:val="000000"/>
                <w:sz w:val="18"/>
                <w:szCs w:val="18"/>
              </w:rPr>
              <w:t>70</w:t>
            </w:r>
          </w:p>
        </w:tc>
        <w:tc>
          <w:tcPr>
            <w:tcW w:w="430" w:type="dxa"/>
            <w:tcMar>
              <w:top w:w="0" w:type="dxa"/>
              <w:left w:w="30" w:type="dxa"/>
              <w:bottom w:w="0" w:type="dxa"/>
              <w:right w:w="30" w:type="dxa"/>
            </w:tcMar>
            <w:vAlign w:val="center"/>
          </w:tcPr>
          <w:p w14:paraId="13446C83" w14:textId="0FA13D7D" w:rsidR="006B1DC9" w:rsidRPr="00D03E81" w:rsidRDefault="006B1DC9" w:rsidP="006B1DC9">
            <w:pPr>
              <w:jc w:val="center"/>
              <w:rPr>
                <w:sz w:val="20"/>
                <w:szCs w:val="20"/>
              </w:rPr>
            </w:pPr>
            <w:r>
              <w:rPr>
                <w:color w:val="000000"/>
                <w:sz w:val="18"/>
                <w:szCs w:val="18"/>
              </w:rPr>
              <w:t>74</w:t>
            </w:r>
          </w:p>
        </w:tc>
        <w:tc>
          <w:tcPr>
            <w:tcW w:w="428" w:type="dxa"/>
            <w:tcMar>
              <w:top w:w="0" w:type="dxa"/>
              <w:left w:w="30" w:type="dxa"/>
              <w:bottom w:w="0" w:type="dxa"/>
              <w:right w:w="30" w:type="dxa"/>
            </w:tcMar>
            <w:vAlign w:val="center"/>
          </w:tcPr>
          <w:p w14:paraId="43039928" w14:textId="37C0A872" w:rsidR="006B1DC9" w:rsidRPr="00D03E81" w:rsidRDefault="006B1DC9" w:rsidP="006B1DC9">
            <w:pPr>
              <w:jc w:val="center"/>
              <w:rPr>
                <w:sz w:val="20"/>
                <w:szCs w:val="20"/>
              </w:rPr>
            </w:pPr>
            <w:r>
              <w:rPr>
                <w:color w:val="000000"/>
                <w:sz w:val="18"/>
                <w:szCs w:val="18"/>
              </w:rPr>
              <w:t>79</w:t>
            </w:r>
          </w:p>
        </w:tc>
        <w:tc>
          <w:tcPr>
            <w:tcW w:w="428" w:type="dxa"/>
            <w:tcMar>
              <w:top w:w="0" w:type="dxa"/>
              <w:left w:w="30" w:type="dxa"/>
              <w:bottom w:w="0" w:type="dxa"/>
              <w:right w:w="30" w:type="dxa"/>
            </w:tcMar>
            <w:vAlign w:val="center"/>
          </w:tcPr>
          <w:p w14:paraId="7C177CE1" w14:textId="750AF48E" w:rsidR="006B1DC9" w:rsidRPr="00D03E81" w:rsidRDefault="006B1DC9" w:rsidP="006B1DC9">
            <w:pPr>
              <w:jc w:val="center"/>
              <w:rPr>
                <w:sz w:val="20"/>
                <w:szCs w:val="20"/>
              </w:rPr>
            </w:pPr>
            <w:r>
              <w:rPr>
                <w:color w:val="000000"/>
                <w:sz w:val="18"/>
                <w:szCs w:val="18"/>
              </w:rPr>
              <w:t>45</w:t>
            </w:r>
          </w:p>
        </w:tc>
        <w:tc>
          <w:tcPr>
            <w:tcW w:w="428" w:type="dxa"/>
            <w:tcMar>
              <w:top w:w="0" w:type="dxa"/>
              <w:left w:w="30" w:type="dxa"/>
              <w:bottom w:w="0" w:type="dxa"/>
              <w:right w:w="30" w:type="dxa"/>
            </w:tcMar>
            <w:vAlign w:val="center"/>
          </w:tcPr>
          <w:p w14:paraId="2C1EAC6A" w14:textId="4054CEF1" w:rsidR="006B1DC9" w:rsidRPr="00D03E81" w:rsidRDefault="006B1DC9" w:rsidP="006B1DC9">
            <w:pPr>
              <w:jc w:val="center"/>
              <w:rPr>
                <w:sz w:val="20"/>
                <w:szCs w:val="20"/>
              </w:rPr>
            </w:pPr>
            <w:r>
              <w:rPr>
                <w:color w:val="000000"/>
                <w:sz w:val="18"/>
                <w:szCs w:val="18"/>
              </w:rPr>
              <w:t>31</w:t>
            </w:r>
          </w:p>
        </w:tc>
        <w:tc>
          <w:tcPr>
            <w:tcW w:w="572" w:type="dxa"/>
            <w:tcMar>
              <w:top w:w="0" w:type="dxa"/>
              <w:left w:w="30" w:type="dxa"/>
              <w:bottom w:w="0" w:type="dxa"/>
              <w:right w:w="30" w:type="dxa"/>
            </w:tcMar>
            <w:vAlign w:val="center"/>
          </w:tcPr>
          <w:p w14:paraId="2FC92EE8" w14:textId="1093C800" w:rsidR="006B1DC9" w:rsidRPr="00D03E81" w:rsidRDefault="006B1DC9" w:rsidP="006B1DC9">
            <w:pPr>
              <w:jc w:val="center"/>
              <w:rPr>
                <w:sz w:val="20"/>
                <w:szCs w:val="20"/>
              </w:rPr>
            </w:pPr>
            <w:r>
              <w:rPr>
                <w:color w:val="000000"/>
                <w:sz w:val="18"/>
                <w:szCs w:val="18"/>
              </w:rPr>
              <w:t>16</w:t>
            </w:r>
          </w:p>
        </w:tc>
        <w:tc>
          <w:tcPr>
            <w:tcW w:w="430" w:type="dxa"/>
            <w:tcMar>
              <w:top w:w="0" w:type="dxa"/>
              <w:left w:w="30" w:type="dxa"/>
              <w:bottom w:w="0" w:type="dxa"/>
              <w:right w:w="30" w:type="dxa"/>
            </w:tcMar>
            <w:vAlign w:val="center"/>
          </w:tcPr>
          <w:p w14:paraId="5419504C" w14:textId="106C5051" w:rsidR="006B1DC9" w:rsidRPr="00D03E81" w:rsidRDefault="006B1DC9" w:rsidP="006B1DC9">
            <w:pPr>
              <w:jc w:val="center"/>
              <w:rPr>
                <w:sz w:val="20"/>
                <w:szCs w:val="20"/>
              </w:rPr>
            </w:pPr>
            <w:r>
              <w:rPr>
                <w:color w:val="000000"/>
                <w:sz w:val="18"/>
                <w:szCs w:val="18"/>
              </w:rPr>
              <w:t>8</w:t>
            </w:r>
          </w:p>
        </w:tc>
        <w:tc>
          <w:tcPr>
            <w:tcW w:w="579" w:type="dxa"/>
            <w:tcMar>
              <w:top w:w="0" w:type="dxa"/>
              <w:left w:w="30" w:type="dxa"/>
              <w:bottom w:w="0" w:type="dxa"/>
              <w:right w:w="30" w:type="dxa"/>
            </w:tcMar>
            <w:vAlign w:val="center"/>
          </w:tcPr>
          <w:p w14:paraId="6A2A6187" w14:textId="2651DC43" w:rsidR="006B1DC9" w:rsidRPr="00D03E81" w:rsidRDefault="006B1DC9" w:rsidP="006B1DC9">
            <w:pPr>
              <w:jc w:val="center"/>
              <w:rPr>
                <w:sz w:val="20"/>
                <w:szCs w:val="20"/>
              </w:rPr>
            </w:pPr>
            <w:r>
              <w:rPr>
                <w:color w:val="000000"/>
                <w:sz w:val="18"/>
                <w:szCs w:val="18"/>
              </w:rPr>
              <w:t>-</w:t>
            </w:r>
          </w:p>
        </w:tc>
      </w:tr>
      <w:tr w:rsidR="006B1DC9" w:rsidRPr="00D03E81" w14:paraId="2B0CE1E1" w14:textId="77777777" w:rsidTr="006B1DC9">
        <w:trPr>
          <w:gridAfter w:val="1"/>
          <w:wAfter w:w="26" w:type="dxa"/>
          <w:cantSplit/>
          <w:trHeight w:hRule="exact" w:val="513"/>
          <w:jc w:val="center"/>
        </w:trPr>
        <w:tc>
          <w:tcPr>
            <w:tcW w:w="728" w:type="dxa"/>
            <w:tcMar>
              <w:top w:w="0" w:type="dxa"/>
              <w:left w:w="30" w:type="dxa"/>
              <w:bottom w:w="0" w:type="dxa"/>
              <w:right w:w="30" w:type="dxa"/>
            </w:tcMar>
            <w:vAlign w:val="center"/>
          </w:tcPr>
          <w:p w14:paraId="65BD1DDD" w14:textId="77777777" w:rsidR="006B1DC9" w:rsidRPr="00D03E81" w:rsidRDefault="006B1DC9" w:rsidP="006B1DC9">
            <w:pPr>
              <w:spacing w:after="120"/>
              <w:jc w:val="center"/>
              <w:rPr>
                <w:color w:val="000000"/>
                <w:sz w:val="20"/>
                <w:szCs w:val="20"/>
                <w:lang w:eastAsia="hr-HR"/>
              </w:rPr>
            </w:pPr>
            <w:r w:rsidRPr="00D03E81">
              <w:rPr>
                <w:color w:val="000000"/>
                <w:sz w:val="20"/>
                <w:szCs w:val="20"/>
                <w:lang w:eastAsia="hr-HR"/>
              </w:rPr>
              <w:t>Ž</w:t>
            </w:r>
          </w:p>
        </w:tc>
        <w:tc>
          <w:tcPr>
            <w:tcW w:w="632" w:type="dxa"/>
            <w:tcMar>
              <w:top w:w="0" w:type="dxa"/>
              <w:left w:w="30" w:type="dxa"/>
              <w:bottom w:w="0" w:type="dxa"/>
              <w:right w:w="30" w:type="dxa"/>
            </w:tcMar>
          </w:tcPr>
          <w:p w14:paraId="232F8D44" w14:textId="3DD243AC" w:rsidR="006B1DC9" w:rsidRPr="00D03E81" w:rsidRDefault="006B1DC9" w:rsidP="006B1DC9">
            <w:pPr>
              <w:jc w:val="center"/>
              <w:rPr>
                <w:sz w:val="20"/>
                <w:szCs w:val="20"/>
              </w:rPr>
            </w:pPr>
            <w:r>
              <w:rPr>
                <w:sz w:val="20"/>
                <w:szCs w:val="20"/>
              </w:rPr>
              <w:t>975</w:t>
            </w:r>
          </w:p>
        </w:tc>
        <w:tc>
          <w:tcPr>
            <w:tcW w:w="283" w:type="dxa"/>
            <w:tcMar>
              <w:top w:w="0" w:type="dxa"/>
              <w:left w:w="30" w:type="dxa"/>
              <w:bottom w:w="0" w:type="dxa"/>
              <w:right w:w="30" w:type="dxa"/>
            </w:tcMar>
            <w:vAlign w:val="center"/>
          </w:tcPr>
          <w:p w14:paraId="724B2558" w14:textId="2D7BCFF5" w:rsidR="006B1DC9" w:rsidRPr="00D03E81" w:rsidRDefault="006B1DC9" w:rsidP="006B1DC9">
            <w:pPr>
              <w:jc w:val="center"/>
              <w:rPr>
                <w:sz w:val="20"/>
                <w:szCs w:val="20"/>
              </w:rPr>
            </w:pPr>
            <w:r>
              <w:rPr>
                <w:color w:val="000000"/>
                <w:sz w:val="18"/>
                <w:szCs w:val="18"/>
              </w:rPr>
              <w:t>38</w:t>
            </w:r>
          </w:p>
        </w:tc>
        <w:tc>
          <w:tcPr>
            <w:tcW w:w="448" w:type="dxa"/>
            <w:tcMar>
              <w:top w:w="0" w:type="dxa"/>
              <w:left w:w="30" w:type="dxa"/>
              <w:bottom w:w="0" w:type="dxa"/>
              <w:right w:w="30" w:type="dxa"/>
            </w:tcMar>
            <w:vAlign w:val="center"/>
          </w:tcPr>
          <w:p w14:paraId="47E49149" w14:textId="01E5A6C6" w:rsidR="006B1DC9" w:rsidRPr="00D03E81" w:rsidRDefault="006B1DC9" w:rsidP="006B1DC9">
            <w:pPr>
              <w:jc w:val="center"/>
              <w:rPr>
                <w:sz w:val="20"/>
                <w:szCs w:val="20"/>
              </w:rPr>
            </w:pPr>
            <w:r>
              <w:rPr>
                <w:color w:val="000000"/>
                <w:sz w:val="18"/>
                <w:szCs w:val="18"/>
              </w:rPr>
              <w:t>35</w:t>
            </w:r>
          </w:p>
        </w:tc>
        <w:tc>
          <w:tcPr>
            <w:tcW w:w="436" w:type="dxa"/>
            <w:tcMar>
              <w:top w:w="0" w:type="dxa"/>
              <w:left w:w="30" w:type="dxa"/>
              <w:bottom w:w="0" w:type="dxa"/>
              <w:right w:w="30" w:type="dxa"/>
            </w:tcMar>
            <w:vAlign w:val="center"/>
          </w:tcPr>
          <w:p w14:paraId="26A68226" w14:textId="623BB951" w:rsidR="006B1DC9" w:rsidRPr="00D03E81" w:rsidRDefault="006B1DC9" w:rsidP="006B1DC9">
            <w:pPr>
              <w:jc w:val="center"/>
              <w:rPr>
                <w:sz w:val="20"/>
                <w:szCs w:val="20"/>
              </w:rPr>
            </w:pPr>
            <w:r>
              <w:rPr>
                <w:color w:val="000000"/>
                <w:sz w:val="18"/>
                <w:szCs w:val="18"/>
              </w:rPr>
              <w:t>53</w:t>
            </w:r>
          </w:p>
        </w:tc>
        <w:tc>
          <w:tcPr>
            <w:tcW w:w="431" w:type="dxa"/>
            <w:tcMar>
              <w:top w:w="0" w:type="dxa"/>
              <w:left w:w="30" w:type="dxa"/>
              <w:bottom w:w="0" w:type="dxa"/>
              <w:right w:w="30" w:type="dxa"/>
            </w:tcMar>
            <w:vAlign w:val="center"/>
          </w:tcPr>
          <w:p w14:paraId="5CDBC378" w14:textId="28414BE5" w:rsidR="006B1DC9" w:rsidRPr="00D03E81" w:rsidRDefault="006B1DC9" w:rsidP="006B1DC9">
            <w:pPr>
              <w:jc w:val="center"/>
              <w:rPr>
                <w:sz w:val="20"/>
                <w:szCs w:val="20"/>
              </w:rPr>
            </w:pPr>
            <w:r>
              <w:rPr>
                <w:color w:val="000000"/>
                <w:sz w:val="18"/>
                <w:szCs w:val="18"/>
              </w:rPr>
              <w:t>45</w:t>
            </w:r>
          </w:p>
        </w:tc>
        <w:tc>
          <w:tcPr>
            <w:tcW w:w="573" w:type="dxa"/>
            <w:tcMar>
              <w:top w:w="0" w:type="dxa"/>
              <w:left w:w="30" w:type="dxa"/>
              <w:bottom w:w="0" w:type="dxa"/>
              <w:right w:w="30" w:type="dxa"/>
            </w:tcMar>
            <w:vAlign w:val="center"/>
          </w:tcPr>
          <w:p w14:paraId="75E6C05C" w14:textId="6C095725" w:rsidR="006B1DC9" w:rsidRPr="00D03E81" w:rsidRDefault="006B1DC9" w:rsidP="006B1DC9">
            <w:pPr>
              <w:jc w:val="center"/>
              <w:rPr>
                <w:sz w:val="20"/>
                <w:szCs w:val="20"/>
              </w:rPr>
            </w:pPr>
            <w:r>
              <w:rPr>
                <w:color w:val="000000"/>
                <w:sz w:val="18"/>
                <w:szCs w:val="18"/>
              </w:rPr>
              <w:t>35</w:t>
            </w:r>
          </w:p>
        </w:tc>
        <w:tc>
          <w:tcPr>
            <w:tcW w:w="522" w:type="dxa"/>
            <w:tcMar>
              <w:top w:w="0" w:type="dxa"/>
              <w:left w:w="30" w:type="dxa"/>
              <w:bottom w:w="0" w:type="dxa"/>
              <w:right w:w="30" w:type="dxa"/>
            </w:tcMar>
            <w:vAlign w:val="center"/>
          </w:tcPr>
          <w:p w14:paraId="306E8D99" w14:textId="3D61272B" w:rsidR="006B1DC9" w:rsidRPr="00D03E81" w:rsidRDefault="006B1DC9" w:rsidP="006B1DC9">
            <w:pPr>
              <w:jc w:val="center"/>
              <w:rPr>
                <w:sz w:val="20"/>
                <w:szCs w:val="20"/>
              </w:rPr>
            </w:pPr>
            <w:r>
              <w:rPr>
                <w:color w:val="000000"/>
                <w:sz w:val="18"/>
                <w:szCs w:val="18"/>
              </w:rPr>
              <w:t>53</w:t>
            </w:r>
          </w:p>
        </w:tc>
        <w:tc>
          <w:tcPr>
            <w:tcW w:w="480" w:type="dxa"/>
            <w:tcMar>
              <w:top w:w="0" w:type="dxa"/>
              <w:left w:w="30" w:type="dxa"/>
              <w:bottom w:w="0" w:type="dxa"/>
              <w:right w:w="30" w:type="dxa"/>
            </w:tcMar>
            <w:vAlign w:val="center"/>
          </w:tcPr>
          <w:p w14:paraId="1C3AE9F2" w14:textId="532878DB" w:rsidR="006B1DC9" w:rsidRPr="00D03E81" w:rsidRDefault="006B1DC9" w:rsidP="006B1DC9">
            <w:pPr>
              <w:jc w:val="center"/>
              <w:rPr>
                <w:sz w:val="20"/>
                <w:szCs w:val="20"/>
              </w:rPr>
            </w:pPr>
            <w:r>
              <w:rPr>
                <w:color w:val="000000"/>
                <w:sz w:val="18"/>
                <w:szCs w:val="18"/>
              </w:rPr>
              <w:t>62</w:t>
            </w:r>
          </w:p>
        </w:tc>
        <w:tc>
          <w:tcPr>
            <w:tcW w:w="431" w:type="dxa"/>
            <w:tcMar>
              <w:top w:w="0" w:type="dxa"/>
              <w:left w:w="30" w:type="dxa"/>
              <w:bottom w:w="0" w:type="dxa"/>
              <w:right w:w="30" w:type="dxa"/>
            </w:tcMar>
            <w:vAlign w:val="center"/>
          </w:tcPr>
          <w:p w14:paraId="1B2DA7B5" w14:textId="52B15A66" w:rsidR="006B1DC9" w:rsidRPr="00D03E81" w:rsidRDefault="006B1DC9" w:rsidP="006B1DC9">
            <w:pPr>
              <w:jc w:val="center"/>
              <w:rPr>
                <w:sz w:val="20"/>
                <w:szCs w:val="20"/>
              </w:rPr>
            </w:pPr>
            <w:r>
              <w:rPr>
                <w:color w:val="000000"/>
                <w:sz w:val="18"/>
                <w:szCs w:val="18"/>
              </w:rPr>
              <w:t>49</w:t>
            </w:r>
          </w:p>
        </w:tc>
        <w:tc>
          <w:tcPr>
            <w:tcW w:w="563" w:type="dxa"/>
            <w:tcMar>
              <w:top w:w="0" w:type="dxa"/>
              <w:left w:w="30" w:type="dxa"/>
              <w:bottom w:w="0" w:type="dxa"/>
              <w:right w:w="30" w:type="dxa"/>
            </w:tcMar>
            <w:vAlign w:val="center"/>
          </w:tcPr>
          <w:p w14:paraId="41878679" w14:textId="78E5EA05" w:rsidR="006B1DC9" w:rsidRPr="00D03E81" w:rsidRDefault="006B1DC9" w:rsidP="006B1DC9">
            <w:pPr>
              <w:jc w:val="center"/>
              <w:rPr>
                <w:sz w:val="20"/>
                <w:szCs w:val="20"/>
              </w:rPr>
            </w:pPr>
            <w:r>
              <w:rPr>
                <w:color w:val="000000"/>
                <w:sz w:val="18"/>
                <w:szCs w:val="18"/>
              </w:rPr>
              <w:t>59</w:t>
            </w:r>
          </w:p>
        </w:tc>
        <w:tc>
          <w:tcPr>
            <w:tcW w:w="437" w:type="dxa"/>
            <w:tcMar>
              <w:top w:w="0" w:type="dxa"/>
              <w:left w:w="30" w:type="dxa"/>
              <w:bottom w:w="0" w:type="dxa"/>
              <w:right w:w="30" w:type="dxa"/>
            </w:tcMar>
            <w:vAlign w:val="center"/>
          </w:tcPr>
          <w:p w14:paraId="073EA0E2" w14:textId="274FC265" w:rsidR="006B1DC9" w:rsidRPr="00D03E81" w:rsidRDefault="006B1DC9" w:rsidP="006B1DC9">
            <w:pPr>
              <w:jc w:val="center"/>
              <w:rPr>
                <w:sz w:val="20"/>
                <w:szCs w:val="20"/>
              </w:rPr>
            </w:pPr>
            <w:r>
              <w:rPr>
                <w:color w:val="000000"/>
                <w:sz w:val="18"/>
                <w:szCs w:val="18"/>
              </w:rPr>
              <w:t>59</w:t>
            </w:r>
          </w:p>
        </w:tc>
        <w:tc>
          <w:tcPr>
            <w:tcW w:w="430" w:type="dxa"/>
            <w:tcMar>
              <w:top w:w="0" w:type="dxa"/>
              <w:left w:w="30" w:type="dxa"/>
              <w:bottom w:w="0" w:type="dxa"/>
              <w:right w:w="30" w:type="dxa"/>
            </w:tcMar>
            <w:vAlign w:val="center"/>
          </w:tcPr>
          <w:p w14:paraId="08AEB82D" w14:textId="39E16AD8" w:rsidR="006B1DC9" w:rsidRPr="00D03E81" w:rsidRDefault="006B1DC9" w:rsidP="006B1DC9">
            <w:pPr>
              <w:jc w:val="center"/>
              <w:rPr>
                <w:sz w:val="20"/>
                <w:szCs w:val="20"/>
              </w:rPr>
            </w:pPr>
            <w:r>
              <w:rPr>
                <w:color w:val="000000"/>
                <w:sz w:val="18"/>
                <w:szCs w:val="18"/>
              </w:rPr>
              <w:t>60</w:t>
            </w:r>
          </w:p>
        </w:tc>
        <w:tc>
          <w:tcPr>
            <w:tcW w:w="428" w:type="dxa"/>
            <w:tcMar>
              <w:top w:w="0" w:type="dxa"/>
              <w:left w:w="30" w:type="dxa"/>
              <w:bottom w:w="0" w:type="dxa"/>
              <w:right w:w="30" w:type="dxa"/>
            </w:tcMar>
            <w:vAlign w:val="center"/>
          </w:tcPr>
          <w:p w14:paraId="31DC410F" w14:textId="17CCA541" w:rsidR="006B1DC9" w:rsidRPr="00D03E81" w:rsidRDefault="006B1DC9" w:rsidP="006B1DC9">
            <w:pPr>
              <w:jc w:val="center"/>
              <w:rPr>
                <w:sz w:val="20"/>
                <w:szCs w:val="20"/>
              </w:rPr>
            </w:pPr>
            <w:r>
              <w:rPr>
                <w:color w:val="000000"/>
                <w:sz w:val="18"/>
                <w:szCs w:val="18"/>
              </w:rPr>
              <w:t>72</w:t>
            </w:r>
          </w:p>
        </w:tc>
        <w:tc>
          <w:tcPr>
            <w:tcW w:w="568" w:type="dxa"/>
            <w:tcMar>
              <w:top w:w="0" w:type="dxa"/>
              <w:left w:w="30" w:type="dxa"/>
              <w:bottom w:w="0" w:type="dxa"/>
              <w:right w:w="30" w:type="dxa"/>
            </w:tcMar>
            <w:vAlign w:val="center"/>
          </w:tcPr>
          <w:p w14:paraId="69B8A474" w14:textId="20EC7EB7" w:rsidR="006B1DC9" w:rsidRPr="00D03E81" w:rsidRDefault="006B1DC9" w:rsidP="006B1DC9">
            <w:pPr>
              <w:jc w:val="center"/>
              <w:rPr>
                <w:sz w:val="20"/>
                <w:szCs w:val="20"/>
              </w:rPr>
            </w:pPr>
            <w:r>
              <w:rPr>
                <w:color w:val="000000"/>
                <w:sz w:val="18"/>
                <w:szCs w:val="18"/>
              </w:rPr>
              <w:t>55</w:t>
            </w:r>
          </w:p>
        </w:tc>
        <w:tc>
          <w:tcPr>
            <w:tcW w:w="430" w:type="dxa"/>
            <w:tcMar>
              <w:top w:w="0" w:type="dxa"/>
              <w:left w:w="30" w:type="dxa"/>
              <w:bottom w:w="0" w:type="dxa"/>
              <w:right w:w="30" w:type="dxa"/>
            </w:tcMar>
            <w:vAlign w:val="center"/>
          </w:tcPr>
          <w:p w14:paraId="6B89E555" w14:textId="2BC5ECA0" w:rsidR="006B1DC9" w:rsidRPr="00D03E81" w:rsidRDefault="006B1DC9" w:rsidP="006B1DC9">
            <w:pPr>
              <w:jc w:val="center"/>
              <w:rPr>
                <w:sz w:val="20"/>
                <w:szCs w:val="20"/>
              </w:rPr>
            </w:pPr>
            <w:r>
              <w:rPr>
                <w:color w:val="000000"/>
                <w:sz w:val="18"/>
                <w:szCs w:val="18"/>
              </w:rPr>
              <w:t>77</w:t>
            </w:r>
          </w:p>
        </w:tc>
        <w:tc>
          <w:tcPr>
            <w:tcW w:w="428" w:type="dxa"/>
            <w:tcMar>
              <w:top w:w="0" w:type="dxa"/>
              <w:left w:w="30" w:type="dxa"/>
              <w:bottom w:w="0" w:type="dxa"/>
              <w:right w:w="30" w:type="dxa"/>
            </w:tcMar>
            <w:vAlign w:val="center"/>
          </w:tcPr>
          <w:p w14:paraId="242FDD00" w14:textId="63138E2A" w:rsidR="006B1DC9" w:rsidRPr="00D03E81" w:rsidRDefault="006B1DC9" w:rsidP="006B1DC9">
            <w:pPr>
              <w:jc w:val="center"/>
              <w:rPr>
                <w:sz w:val="20"/>
                <w:szCs w:val="20"/>
              </w:rPr>
            </w:pPr>
            <w:r>
              <w:rPr>
                <w:color w:val="000000"/>
                <w:sz w:val="18"/>
                <w:szCs w:val="18"/>
              </w:rPr>
              <w:t>85</w:t>
            </w:r>
          </w:p>
        </w:tc>
        <w:tc>
          <w:tcPr>
            <w:tcW w:w="428" w:type="dxa"/>
            <w:tcMar>
              <w:top w:w="0" w:type="dxa"/>
              <w:left w:w="30" w:type="dxa"/>
              <w:bottom w:w="0" w:type="dxa"/>
              <w:right w:w="30" w:type="dxa"/>
            </w:tcMar>
            <w:vAlign w:val="center"/>
          </w:tcPr>
          <w:p w14:paraId="5B3E0ADC" w14:textId="0041CB83" w:rsidR="006B1DC9" w:rsidRPr="00D03E81" w:rsidRDefault="006B1DC9" w:rsidP="006B1DC9">
            <w:pPr>
              <w:jc w:val="center"/>
              <w:rPr>
                <w:sz w:val="20"/>
                <w:szCs w:val="20"/>
              </w:rPr>
            </w:pPr>
            <w:r>
              <w:rPr>
                <w:color w:val="000000"/>
                <w:sz w:val="18"/>
                <w:szCs w:val="18"/>
              </w:rPr>
              <w:t>42</w:t>
            </w:r>
          </w:p>
        </w:tc>
        <w:tc>
          <w:tcPr>
            <w:tcW w:w="428" w:type="dxa"/>
            <w:tcMar>
              <w:top w:w="0" w:type="dxa"/>
              <w:left w:w="30" w:type="dxa"/>
              <w:bottom w:w="0" w:type="dxa"/>
              <w:right w:w="30" w:type="dxa"/>
            </w:tcMar>
            <w:vAlign w:val="center"/>
          </w:tcPr>
          <w:p w14:paraId="76338D29" w14:textId="7729036E" w:rsidR="006B1DC9" w:rsidRPr="00D03E81" w:rsidRDefault="006B1DC9" w:rsidP="006B1DC9">
            <w:pPr>
              <w:jc w:val="center"/>
              <w:rPr>
                <w:sz w:val="20"/>
                <w:szCs w:val="20"/>
              </w:rPr>
            </w:pPr>
            <w:r>
              <w:rPr>
                <w:color w:val="000000"/>
                <w:sz w:val="18"/>
                <w:szCs w:val="18"/>
              </w:rPr>
              <w:t>55</w:t>
            </w:r>
          </w:p>
        </w:tc>
        <w:tc>
          <w:tcPr>
            <w:tcW w:w="572" w:type="dxa"/>
            <w:tcMar>
              <w:top w:w="0" w:type="dxa"/>
              <w:left w:w="30" w:type="dxa"/>
              <w:bottom w:w="0" w:type="dxa"/>
              <w:right w:w="30" w:type="dxa"/>
            </w:tcMar>
            <w:vAlign w:val="center"/>
          </w:tcPr>
          <w:p w14:paraId="32BB45AC" w14:textId="7B757E8E" w:rsidR="006B1DC9" w:rsidRPr="00D03E81" w:rsidRDefault="006B1DC9" w:rsidP="006B1DC9">
            <w:pPr>
              <w:jc w:val="center"/>
              <w:rPr>
                <w:sz w:val="20"/>
                <w:szCs w:val="20"/>
              </w:rPr>
            </w:pPr>
            <w:r>
              <w:rPr>
                <w:color w:val="000000"/>
                <w:sz w:val="18"/>
                <w:szCs w:val="18"/>
              </w:rPr>
              <w:t>26</w:t>
            </w:r>
          </w:p>
        </w:tc>
        <w:tc>
          <w:tcPr>
            <w:tcW w:w="430" w:type="dxa"/>
            <w:tcMar>
              <w:top w:w="0" w:type="dxa"/>
              <w:left w:w="30" w:type="dxa"/>
              <w:bottom w:w="0" w:type="dxa"/>
              <w:right w:w="30" w:type="dxa"/>
            </w:tcMar>
            <w:vAlign w:val="center"/>
          </w:tcPr>
          <w:p w14:paraId="556CA0FD" w14:textId="658515E1" w:rsidR="006B1DC9" w:rsidRPr="00D03E81" w:rsidRDefault="006B1DC9" w:rsidP="006B1DC9">
            <w:pPr>
              <w:jc w:val="center"/>
              <w:rPr>
                <w:sz w:val="20"/>
                <w:szCs w:val="20"/>
              </w:rPr>
            </w:pPr>
            <w:r>
              <w:rPr>
                <w:color w:val="000000"/>
                <w:sz w:val="18"/>
                <w:szCs w:val="18"/>
              </w:rPr>
              <w:t>13</w:t>
            </w:r>
          </w:p>
        </w:tc>
        <w:tc>
          <w:tcPr>
            <w:tcW w:w="579" w:type="dxa"/>
            <w:tcMar>
              <w:top w:w="0" w:type="dxa"/>
              <w:left w:w="30" w:type="dxa"/>
              <w:bottom w:w="0" w:type="dxa"/>
              <w:right w:w="30" w:type="dxa"/>
            </w:tcMar>
            <w:vAlign w:val="center"/>
          </w:tcPr>
          <w:p w14:paraId="4368EB04" w14:textId="3DA5422A" w:rsidR="006B1DC9" w:rsidRPr="00D03E81" w:rsidRDefault="006B1DC9" w:rsidP="006B1DC9">
            <w:pPr>
              <w:jc w:val="center"/>
              <w:rPr>
                <w:sz w:val="20"/>
                <w:szCs w:val="20"/>
              </w:rPr>
            </w:pPr>
            <w:r>
              <w:rPr>
                <w:color w:val="000000"/>
                <w:sz w:val="18"/>
                <w:szCs w:val="18"/>
              </w:rPr>
              <w:t>2</w:t>
            </w:r>
          </w:p>
        </w:tc>
      </w:tr>
    </w:tbl>
    <w:p w14:paraId="38D7B1D5" w14:textId="26781F0D" w:rsidR="002836FE" w:rsidRPr="00D03E81" w:rsidRDefault="00761671" w:rsidP="00BB0070">
      <w:pPr>
        <w:pStyle w:val="Opisslike"/>
      </w:pPr>
      <w:r w:rsidRPr="00D03E81">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w:t>
      </w:r>
      <w:r w:rsidR="00A10FA3">
        <w:rPr>
          <w:noProof/>
        </w:rPr>
        <w:fldChar w:fldCharType="end"/>
      </w:r>
      <w:r w:rsidRPr="00D03E81">
        <w:t>. Spolno dobna raspodjela stanovništva</w:t>
      </w:r>
    </w:p>
    <w:p w14:paraId="6CAB3AAE" w14:textId="0B8FA953" w:rsidR="004F5285" w:rsidRPr="00D03E81" w:rsidRDefault="0004340C" w:rsidP="00C92600">
      <w:pPr>
        <w:pStyle w:val="Bezproreda"/>
        <w:jc w:val="center"/>
      </w:pPr>
      <w:r w:rsidRPr="00D03E81">
        <w:t>Izvor: Državni zavod za statistiku, Popis stanovništva 20</w:t>
      </w:r>
      <w:r w:rsidR="006B1DC9">
        <w:t>2</w:t>
      </w:r>
      <w:r w:rsidRPr="00D03E81">
        <w:t>1.</w:t>
      </w:r>
    </w:p>
    <w:p w14:paraId="682B4716" w14:textId="77777777" w:rsidR="00C92600" w:rsidRPr="005A761D" w:rsidRDefault="00C92600" w:rsidP="00C92600">
      <w:pPr>
        <w:pStyle w:val="Bezproreda"/>
        <w:jc w:val="center"/>
        <w:rPr>
          <w:highlight w:val="yellow"/>
        </w:rPr>
      </w:pPr>
    </w:p>
    <w:p w14:paraId="53F76791" w14:textId="77777777" w:rsidR="006876AA" w:rsidRPr="006876AA" w:rsidRDefault="006876AA" w:rsidP="006876AA">
      <w:r w:rsidRPr="006876AA">
        <w:t>Promatrajući spolnu strukturu stanovništva na području Općine Murter-Kornati vidljiv je uravnotežen odnos žena i muškaraca. Zastupljenost žena iznosi 50,19%, dok je zastupljenost muškaraca 49,80%.</w:t>
      </w:r>
    </w:p>
    <w:p w14:paraId="398AA07F" w14:textId="36AC17E7" w:rsidR="009A471A" w:rsidRPr="006876AA" w:rsidRDefault="009A471A" w:rsidP="009A471A">
      <w:pPr>
        <w:jc w:val="center"/>
        <w:rPr>
          <w:b/>
          <w:iCs/>
          <w:color w:val="54883D"/>
          <w:sz w:val="20"/>
          <w:szCs w:val="20"/>
        </w:rPr>
      </w:pPr>
      <w:r w:rsidRPr="006876AA">
        <w:rPr>
          <w:i/>
          <w:noProof/>
          <w:color w:val="54883D"/>
          <w:sz w:val="20"/>
          <w:szCs w:val="18"/>
          <w:lang w:eastAsia="hr-HR"/>
        </w:rPr>
        <w:drawing>
          <wp:inline distT="0" distB="0" distL="0" distR="0" wp14:anchorId="7E1264DD" wp14:editId="6F6E54F5">
            <wp:extent cx="4347713" cy="2173857"/>
            <wp:effectExtent l="0" t="0" r="15240" b="17145"/>
            <wp:docPr id="76" name="Grafikon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876AA">
        <w:rPr>
          <w:b/>
        </w:rPr>
        <w:br w:type="textWrapping" w:clear="all"/>
      </w:r>
      <w:r w:rsidRPr="006876AA">
        <w:rPr>
          <w:b/>
          <w:iCs/>
          <w:color w:val="54883D"/>
          <w:sz w:val="20"/>
          <w:szCs w:val="20"/>
        </w:rPr>
        <w:t xml:space="preserve">Slika </w:t>
      </w:r>
      <w:r w:rsidRPr="006876AA">
        <w:rPr>
          <w:b/>
          <w:iCs/>
          <w:noProof/>
          <w:color w:val="54883D"/>
          <w:sz w:val="20"/>
          <w:szCs w:val="20"/>
        </w:rPr>
        <w:fldChar w:fldCharType="begin"/>
      </w:r>
      <w:r w:rsidRPr="006876AA">
        <w:rPr>
          <w:b/>
          <w:iCs/>
          <w:noProof/>
          <w:color w:val="54883D"/>
          <w:sz w:val="20"/>
          <w:szCs w:val="20"/>
        </w:rPr>
        <w:instrText xml:space="preserve"> SEQ Slika \* ARABIC </w:instrText>
      </w:r>
      <w:r w:rsidRPr="006876AA">
        <w:rPr>
          <w:b/>
          <w:iCs/>
          <w:noProof/>
          <w:color w:val="54883D"/>
          <w:sz w:val="20"/>
          <w:szCs w:val="20"/>
        </w:rPr>
        <w:fldChar w:fldCharType="separate"/>
      </w:r>
      <w:r w:rsidR="00BF5AB3">
        <w:rPr>
          <w:b/>
          <w:iCs/>
          <w:noProof/>
          <w:color w:val="54883D"/>
          <w:sz w:val="20"/>
          <w:szCs w:val="20"/>
        </w:rPr>
        <w:t>4</w:t>
      </w:r>
      <w:r w:rsidRPr="006876AA">
        <w:rPr>
          <w:b/>
          <w:iCs/>
          <w:noProof/>
          <w:color w:val="54883D"/>
          <w:sz w:val="20"/>
          <w:szCs w:val="20"/>
        </w:rPr>
        <w:fldChar w:fldCharType="end"/>
      </w:r>
      <w:r w:rsidRPr="006876AA">
        <w:rPr>
          <w:b/>
          <w:iCs/>
          <w:noProof/>
          <w:color w:val="54883D"/>
          <w:sz w:val="20"/>
          <w:szCs w:val="20"/>
        </w:rPr>
        <w:t>.</w:t>
      </w:r>
      <w:r w:rsidRPr="006876AA">
        <w:rPr>
          <w:b/>
          <w:bCs/>
          <w:iCs/>
          <w:color w:val="54883D"/>
          <w:sz w:val="20"/>
          <w:szCs w:val="20"/>
        </w:rPr>
        <w:t xml:space="preserve"> </w:t>
      </w:r>
      <w:r w:rsidRPr="006876AA">
        <w:rPr>
          <w:b/>
          <w:iCs/>
          <w:color w:val="54883D"/>
          <w:sz w:val="20"/>
          <w:szCs w:val="20"/>
        </w:rPr>
        <w:t xml:space="preserve">Odnos muškaraca i žena na području </w:t>
      </w:r>
      <w:r w:rsidR="00B627A0" w:rsidRPr="006876AA">
        <w:rPr>
          <w:b/>
          <w:iCs/>
          <w:color w:val="54883D"/>
          <w:sz w:val="20"/>
          <w:szCs w:val="20"/>
        </w:rPr>
        <w:t>Općine Murter-Kornati</w:t>
      </w:r>
    </w:p>
    <w:p w14:paraId="69524E02" w14:textId="15621569" w:rsidR="00597217" w:rsidRPr="00BD78C6" w:rsidRDefault="009A471A" w:rsidP="00BD78C6">
      <w:pPr>
        <w:jc w:val="center"/>
        <w:rPr>
          <w:b/>
        </w:rPr>
      </w:pPr>
      <w:r w:rsidRPr="006876AA">
        <w:rPr>
          <w:color w:val="54883D"/>
          <w:sz w:val="20"/>
          <w:szCs w:val="18"/>
        </w:rPr>
        <w:t>Izvor podataka: DZZS, Popis stanovništva 20</w:t>
      </w:r>
      <w:r w:rsidR="006B1DC9">
        <w:rPr>
          <w:color w:val="54883D"/>
          <w:sz w:val="20"/>
          <w:szCs w:val="18"/>
        </w:rPr>
        <w:t>2</w:t>
      </w:r>
      <w:r w:rsidRPr="006876AA">
        <w:rPr>
          <w:color w:val="54883D"/>
          <w:sz w:val="20"/>
          <w:szCs w:val="18"/>
        </w:rPr>
        <w:t>1.</w:t>
      </w:r>
    </w:p>
    <w:p w14:paraId="5022A30D" w14:textId="77777777" w:rsidR="00597217" w:rsidRPr="00670B63" w:rsidRDefault="004F5285" w:rsidP="00813262">
      <w:pPr>
        <w:pStyle w:val="Naslov30"/>
      </w:pPr>
      <w:bookmarkStart w:id="12" w:name="_Toc217028168"/>
      <w:r w:rsidRPr="00670B63">
        <w:lastRenderedPageBreak/>
        <w:t>Prometna povezanost</w:t>
      </w:r>
      <w:bookmarkEnd w:id="12"/>
    </w:p>
    <w:p w14:paraId="6ED2F8D9" w14:textId="77777777" w:rsidR="00670B63" w:rsidRDefault="00670B63" w:rsidP="00670B63">
      <w:pPr>
        <w:spacing w:before="0" w:after="0"/>
      </w:pPr>
      <w:r>
        <w:t>Prometni sustav čine međusobno povezane sve prometne grane u jedinstvenoj funkciji</w:t>
      </w:r>
    </w:p>
    <w:p w14:paraId="366F81CA" w14:textId="44F40A3B" w:rsidR="00670B63" w:rsidRDefault="00670B63" w:rsidP="00670B63">
      <w:pPr>
        <w:spacing w:before="0" w:after="0"/>
        <w:rPr>
          <w:bCs/>
          <w:i/>
          <w:iCs/>
          <w:color w:val="54883D"/>
          <w:highlight w:val="yellow"/>
        </w:rPr>
      </w:pPr>
      <w:r>
        <w:t>pružanja transportnih usluga, a čine ga prometni podsustavi kopnenog, pomorskog i zračnog prometa.</w:t>
      </w:r>
      <w:r>
        <w:cr/>
      </w:r>
    </w:p>
    <w:p w14:paraId="5BD60ECD" w14:textId="1076BE4E" w:rsidR="00F85B5A" w:rsidRPr="00670B63" w:rsidRDefault="00F85B5A" w:rsidP="00F85B5A">
      <w:pPr>
        <w:rPr>
          <w:bCs/>
          <w:i/>
          <w:iCs/>
          <w:color w:val="54883D"/>
        </w:rPr>
      </w:pPr>
      <w:r w:rsidRPr="00670B63">
        <w:rPr>
          <w:bCs/>
          <w:i/>
          <w:iCs/>
          <w:color w:val="54883D"/>
        </w:rPr>
        <w:t>Cestovni Promet</w:t>
      </w:r>
    </w:p>
    <w:p w14:paraId="637EF387" w14:textId="77777777" w:rsidR="00670B63" w:rsidRDefault="00670B63" w:rsidP="00670B63">
      <w:pPr>
        <w:spacing w:before="0" w:after="240"/>
      </w:pPr>
      <w:r w:rsidRPr="00670B63">
        <w:t>Osnovnu cestovnu</w:t>
      </w:r>
      <w:r>
        <w:t xml:space="preserve"> mrežu na području Općine Murter-Kornati čini sustav državne ceste, županijske ceste te ostalih nerazvrstanih cesta i puteva. </w:t>
      </w:r>
    </w:p>
    <w:p w14:paraId="1851689F" w14:textId="77777777" w:rsidR="00670B63" w:rsidRDefault="00670B63" w:rsidP="00670B63">
      <w:pPr>
        <w:spacing w:before="0" w:after="240"/>
      </w:pPr>
      <w:r>
        <w:t xml:space="preserve">Otok Murter sa kopnom povezan je pokretnim mostom u mjestu Tisno. Most je sagrađen u 19. stoljeću i od tada je otok spojen sa kopnom. Najznačajniji cestovni koridor koji povezuje Općinu s južnim i sjevernim Jadranom je državna cesta D 121.  </w:t>
      </w:r>
    </w:p>
    <w:p w14:paraId="455621E8" w14:textId="77777777" w:rsidR="00670B63" w:rsidRDefault="00670B63" w:rsidP="00BB0070">
      <w:pPr>
        <w:pStyle w:val="Opisslike"/>
        <w:rPr>
          <w:highlight w:val="yellow"/>
        </w:rPr>
      </w:pPr>
    </w:p>
    <w:p w14:paraId="0730B48A" w14:textId="75F61089" w:rsidR="00F85B5A" w:rsidRPr="00670B63" w:rsidRDefault="00F85B5A" w:rsidP="00BB0070">
      <w:pPr>
        <w:pStyle w:val="Opisslike"/>
      </w:pPr>
      <w:r w:rsidRPr="00670B63">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w:t>
      </w:r>
      <w:r w:rsidR="00A10FA3">
        <w:rPr>
          <w:noProof/>
        </w:rPr>
        <w:fldChar w:fldCharType="end"/>
      </w:r>
      <w:r w:rsidRPr="00670B63">
        <w:t xml:space="preserve">: </w:t>
      </w:r>
      <w:r w:rsidR="00957DCF" w:rsidRPr="00670B63">
        <w:t xml:space="preserve">Popis županijskih i lokalnih cesta na području </w:t>
      </w:r>
      <w:r w:rsidR="00B627A0" w:rsidRPr="00670B63">
        <w:t>Općine Murter-Kornati</w:t>
      </w:r>
    </w:p>
    <w:tbl>
      <w:tblPr>
        <w:tblW w:w="878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10" w:type="dxa"/>
          <w:right w:w="10" w:type="dxa"/>
        </w:tblCellMar>
        <w:tblLook w:val="04A0" w:firstRow="1" w:lastRow="0" w:firstColumn="1" w:lastColumn="0" w:noHBand="0" w:noVBand="1"/>
      </w:tblPr>
      <w:tblGrid>
        <w:gridCol w:w="1129"/>
        <w:gridCol w:w="5954"/>
        <w:gridCol w:w="1701"/>
      </w:tblGrid>
      <w:tr w:rsidR="00670B63" w:rsidRPr="00670B63" w14:paraId="33E9CFA4" w14:textId="77777777" w:rsidTr="005D0B7E">
        <w:trPr>
          <w:trHeight w:val="349"/>
          <w:tblHeader/>
          <w:jc w:val="center"/>
        </w:trPr>
        <w:tc>
          <w:tcPr>
            <w:tcW w:w="1129" w:type="dxa"/>
            <w:tcMar>
              <w:top w:w="0" w:type="dxa"/>
              <w:left w:w="108" w:type="dxa"/>
              <w:bottom w:w="0" w:type="dxa"/>
              <w:right w:w="108" w:type="dxa"/>
            </w:tcMar>
            <w:vAlign w:val="center"/>
          </w:tcPr>
          <w:p w14:paraId="4C767BB3" w14:textId="77777777" w:rsidR="00670B63" w:rsidRPr="00670B63" w:rsidRDefault="00670B63" w:rsidP="005D0B7E">
            <w:pPr>
              <w:pStyle w:val="Tijeloteksta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OZNAKA CESTE</w:t>
            </w:r>
          </w:p>
        </w:tc>
        <w:tc>
          <w:tcPr>
            <w:tcW w:w="5954" w:type="dxa"/>
            <w:tcMar>
              <w:top w:w="0" w:type="dxa"/>
              <w:left w:w="108" w:type="dxa"/>
              <w:bottom w:w="0" w:type="dxa"/>
              <w:right w:w="108" w:type="dxa"/>
            </w:tcMar>
            <w:vAlign w:val="center"/>
          </w:tcPr>
          <w:p w14:paraId="78744FF3" w14:textId="77777777" w:rsidR="00670B63" w:rsidRPr="00670B63" w:rsidRDefault="00670B63" w:rsidP="005D0B7E">
            <w:pPr>
              <w:pStyle w:val="Tijeloteksta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OPIS CESTE</w:t>
            </w:r>
          </w:p>
        </w:tc>
        <w:tc>
          <w:tcPr>
            <w:tcW w:w="1701" w:type="dxa"/>
            <w:tcMar>
              <w:top w:w="0" w:type="dxa"/>
              <w:left w:w="108" w:type="dxa"/>
              <w:bottom w:w="0" w:type="dxa"/>
              <w:right w:w="108" w:type="dxa"/>
            </w:tcMar>
            <w:vAlign w:val="center"/>
          </w:tcPr>
          <w:p w14:paraId="212C19E3" w14:textId="77777777" w:rsidR="00670B63" w:rsidRPr="00670B63" w:rsidRDefault="00670B63" w:rsidP="005D0B7E">
            <w:pPr>
              <w:pStyle w:val="Tijeloteksta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DULJINA (km)</w:t>
            </w:r>
          </w:p>
        </w:tc>
      </w:tr>
      <w:tr w:rsidR="00670B63" w:rsidRPr="00670B63" w14:paraId="536A4729" w14:textId="77777777" w:rsidTr="005D0B7E">
        <w:trPr>
          <w:trHeight w:val="349"/>
          <w:tblHeader/>
          <w:jc w:val="center"/>
        </w:trPr>
        <w:tc>
          <w:tcPr>
            <w:tcW w:w="8784" w:type="dxa"/>
            <w:gridSpan w:val="3"/>
            <w:tcMar>
              <w:top w:w="0" w:type="dxa"/>
              <w:left w:w="108" w:type="dxa"/>
              <w:bottom w:w="0" w:type="dxa"/>
              <w:right w:w="108" w:type="dxa"/>
            </w:tcMar>
            <w:vAlign w:val="center"/>
          </w:tcPr>
          <w:p w14:paraId="2BCF8692" w14:textId="77777777" w:rsidR="00670B63" w:rsidRPr="00670B63" w:rsidRDefault="00670B63" w:rsidP="005D0B7E">
            <w:pPr>
              <w:pStyle w:val="Tijeloteksta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Državne ceste</w:t>
            </w:r>
          </w:p>
        </w:tc>
      </w:tr>
      <w:tr w:rsidR="00670B63" w:rsidRPr="00670B63" w14:paraId="084BE158" w14:textId="77777777" w:rsidTr="005D0B7E">
        <w:trPr>
          <w:trHeight w:val="64"/>
          <w:tblHeader/>
          <w:jc w:val="center"/>
        </w:trPr>
        <w:tc>
          <w:tcPr>
            <w:tcW w:w="1129" w:type="dxa"/>
            <w:tcMar>
              <w:top w:w="0" w:type="dxa"/>
              <w:left w:w="108" w:type="dxa"/>
              <w:bottom w:w="0" w:type="dxa"/>
              <w:right w:w="108" w:type="dxa"/>
            </w:tcMar>
            <w:vAlign w:val="center"/>
          </w:tcPr>
          <w:p w14:paraId="2F38CB9C" w14:textId="77777777" w:rsidR="00670B63" w:rsidRPr="00670B63" w:rsidRDefault="00670B63" w:rsidP="005D0B7E">
            <w:pPr>
              <w:pStyle w:val="Tijeloteksta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D121</w:t>
            </w:r>
          </w:p>
        </w:tc>
        <w:tc>
          <w:tcPr>
            <w:tcW w:w="5954" w:type="dxa"/>
            <w:vAlign w:val="center"/>
          </w:tcPr>
          <w:p w14:paraId="30E7DFBD" w14:textId="2664E73D" w:rsidR="00670B63" w:rsidRPr="00670B63" w:rsidRDefault="00BD78C6" w:rsidP="005D0B7E">
            <w:pPr>
              <w:pStyle w:val="Tijeloteksta2"/>
              <w:spacing w:before="0" w:after="0" w:line="276" w:lineRule="auto"/>
              <w:jc w:val="center"/>
              <w:rPr>
                <w:rFonts w:ascii="Arial" w:hAnsi="Arial"/>
                <w:sz w:val="20"/>
                <w:szCs w:val="20"/>
              </w:rPr>
            </w:pPr>
            <w:r w:rsidRPr="00BD78C6">
              <w:rPr>
                <w:rFonts w:ascii="Arial" w:hAnsi="Arial"/>
                <w:sz w:val="20"/>
                <w:szCs w:val="20"/>
              </w:rPr>
              <w:t>Murter (ŽC6250) – Tisno (DC8)</w:t>
            </w:r>
          </w:p>
        </w:tc>
        <w:tc>
          <w:tcPr>
            <w:tcW w:w="1701" w:type="dxa"/>
            <w:vAlign w:val="center"/>
          </w:tcPr>
          <w:p w14:paraId="4A7F14C0" w14:textId="2BEA07AB" w:rsidR="00670B63" w:rsidRPr="00670B63" w:rsidRDefault="00EB64C6" w:rsidP="005D0B7E">
            <w:pPr>
              <w:pStyle w:val="Tijeloteksta2"/>
              <w:spacing w:before="0" w:after="0" w:line="276" w:lineRule="auto"/>
              <w:jc w:val="center"/>
              <w:rPr>
                <w:rFonts w:ascii="Arial" w:hAnsi="Arial"/>
                <w:b/>
                <w:color w:val="000000"/>
                <w:sz w:val="20"/>
                <w:szCs w:val="20"/>
                <w:lang w:eastAsia="hr-HR"/>
              </w:rPr>
            </w:pPr>
            <w:r>
              <w:rPr>
                <w:rFonts w:ascii="Arial" w:hAnsi="Arial"/>
                <w:b/>
                <w:color w:val="000000"/>
                <w:sz w:val="20"/>
                <w:szCs w:val="20"/>
                <w:lang w:eastAsia="hr-HR"/>
              </w:rPr>
              <w:t>14,020</w:t>
            </w:r>
          </w:p>
        </w:tc>
      </w:tr>
      <w:tr w:rsidR="00670B63" w:rsidRPr="00670B63" w14:paraId="0FFA3F78" w14:textId="77777777" w:rsidTr="005D0B7E">
        <w:trPr>
          <w:trHeight w:val="349"/>
          <w:tblHeader/>
          <w:jc w:val="center"/>
        </w:trPr>
        <w:tc>
          <w:tcPr>
            <w:tcW w:w="7083" w:type="dxa"/>
            <w:gridSpan w:val="2"/>
            <w:tcMar>
              <w:top w:w="0" w:type="dxa"/>
              <w:left w:w="108" w:type="dxa"/>
              <w:bottom w:w="0" w:type="dxa"/>
              <w:right w:w="108" w:type="dxa"/>
            </w:tcMar>
            <w:vAlign w:val="center"/>
          </w:tcPr>
          <w:p w14:paraId="6210AD68" w14:textId="77777777" w:rsidR="00670B63" w:rsidRPr="00670B63" w:rsidRDefault="00670B63" w:rsidP="005D0B7E">
            <w:pPr>
              <w:pStyle w:val="Tijeloteksta2"/>
              <w:spacing w:before="0" w:after="0" w:line="276" w:lineRule="auto"/>
              <w:jc w:val="right"/>
              <w:rPr>
                <w:rFonts w:ascii="Arial" w:hAnsi="Arial"/>
                <w:b/>
                <w:color w:val="000000"/>
                <w:sz w:val="20"/>
                <w:szCs w:val="20"/>
                <w:lang w:eastAsia="hr-HR"/>
              </w:rPr>
            </w:pPr>
            <w:r w:rsidRPr="00670B63">
              <w:rPr>
                <w:rFonts w:ascii="Arial" w:hAnsi="Arial"/>
                <w:b/>
                <w:color w:val="000000"/>
                <w:sz w:val="20"/>
                <w:szCs w:val="20"/>
                <w:lang w:eastAsia="hr-HR"/>
              </w:rPr>
              <w:t>UKUPNO</w:t>
            </w:r>
          </w:p>
        </w:tc>
        <w:tc>
          <w:tcPr>
            <w:tcW w:w="1701" w:type="dxa"/>
            <w:vAlign w:val="center"/>
          </w:tcPr>
          <w:p w14:paraId="34D950B7" w14:textId="5138101C" w:rsidR="00670B63" w:rsidRPr="00670B63" w:rsidRDefault="00EB64C6" w:rsidP="005D0B7E">
            <w:pPr>
              <w:pStyle w:val="Tijeloteksta2"/>
              <w:spacing w:before="0" w:after="0" w:line="276" w:lineRule="auto"/>
              <w:jc w:val="center"/>
              <w:rPr>
                <w:rFonts w:ascii="Arial" w:hAnsi="Arial"/>
                <w:b/>
                <w:color w:val="000000"/>
                <w:sz w:val="20"/>
                <w:szCs w:val="20"/>
                <w:lang w:eastAsia="hr-HR"/>
              </w:rPr>
            </w:pPr>
            <w:r>
              <w:rPr>
                <w:rFonts w:ascii="Arial" w:hAnsi="Arial"/>
                <w:b/>
                <w:color w:val="000000"/>
                <w:sz w:val="20"/>
                <w:szCs w:val="20"/>
                <w:lang w:eastAsia="hr-HR"/>
              </w:rPr>
              <w:t>14,020</w:t>
            </w:r>
          </w:p>
        </w:tc>
      </w:tr>
      <w:tr w:rsidR="00670B63" w:rsidRPr="00670B63" w14:paraId="5266B49B" w14:textId="77777777" w:rsidTr="005D0B7E">
        <w:trPr>
          <w:trHeight w:val="349"/>
          <w:tblHeader/>
          <w:jc w:val="center"/>
        </w:trPr>
        <w:tc>
          <w:tcPr>
            <w:tcW w:w="8784" w:type="dxa"/>
            <w:gridSpan w:val="3"/>
            <w:tcMar>
              <w:top w:w="0" w:type="dxa"/>
              <w:left w:w="108" w:type="dxa"/>
              <w:bottom w:w="0" w:type="dxa"/>
              <w:right w:w="108" w:type="dxa"/>
            </w:tcMar>
            <w:vAlign w:val="center"/>
          </w:tcPr>
          <w:p w14:paraId="0E61A0E9" w14:textId="77777777" w:rsidR="00670B63" w:rsidRPr="00670B63" w:rsidRDefault="00670B63" w:rsidP="005D0B7E">
            <w:pPr>
              <w:pStyle w:val="Tijeloteksta2"/>
              <w:spacing w:before="0" w:after="0" w:line="276" w:lineRule="auto"/>
              <w:jc w:val="center"/>
              <w:rPr>
                <w:rFonts w:ascii="Arial" w:hAnsi="Arial"/>
                <w:b/>
                <w:color w:val="000000"/>
                <w:sz w:val="20"/>
                <w:szCs w:val="20"/>
                <w:lang w:eastAsia="hr-HR"/>
              </w:rPr>
            </w:pPr>
            <w:r w:rsidRPr="00670B63">
              <w:rPr>
                <w:rFonts w:ascii="Arial" w:hAnsi="Arial"/>
                <w:b/>
                <w:color w:val="000000"/>
                <w:sz w:val="20"/>
                <w:szCs w:val="20"/>
                <w:lang w:eastAsia="hr-HR"/>
              </w:rPr>
              <w:t>Županijske ceste</w:t>
            </w:r>
          </w:p>
        </w:tc>
      </w:tr>
      <w:tr w:rsidR="00670B63" w:rsidRPr="00670B63" w14:paraId="2E492725" w14:textId="77777777" w:rsidTr="005D0B7E">
        <w:trPr>
          <w:trHeight w:val="285"/>
          <w:tblHeader/>
          <w:jc w:val="center"/>
        </w:trPr>
        <w:tc>
          <w:tcPr>
            <w:tcW w:w="1129" w:type="dxa"/>
            <w:tcMar>
              <w:top w:w="0" w:type="dxa"/>
              <w:left w:w="108" w:type="dxa"/>
              <w:bottom w:w="0" w:type="dxa"/>
              <w:right w:w="108" w:type="dxa"/>
            </w:tcMar>
            <w:vAlign w:val="center"/>
          </w:tcPr>
          <w:p w14:paraId="492B6D5C" w14:textId="77777777" w:rsidR="00670B63" w:rsidRPr="00670B63" w:rsidRDefault="00670B63" w:rsidP="005D0B7E">
            <w:pPr>
              <w:pStyle w:val="Tijeloteksta2"/>
              <w:spacing w:before="0" w:after="0" w:line="276" w:lineRule="auto"/>
              <w:jc w:val="center"/>
              <w:rPr>
                <w:rFonts w:ascii="Arial" w:hAnsi="Arial"/>
                <w:b/>
                <w:color w:val="000000"/>
                <w:sz w:val="20"/>
                <w:szCs w:val="20"/>
                <w:lang w:eastAsia="hr-HR"/>
              </w:rPr>
            </w:pPr>
            <w:r w:rsidRPr="00670B63">
              <w:rPr>
                <w:rFonts w:ascii="Arial" w:hAnsi="Arial"/>
                <w:b/>
                <w:sz w:val="20"/>
                <w:szCs w:val="20"/>
              </w:rPr>
              <w:t>ŽC 6250</w:t>
            </w:r>
          </w:p>
        </w:tc>
        <w:tc>
          <w:tcPr>
            <w:tcW w:w="5954" w:type="dxa"/>
            <w:tcMar>
              <w:top w:w="0" w:type="dxa"/>
              <w:left w:w="108" w:type="dxa"/>
              <w:bottom w:w="0" w:type="dxa"/>
              <w:right w:w="108" w:type="dxa"/>
            </w:tcMar>
            <w:vAlign w:val="center"/>
          </w:tcPr>
          <w:p w14:paraId="220F2E1A" w14:textId="578E3E6A" w:rsidR="00670B63" w:rsidRPr="00670B63" w:rsidRDefault="00EB64C6" w:rsidP="005D0B7E">
            <w:pPr>
              <w:pStyle w:val="Tijeloteksta2"/>
              <w:spacing w:before="0" w:after="0" w:line="276" w:lineRule="auto"/>
              <w:jc w:val="center"/>
              <w:rPr>
                <w:rFonts w:ascii="Arial" w:hAnsi="Arial"/>
                <w:sz w:val="20"/>
                <w:szCs w:val="20"/>
              </w:rPr>
            </w:pPr>
            <w:r w:rsidRPr="00EB64C6">
              <w:rPr>
                <w:rFonts w:ascii="Arial" w:hAnsi="Arial"/>
                <w:sz w:val="20"/>
                <w:szCs w:val="20"/>
              </w:rPr>
              <w:t>Murter (DC121) – Betina – Murter (DC121)</w:t>
            </w:r>
          </w:p>
        </w:tc>
        <w:tc>
          <w:tcPr>
            <w:tcW w:w="1701" w:type="dxa"/>
            <w:tcMar>
              <w:top w:w="0" w:type="dxa"/>
              <w:left w:w="108" w:type="dxa"/>
              <w:bottom w:w="0" w:type="dxa"/>
              <w:right w:w="108" w:type="dxa"/>
            </w:tcMar>
            <w:vAlign w:val="center"/>
          </w:tcPr>
          <w:p w14:paraId="3B686074" w14:textId="531D9DB4" w:rsidR="00670B63" w:rsidRPr="00670B63" w:rsidRDefault="00EB64C6" w:rsidP="005D0B7E">
            <w:pPr>
              <w:pStyle w:val="Tijeloteksta2"/>
              <w:spacing w:before="0" w:after="0" w:line="276" w:lineRule="auto"/>
              <w:jc w:val="center"/>
              <w:rPr>
                <w:rFonts w:ascii="Arial" w:hAnsi="Arial"/>
                <w:color w:val="000000"/>
                <w:sz w:val="20"/>
                <w:szCs w:val="20"/>
                <w:lang w:eastAsia="hr-HR"/>
              </w:rPr>
            </w:pPr>
            <w:r>
              <w:rPr>
                <w:rFonts w:ascii="Arial" w:hAnsi="Arial"/>
                <w:color w:val="000000"/>
                <w:sz w:val="20"/>
                <w:szCs w:val="20"/>
                <w:lang w:eastAsia="hr-HR"/>
              </w:rPr>
              <w:t>2,646</w:t>
            </w:r>
          </w:p>
        </w:tc>
      </w:tr>
      <w:tr w:rsidR="00EB64C6" w:rsidRPr="00670B63" w14:paraId="2F4C4FDD" w14:textId="77777777" w:rsidTr="005D0B7E">
        <w:trPr>
          <w:trHeight w:val="285"/>
          <w:tblHeader/>
          <w:jc w:val="center"/>
        </w:trPr>
        <w:tc>
          <w:tcPr>
            <w:tcW w:w="1129" w:type="dxa"/>
            <w:tcMar>
              <w:top w:w="0" w:type="dxa"/>
              <w:left w:w="108" w:type="dxa"/>
              <w:bottom w:w="0" w:type="dxa"/>
              <w:right w:w="108" w:type="dxa"/>
            </w:tcMar>
            <w:vAlign w:val="center"/>
          </w:tcPr>
          <w:p w14:paraId="0EFBCD59" w14:textId="3C705B02" w:rsidR="00EB64C6" w:rsidRPr="00670B63" w:rsidRDefault="00EB64C6" w:rsidP="005D0B7E">
            <w:pPr>
              <w:pStyle w:val="Tijeloteksta2"/>
              <w:spacing w:before="0" w:after="0" w:line="276" w:lineRule="auto"/>
              <w:jc w:val="center"/>
              <w:rPr>
                <w:rFonts w:ascii="Arial" w:hAnsi="Arial"/>
                <w:b/>
                <w:sz w:val="20"/>
                <w:szCs w:val="20"/>
              </w:rPr>
            </w:pPr>
            <w:r>
              <w:rPr>
                <w:rFonts w:ascii="Arial" w:hAnsi="Arial"/>
                <w:b/>
                <w:sz w:val="20"/>
                <w:szCs w:val="20"/>
              </w:rPr>
              <w:t>ŽC 6085</w:t>
            </w:r>
          </w:p>
        </w:tc>
        <w:tc>
          <w:tcPr>
            <w:tcW w:w="5954" w:type="dxa"/>
            <w:tcMar>
              <w:top w:w="0" w:type="dxa"/>
              <w:left w:w="108" w:type="dxa"/>
              <w:bottom w:w="0" w:type="dxa"/>
              <w:right w:w="108" w:type="dxa"/>
            </w:tcMar>
            <w:vAlign w:val="center"/>
          </w:tcPr>
          <w:p w14:paraId="6D0176E4" w14:textId="7EAA6D57" w:rsidR="00EB64C6" w:rsidRPr="00EB64C6" w:rsidRDefault="00EB64C6" w:rsidP="005D0B7E">
            <w:pPr>
              <w:pStyle w:val="Tijeloteksta2"/>
              <w:spacing w:before="0" w:after="0" w:line="276" w:lineRule="auto"/>
              <w:jc w:val="center"/>
              <w:rPr>
                <w:rFonts w:ascii="Arial" w:hAnsi="Arial"/>
                <w:sz w:val="20"/>
                <w:szCs w:val="20"/>
              </w:rPr>
            </w:pPr>
            <w:r w:rsidRPr="00EB64C6">
              <w:rPr>
                <w:rFonts w:ascii="Arial" w:hAnsi="Arial"/>
                <w:sz w:val="20"/>
                <w:szCs w:val="20"/>
              </w:rPr>
              <w:t>Jezera (DC121 – ACI marina Jezera)</w:t>
            </w:r>
          </w:p>
        </w:tc>
        <w:tc>
          <w:tcPr>
            <w:tcW w:w="1701" w:type="dxa"/>
            <w:tcMar>
              <w:top w:w="0" w:type="dxa"/>
              <w:left w:w="108" w:type="dxa"/>
              <w:bottom w:w="0" w:type="dxa"/>
              <w:right w:w="108" w:type="dxa"/>
            </w:tcMar>
            <w:vAlign w:val="center"/>
          </w:tcPr>
          <w:p w14:paraId="6C3B056E" w14:textId="31DBD29B" w:rsidR="00EB64C6" w:rsidRDefault="00EB64C6" w:rsidP="005D0B7E">
            <w:pPr>
              <w:pStyle w:val="Tijeloteksta2"/>
              <w:spacing w:before="0" w:after="0" w:line="276" w:lineRule="auto"/>
              <w:jc w:val="center"/>
              <w:rPr>
                <w:rFonts w:ascii="Arial" w:hAnsi="Arial"/>
                <w:color w:val="000000"/>
                <w:sz w:val="20"/>
                <w:szCs w:val="20"/>
                <w:lang w:eastAsia="hr-HR"/>
              </w:rPr>
            </w:pPr>
            <w:r>
              <w:rPr>
                <w:rFonts w:ascii="Arial" w:hAnsi="Arial"/>
                <w:color w:val="000000"/>
                <w:sz w:val="20"/>
                <w:szCs w:val="20"/>
                <w:lang w:eastAsia="hr-HR"/>
              </w:rPr>
              <w:t>1,140</w:t>
            </w:r>
          </w:p>
        </w:tc>
      </w:tr>
      <w:tr w:rsidR="00670B63" w:rsidRPr="00670B63" w14:paraId="1AC28DB8" w14:textId="77777777" w:rsidTr="005D0B7E">
        <w:trPr>
          <w:trHeight w:val="349"/>
          <w:tblHeader/>
          <w:jc w:val="center"/>
        </w:trPr>
        <w:tc>
          <w:tcPr>
            <w:tcW w:w="7083" w:type="dxa"/>
            <w:gridSpan w:val="2"/>
            <w:tcMar>
              <w:top w:w="0" w:type="dxa"/>
              <w:left w:w="108" w:type="dxa"/>
              <w:bottom w:w="0" w:type="dxa"/>
              <w:right w:w="108" w:type="dxa"/>
            </w:tcMar>
            <w:vAlign w:val="center"/>
          </w:tcPr>
          <w:p w14:paraId="476F8A96" w14:textId="77777777" w:rsidR="00670B63" w:rsidRPr="00670B63" w:rsidRDefault="00670B63" w:rsidP="005D0B7E">
            <w:pPr>
              <w:pStyle w:val="Tijeloteksta2"/>
              <w:spacing w:before="0" w:after="0" w:line="276" w:lineRule="auto"/>
              <w:jc w:val="right"/>
              <w:rPr>
                <w:rFonts w:ascii="Arial" w:hAnsi="Arial"/>
                <w:b/>
                <w:sz w:val="20"/>
                <w:szCs w:val="20"/>
              </w:rPr>
            </w:pPr>
            <w:r w:rsidRPr="00670B63">
              <w:rPr>
                <w:rFonts w:ascii="Arial" w:hAnsi="Arial"/>
                <w:b/>
                <w:sz w:val="20"/>
                <w:szCs w:val="20"/>
              </w:rPr>
              <w:t>UKUPNO</w:t>
            </w:r>
          </w:p>
        </w:tc>
        <w:tc>
          <w:tcPr>
            <w:tcW w:w="1701" w:type="dxa"/>
            <w:tcMar>
              <w:top w:w="0" w:type="dxa"/>
              <w:left w:w="108" w:type="dxa"/>
              <w:bottom w:w="0" w:type="dxa"/>
              <w:right w:w="108" w:type="dxa"/>
            </w:tcMar>
            <w:vAlign w:val="center"/>
          </w:tcPr>
          <w:p w14:paraId="1D2475A9" w14:textId="4786E4D8" w:rsidR="00670B63" w:rsidRPr="00670B63" w:rsidRDefault="00EB64C6" w:rsidP="005D0B7E">
            <w:pPr>
              <w:pStyle w:val="Tijeloteksta2"/>
              <w:spacing w:before="0" w:after="0" w:line="276" w:lineRule="auto"/>
              <w:jc w:val="center"/>
              <w:rPr>
                <w:rFonts w:ascii="Arial" w:hAnsi="Arial"/>
                <w:b/>
                <w:color w:val="000000"/>
                <w:sz w:val="20"/>
                <w:szCs w:val="20"/>
                <w:lang w:eastAsia="hr-HR"/>
              </w:rPr>
            </w:pPr>
            <w:r>
              <w:rPr>
                <w:rFonts w:ascii="Arial" w:hAnsi="Arial"/>
                <w:b/>
                <w:color w:val="000000"/>
                <w:sz w:val="20"/>
                <w:szCs w:val="20"/>
                <w:lang w:eastAsia="hr-HR"/>
              </w:rPr>
              <w:t>3,786</w:t>
            </w:r>
          </w:p>
        </w:tc>
      </w:tr>
    </w:tbl>
    <w:p w14:paraId="7E7B4A2E" w14:textId="6947215B" w:rsidR="00F85B5A" w:rsidRPr="00670B63" w:rsidRDefault="00F85B5A" w:rsidP="00F85B5A">
      <w:pPr>
        <w:tabs>
          <w:tab w:val="left" w:pos="4950"/>
        </w:tabs>
        <w:jc w:val="center"/>
        <w:rPr>
          <w:color w:val="auto"/>
        </w:rPr>
      </w:pPr>
      <w:r w:rsidRPr="00670B63">
        <w:rPr>
          <w:bCs/>
          <w:i/>
          <w:color w:val="54883D"/>
          <w:sz w:val="20"/>
          <w:szCs w:val="18"/>
        </w:rPr>
        <w:t xml:space="preserve">Izvor: Odluka o razvrstavanju javnih cesti (NN </w:t>
      </w:r>
      <w:r w:rsidR="005010F1" w:rsidRPr="00670B63">
        <w:rPr>
          <w:bCs/>
          <w:i/>
          <w:color w:val="54883D"/>
          <w:sz w:val="20"/>
          <w:szCs w:val="18"/>
        </w:rPr>
        <w:t>18</w:t>
      </w:r>
      <w:r w:rsidRPr="00670B63">
        <w:rPr>
          <w:bCs/>
          <w:i/>
          <w:color w:val="54883D"/>
          <w:sz w:val="20"/>
          <w:szCs w:val="18"/>
        </w:rPr>
        <w:t>/</w:t>
      </w:r>
      <w:r w:rsidR="005010F1" w:rsidRPr="00670B63">
        <w:rPr>
          <w:bCs/>
          <w:i/>
          <w:color w:val="54883D"/>
          <w:sz w:val="20"/>
          <w:szCs w:val="18"/>
        </w:rPr>
        <w:t>21</w:t>
      </w:r>
      <w:r w:rsidRPr="00670B63">
        <w:rPr>
          <w:bCs/>
          <w:i/>
          <w:color w:val="54883D"/>
          <w:sz w:val="20"/>
          <w:szCs w:val="18"/>
        </w:rPr>
        <w:t>)</w:t>
      </w:r>
    </w:p>
    <w:p w14:paraId="59BBF41E" w14:textId="77777777" w:rsidR="00D47283" w:rsidRDefault="00D47283" w:rsidP="008008CE">
      <w:pPr>
        <w:rPr>
          <w:szCs w:val="22"/>
          <w:u w:val="single"/>
        </w:rPr>
      </w:pPr>
    </w:p>
    <w:p w14:paraId="002AAC37" w14:textId="33658C16" w:rsidR="008008CE" w:rsidRPr="00D47283" w:rsidRDefault="008008CE" w:rsidP="008008CE">
      <w:pPr>
        <w:rPr>
          <w:szCs w:val="22"/>
          <w:u w:val="single"/>
        </w:rPr>
      </w:pPr>
      <w:r w:rsidRPr="00D47283">
        <w:rPr>
          <w:szCs w:val="22"/>
          <w:u w:val="single"/>
        </w:rPr>
        <w:t xml:space="preserve">Nerazvrstane ceste </w:t>
      </w:r>
    </w:p>
    <w:p w14:paraId="6BB92554" w14:textId="1D061959" w:rsidR="00D47283" w:rsidRPr="004C6BAD" w:rsidRDefault="00D47283" w:rsidP="00D47283">
      <w:r w:rsidRPr="00D47283">
        <w:t xml:space="preserve">Nerazvrstane ceste su ceste koje se koriste za promet vozilima i koje svatko može slobodno koristiti na način i pod uvjetima određenim zakonom i drugim propisima, a koje nisu razvrstane kao javne ceste. </w:t>
      </w:r>
    </w:p>
    <w:p w14:paraId="38DA07B8" w14:textId="0B70B541" w:rsidR="00D47283" w:rsidRDefault="00D47283" w:rsidP="00D47283">
      <w:r>
        <w:t>U naselju Murter nalazi se Autobusn</w:t>
      </w:r>
      <w:r w:rsidR="00A3731F">
        <w:t>o</w:t>
      </w:r>
      <w:r>
        <w:t xml:space="preserve"> </w:t>
      </w:r>
      <w:r w:rsidR="00A3731F">
        <w:t>stajalište</w:t>
      </w:r>
      <w:r>
        <w:t xml:space="preserve"> na adresi Obala</w:t>
      </w:r>
      <w:r w:rsidRPr="002F67FE">
        <w:t xml:space="preserve"> </w:t>
      </w:r>
      <w:proofErr w:type="spellStart"/>
      <w:r w:rsidRPr="002F67FE">
        <w:t>Murterskih</w:t>
      </w:r>
      <w:proofErr w:type="spellEnd"/>
      <w:r w:rsidRPr="002F67FE">
        <w:t xml:space="preserve"> </w:t>
      </w:r>
      <w:proofErr w:type="spellStart"/>
      <w:r w:rsidRPr="002F67FE">
        <w:t>Škoja</w:t>
      </w:r>
      <w:proofErr w:type="spellEnd"/>
      <w:r w:rsidR="00A3731F">
        <w:t>,</w:t>
      </w:r>
      <w:r w:rsidRPr="002F67FE">
        <w:t xml:space="preserve"> 22243 Murter</w:t>
      </w:r>
      <w:r>
        <w:t xml:space="preserve">. </w:t>
      </w:r>
    </w:p>
    <w:p w14:paraId="1B4957A8" w14:textId="77777777" w:rsidR="00D47283" w:rsidRPr="0091201D" w:rsidRDefault="00D47283" w:rsidP="00D47283">
      <w:pPr>
        <w:rPr>
          <w:i/>
          <w:u w:val="single"/>
        </w:rPr>
      </w:pPr>
      <w:r w:rsidRPr="0091201D">
        <w:rPr>
          <w:i/>
          <w:u w:val="single"/>
        </w:rPr>
        <w:t>Pomorski promet</w:t>
      </w:r>
    </w:p>
    <w:p w14:paraId="1EA99B57" w14:textId="67B48C10" w:rsidR="00D47283" w:rsidRDefault="00D47283" w:rsidP="00D47283">
      <w:pPr>
        <w:rPr>
          <w:highlight w:val="yellow"/>
        </w:rPr>
      </w:pPr>
      <w:r>
        <w:t>Prostornim planom u akvatoriju Općine Murter-Kornati pomorski promet se odvija preko luke otvorene za javni promet (luka Murter), luka nautičkog turizma, ribarske luke (Murter) te športske luke (dio uvale Hramina). Na području Općine Murter-Kornati nalazi se luka od lokalnog značaja, luka Murter-Hramina.</w:t>
      </w:r>
    </w:p>
    <w:p w14:paraId="7965023A" w14:textId="77777777" w:rsidR="008008CE" w:rsidRPr="005A761D" w:rsidRDefault="008008CE" w:rsidP="008008CE">
      <w:pPr>
        <w:spacing w:line="240" w:lineRule="auto"/>
        <w:rPr>
          <w:highlight w:val="yellow"/>
        </w:rPr>
      </w:pPr>
    </w:p>
    <w:p w14:paraId="13B2BC71" w14:textId="77777777" w:rsidR="00F85B5A" w:rsidRPr="005A761D" w:rsidRDefault="00F85B5A" w:rsidP="00C830DE">
      <w:pPr>
        <w:autoSpaceDE w:val="0"/>
        <w:autoSpaceDN w:val="0"/>
        <w:adjustRightInd w:val="0"/>
        <w:spacing w:before="120" w:after="120"/>
        <w:rPr>
          <w:rFonts w:eastAsia="ArialNarrow"/>
          <w:color w:val="auto"/>
          <w:highlight w:val="yellow"/>
        </w:rPr>
      </w:pPr>
    </w:p>
    <w:p w14:paraId="4AF3EA55" w14:textId="77777777" w:rsidR="00C830DE" w:rsidRPr="00D47283" w:rsidRDefault="00E56F8A" w:rsidP="00A81505">
      <w:pPr>
        <w:pStyle w:val="Naslov2"/>
      </w:pPr>
      <w:bookmarkStart w:id="13" w:name="_Toc217028169"/>
      <w:r w:rsidRPr="00D47283">
        <w:lastRenderedPageBreak/>
        <w:t xml:space="preserve">Društveno – politički </w:t>
      </w:r>
      <w:r w:rsidR="00C830DE" w:rsidRPr="00D47283">
        <w:t>pokazatelji</w:t>
      </w:r>
      <w:bookmarkEnd w:id="13"/>
    </w:p>
    <w:p w14:paraId="0A7189F6" w14:textId="77777777" w:rsidR="00E56F8A" w:rsidRPr="00D47283" w:rsidRDefault="00E56F8A" w:rsidP="00813262">
      <w:pPr>
        <w:pStyle w:val="Naslov30"/>
      </w:pPr>
      <w:bookmarkStart w:id="14" w:name="_Toc217028170"/>
      <w:r w:rsidRPr="00D47283">
        <w:t>Sjedišta upravnih tijela</w:t>
      </w:r>
      <w:bookmarkEnd w:id="14"/>
    </w:p>
    <w:p w14:paraId="249EB1E9" w14:textId="7705CE19" w:rsidR="001F2EEC" w:rsidRDefault="00F130F8" w:rsidP="005A2DEC">
      <w:r w:rsidRPr="00D47283">
        <w:t xml:space="preserve">Sjedište </w:t>
      </w:r>
      <w:r w:rsidR="00B627A0" w:rsidRPr="00D47283">
        <w:t>Općine Murter-Kornati</w:t>
      </w:r>
      <w:r w:rsidR="00CD4643">
        <w:t xml:space="preserve"> </w:t>
      </w:r>
      <w:r w:rsidRPr="00D47283">
        <w:t xml:space="preserve">je u </w:t>
      </w:r>
      <w:r w:rsidR="001F2EEC">
        <w:t>naselju Murter</w:t>
      </w:r>
      <w:r w:rsidR="001F2EEC" w:rsidRPr="004C6BAD">
        <w:t>,</w:t>
      </w:r>
      <w:r w:rsidR="001F2EEC">
        <w:t xml:space="preserve"> na adresi</w:t>
      </w:r>
      <w:r w:rsidR="001F2EEC" w:rsidRPr="004C6BAD">
        <w:t xml:space="preserve"> </w:t>
      </w:r>
      <w:r w:rsidR="001F2EEC" w:rsidRPr="00D60238">
        <w:t>Butina 2, 22</w:t>
      </w:r>
      <w:r w:rsidR="00CD4643">
        <w:t xml:space="preserve"> </w:t>
      </w:r>
      <w:r w:rsidR="001F2EEC" w:rsidRPr="00D60238">
        <w:t>243 Murter</w:t>
      </w:r>
      <w:r w:rsidR="001F2EEC">
        <w:t>.</w:t>
      </w:r>
    </w:p>
    <w:p w14:paraId="4D4C60A1" w14:textId="771C01E5" w:rsidR="005A2DEC" w:rsidRPr="001F2EEC" w:rsidRDefault="00B627A0" w:rsidP="005A2DEC">
      <w:r w:rsidRPr="001F2EEC">
        <w:t>Općina Murter-Kornati</w:t>
      </w:r>
      <w:r w:rsidR="001F2EEC" w:rsidRPr="001F2EEC">
        <w:t xml:space="preserve"> </w:t>
      </w:r>
      <w:r w:rsidR="005A2DEC" w:rsidRPr="001F2EEC">
        <w:t xml:space="preserve">u samoupravnom djelokrugu obavlja poslove lokalnog značaja kojima se neposredno ostvaruju prava građana, a koji nisu Ustavom ili zakonom dodijeljeni državnim tijelima i to osobito poslove koji se odnose na: </w:t>
      </w:r>
    </w:p>
    <w:p w14:paraId="0623F06F" w14:textId="77777777" w:rsidR="005A2DEC" w:rsidRPr="001F2EEC" w:rsidRDefault="005A2DEC" w:rsidP="00112AAC">
      <w:pPr>
        <w:pStyle w:val="Odlomakpopisa"/>
        <w:numPr>
          <w:ilvl w:val="0"/>
          <w:numId w:val="23"/>
        </w:numPr>
        <w:spacing w:line="276" w:lineRule="auto"/>
      </w:pPr>
      <w:r w:rsidRPr="001F2EEC">
        <w:t xml:space="preserve">uređenje naselja i stanovanje, </w:t>
      </w:r>
    </w:p>
    <w:p w14:paraId="2BCB940A" w14:textId="77777777" w:rsidR="005A2DEC" w:rsidRPr="001F2EEC" w:rsidRDefault="005A2DEC" w:rsidP="00112AAC">
      <w:pPr>
        <w:pStyle w:val="Odlomakpopisa"/>
        <w:numPr>
          <w:ilvl w:val="0"/>
          <w:numId w:val="23"/>
        </w:numPr>
        <w:spacing w:line="276" w:lineRule="auto"/>
      </w:pPr>
      <w:r w:rsidRPr="001F2EEC">
        <w:t xml:space="preserve">prostorno i urbanističko planiranje, </w:t>
      </w:r>
    </w:p>
    <w:p w14:paraId="3BFB0293" w14:textId="77777777" w:rsidR="005A2DEC" w:rsidRPr="001F2EEC" w:rsidRDefault="005A2DEC" w:rsidP="00112AAC">
      <w:pPr>
        <w:pStyle w:val="Odlomakpopisa"/>
        <w:numPr>
          <w:ilvl w:val="0"/>
          <w:numId w:val="23"/>
        </w:numPr>
        <w:spacing w:line="276" w:lineRule="auto"/>
      </w:pPr>
      <w:r w:rsidRPr="001F2EEC">
        <w:t xml:space="preserve">komunalno gospodarstvo, </w:t>
      </w:r>
    </w:p>
    <w:p w14:paraId="279E8B0F" w14:textId="77777777" w:rsidR="005A2DEC" w:rsidRPr="001F2EEC" w:rsidRDefault="005A2DEC" w:rsidP="00112AAC">
      <w:pPr>
        <w:pStyle w:val="Odlomakpopisa"/>
        <w:numPr>
          <w:ilvl w:val="0"/>
          <w:numId w:val="23"/>
        </w:numPr>
        <w:spacing w:line="276" w:lineRule="auto"/>
      </w:pPr>
      <w:r w:rsidRPr="001F2EEC">
        <w:t xml:space="preserve">brigu o djeci, </w:t>
      </w:r>
    </w:p>
    <w:p w14:paraId="08498722" w14:textId="77777777" w:rsidR="005A2DEC" w:rsidRPr="001F2EEC" w:rsidRDefault="005A2DEC" w:rsidP="00112AAC">
      <w:pPr>
        <w:pStyle w:val="Odlomakpopisa"/>
        <w:numPr>
          <w:ilvl w:val="0"/>
          <w:numId w:val="23"/>
        </w:numPr>
        <w:spacing w:line="276" w:lineRule="auto"/>
      </w:pPr>
      <w:r w:rsidRPr="001F2EEC">
        <w:t xml:space="preserve">socijalnu skrb, </w:t>
      </w:r>
    </w:p>
    <w:p w14:paraId="07D1DE2D" w14:textId="77777777" w:rsidR="005A2DEC" w:rsidRPr="001F2EEC" w:rsidRDefault="005A2DEC" w:rsidP="00112AAC">
      <w:pPr>
        <w:pStyle w:val="Odlomakpopisa"/>
        <w:numPr>
          <w:ilvl w:val="0"/>
          <w:numId w:val="23"/>
        </w:numPr>
        <w:spacing w:line="276" w:lineRule="auto"/>
      </w:pPr>
      <w:r w:rsidRPr="001F2EEC">
        <w:t xml:space="preserve">primarnu zdravstvenu zaštitu </w:t>
      </w:r>
    </w:p>
    <w:p w14:paraId="19450804" w14:textId="77777777" w:rsidR="005A2DEC" w:rsidRPr="001F2EEC" w:rsidRDefault="005A2DEC" w:rsidP="00112AAC">
      <w:pPr>
        <w:pStyle w:val="Odlomakpopisa"/>
        <w:numPr>
          <w:ilvl w:val="0"/>
          <w:numId w:val="23"/>
        </w:numPr>
        <w:spacing w:line="276" w:lineRule="auto"/>
      </w:pPr>
      <w:r w:rsidRPr="001F2EEC">
        <w:t xml:space="preserve">odgoj i osnovno obrazovanje, </w:t>
      </w:r>
    </w:p>
    <w:p w14:paraId="0851469E" w14:textId="77777777" w:rsidR="005A2DEC" w:rsidRPr="001F2EEC" w:rsidRDefault="005A2DEC" w:rsidP="00112AAC">
      <w:pPr>
        <w:pStyle w:val="Odlomakpopisa"/>
        <w:numPr>
          <w:ilvl w:val="0"/>
          <w:numId w:val="23"/>
        </w:numPr>
        <w:spacing w:line="276" w:lineRule="auto"/>
      </w:pPr>
      <w:r w:rsidRPr="001F2EEC">
        <w:t xml:space="preserve">kulturu, tjelesnu kulturu i šport, </w:t>
      </w:r>
    </w:p>
    <w:p w14:paraId="310EC19D" w14:textId="77777777" w:rsidR="005A2DEC" w:rsidRPr="001F2EEC" w:rsidRDefault="005A2DEC" w:rsidP="00112AAC">
      <w:pPr>
        <w:pStyle w:val="Odlomakpopisa"/>
        <w:numPr>
          <w:ilvl w:val="0"/>
          <w:numId w:val="23"/>
        </w:numPr>
        <w:spacing w:line="276" w:lineRule="auto"/>
      </w:pPr>
      <w:r w:rsidRPr="001F2EEC">
        <w:t xml:space="preserve">zaštitu potrošača, </w:t>
      </w:r>
    </w:p>
    <w:p w14:paraId="1E266FF1" w14:textId="77777777" w:rsidR="005A2DEC" w:rsidRPr="001F2EEC" w:rsidRDefault="005A2DEC" w:rsidP="00112AAC">
      <w:pPr>
        <w:pStyle w:val="Odlomakpopisa"/>
        <w:numPr>
          <w:ilvl w:val="0"/>
          <w:numId w:val="23"/>
        </w:numPr>
        <w:spacing w:line="276" w:lineRule="auto"/>
      </w:pPr>
      <w:r w:rsidRPr="001F2EEC">
        <w:t xml:space="preserve">zaštitu i unapređenje prirodnog okoliša, </w:t>
      </w:r>
    </w:p>
    <w:p w14:paraId="43A1241A" w14:textId="77777777" w:rsidR="005A2DEC" w:rsidRPr="001F2EEC" w:rsidRDefault="005A2DEC" w:rsidP="00112AAC">
      <w:pPr>
        <w:pStyle w:val="Odlomakpopisa"/>
        <w:numPr>
          <w:ilvl w:val="0"/>
          <w:numId w:val="23"/>
        </w:numPr>
        <w:spacing w:line="276" w:lineRule="auto"/>
      </w:pPr>
      <w:r w:rsidRPr="001F2EEC">
        <w:t xml:space="preserve">protupožarnu i civilnu zaštitu, </w:t>
      </w:r>
    </w:p>
    <w:p w14:paraId="17F2D217" w14:textId="77777777" w:rsidR="005A2DEC" w:rsidRPr="001F2EEC" w:rsidRDefault="005A2DEC" w:rsidP="00112AAC">
      <w:pPr>
        <w:pStyle w:val="Odlomakpopisa"/>
        <w:numPr>
          <w:ilvl w:val="0"/>
          <w:numId w:val="23"/>
        </w:numPr>
        <w:spacing w:line="276" w:lineRule="auto"/>
      </w:pPr>
      <w:r w:rsidRPr="001F2EEC">
        <w:t xml:space="preserve">promet na svom području, </w:t>
      </w:r>
    </w:p>
    <w:p w14:paraId="59726B42" w14:textId="26ADFB6F" w:rsidR="005A2DEC" w:rsidRDefault="005A2DEC" w:rsidP="00112AAC">
      <w:pPr>
        <w:pStyle w:val="Odlomakpopisa"/>
        <w:numPr>
          <w:ilvl w:val="0"/>
          <w:numId w:val="23"/>
        </w:numPr>
        <w:spacing w:line="276" w:lineRule="auto"/>
      </w:pPr>
      <w:r w:rsidRPr="001F2EEC">
        <w:t>ostale poslove sukladno posebnim zakonima.</w:t>
      </w:r>
    </w:p>
    <w:p w14:paraId="7B93A7A3" w14:textId="77777777" w:rsidR="00CD4643" w:rsidRPr="001F2EEC" w:rsidRDefault="00CD4643" w:rsidP="00CD4643">
      <w:pPr>
        <w:pStyle w:val="Odlomakpopisa"/>
        <w:numPr>
          <w:ilvl w:val="0"/>
          <w:numId w:val="0"/>
        </w:numPr>
        <w:spacing w:line="276" w:lineRule="auto"/>
        <w:ind w:left="720"/>
      </w:pPr>
    </w:p>
    <w:p w14:paraId="1589B7F1" w14:textId="1037EE3C" w:rsidR="005A2DEC" w:rsidRPr="00C7544A" w:rsidRDefault="00B627A0" w:rsidP="005A2DEC">
      <w:pPr>
        <w:rPr>
          <w:szCs w:val="22"/>
        </w:rPr>
      </w:pPr>
      <w:r w:rsidRPr="00C7544A">
        <w:rPr>
          <w:szCs w:val="22"/>
        </w:rPr>
        <w:t>Općina Murter-Kornati</w:t>
      </w:r>
      <w:r w:rsidR="00C7544A" w:rsidRPr="00C7544A">
        <w:rPr>
          <w:szCs w:val="22"/>
        </w:rPr>
        <w:t xml:space="preserve"> </w:t>
      </w:r>
      <w:r w:rsidR="005A2DEC" w:rsidRPr="00C7544A">
        <w:rPr>
          <w:szCs w:val="22"/>
        </w:rPr>
        <w:t xml:space="preserve">uspostavljena je kao jedinica lokalne samouprave unutar </w:t>
      </w:r>
      <w:r w:rsidR="00ED2C4B" w:rsidRPr="00C7544A">
        <w:rPr>
          <w:szCs w:val="22"/>
        </w:rPr>
        <w:t>Šibensko-kninske županije</w:t>
      </w:r>
      <w:r w:rsidR="005A2DEC" w:rsidRPr="00C7544A">
        <w:rPr>
          <w:szCs w:val="22"/>
        </w:rPr>
        <w:t xml:space="preserve">. U administrativnom središtu općine, naselju </w:t>
      </w:r>
      <w:r w:rsidR="00C7544A" w:rsidRPr="00C7544A">
        <w:rPr>
          <w:szCs w:val="22"/>
        </w:rPr>
        <w:t>Murter</w:t>
      </w:r>
      <w:r w:rsidR="005A2DEC" w:rsidRPr="00C7544A">
        <w:rPr>
          <w:szCs w:val="22"/>
        </w:rPr>
        <w:t>, smještena je Općinska uprava koju čine:</w:t>
      </w:r>
    </w:p>
    <w:p w14:paraId="5F6260C8" w14:textId="77777777" w:rsidR="005A2DEC" w:rsidRPr="00C7544A" w:rsidRDefault="005A2DEC" w:rsidP="00112AAC">
      <w:pPr>
        <w:pStyle w:val="Odlomakpopisa"/>
        <w:numPr>
          <w:ilvl w:val="0"/>
          <w:numId w:val="24"/>
        </w:numPr>
        <w:spacing w:line="276" w:lineRule="auto"/>
      </w:pPr>
      <w:r w:rsidRPr="00C7544A">
        <w:t xml:space="preserve">Općinsko vijeće </w:t>
      </w:r>
    </w:p>
    <w:p w14:paraId="5C27B664" w14:textId="77777777" w:rsidR="005A2DEC" w:rsidRPr="00C7544A" w:rsidRDefault="005A2DEC" w:rsidP="00112AAC">
      <w:pPr>
        <w:pStyle w:val="Odlomakpopisa"/>
        <w:numPr>
          <w:ilvl w:val="0"/>
          <w:numId w:val="24"/>
        </w:numPr>
        <w:spacing w:line="276" w:lineRule="auto"/>
      </w:pPr>
      <w:r w:rsidRPr="00C7544A">
        <w:t xml:space="preserve">Općinski načelnik </w:t>
      </w:r>
    </w:p>
    <w:p w14:paraId="7A8CFD15" w14:textId="6176C342" w:rsidR="005A2DEC" w:rsidRDefault="00F27F28" w:rsidP="00112AAC">
      <w:pPr>
        <w:pStyle w:val="Odlomakpopisa"/>
        <w:numPr>
          <w:ilvl w:val="0"/>
          <w:numId w:val="24"/>
        </w:numPr>
        <w:spacing w:line="276" w:lineRule="auto"/>
      </w:pPr>
      <w:r>
        <w:t>Upravni odjel za opće, pravne i ekonomske poslove</w:t>
      </w:r>
    </w:p>
    <w:p w14:paraId="15CB70CC" w14:textId="77777777" w:rsidR="00CD4643" w:rsidRPr="00C7544A" w:rsidRDefault="00CD4643" w:rsidP="00CD4643">
      <w:pPr>
        <w:pStyle w:val="Odlomakpopisa"/>
        <w:numPr>
          <w:ilvl w:val="0"/>
          <w:numId w:val="0"/>
        </w:numPr>
        <w:ind w:left="720"/>
      </w:pPr>
    </w:p>
    <w:p w14:paraId="0DD5F7E8" w14:textId="486B39AA" w:rsidR="005A2DEC" w:rsidRPr="00C7544A" w:rsidRDefault="005A2DEC" w:rsidP="005A2DEC">
      <w:r w:rsidRPr="00C7544A">
        <w:t xml:space="preserve">Općinsko vijeće predstavničko je tijelo građana i tijelo lokalne samouprave koje donosi odluke i akte u okviru prava i dužnosti općine, te obavlja i druge poslove u skladu sa Ustavom, zakonom i Statutom. Ima </w:t>
      </w:r>
      <w:r w:rsidR="00C7544A" w:rsidRPr="00C7544A">
        <w:t>9</w:t>
      </w:r>
      <w:r w:rsidRPr="00C7544A">
        <w:t xml:space="preserve"> članova koji se biraju na način i po postupku određen posebnim zakonom. Općinsko vijeće </w:t>
      </w:r>
      <w:r w:rsidR="00B627A0" w:rsidRPr="00C7544A">
        <w:t>Općine Murter-Kornati</w:t>
      </w:r>
      <w:r w:rsidR="00C7544A" w:rsidRPr="00C7544A">
        <w:t xml:space="preserve"> </w:t>
      </w:r>
      <w:r w:rsidRPr="00C7544A">
        <w:t xml:space="preserve">ima predsjednika i jednog potpredsjednika koji se biraju iz reda vijećnika većinom glasova svih članova Općinskog vijeća. </w:t>
      </w:r>
    </w:p>
    <w:p w14:paraId="64943AB3" w14:textId="3A754F83" w:rsidR="005A2DEC" w:rsidRPr="00C7544A" w:rsidRDefault="005A2DEC" w:rsidP="005A2DEC">
      <w:r w:rsidRPr="00C7544A">
        <w:t xml:space="preserve">Općinski načelnik izvršno je tijelo u Općini </w:t>
      </w:r>
      <w:r w:rsidR="00C7544A" w:rsidRPr="00C7544A">
        <w:t>Murter-Kornati</w:t>
      </w:r>
      <w:r w:rsidRPr="00C7544A">
        <w:t xml:space="preserve">. Odgovoran je za ustavnost i zakonitost obavljanja poslova koji su u njegovom djelokrugu i za ustavnost i zakonitost akata </w:t>
      </w:r>
      <w:r w:rsidR="003E1FB6" w:rsidRPr="003E1FB6">
        <w:t>Upravn</w:t>
      </w:r>
      <w:r w:rsidR="003E1FB6">
        <w:t>og</w:t>
      </w:r>
      <w:r w:rsidR="003E1FB6" w:rsidRPr="003E1FB6">
        <w:t xml:space="preserve"> odjel</w:t>
      </w:r>
      <w:r w:rsidR="003E1FB6">
        <w:t>a</w:t>
      </w:r>
      <w:r w:rsidR="003E1FB6" w:rsidRPr="003E1FB6">
        <w:t xml:space="preserve"> za opće, pravne i ekonomske poslove</w:t>
      </w:r>
      <w:r w:rsidR="003E1FB6">
        <w:t xml:space="preserve"> </w:t>
      </w:r>
      <w:r w:rsidR="00B627A0" w:rsidRPr="00C7544A">
        <w:t>Općine Murter-Kornati</w:t>
      </w:r>
      <w:r w:rsidRPr="00C7544A">
        <w:t xml:space="preserve">. </w:t>
      </w:r>
    </w:p>
    <w:p w14:paraId="35799934" w14:textId="77777777" w:rsidR="003E1FB6" w:rsidRDefault="005A2DEC" w:rsidP="005A2DEC">
      <w:r w:rsidRPr="00C7544A">
        <w:t xml:space="preserve">Za obavljanje poslova iz samoupravnog djelokruga </w:t>
      </w:r>
      <w:r w:rsidR="00B627A0" w:rsidRPr="00C7544A">
        <w:t>Općine Murter-Kornati</w:t>
      </w:r>
      <w:r w:rsidRPr="00C7544A">
        <w:t>, utvrđenih zakonom i Statutom, te obavljanje poslova državne uprave koji su zakonom prenijeti na Općinu</w:t>
      </w:r>
      <w:r w:rsidR="003E1FB6">
        <w:t xml:space="preserve">. </w:t>
      </w:r>
      <w:r w:rsidRPr="00C7544A">
        <w:t xml:space="preserve">Radom </w:t>
      </w:r>
      <w:r w:rsidR="003E1FB6">
        <w:t>U</w:t>
      </w:r>
      <w:r w:rsidRPr="00C7544A">
        <w:t xml:space="preserve">pravnog odjela rukovodi pročelnik kojeg imenuje Općinski načelnik. </w:t>
      </w:r>
    </w:p>
    <w:p w14:paraId="259CC071" w14:textId="3B25D56D" w:rsidR="005A2DEC" w:rsidRDefault="005A2DEC" w:rsidP="005A2DEC">
      <w:r w:rsidRPr="00C7544A">
        <w:t xml:space="preserve"> </w:t>
      </w:r>
    </w:p>
    <w:p w14:paraId="6718A3DC" w14:textId="77777777" w:rsidR="006B7BCB" w:rsidRPr="00D7300B" w:rsidRDefault="00271855" w:rsidP="00813262">
      <w:pPr>
        <w:pStyle w:val="Naslov30"/>
      </w:pPr>
      <w:bookmarkStart w:id="15" w:name="_Toc217028171"/>
      <w:r w:rsidRPr="00D7300B">
        <w:lastRenderedPageBreak/>
        <w:t>Zdravstvene ustanove</w:t>
      </w:r>
      <w:bookmarkEnd w:id="15"/>
    </w:p>
    <w:p w14:paraId="5D6E9BCE" w14:textId="77777777" w:rsidR="003E1FB6" w:rsidRDefault="003E1FB6" w:rsidP="005A2DEC">
      <w:pPr>
        <w:spacing w:before="120" w:after="120"/>
        <w:rPr>
          <w:lang w:eastAsia="hr-HR"/>
        </w:rPr>
      </w:pPr>
      <w:r w:rsidRPr="003E1FB6">
        <w:rPr>
          <w:lang w:eastAsia="hr-HR"/>
        </w:rPr>
        <w:t>Na području Općine Murter-Kornati nalazi se ambulanta (ispostava Doma zdravlja Šibensko-kninske županije) na adresi Hrvatskih vladara 47, Murter, koja nudi primarnu zdravstvenu zaštitu, odnosno unutar ambulante se nalazi ordinacija opće medicine i jedna stomatološka ordinacija. Kad je moguće organizira se i rad turističke ambulante kroz srpanj i kolovoz kako bi se velikom broju domaćih i stranih turista pružila zdravstvena usluga tijekom cijelog dana. Na području Općine se nalazi i jedna ljekarna.</w:t>
      </w:r>
    </w:p>
    <w:p w14:paraId="7327F7A1" w14:textId="19EABD58" w:rsidR="005A2DEC" w:rsidRPr="00944B02" w:rsidRDefault="005A2DEC" w:rsidP="005A2DEC">
      <w:pPr>
        <w:spacing w:before="120" w:after="120"/>
        <w:rPr>
          <w:lang w:eastAsia="hr-HR"/>
        </w:rPr>
      </w:pPr>
      <w:r w:rsidRPr="00944B02">
        <w:rPr>
          <w:lang w:eastAsia="hr-HR"/>
        </w:rPr>
        <w:t xml:space="preserve">Popis ambulanti primarne zdravstvene zaštite na području </w:t>
      </w:r>
      <w:r w:rsidR="00B627A0" w:rsidRPr="00944B02">
        <w:rPr>
          <w:lang w:eastAsia="hr-HR"/>
        </w:rPr>
        <w:t>Općine Murter-Kornati</w:t>
      </w:r>
      <w:r w:rsidRPr="00944B02">
        <w:rPr>
          <w:lang w:eastAsia="hr-HR"/>
        </w:rPr>
        <w:t>:</w:t>
      </w:r>
    </w:p>
    <w:p w14:paraId="28857D5A" w14:textId="5F6AE566" w:rsidR="006B7BCB" w:rsidRPr="00944B02" w:rsidRDefault="006B7BCB" w:rsidP="00BB0070">
      <w:pPr>
        <w:pStyle w:val="Opisslike"/>
      </w:pPr>
      <w:r w:rsidRPr="00944B0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3</w:t>
      </w:r>
      <w:r w:rsidR="00A10FA3">
        <w:rPr>
          <w:noProof/>
        </w:rPr>
        <w:fldChar w:fldCharType="end"/>
      </w:r>
      <w:r w:rsidRPr="00944B02">
        <w:t>: Zdravstvene ustanove</w:t>
      </w:r>
    </w:p>
    <w:tbl>
      <w:tblPr>
        <w:tblStyle w:val="TableGrid2"/>
        <w:tblW w:w="0" w:type="auto"/>
        <w:tblLook w:val="04A0" w:firstRow="1" w:lastRow="0" w:firstColumn="1" w:lastColumn="0" w:noHBand="0" w:noVBand="1"/>
      </w:tblPr>
      <w:tblGrid>
        <w:gridCol w:w="3020"/>
        <w:gridCol w:w="3020"/>
        <w:gridCol w:w="3020"/>
      </w:tblGrid>
      <w:tr w:rsidR="004F6808" w:rsidRPr="004F6808" w14:paraId="7D9EC0A8" w14:textId="77777777" w:rsidTr="004F6808">
        <w:tc>
          <w:tcPr>
            <w:tcW w:w="3020" w:type="dxa"/>
            <w:shd w:val="clear" w:color="auto" w:fill="D6E3BC" w:themeFill="accent3" w:themeFillTint="66"/>
          </w:tcPr>
          <w:p w14:paraId="03D8AD0A"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Naziv</w:t>
            </w:r>
          </w:p>
        </w:tc>
        <w:tc>
          <w:tcPr>
            <w:tcW w:w="3021" w:type="dxa"/>
            <w:shd w:val="clear" w:color="auto" w:fill="D6E3BC" w:themeFill="accent3" w:themeFillTint="66"/>
          </w:tcPr>
          <w:p w14:paraId="2A7311BB"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Kontakt</w:t>
            </w:r>
          </w:p>
        </w:tc>
        <w:tc>
          <w:tcPr>
            <w:tcW w:w="3021" w:type="dxa"/>
            <w:shd w:val="clear" w:color="auto" w:fill="D6E3BC" w:themeFill="accent3" w:themeFillTint="66"/>
          </w:tcPr>
          <w:p w14:paraId="1B7BF626"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Odgovorna osoba</w:t>
            </w:r>
          </w:p>
        </w:tc>
      </w:tr>
      <w:tr w:rsidR="004F6808" w:rsidRPr="004F6808" w14:paraId="76312C3D" w14:textId="77777777" w:rsidTr="00B05012">
        <w:tc>
          <w:tcPr>
            <w:tcW w:w="3020" w:type="dxa"/>
          </w:tcPr>
          <w:p w14:paraId="4E51D75B"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Dom zdravlja Šibensko-kninske županije – ambulanta Murter</w:t>
            </w:r>
          </w:p>
        </w:tc>
        <w:tc>
          <w:tcPr>
            <w:tcW w:w="3021" w:type="dxa"/>
          </w:tcPr>
          <w:p w14:paraId="34BF8E4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Hrvatskih vladara 47, Murter</w:t>
            </w:r>
          </w:p>
          <w:p w14:paraId="33C334C8"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Tel. 022 435 262</w:t>
            </w:r>
          </w:p>
        </w:tc>
        <w:tc>
          <w:tcPr>
            <w:tcW w:w="3021" w:type="dxa"/>
          </w:tcPr>
          <w:p w14:paraId="62CCAC74" w14:textId="77777777" w:rsidR="004F6808" w:rsidRPr="004F6808" w:rsidRDefault="004F6808" w:rsidP="004F6808">
            <w:pPr>
              <w:spacing w:before="0" w:after="0"/>
              <w:jc w:val="left"/>
              <w:rPr>
                <w:rFonts w:eastAsia="Calibri"/>
                <w:bCs/>
                <w:iCs/>
                <w:color w:val="auto"/>
                <w:szCs w:val="22"/>
              </w:rPr>
            </w:pPr>
            <w:proofErr w:type="spellStart"/>
            <w:r w:rsidRPr="004F6808">
              <w:rPr>
                <w:rFonts w:eastAsia="Calibri"/>
                <w:bCs/>
                <w:iCs/>
                <w:color w:val="auto"/>
                <w:szCs w:val="22"/>
              </w:rPr>
              <w:t>Dr.med</w:t>
            </w:r>
            <w:proofErr w:type="spellEnd"/>
            <w:r w:rsidRPr="004F6808">
              <w:rPr>
                <w:rFonts w:eastAsia="Calibri"/>
                <w:bCs/>
                <w:iCs/>
                <w:color w:val="auto"/>
                <w:szCs w:val="22"/>
              </w:rPr>
              <w:t xml:space="preserve">. </w:t>
            </w:r>
            <w:proofErr w:type="spellStart"/>
            <w:r w:rsidRPr="004F6808">
              <w:rPr>
                <w:rFonts w:eastAsia="Calibri"/>
                <w:bCs/>
                <w:iCs/>
                <w:color w:val="auto"/>
                <w:szCs w:val="22"/>
              </w:rPr>
              <w:t>Inesa</w:t>
            </w:r>
            <w:proofErr w:type="spellEnd"/>
            <w:r w:rsidRPr="004F6808">
              <w:rPr>
                <w:rFonts w:eastAsia="Calibri"/>
                <w:bCs/>
                <w:iCs/>
                <w:color w:val="auto"/>
                <w:szCs w:val="22"/>
              </w:rPr>
              <w:t xml:space="preserve"> </w:t>
            </w:r>
            <w:proofErr w:type="spellStart"/>
            <w:r w:rsidRPr="004F6808">
              <w:rPr>
                <w:rFonts w:eastAsia="Calibri"/>
                <w:bCs/>
                <w:iCs/>
                <w:color w:val="auto"/>
                <w:szCs w:val="22"/>
              </w:rPr>
              <w:t>Pachekhon</w:t>
            </w:r>
            <w:proofErr w:type="spellEnd"/>
          </w:p>
          <w:p w14:paraId="6100C923" w14:textId="77777777" w:rsidR="004F6808" w:rsidRPr="004F6808" w:rsidRDefault="004F6808" w:rsidP="004F6808">
            <w:pPr>
              <w:spacing w:before="0" w:after="0"/>
              <w:jc w:val="left"/>
              <w:rPr>
                <w:rFonts w:eastAsia="Calibri"/>
                <w:bCs/>
                <w:iCs/>
                <w:color w:val="auto"/>
                <w:szCs w:val="22"/>
              </w:rPr>
            </w:pPr>
            <w:proofErr w:type="spellStart"/>
            <w:r w:rsidRPr="004F6808">
              <w:rPr>
                <w:rFonts w:eastAsia="Calibri"/>
                <w:bCs/>
                <w:iCs/>
                <w:color w:val="auto"/>
                <w:szCs w:val="22"/>
              </w:rPr>
              <w:t>Dr.med</w:t>
            </w:r>
            <w:proofErr w:type="spellEnd"/>
            <w:r w:rsidRPr="004F6808">
              <w:rPr>
                <w:rFonts w:eastAsia="Calibri"/>
                <w:bCs/>
                <w:iCs/>
                <w:color w:val="auto"/>
                <w:szCs w:val="22"/>
              </w:rPr>
              <w:t xml:space="preserve">. Kašmir </w:t>
            </w:r>
            <w:proofErr w:type="spellStart"/>
            <w:r w:rsidRPr="004F6808">
              <w:rPr>
                <w:rFonts w:eastAsia="Calibri"/>
                <w:bCs/>
                <w:iCs/>
                <w:color w:val="auto"/>
                <w:szCs w:val="22"/>
              </w:rPr>
              <w:t>Huseinović</w:t>
            </w:r>
            <w:proofErr w:type="spellEnd"/>
          </w:p>
        </w:tc>
      </w:tr>
      <w:tr w:rsidR="004F6808" w:rsidRPr="004F6808" w14:paraId="73F07388" w14:textId="77777777" w:rsidTr="00B05012">
        <w:tc>
          <w:tcPr>
            <w:tcW w:w="3020" w:type="dxa"/>
          </w:tcPr>
          <w:p w14:paraId="577B08E9"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Dom zdravlja Šibensko-kninske županije – stomatološka ambulanta Murter</w:t>
            </w:r>
          </w:p>
        </w:tc>
        <w:tc>
          <w:tcPr>
            <w:tcW w:w="3021" w:type="dxa"/>
          </w:tcPr>
          <w:p w14:paraId="2611AA16"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Hrvatskih vladara 47, Murter</w:t>
            </w:r>
          </w:p>
          <w:p w14:paraId="0EB6E6DC"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Tel. 022 436 026</w:t>
            </w:r>
          </w:p>
        </w:tc>
        <w:tc>
          <w:tcPr>
            <w:tcW w:w="3021" w:type="dxa"/>
          </w:tcPr>
          <w:p w14:paraId="19C349BC"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 xml:space="preserve">Marijana </w:t>
            </w:r>
            <w:proofErr w:type="spellStart"/>
            <w:r w:rsidRPr="004F6808">
              <w:rPr>
                <w:rFonts w:eastAsia="Calibri"/>
                <w:bCs/>
                <w:iCs/>
                <w:color w:val="auto"/>
                <w:szCs w:val="22"/>
              </w:rPr>
              <w:t>Meić</w:t>
            </w:r>
            <w:proofErr w:type="spellEnd"/>
            <w:r w:rsidRPr="004F6808">
              <w:rPr>
                <w:rFonts w:eastAsia="Calibri"/>
                <w:bCs/>
                <w:iCs/>
                <w:color w:val="auto"/>
                <w:szCs w:val="22"/>
              </w:rPr>
              <w:t xml:space="preserve"> Banov, dr. </w:t>
            </w:r>
            <w:proofErr w:type="spellStart"/>
            <w:r w:rsidRPr="004F6808">
              <w:rPr>
                <w:rFonts w:eastAsia="Calibri"/>
                <w:bCs/>
                <w:iCs/>
                <w:color w:val="auto"/>
                <w:szCs w:val="22"/>
              </w:rPr>
              <w:t>dent.med</w:t>
            </w:r>
            <w:proofErr w:type="spellEnd"/>
            <w:r w:rsidRPr="004F6808">
              <w:rPr>
                <w:rFonts w:eastAsia="Calibri"/>
                <w:bCs/>
                <w:iCs/>
                <w:color w:val="auto"/>
                <w:szCs w:val="22"/>
              </w:rPr>
              <w:t>.</w:t>
            </w:r>
          </w:p>
        </w:tc>
      </w:tr>
      <w:tr w:rsidR="004F6808" w:rsidRPr="004F6808" w14:paraId="3B7C7515" w14:textId="77777777" w:rsidTr="00B05012">
        <w:tc>
          <w:tcPr>
            <w:tcW w:w="3020" w:type="dxa"/>
          </w:tcPr>
          <w:p w14:paraId="6A8D181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Ljekarna „Skračić“, Murter</w:t>
            </w:r>
          </w:p>
        </w:tc>
        <w:tc>
          <w:tcPr>
            <w:tcW w:w="3021" w:type="dxa"/>
          </w:tcPr>
          <w:p w14:paraId="41E356D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Hrvatskih vladara 48, Murter</w:t>
            </w:r>
          </w:p>
          <w:p w14:paraId="49887B48"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Tel. 022 434 132</w:t>
            </w:r>
          </w:p>
        </w:tc>
        <w:tc>
          <w:tcPr>
            <w:tcW w:w="3021" w:type="dxa"/>
          </w:tcPr>
          <w:p w14:paraId="13EE63EF" w14:textId="77777777" w:rsidR="004F6808" w:rsidRPr="004F6808" w:rsidRDefault="004F6808" w:rsidP="004F6808">
            <w:pPr>
              <w:spacing w:before="0" w:after="0"/>
              <w:jc w:val="left"/>
              <w:rPr>
                <w:rFonts w:eastAsia="Calibri"/>
                <w:bCs/>
                <w:iCs/>
                <w:color w:val="auto"/>
                <w:szCs w:val="22"/>
              </w:rPr>
            </w:pPr>
            <w:r w:rsidRPr="004F6808">
              <w:rPr>
                <w:rFonts w:eastAsia="Calibri"/>
                <w:bCs/>
                <w:iCs/>
                <w:color w:val="auto"/>
                <w:szCs w:val="22"/>
              </w:rPr>
              <w:t>Vedrana Skračić, mr.ph.</w:t>
            </w:r>
          </w:p>
        </w:tc>
      </w:tr>
    </w:tbl>
    <w:p w14:paraId="19DE9A4A" w14:textId="01624918" w:rsidR="006B7BCB" w:rsidRPr="005A761D" w:rsidRDefault="006B7BCB" w:rsidP="00271855">
      <w:pPr>
        <w:spacing w:after="240"/>
        <w:rPr>
          <w:highlight w:val="yellow"/>
        </w:rPr>
      </w:pPr>
    </w:p>
    <w:p w14:paraId="714B7F7D" w14:textId="77777777" w:rsidR="0042062D" w:rsidRDefault="0042062D" w:rsidP="003F005B">
      <w:pPr>
        <w:rPr>
          <w:rFonts w:eastAsiaTheme="minorHAnsi"/>
        </w:rPr>
      </w:pPr>
      <w:r w:rsidRPr="0042062D">
        <w:rPr>
          <w:rFonts w:eastAsiaTheme="minorHAnsi"/>
        </w:rPr>
        <w:t>Na području Općine ne postoji niti jedan dom za starije i nemoćne. Najbliži dom nalazi se u mjestu Tisno.</w:t>
      </w:r>
    </w:p>
    <w:p w14:paraId="52FD715D" w14:textId="77777777" w:rsidR="0042062D" w:rsidRDefault="0042062D" w:rsidP="0042062D">
      <w:pPr>
        <w:rPr>
          <w:u w:val="single"/>
          <w:lang w:eastAsia="hr-HR"/>
        </w:rPr>
      </w:pPr>
      <w:r>
        <w:rPr>
          <w:u w:val="single"/>
          <w:lang w:eastAsia="hr-HR"/>
        </w:rPr>
        <w:t>Socijalna skrb</w:t>
      </w:r>
    </w:p>
    <w:p w14:paraId="5FF2EB61" w14:textId="77777777" w:rsidR="0042062D" w:rsidRDefault="0042062D" w:rsidP="0042062D">
      <w:r>
        <w:t>Briga i skrb o ranjivim skupinama vodi se kroz aktivnosti slijedećih subjekata: a) državne institucije (centri za socijalnu skrb, domovi, zdravstvene ustanove) b) nevladine udruge koje svojim radom obuhvaćaju različita socijalno-humanitarna područja. Programom javnih potreba iz područja zdravstva i socijalne skrbi financiraju se: 1. ustanove iz oblasti socijalne skrbi i zdravstva 2. plaćaju se socijalne potpore stanovništvu 3. potpore udrugama socijalne skrbi i zdravstva 4. financiraju se ostali zdravstveno-socijalni programi iz područja prevencije ovisnosti i ostalih oblika ovisnosti.</w:t>
      </w:r>
    </w:p>
    <w:p w14:paraId="053CC5FA" w14:textId="77777777" w:rsidR="0042062D" w:rsidRDefault="0042062D" w:rsidP="0042062D">
      <w:r>
        <w:t>Udruge koje pružaju usluge u ovom području su:</w:t>
      </w:r>
    </w:p>
    <w:p w14:paraId="0783C437" w14:textId="77777777" w:rsidR="0042062D" w:rsidRDefault="0042062D" w:rsidP="00112AAC">
      <w:pPr>
        <w:pStyle w:val="Odlomakpopisa"/>
        <w:numPr>
          <w:ilvl w:val="0"/>
          <w:numId w:val="28"/>
        </w:numPr>
      </w:pPr>
      <w:r>
        <w:t>Volonterska udruga Sonja Mudronja – briga o starim i nemoćnim osobama</w:t>
      </w:r>
    </w:p>
    <w:p w14:paraId="650B34E4" w14:textId="77777777" w:rsidR="0042062D" w:rsidRDefault="0042062D" w:rsidP="00112AAC">
      <w:pPr>
        <w:pStyle w:val="Odlomakpopisa"/>
        <w:numPr>
          <w:ilvl w:val="0"/>
          <w:numId w:val="28"/>
        </w:numPr>
      </w:pPr>
      <w:r>
        <w:t>Župni Caritas Murter – pomoć osobama slabijeg imovinskog stanja i briga o starim i nemoćnim osobama</w:t>
      </w:r>
    </w:p>
    <w:p w14:paraId="79F8F088" w14:textId="77777777" w:rsidR="0042062D" w:rsidRDefault="0042062D" w:rsidP="00112AAC">
      <w:pPr>
        <w:pStyle w:val="Odlomakpopisa"/>
        <w:numPr>
          <w:ilvl w:val="0"/>
          <w:numId w:val="28"/>
        </w:numPr>
      </w:pPr>
      <w:r>
        <w:t>Udruga hrvatskih veterana domovinskog rata.</w:t>
      </w:r>
    </w:p>
    <w:p w14:paraId="6012F993" w14:textId="6343CB4C" w:rsidR="0042062D" w:rsidRDefault="0042062D" w:rsidP="003F005B">
      <w:pPr>
        <w:rPr>
          <w:rFonts w:eastAsiaTheme="minorHAnsi"/>
          <w:highlight w:val="yellow"/>
        </w:rPr>
      </w:pPr>
    </w:p>
    <w:p w14:paraId="3ADB1780" w14:textId="2F141B0C" w:rsidR="00F844F3" w:rsidRDefault="00F844F3" w:rsidP="003F005B">
      <w:pPr>
        <w:rPr>
          <w:rFonts w:eastAsiaTheme="minorHAnsi"/>
          <w:highlight w:val="yellow"/>
        </w:rPr>
      </w:pPr>
    </w:p>
    <w:p w14:paraId="315E78CC" w14:textId="77777777" w:rsidR="00F844F3" w:rsidRDefault="00F844F3" w:rsidP="003F005B">
      <w:pPr>
        <w:rPr>
          <w:rFonts w:eastAsiaTheme="minorHAnsi"/>
          <w:highlight w:val="yellow"/>
        </w:rPr>
      </w:pPr>
    </w:p>
    <w:p w14:paraId="488DA29E" w14:textId="7FCF657F" w:rsidR="003F005B" w:rsidRDefault="003F005B" w:rsidP="003F005B">
      <w:pPr>
        <w:rPr>
          <w:rFonts w:eastAsiaTheme="minorHAnsi"/>
          <w:highlight w:val="yellow"/>
        </w:rPr>
      </w:pPr>
    </w:p>
    <w:p w14:paraId="1162F1F2" w14:textId="77777777" w:rsidR="004F6808" w:rsidRPr="005A761D" w:rsidRDefault="004F6808" w:rsidP="003F005B">
      <w:pPr>
        <w:rPr>
          <w:rFonts w:eastAsiaTheme="minorHAnsi"/>
          <w:highlight w:val="yellow"/>
        </w:rPr>
      </w:pPr>
    </w:p>
    <w:p w14:paraId="0BD1D9BC" w14:textId="77777777" w:rsidR="00735A9D" w:rsidRPr="006E4DE1" w:rsidRDefault="00735A9D" w:rsidP="00813262">
      <w:pPr>
        <w:pStyle w:val="Naslov30"/>
      </w:pPr>
      <w:bookmarkStart w:id="16" w:name="_Toc217028172"/>
      <w:r w:rsidRPr="006E4DE1">
        <w:lastRenderedPageBreak/>
        <w:t>Odgojno obrazovne ustanove</w:t>
      </w:r>
      <w:bookmarkEnd w:id="16"/>
    </w:p>
    <w:p w14:paraId="08CF25CB" w14:textId="77777777" w:rsidR="004348E8" w:rsidRDefault="004348E8" w:rsidP="004348E8">
      <w:pPr>
        <w:spacing w:before="0" w:after="0"/>
        <w:rPr>
          <w:lang w:eastAsia="hr-HR"/>
        </w:rPr>
      </w:pPr>
      <w:r w:rsidRPr="0022441A">
        <w:rPr>
          <w:lang w:eastAsia="hr-HR"/>
        </w:rPr>
        <w:t xml:space="preserve">U nastavku se nalazi popis odgojno-obrazovnih ustanova na području </w:t>
      </w:r>
      <w:r>
        <w:rPr>
          <w:lang w:eastAsia="hr-HR"/>
        </w:rPr>
        <w:t>Općine Murter-Kornati.</w:t>
      </w:r>
    </w:p>
    <w:p w14:paraId="0DE9959F" w14:textId="77777777" w:rsidR="004348E8" w:rsidRDefault="004348E8" w:rsidP="004348E8">
      <w:pPr>
        <w:spacing w:before="0" w:after="0"/>
        <w:rPr>
          <w:lang w:eastAsia="hr-HR"/>
        </w:rPr>
      </w:pPr>
    </w:p>
    <w:p w14:paraId="65A00718" w14:textId="6EDA94C6" w:rsidR="002418D8" w:rsidRDefault="004F6808" w:rsidP="004348E8">
      <w:pPr>
        <w:spacing w:before="0" w:after="0"/>
        <w:rPr>
          <w:lang w:eastAsia="hr-HR"/>
        </w:rPr>
      </w:pPr>
      <w:r w:rsidRPr="004F6808">
        <w:rPr>
          <w:lang w:eastAsia="hr-HR"/>
        </w:rPr>
        <w:t>Na području Općine Murter-Kornati djeluje Područni vrtić „Pčelica“ dječjeg vrtića „Spužvica“ kojem je osnivač Općina Tisno. „Dječji vrtić „Spužvica“ u svom sastavu osim vrtića „Pčelica“ u Murteru ima još tri vrtića i to: dječji vrtić „Spužvica“ u mjestu Tisno, dječji vrtić „Ribica“ u mjestu Jezera te dječji vrtić „Školjkica“ u mjestu Betina. U Općini Murter-Kornati postoji jaslički i poludnevni program dok u ostalim vrtićima na otoku postoji jaslički i cjelodnevni program.</w:t>
      </w:r>
    </w:p>
    <w:p w14:paraId="2159186B" w14:textId="77777777" w:rsidR="004F6808" w:rsidRDefault="004F6808" w:rsidP="004348E8">
      <w:pPr>
        <w:spacing w:before="0" w:after="0"/>
        <w:rPr>
          <w:u w:val="single"/>
          <w:lang w:eastAsia="hr-HR"/>
        </w:rPr>
      </w:pPr>
    </w:p>
    <w:p w14:paraId="17745C9E" w14:textId="5DEF1856" w:rsidR="004F6808" w:rsidRDefault="002418D8" w:rsidP="002D7C45">
      <w:pPr>
        <w:spacing w:before="0" w:after="0"/>
        <w:rPr>
          <w:lang w:eastAsia="hr-HR"/>
        </w:rPr>
      </w:pPr>
      <w:r w:rsidRPr="002418D8">
        <w:rPr>
          <w:lang w:eastAsia="hr-HR"/>
        </w:rPr>
        <w:t xml:space="preserve">Osnovna škola „Murterski Škoji““ Murter je jedina osnovna škola na području Općine to je ujedno i matična škola, dok se Područni odjel nalazi u </w:t>
      </w:r>
      <w:proofErr w:type="spellStart"/>
      <w:r w:rsidRPr="002418D8">
        <w:rPr>
          <w:lang w:eastAsia="hr-HR"/>
        </w:rPr>
        <w:t>Betini</w:t>
      </w:r>
      <w:proofErr w:type="spellEnd"/>
      <w:r w:rsidRPr="002418D8">
        <w:rPr>
          <w:lang w:eastAsia="hr-HR"/>
        </w:rPr>
        <w:t xml:space="preserve"> (Općina Tisno). U matičnoj školi su niži i viši razredi od 1. do 8. razreda, u područnoj školi su kombinacije 1. i 3. razreda te 2. i 4. razreda. </w:t>
      </w:r>
      <w:r w:rsidR="004F6808">
        <w:rPr>
          <w:lang w:eastAsia="hr-HR"/>
        </w:rPr>
        <w:t>Zbog blizine škole, učenici dolaze u školu pješice ili ih voze roditelji automobilom.</w:t>
      </w:r>
    </w:p>
    <w:p w14:paraId="3E301936" w14:textId="77777777" w:rsidR="002418D8" w:rsidRPr="002418D8" w:rsidRDefault="002418D8" w:rsidP="002D7C45">
      <w:pPr>
        <w:spacing w:before="0" w:after="0"/>
        <w:rPr>
          <w:highlight w:val="yellow"/>
          <w:lang w:eastAsia="hr-HR"/>
        </w:rPr>
      </w:pPr>
    </w:p>
    <w:p w14:paraId="090F9A5D" w14:textId="677853C0" w:rsidR="002D7C45" w:rsidRDefault="006E2A76" w:rsidP="00802753">
      <w:r w:rsidRPr="006E2A76">
        <w:t xml:space="preserve">Srednjoškolskim obrazovanjem se svakome pod jednakim uvjetima i prema njegovim sposobnostima, nakon završetka osnovnog školovanja, omogućava stjecanje znanja i sposobnosti za rad i nastavak školovanja. </w:t>
      </w:r>
      <w:r w:rsidR="000E4FD2" w:rsidRPr="000E4FD2">
        <w:t>Na području Općine Murter-Kornati ne djeluje niti jedna srednjoškolska ustanova te je stanovništvo koje želi pohađati srednju školu orijentirano na srednje škole koje se nalaze u obližnjim gradovima poput Šibenika i Zadra, dok manji broj učenika srednjoškolsko obrazovanje pohađa u  Splitu i Zagrebu.</w:t>
      </w:r>
    </w:p>
    <w:p w14:paraId="32D4EFC6" w14:textId="40E2ED87" w:rsidR="006E2A76" w:rsidRDefault="006E2A76" w:rsidP="00802753">
      <w:r w:rsidRPr="006E2A76">
        <w:t>Na području Općine Murter-Kornati ne postoji visokoobrazovna ustanova. Za one koji se žele dodatno obrazovati, na području Šibensko-kninske županije djeluju samo dvije ustanove visokog školstva i to Veleučilište u Šibeniku i Veleučilište „Marko Marulić“ u Kninu.</w:t>
      </w:r>
    </w:p>
    <w:p w14:paraId="2DF6C146" w14:textId="77777777" w:rsidR="006E2A76" w:rsidRPr="005A761D" w:rsidRDefault="006E2A76" w:rsidP="00802753">
      <w:pPr>
        <w:rPr>
          <w:highlight w:val="yellow"/>
        </w:rPr>
      </w:pPr>
    </w:p>
    <w:p w14:paraId="2921E275" w14:textId="77777777" w:rsidR="0050000A" w:rsidRPr="004348E8" w:rsidRDefault="0050000A" w:rsidP="00813262">
      <w:pPr>
        <w:pStyle w:val="Naslov30"/>
      </w:pPr>
      <w:bookmarkStart w:id="17" w:name="_Toc217028173"/>
      <w:r w:rsidRPr="004348E8">
        <w:t xml:space="preserve">Broj </w:t>
      </w:r>
      <w:r w:rsidR="00332C0C" w:rsidRPr="004348E8">
        <w:t>kućanstava</w:t>
      </w:r>
      <w:bookmarkEnd w:id="17"/>
    </w:p>
    <w:p w14:paraId="18674355" w14:textId="7CDBEFA9" w:rsidR="005E6346" w:rsidRPr="004348E8" w:rsidRDefault="005E6346" w:rsidP="005E6346">
      <w:pPr>
        <w:pStyle w:val="Opisslike"/>
      </w:pPr>
      <w:r w:rsidRPr="004348E8">
        <w:t xml:space="preserve">Tablica </w:t>
      </w:r>
      <w:r w:rsidRPr="004348E8">
        <w:rPr>
          <w:noProof/>
        </w:rPr>
        <w:fldChar w:fldCharType="begin"/>
      </w:r>
      <w:r w:rsidRPr="004348E8">
        <w:rPr>
          <w:noProof/>
        </w:rPr>
        <w:instrText xml:space="preserve"> SEQ Tabela \* ARABIC </w:instrText>
      </w:r>
      <w:r w:rsidRPr="004348E8">
        <w:rPr>
          <w:noProof/>
        </w:rPr>
        <w:fldChar w:fldCharType="separate"/>
      </w:r>
      <w:r w:rsidR="00BF5AB3">
        <w:rPr>
          <w:noProof/>
        </w:rPr>
        <w:t>2</w:t>
      </w:r>
      <w:r w:rsidRPr="004348E8">
        <w:rPr>
          <w:noProof/>
        </w:rPr>
        <w:fldChar w:fldCharType="end"/>
      </w:r>
      <w:r w:rsidRPr="004348E8">
        <w:t xml:space="preserve">. Broj kućanstava na području </w:t>
      </w:r>
      <w:r w:rsidR="00B627A0" w:rsidRPr="004348E8">
        <w:t>Općine Murter-Kornati</w:t>
      </w:r>
    </w:p>
    <w:tbl>
      <w:tblPr>
        <w:tblStyle w:val="ivopisnatablicareetke6-isticanje3"/>
        <w:tblW w:w="0" w:type="auto"/>
        <w:jc w:val="center"/>
        <w:tblLook w:val="04A0" w:firstRow="1" w:lastRow="0" w:firstColumn="1" w:lastColumn="0" w:noHBand="0" w:noVBand="1"/>
      </w:tblPr>
      <w:tblGrid>
        <w:gridCol w:w="4002"/>
        <w:gridCol w:w="3728"/>
      </w:tblGrid>
      <w:tr w:rsidR="005E6346" w:rsidRPr="004348E8" w14:paraId="1E2C2C98" w14:textId="77777777" w:rsidTr="005E6346">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7730" w:type="dxa"/>
            <w:gridSpan w:val="2"/>
            <w:vAlign w:val="center"/>
            <w:hideMark/>
          </w:tcPr>
          <w:p w14:paraId="4C8ED272" w14:textId="50E2A9EC" w:rsidR="005E6346" w:rsidRPr="004348E8" w:rsidRDefault="00B627A0" w:rsidP="00CB6476">
            <w:pPr>
              <w:jc w:val="center"/>
              <w:rPr>
                <w:sz w:val="20"/>
                <w:szCs w:val="20"/>
              </w:rPr>
            </w:pPr>
            <w:r w:rsidRPr="004348E8">
              <w:rPr>
                <w:sz w:val="20"/>
                <w:szCs w:val="20"/>
              </w:rPr>
              <w:t>OPĆINA MURTER-KORNATI</w:t>
            </w:r>
          </w:p>
        </w:tc>
      </w:tr>
      <w:tr w:rsidR="005E6346" w:rsidRPr="004348E8" w14:paraId="08F72F9B" w14:textId="77777777" w:rsidTr="005E6346">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4002" w:type="dxa"/>
            <w:shd w:val="clear" w:color="auto" w:fill="auto"/>
          </w:tcPr>
          <w:p w14:paraId="1FB77A25" w14:textId="77777777" w:rsidR="005E6346" w:rsidRPr="004348E8" w:rsidRDefault="005E6346" w:rsidP="00CB6476">
            <w:pPr>
              <w:jc w:val="center"/>
              <w:rPr>
                <w:b w:val="0"/>
                <w:sz w:val="20"/>
                <w:szCs w:val="20"/>
              </w:rPr>
            </w:pPr>
            <w:r w:rsidRPr="004348E8">
              <w:rPr>
                <w:b w:val="0"/>
                <w:sz w:val="20"/>
                <w:szCs w:val="20"/>
              </w:rPr>
              <w:t>Ukupan broj kućanstava</w:t>
            </w:r>
          </w:p>
        </w:tc>
        <w:tc>
          <w:tcPr>
            <w:tcW w:w="3728" w:type="dxa"/>
            <w:shd w:val="clear" w:color="auto" w:fill="auto"/>
          </w:tcPr>
          <w:p w14:paraId="5CD59663" w14:textId="484E6F67" w:rsidR="005E6346" w:rsidRPr="004348E8" w:rsidRDefault="004348E8" w:rsidP="00CB64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4348E8">
              <w:rPr>
                <w:sz w:val="20"/>
                <w:szCs w:val="20"/>
              </w:rPr>
              <w:t>81</w:t>
            </w:r>
            <w:r w:rsidR="006E2A76">
              <w:rPr>
                <w:sz w:val="20"/>
                <w:szCs w:val="20"/>
              </w:rPr>
              <w:t>0</w:t>
            </w:r>
          </w:p>
        </w:tc>
      </w:tr>
      <w:tr w:rsidR="005E6346" w:rsidRPr="004348E8" w14:paraId="56BB957D" w14:textId="77777777" w:rsidTr="005E6346">
        <w:trPr>
          <w:trHeight w:val="632"/>
          <w:jc w:val="center"/>
        </w:trPr>
        <w:tc>
          <w:tcPr>
            <w:cnfStyle w:val="001000000000" w:firstRow="0" w:lastRow="0" w:firstColumn="1" w:lastColumn="0" w:oddVBand="0" w:evenVBand="0" w:oddHBand="0" w:evenHBand="0" w:firstRowFirstColumn="0" w:firstRowLastColumn="0" w:lastRowFirstColumn="0" w:lastRowLastColumn="0"/>
            <w:tcW w:w="4002" w:type="dxa"/>
          </w:tcPr>
          <w:p w14:paraId="0DEA0668" w14:textId="77777777" w:rsidR="005E6346" w:rsidRPr="004348E8" w:rsidRDefault="005E6346" w:rsidP="00CB6476">
            <w:pPr>
              <w:jc w:val="center"/>
              <w:rPr>
                <w:b w:val="0"/>
                <w:sz w:val="20"/>
                <w:szCs w:val="20"/>
              </w:rPr>
            </w:pPr>
            <w:r w:rsidRPr="004348E8">
              <w:rPr>
                <w:b w:val="0"/>
                <w:sz w:val="20"/>
                <w:szCs w:val="20"/>
              </w:rPr>
              <w:t>Prosječan broj osoba u kućanstvu</w:t>
            </w:r>
          </w:p>
        </w:tc>
        <w:tc>
          <w:tcPr>
            <w:tcW w:w="3728" w:type="dxa"/>
          </w:tcPr>
          <w:p w14:paraId="660486FD" w14:textId="36AA5D00" w:rsidR="005E6346" w:rsidRPr="004348E8" w:rsidRDefault="004348E8" w:rsidP="00CB647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348E8">
              <w:rPr>
                <w:sz w:val="20"/>
                <w:szCs w:val="20"/>
              </w:rPr>
              <w:t>2,</w:t>
            </w:r>
            <w:r w:rsidR="006E2A76">
              <w:rPr>
                <w:sz w:val="20"/>
                <w:szCs w:val="20"/>
              </w:rPr>
              <w:t>38</w:t>
            </w:r>
          </w:p>
        </w:tc>
      </w:tr>
    </w:tbl>
    <w:p w14:paraId="7562C6BB" w14:textId="5F84C56A" w:rsidR="005E6346" w:rsidRDefault="005E6346" w:rsidP="005E6346">
      <w:pPr>
        <w:jc w:val="center"/>
        <w:rPr>
          <w:i/>
          <w:color w:val="54883D"/>
          <w:sz w:val="20"/>
          <w:szCs w:val="18"/>
        </w:rPr>
      </w:pPr>
      <w:r w:rsidRPr="004348E8">
        <w:rPr>
          <w:i/>
          <w:color w:val="54883D"/>
          <w:sz w:val="20"/>
          <w:szCs w:val="18"/>
        </w:rPr>
        <w:t>Izvor podataka: DZZS, Popis stanovništva 20</w:t>
      </w:r>
      <w:r w:rsidR="006E2A76">
        <w:rPr>
          <w:i/>
          <w:color w:val="54883D"/>
          <w:sz w:val="20"/>
          <w:szCs w:val="18"/>
        </w:rPr>
        <w:t>2</w:t>
      </w:r>
      <w:r w:rsidRPr="004348E8">
        <w:rPr>
          <w:i/>
          <w:color w:val="54883D"/>
          <w:sz w:val="20"/>
          <w:szCs w:val="18"/>
        </w:rPr>
        <w:t>1.</w:t>
      </w:r>
    </w:p>
    <w:p w14:paraId="023AEF7C" w14:textId="77777777" w:rsidR="007B294E" w:rsidRDefault="007B294E" w:rsidP="00200F7F">
      <w:pPr>
        <w:rPr>
          <w:highlight w:val="yellow"/>
        </w:rPr>
      </w:pPr>
    </w:p>
    <w:p w14:paraId="79F6B374" w14:textId="77777777" w:rsidR="00B11447" w:rsidRDefault="00B11447" w:rsidP="00200F7F">
      <w:pPr>
        <w:rPr>
          <w:highlight w:val="yellow"/>
        </w:rPr>
      </w:pPr>
    </w:p>
    <w:p w14:paraId="67A91C3C" w14:textId="77777777" w:rsidR="00B11447" w:rsidRDefault="00B11447" w:rsidP="00200F7F">
      <w:pPr>
        <w:rPr>
          <w:highlight w:val="yellow"/>
        </w:rPr>
      </w:pPr>
    </w:p>
    <w:p w14:paraId="1FD6A141" w14:textId="77777777" w:rsidR="00B11447" w:rsidRPr="005A761D" w:rsidRDefault="00B11447" w:rsidP="00200F7F">
      <w:pPr>
        <w:rPr>
          <w:highlight w:val="yellow"/>
        </w:rPr>
      </w:pPr>
    </w:p>
    <w:p w14:paraId="2A022437" w14:textId="77777777" w:rsidR="00200F7F" w:rsidRPr="006E5FAA" w:rsidRDefault="00E30C90" w:rsidP="00813262">
      <w:pPr>
        <w:pStyle w:val="Naslov30"/>
      </w:pPr>
      <w:bookmarkStart w:id="18" w:name="_Toc217028174"/>
      <w:r w:rsidRPr="006E5FAA">
        <w:lastRenderedPageBreak/>
        <w:t>Broj, vrsta (namjena) i starost građevina</w:t>
      </w:r>
      <w:bookmarkEnd w:id="18"/>
      <w:r w:rsidRPr="006E5FAA">
        <w:t xml:space="preserve"> </w:t>
      </w:r>
    </w:p>
    <w:p w14:paraId="10531350" w14:textId="36C8435C" w:rsidR="006E5FAA" w:rsidRDefault="00E30C90" w:rsidP="006E5FAA">
      <w:pPr>
        <w:rPr>
          <w:color w:val="auto"/>
        </w:rPr>
      </w:pPr>
      <w:r w:rsidRPr="006E5FAA">
        <w:t xml:space="preserve">Nedostaju  sistematizirani podaci o starosti građevina na području Općine stoga </w:t>
      </w:r>
      <w:r w:rsidR="006E5FAA" w:rsidRPr="006E5FAA">
        <w:t>s</w:t>
      </w:r>
      <w:r w:rsidRPr="006E5FAA">
        <w:t xml:space="preserve">e </w:t>
      </w:r>
      <w:r w:rsidR="006E5FAA" w:rsidRPr="006E5FAA">
        <w:rPr>
          <w:color w:val="auto"/>
        </w:rPr>
        <w:t>ovi podaci temelje na Procjene ugroženosti stanovništva, materijalnih i kulturnih dobara te okoliša za</w:t>
      </w:r>
      <w:r w:rsidR="006E5FAA" w:rsidRPr="00CA7A83">
        <w:rPr>
          <w:color w:val="auto"/>
        </w:rPr>
        <w:t xml:space="preserve"> područje Općine Murter-Kornati</w:t>
      </w:r>
      <w:r w:rsidR="006E2A76">
        <w:rPr>
          <w:color w:val="auto"/>
        </w:rPr>
        <w:t>:</w:t>
      </w:r>
    </w:p>
    <w:p w14:paraId="14E6DD65" w14:textId="77C82529" w:rsidR="006E5FAA" w:rsidRPr="006E5FAA" w:rsidRDefault="006E5FAA" w:rsidP="006E5FAA">
      <w:pPr>
        <w:spacing w:after="120"/>
        <w:rPr>
          <w:i/>
        </w:rPr>
      </w:pPr>
      <w:r w:rsidRPr="006E5FAA">
        <w:t>Područje Općine Murter-Kornati možemo podijeliti u V kategorija objekata prema tipu gradnje stambenih objekata:</w:t>
      </w:r>
    </w:p>
    <w:p w14:paraId="5E189CDB" w14:textId="77777777" w:rsidR="006E5FAA" w:rsidRPr="006E5FAA"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10% objekta zidane zgrade Tip I (zgrade zidane do 1940. godine)</w:t>
      </w:r>
    </w:p>
    <w:p w14:paraId="7146719F" w14:textId="77777777" w:rsidR="006E5FAA" w:rsidRPr="006E5FAA"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 xml:space="preserve">40% objekta zidane zgrade s armirano betonskim </w:t>
      </w:r>
      <w:proofErr w:type="spellStart"/>
      <w:r w:rsidRPr="006E5FAA">
        <w:rPr>
          <w:rFonts w:eastAsiaTheme="minorHAnsi"/>
          <w:bCs/>
          <w:color w:val="auto"/>
          <w:szCs w:val="22"/>
        </w:rPr>
        <w:t>serklažima</w:t>
      </w:r>
      <w:proofErr w:type="spellEnd"/>
      <w:r w:rsidRPr="006E5FAA">
        <w:rPr>
          <w:rFonts w:eastAsiaTheme="minorHAnsi"/>
          <w:bCs/>
          <w:color w:val="auto"/>
          <w:szCs w:val="22"/>
        </w:rPr>
        <w:t xml:space="preserve"> Tip II (od 1945-tih godina do 1960-tih godina)</w:t>
      </w:r>
    </w:p>
    <w:p w14:paraId="3681C877" w14:textId="77777777" w:rsidR="006E5FAA" w:rsidRPr="006E5FAA"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40% objekta armiranobetonske skeletne zgrade Tip III (od 1960-tih godina do danas)</w:t>
      </w:r>
    </w:p>
    <w:p w14:paraId="2BF43FB2" w14:textId="77777777" w:rsidR="006E5FAA" w:rsidRPr="006E5FAA" w:rsidRDefault="006E5FAA" w:rsidP="006E5FAA">
      <w:pPr>
        <w:spacing w:before="120" w:after="120"/>
        <w:ind w:left="720"/>
        <w:contextualSpacing/>
        <w:rPr>
          <w:rFonts w:eastAsiaTheme="minorHAnsi"/>
          <w:bCs/>
          <w:color w:val="auto"/>
          <w:szCs w:val="22"/>
        </w:rPr>
      </w:pPr>
      <w:r w:rsidRPr="006E5FAA">
        <w:rPr>
          <w:rFonts w:eastAsiaTheme="minorHAnsi"/>
          <w:bCs/>
          <w:color w:val="auto"/>
          <w:szCs w:val="22"/>
        </w:rPr>
        <w:t>5% zgrade sa sustavom armiranobetonskih nosivih zidova Tip IV (od 1960-tih godina do danas)</w:t>
      </w:r>
    </w:p>
    <w:p w14:paraId="543C478F" w14:textId="77777777" w:rsidR="006E5FAA" w:rsidRPr="00CA7A83" w:rsidRDefault="006E5FAA" w:rsidP="00112AAC">
      <w:pPr>
        <w:numPr>
          <w:ilvl w:val="0"/>
          <w:numId w:val="29"/>
        </w:numPr>
        <w:spacing w:before="120" w:after="120"/>
        <w:contextualSpacing/>
        <w:rPr>
          <w:rFonts w:eastAsiaTheme="minorHAnsi"/>
          <w:bCs/>
          <w:color w:val="auto"/>
          <w:szCs w:val="22"/>
        </w:rPr>
      </w:pPr>
      <w:r w:rsidRPr="006E5FAA">
        <w:rPr>
          <w:rFonts w:eastAsiaTheme="minorHAnsi"/>
          <w:bCs/>
          <w:color w:val="auto"/>
          <w:szCs w:val="22"/>
        </w:rPr>
        <w:t>5% skeletne zgrade s armiranob</w:t>
      </w:r>
      <w:r w:rsidRPr="00CA7A83">
        <w:rPr>
          <w:rFonts w:eastAsiaTheme="minorHAnsi"/>
          <w:bCs/>
          <w:color w:val="auto"/>
          <w:szCs w:val="22"/>
        </w:rPr>
        <w:t>etonskim nosivim zidovima Tip V (od 1960-tih godina do danas)</w:t>
      </w:r>
    </w:p>
    <w:p w14:paraId="3730AEDC" w14:textId="77777777" w:rsidR="008310BE" w:rsidRDefault="008310BE" w:rsidP="00211342">
      <w:pPr>
        <w:rPr>
          <w:highlight w:val="yellow"/>
        </w:rPr>
      </w:pPr>
    </w:p>
    <w:p w14:paraId="6E917143" w14:textId="77777777" w:rsidR="006E2A76" w:rsidRDefault="006E2A76" w:rsidP="00211342">
      <w:pPr>
        <w:rPr>
          <w:highlight w:val="yellow"/>
        </w:rPr>
      </w:pPr>
    </w:p>
    <w:p w14:paraId="54816263" w14:textId="77777777" w:rsidR="006E2A76" w:rsidRDefault="006E2A76" w:rsidP="00211342">
      <w:pPr>
        <w:rPr>
          <w:highlight w:val="yellow"/>
        </w:rPr>
      </w:pPr>
    </w:p>
    <w:p w14:paraId="205EC761" w14:textId="77777777" w:rsidR="006E2A76" w:rsidRDefault="006E2A76" w:rsidP="00211342">
      <w:pPr>
        <w:rPr>
          <w:highlight w:val="yellow"/>
        </w:rPr>
      </w:pPr>
    </w:p>
    <w:p w14:paraId="28482707" w14:textId="77777777" w:rsidR="006E2A76" w:rsidRDefault="006E2A76" w:rsidP="00211342">
      <w:pPr>
        <w:rPr>
          <w:highlight w:val="yellow"/>
        </w:rPr>
      </w:pPr>
    </w:p>
    <w:p w14:paraId="06037307" w14:textId="77777777" w:rsidR="006E2A76" w:rsidRDefault="006E2A76" w:rsidP="00211342">
      <w:pPr>
        <w:rPr>
          <w:highlight w:val="yellow"/>
        </w:rPr>
      </w:pPr>
    </w:p>
    <w:p w14:paraId="6097F81F" w14:textId="77777777" w:rsidR="006E2A76" w:rsidRDefault="006E2A76" w:rsidP="00211342">
      <w:pPr>
        <w:rPr>
          <w:highlight w:val="yellow"/>
        </w:rPr>
      </w:pPr>
    </w:p>
    <w:p w14:paraId="19429D36" w14:textId="77777777" w:rsidR="006E2A76" w:rsidRDefault="006E2A76" w:rsidP="00211342">
      <w:pPr>
        <w:rPr>
          <w:highlight w:val="yellow"/>
        </w:rPr>
      </w:pPr>
    </w:p>
    <w:p w14:paraId="1A551F12" w14:textId="77777777" w:rsidR="006E2A76" w:rsidRDefault="006E2A76" w:rsidP="00211342">
      <w:pPr>
        <w:rPr>
          <w:highlight w:val="yellow"/>
        </w:rPr>
      </w:pPr>
    </w:p>
    <w:p w14:paraId="0683D1E4" w14:textId="77777777" w:rsidR="006E2A76" w:rsidRDefault="006E2A76" w:rsidP="00211342">
      <w:pPr>
        <w:rPr>
          <w:highlight w:val="yellow"/>
        </w:rPr>
      </w:pPr>
    </w:p>
    <w:p w14:paraId="1D4AA4AC" w14:textId="77777777" w:rsidR="006E2A76" w:rsidRDefault="006E2A76" w:rsidP="00211342">
      <w:pPr>
        <w:rPr>
          <w:highlight w:val="yellow"/>
        </w:rPr>
      </w:pPr>
    </w:p>
    <w:p w14:paraId="6B278B1A" w14:textId="77777777" w:rsidR="006E2A76" w:rsidRDefault="006E2A76" w:rsidP="00211342">
      <w:pPr>
        <w:rPr>
          <w:highlight w:val="yellow"/>
        </w:rPr>
      </w:pPr>
    </w:p>
    <w:p w14:paraId="31AAEA68" w14:textId="77777777" w:rsidR="006E2A76" w:rsidRDefault="006E2A76" w:rsidP="00211342">
      <w:pPr>
        <w:rPr>
          <w:highlight w:val="yellow"/>
        </w:rPr>
      </w:pPr>
    </w:p>
    <w:p w14:paraId="5D29A872" w14:textId="77777777" w:rsidR="006E2A76" w:rsidRDefault="006E2A76" w:rsidP="00211342">
      <w:pPr>
        <w:rPr>
          <w:highlight w:val="yellow"/>
        </w:rPr>
      </w:pPr>
    </w:p>
    <w:p w14:paraId="39D46DD9" w14:textId="77777777" w:rsidR="006E2A76" w:rsidRDefault="006E2A76" w:rsidP="00211342">
      <w:pPr>
        <w:rPr>
          <w:highlight w:val="yellow"/>
        </w:rPr>
      </w:pPr>
    </w:p>
    <w:p w14:paraId="2C50A147" w14:textId="77777777" w:rsidR="006E2A76" w:rsidRDefault="006E2A76" w:rsidP="00211342">
      <w:pPr>
        <w:rPr>
          <w:highlight w:val="yellow"/>
        </w:rPr>
      </w:pPr>
    </w:p>
    <w:p w14:paraId="4F4EE214" w14:textId="77777777" w:rsidR="006E2A76" w:rsidRDefault="006E2A76" w:rsidP="00211342">
      <w:pPr>
        <w:rPr>
          <w:highlight w:val="yellow"/>
        </w:rPr>
      </w:pPr>
    </w:p>
    <w:p w14:paraId="46B9C74F" w14:textId="77777777" w:rsidR="006E2A76" w:rsidRDefault="006E2A76" w:rsidP="00211342">
      <w:pPr>
        <w:rPr>
          <w:highlight w:val="yellow"/>
        </w:rPr>
      </w:pPr>
    </w:p>
    <w:p w14:paraId="0D1FD21D" w14:textId="77777777" w:rsidR="006E2A76" w:rsidRDefault="006E2A76" w:rsidP="00211342">
      <w:pPr>
        <w:rPr>
          <w:highlight w:val="yellow"/>
        </w:rPr>
      </w:pPr>
    </w:p>
    <w:p w14:paraId="25A53E4A" w14:textId="77777777" w:rsidR="006E2A76" w:rsidRDefault="006E2A76" w:rsidP="00211342">
      <w:pPr>
        <w:rPr>
          <w:highlight w:val="yellow"/>
        </w:rPr>
      </w:pPr>
    </w:p>
    <w:p w14:paraId="214A82D1" w14:textId="77777777" w:rsidR="006E2A76" w:rsidRPr="00211342" w:rsidRDefault="006E2A76" w:rsidP="00211342">
      <w:pPr>
        <w:rPr>
          <w:highlight w:val="yellow"/>
        </w:rPr>
      </w:pPr>
    </w:p>
    <w:p w14:paraId="39374C73" w14:textId="527CCE58" w:rsidR="00864963" w:rsidRPr="006E2A76" w:rsidRDefault="007A3818" w:rsidP="00410013">
      <w:pPr>
        <w:pStyle w:val="Naslov2"/>
      </w:pPr>
      <w:bookmarkStart w:id="19" w:name="_Toc217028175"/>
      <w:r w:rsidRPr="00180639">
        <w:lastRenderedPageBreak/>
        <w:t>Ekonomsko - gospodarski  pokazatelji</w:t>
      </w:r>
      <w:bookmarkEnd w:id="19"/>
    </w:p>
    <w:p w14:paraId="197CBB23" w14:textId="7C99C529" w:rsidR="00EE5C10" w:rsidRPr="00C56802" w:rsidRDefault="00EE5C10" w:rsidP="00813262">
      <w:pPr>
        <w:pStyle w:val="Naslov30"/>
      </w:pPr>
      <w:bookmarkStart w:id="20" w:name="_Toc217028176"/>
      <w:r w:rsidRPr="00E3570E">
        <w:t>Proračun</w:t>
      </w:r>
      <w:r w:rsidRPr="00C56802">
        <w:t xml:space="preserve"> </w:t>
      </w:r>
      <w:r w:rsidR="00B627A0" w:rsidRPr="00C56802">
        <w:t>Općine Murter-Kornati</w:t>
      </w:r>
      <w:bookmarkEnd w:id="20"/>
    </w:p>
    <w:p w14:paraId="4CE14CD3" w14:textId="1E27820D" w:rsidR="008F0259" w:rsidRPr="00C56802" w:rsidRDefault="008F0259" w:rsidP="008F0259">
      <w:pPr>
        <w:spacing w:before="0" w:after="0"/>
      </w:pPr>
      <w:r w:rsidRPr="00C56802">
        <w:rPr>
          <w:lang w:eastAsia="hr-HR"/>
        </w:rPr>
        <w:t xml:space="preserve">Općinsko vijeće </w:t>
      </w:r>
      <w:r w:rsidR="00B627A0" w:rsidRPr="00C56802">
        <w:rPr>
          <w:lang w:eastAsia="hr-HR"/>
        </w:rPr>
        <w:t>Općine Murter-Kornati</w:t>
      </w:r>
      <w:r w:rsidR="000829B0" w:rsidRPr="00C56802">
        <w:rPr>
          <w:lang w:eastAsia="hr-HR"/>
        </w:rPr>
        <w:t xml:space="preserve"> </w:t>
      </w:r>
      <w:r w:rsidRPr="00C56802">
        <w:rPr>
          <w:lang w:eastAsia="hr-HR"/>
        </w:rPr>
        <w:t xml:space="preserve">na sjednici održanoj </w:t>
      </w:r>
      <w:r w:rsidR="003E1FB6">
        <w:rPr>
          <w:lang w:eastAsia="hr-HR"/>
        </w:rPr>
        <w:t>12. prosinca</w:t>
      </w:r>
      <w:r w:rsidRPr="00C56802">
        <w:rPr>
          <w:lang w:eastAsia="hr-HR"/>
        </w:rPr>
        <w:t xml:space="preserve"> 202</w:t>
      </w:r>
      <w:r w:rsidR="00444412">
        <w:rPr>
          <w:lang w:eastAsia="hr-HR"/>
        </w:rPr>
        <w:t>5</w:t>
      </w:r>
      <w:r w:rsidRPr="00C56802">
        <w:rPr>
          <w:lang w:eastAsia="hr-HR"/>
        </w:rPr>
        <w:t xml:space="preserve">. godine, donijelo je Proračun </w:t>
      </w:r>
      <w:r w:rsidR="00B627A0" w:rsidRPr="00C56802">
        <w:rPr>
          <w:lang w:eastAsia="hr-HR"/>
        </w:rPr>
        <w:t>Općine Murter-Kornati</w:t>
      </w:r>
      <w:r w:rsidR="000829B0" w:rsidRPr="00C56802">
        <w:rPr>
          <w:lang w:eastAsia="hr-HR"/>
        </w:rPr>
        <w:t xml:space="preserve"> </w:t>
      </w:r>
      <w:r w:rsidRPr="00C56802">
        <w:rPr>
          <w:lang w:eastAsia="hr-HR"/>
        </w:rPr>
        <w:t>za 202</w:t>
      </w:r>
      <w:r w:rsidR="003E1FB6">
        <w:rPr>
          <w:lang w:eastAsia="hr-HR"/>
        </w:rPr>
        <w:t>6</w:t>
      </w:r>
      <w:r w:rsidRPr="00C56802">
        <w:rPr>
          <w:lang w:eastAsia="hr-HR"/>
        </w:rPr>
        <w:t>.</w:t>
      </w:r>
    </w:p>
    <w:p w14:paraId="2AE3A757" w14:textId="77777777" w:rsidR="00C56802" w:rsidRPr="00C56802" w:rsidRDefault="00C56802" w:rsidP="008F0259">
      <w:pPr>
        <w:spacing w:before="0" w:after="0"/>
      </w:pP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804"/>
        <w:gridCol w:w="1696"/>
      </w:tblGrid>
      <w:tr w:rsidR="00DB0399" w:rsidRPr="00C56802" w14:paraId="1E5441C3" w14:textId="77777777" w:rsidTr="00635259">
        <w:trPr>
          <w:trHeight w:val="428"/>
          <w:tblHeader/>
          <w:jc w:val="center"/>
        </w:trPr>
        <w:tc>
          <w:tcPr>
            <w:tcW w:w="6804" w:type="dxa"/>
            <w:vAlign w:val="center"/>
          </w:tcPr>
          <w:p w14:paraId="7901E00B" w14:textId="77777777" w:rsidR="00DB0399" w:rsidRPr="00C56802" w:rsidRDefault="00DB0399" w:rsidP="00DB0399">
            <w:pPr>
              <w:spacing w:after="120" w:line="276" w:lineRule="auto"/>
              <w:jc w:val="center"/>
              <w:rPr>
                <w:b/>
                <w:color w:val="000000"/>
                <w:sz w:val="20"/>
                <w:szCs w:val="20"/>
              </w:rPr>
            </w:pPr>
            <w:bookmarkStart w:id="21" w:name="_Hlk216951895"/>
            <w:r w:rsidRPr="00C56802">
              <w:rPr>
                <w:b/>
                <w:color w:val="000000"/>
                <w:sz w:val="20"/>
                <w:szCs w:val="20"/>
              </w:rPr>
              <w:t>A. RAČUN PRIHODA I RASHODA</w:t>
            </w:r>
          </w:p>
        </w:tc>
        <w:tc>
          <w:tcPr>
            <w:tcW w:w="1696" w:type="dxa"/>
            <w:vAlign w:val="center"/>
          </w:tcPr>
          <w:p w14:paraId="57FCF51D" w14:textId="76943290" w:rsidR="00DB0399" w:rsidRPr="00C56802" w:rsidRDefault="00DB0399" w:rsidP="00DB0399">
            <w:pPr>
              <w:spacing w:after="120" w:line="276" w:lineRule="auto"/>
              <w:jc w:val="center"/>
              <w:rPr>
                <w:color w:val="000000"/>
                <w:sz w:val="20"/>
                <w:szCs w:val="20"/>
              </w:rPr>
            </w:pPr>
            <w:r w:rsidRPr="00C56802">
              <w:rPr>
                <w:color w:val="000000"/>
                <w:sz w:val="20"/>
                <w:szCs w:val="20"/>
              </w:rPr>
              <w:t xml:space="preserve">Iznos u </w:t>
            </w:r>
            <w:r w:rsidR="00444412">
              <w:rPr>
                <w:color w:val="000000"/>
                <w:sz w:val="20"/>
                <w:szCs w:val="20"/>
              </w:rPr>
              <w:t>eurima</w:t>
            </w:r>
          </w:p>
        </w:tc>
      </w:tr>
      <w:tr w:rsidR="00DB0399" w:rsidRPr="00C56802" w14:paraId="07516369" w14:textId="77777777" w:rsidTr="00635259">
        <w:trPr>
          <w:trHeight w:val="427"/>
          <w:jc w:val="center"/>
        </w:trPr>
        <w:tc>
          <w:tcPr>
            <w:tcW w:w="6804" w:type="dxa"/>
            <w:vAlign w:val="center"/>
          </w:tcPr>
          <w:p w14:paraId="216BA2B8" w14:textId="77777777" w:rsidR="00DB0399" w:rsidRPr="00C56802" w:rsidRDefault="00DB0399" w:rsidP="00DB0399">
            <w:pPr>
              <w:spacing w:after="120" w:line="276" w:lineRule="auto"/>
              <w:jc w:val="center"/>
              <w:rPr>
                <w:color w:val="000000"/>
                <w:sz w:val="20"/>
                <w:szCs w:val="20"/>
              </w:rPr>
            </w:pPr>
            <w:r w:rsidRPr="00C56802">
              <w:rPr>
                <w:color w:val="000000"/>
                <w:sz w:val="20"/>
                <w:szCs w:val="20"/>
              </w:rPr>
              <w:t>Prihodi poslovanja</w:t>
            </w:r>
          </w:p>
        </w:tc>
        <w:tc>
          <w:tcPr>
            <w:tcW w:w="1696" w:type="dxa"/>
            <w:vAlign w:val="center"/>
          </w:tcPr>
          <w:p w14:paraId="394E2E42" w14:textId="186801D5" w:rsidR="00DB0399" w:rsidRPr="00C56802" w:rsidRDefault="00B02129" w:rsidP="00444412">
            <w:pPr>
              <w:spacing w:before="0" w:after="0"/>
              <w:jc w:val="right"/>
              <w:rPr>
                <w:color w:val="000000"/>
                <w:sz w:val="20"/>
                <w:szCs w:val="20"/>
              </w:rPr>
            </w:pPr>
            <w:r>
              <w:rPr>
                <w:color w:val="000000"/>
                <w:sz w:val="20"/>
                <w:szCs w:val="20"/>
              </w:rPr>
              <w:t>9.048.041</w:t>
            </w:r>
          </w:p>
        </w:tc>
      </w:tr>
      <w:tr w:rsidR="00DB0399" w:rsidRPr="005A761D" w14:paraId="0C3A2A48" w14:textId="77777777" w:rsidTr="00635259">
        <w:trPr>
          <w:jc w:val="center"/>
        </w:trPr>
        <w:tc>
          <w:tcPr>
            <w:tcW w:w="6804" w:type="dxa"/>
            <w:vAlign w:val="center"/>
          </w:tcPr>
          <w:p w14:paraId="585F66EB" w14:textId="77777777" w:rsidR="00DB0399" w:rsidRPr="00C56802" w:rsidRDefault="00DB0399" w:rsidP="00DB0399">
            <w:pPr>
              <w:spacing w:before="0" w:after="0"/>
              <w:jc w:val="center"/>
              <w:rPr>
                <w:color w:val="000000"/>
                <w:sz w:val="20"/>
                <w:szCs w:val="20"/>
              </w:rPr>
            </w:pPr>
            <w:r w:rsidRPr="00C56802">
              <w:rPr>
                <w:color w:val="000000"/>
                <w:sz w:val="20"/>
                <w:szCs w:val="20"/>
              </w:rPr>
              <w:t>Prihodi od prodaje nefinancijske imovine</w:t>
            </w:r>
          </w:p>
        </w:tc>
        <w:tc>
          <w:tcPr>
            <w:tcW w:w="1696" w:type="dxa"/>
            <w:vAlign w:val="center"/>
          </w:tcPr>
          <w:p w14:paraId="5EFC32EA" w14:textId="559617C7" w:rsidR="00DB0399" w:rsidRPr="00C56802" w:rsidRDefault="00B02129" w:rsidP="00444412">
            <w:pPr>
              <w:jc w:val="right"/>
              <w:rPr>
                <w:color w:val="000000"/>
                <w:sz w:val="20"/>
                <w:szCs w:val="20"/>
              </w:rPr>
            </w:pPr>
            <w:r>
              <w:rPr>
                <w:color w:val="000000"/>
                <w:sz w:val="20"/>
                <w:szCs w:val="20"/>
              </w:rPr>
              <w:t>60.660</w:t>
            </w:r>
          </w:p>
        </w:tc>
      </w:tr>
      <w:tr w:rsidR="00DB0399" w:rsidRPr="005A761D" w14:paraId="7DB5C5D4" w14:textId="77777777" w:rsidTr="00635259">
        <w:trPr>
          <w:jc w:val="center"/>
        </w:trPr>
        <w:tc>
          <w:tcPr>
            <w:tcW w:w="6804" w:type="dxa"/>
            <w:vAlign w:val="center"/>
          </w:tcPr>
          <w:p w14:paraId="2E74B585" w14:textId="77777777" w:rsidR="00DB0399" w:rsidRPr="00B32ABC" w:rsidRDefault="00DB0399" w:rsidP="00DB0399">
            <w:pPr>
              <w:jc w:val="center"/>
              <w:rPr>
                <w:b/>
                <w:color w:val="000000"/>
                <w:sz w:val="20"/>
                <w:szCs w:val="20"/>
              </w:rPr>
            </w:pPr>
            <w:r w:rsidRPr="00B32ABC">
              <w:rPr>
                <w:b/>
                <w:color w:val="000000"/>
                <w:sz w:val="20"/>
                <w:szCs w:val="20"/>
              </w:rPr>
              <w:t>UKUPNI PRIHODI</w:t>
            </w:r>
          </w:p>
        </w:tc>
        <w:tc>
          <w:tcPr>
            <w:tcW w:w="1696" w:type="dxa"/>
            <w:vAlign w:val="center"/>
          </w:tcPr>
          <w:p w14:paraId="4E646CFB" w14:textId="5EA2DFD7" w:rsidR="00DB0399" w:rsidRPr="00444412" w:rsidRDefault="00B02129" w:rsidP="00444412">
            <w:pPr>
              <w:spacing w:before="0" w:after="0"/>
              <w:jc w:val="right"/>
              <w:rPr>
                <w:b/>
                <w:bCs/>
                <w:color w:val="000000"/>
                <w:sz w:val="20"/>
                <w:szCs w:val="20"/>
              </w:rPr>
            </w:pPr>
            <w:r>
              <w:rPr>
                <w:b/>
                <w:bCs/>
                <w:color w:val="000000"/>
                <w:sz w:val="20"/>
                <w:szCs w:val="20"/>
              </w:rPr>
              <w:t>9.108.701</w:t>
            </w:r>
          </w:p>
        </w:tc>
      </w:tr>
      <w:tr w:rsidR="00DB0399" w:rsidRPr="005A761D" w14:paraId="505DED7B" w14:textId="77777777" w:rsidTr="00635259">
        <w:trPr>
          <w:jc w:val="center"/>
        </w:trPr>
        <w:tc>
          <w:tcPr>
            <w:tcW w:w="6804" w:type="dxa"/>
            <w:vAlign w:val="center"/>
          </w:tcPr>
          <w:p w14:paraId="41733E64" w14:textId="77777777" w:rsidR="00DB0399" w:rsidRPr="00C56802" w:rsidRDefault="00DB0399" w:rsidP="00DB0399">
            <w:pPr>
              <w:spacing w:after="120" w:line="276" w:lineRule="auto"/>
              <w:jc w:val="center"/>
              <w:rPr>
                <w:color w:val="000000"/>
                <w:sz w:val="20"/>
                <w:szCs w:val="20"/>
              </w:rPr>
            </w:pPr>
            <w:r w:rsidRPr="00C56802">
              <w:rPr>
                <w:color w:val="000000"/>
                <w:sz w:val="20"/>
                <w:szCs w:val="20"/>
              </w:rPr>
              <w:t>Rashodi poslovanja</w:t>
            </w:r>
          </w:p>
        </w:tc>
        <w:tc>
          <w:tcPr>
            <w:tcW w:w="1696" w:type="dxa"/>
            <w:vAlign w:val="center"/>
          </w:tcPr>
          <w:p w14:paraId="7D2D5D36" w14:textId="4F4C594A" w:rsidR="00DB0399" w:rsidRPr="00C56802" w:rsidRDefault="00BF5AB3" w:rsidP="00444412">
            <w:pPr>
              <w:spacing w:before="0" w:after="0"/>
              <w:jc w:val="right"/>
              <w:rPr>
                <w:color w:val="000000"/>
                <w:sz w:val="20"/>
                <w:szCs w:val="20"/>
              </w:rPr>
            </w:pPr>
            <w:r>
              <w:rPr>
                <w:color w:val="000000"/>
                <w:sz w:val="20"/>
                <w:szCs w:val="20"/>
              </w:rPr>
              <w:t>3.303.421</w:t>
            </w:r>
          </w:p>
        </w:tc>
      </w:tr>
      <w:tr w:rsidR="00DB0399" w:rsidRPr="005A761D" w14:paraId="121DA1F9" w14:textId="77777777" w:rsidTr="00635259">
        <w:trPr>
          <w:jc w:val="center"/>
        </w:trPr>
        <w:tc>
          <w:tcPr>
            <w:tcW w:w="6804" w:type="dxa"/>
            <w:vAlign w:val="center"/>
          </w:tcPr>
          <w:p w14:paraId="3E6C741B"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Rashodi za nabavu nefinancijske imovine</w:t>
            </w:r>
          </w:p>
        </w:tc>
        <w:tc>
          <w:tcPr>
            <w:tcW w:w="1696" w:type="dxa"/>
            <w:vAlign w:val="center"/>
          </w:tcPr>
          <w:p w14:paraId="61AF0347" w14:textId="521A0B0C" w:rsidR="00DB0399" w:rsidRPr="00B32ABC" w:rsidRDefault="00BF5AB3" w:rsidP="00444412">
            <w:pPr>
              <w:spacing w:before="0" w:after="0"/>
              <w:jc w:val="right"/>
              <w:rPr>
                <w:color w:val="000000"/>
                <w:sz w:val="20"/>
                <w:szCs w:val="20"/>
              </w:rPr>
            </w:pPr>
            <w:r>
              <w:rPr>
                <w:color w:val="000000"/>
                <w:sz w:val="20"/>
                <w:szCs w:val="20"/>
              </w:rPr>
              <w:t>7.257.857</w:t>
            </w:r>
          </w:p>
        </w:tc>
      </w:tr>
      <w:tr w:rsidR="00DB0399" w:rsidRPr="005A761D" w14:paraId="317576DC" w14:textId="77777777" w:rsidTr="00635259">
        <w:trPr>
          <w:jc w:val="center"/>
        </w:trPr>
        <w:tc>
          <w:tcPr>
            <w:tcW w:w="6804" w:type="dxa"/>
            <w:vAlign w:val="center"/>
          </w:tcPr>
          <w:p w14:paraId="15DB8582" w14:textId="77777777" w:rsidR="00DB0399" w:rsidRPr="00B32ABC" w:rsidRDefault="00DB0399" w:rsidP="00DB0399">
            <w:pPr>
              <w:spacing w:after="120" w:line="276" w:lineRule="auto"/>
              <w:jc w:val="center"/>
              <w:rPr>
                <w:b/>
                <w:color w:val="000000"/>
                <w:sz w:val="20"/>
                <w:szCs w:val="20"/>
              </w:rPr>
            </w:pPr>
            <w:r w:rsidRPr="00B32ABC">
              <w:rPr>
                <w:b/>
                <w:color w:val="000000"/>
                <w:sz w:val="20"/>
                <w:szCs w:val="20"/>
              </w:rPr>
              <w:t>UKUPNI RASHODI</w:t>
            </w:r>
          </w:p>
        </w:tc>
        <w:tc>
          <w:tcPr>
            <w:tcW w:w="1696" w:type="dxa"/>
            <w:vAlign w:val="center"/>
          </w:tcPr>
          <w:p w14:paraId="219D7A9C" w14:textId="28B594E0" w:rsidR="00DB0399" w:rsidRPr="00B32ABC" w:rsidRDefault="00BF5AB3" w:rsidP="00444412">
            <w:pPr>
              <w:spacing w:before="0" w:after="0"/>
              <w:jc w:val="right"/>
              <w:rPr>
                <w:b/>
                <w:bCs/>
                <w:color w:val="000000"/>
                <w:sz w:val="20"/>
                <w:szCs w:val="20"/>
              </w:rPr>
            </w:pPr>
            <w:r>
              <w:rPr>
                <w:b/>
                <w:bCs/>
                <w:color w:val="000000"/>
                <w:sz w:val="20"/>
                <w:szCs w:val="20"/>
              </w:rPr>
              <w:t>10.561.278</w:t>
            </w:r>
          </w:p>
        </w:tc>
      </w:tr>
      <w:tr w:rsidR="00DB0399" w:rsidRPr="005A761D" w14:paraId="5B1C0C54" w14:textId="77777777" w:rsidTr="00635259">
        <w:trPr>
          <w:jc w:val="center"/>
        </w:trPr>
        <w:tc>
          <w:tcPr>
            <w:tcW w:w="8500" w:type="dxa"/>
            <w:gridSpan w:val="2"/>
            <w:vAlign w:val="center"/>
          </w:tcPr>
          <w:p w14:paraId="025D94A4" w14:textId="77777777" w:rsidR="00DB0399" w:rsidRPr="00B32ABC" w:rsidRDefault="00DB0399" w:rsidP="00DB0399">
            <w:pPr>
              <w:spacing w:after="120" w:line="276" w:lineRule="auto"/>
              <w:jc w:val="center"/>
              <w:rPr>
                <w:b/>
                <w:color w:val="000000"/>
                <w:sz w:val="20"/>
                <w:szCs w:val="20"/>
              </w:rPr>
            </w:pPr>
            <w:r w:rsidRPr="00B32ABC">
              <w:rPr>
                <w:b/>
                <w:color w:val="000000"/>
                <w:sz w:val="20"/>
                <w:szCs w:val="20"/>
              </w:rPr>
              <w:t>B. RAČUN ZADUŽIVANJA/FINANCIRANJA</w:t>
            </w:r>
          </w:p>
        </w:tc>
      </w:tr>
      <w:tr w:rsidR="00DB0399" w:rsidRPr="005A761D" w14:paraId="066A2E9F" w14:textId="77777777" w:rsidTr="00635259">
        <w:trPr>
          <w:jc w:val="center"/>
        </w:trPr>
        <w:tc>
          <w:tcPr>
            <w:tcW w:w="6804" w:type="dxa"/>
            <w:vAlign w:val="center"/>
          </w:tcPr>
          <w:p w14:paraId="5E11C78F"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Primici od financijske imovine i zaduživanja</w:t>
            </w:r>
          </w:p>
        </w:tc>
        <w:tc>
          <w:tcPr>
            <w:tcW w:w="1696" w:type="dxa"/>
            <w:vAlign w:val="center"/>
          </w:tcPr>
          <w:p w14:paraId="6B21B002" w14:textId="6AD08758" w:rsidR="00DB0399" w:rsidRPr="00B32ABC" w:rsidRDefault="00BF5AB3" w:rsidP="00E3570E">
            <w:pPr>
              <w:spacing w:before="0" w:after="0"/>
              <w:jc w:val="right"/>
              <w:rPr>
                <w:color w:val="000000"/>
                <w:sz w:val="20"/>
                <w:szCs w:val="20"/>
              </w:rPr>
            </w:pPr>
            <w:r>
              <w:rPr>
                <w:color w:val="000000"/>
                <w:sz w:val="20"/>
                <w:szCs w:val="20"/>
              </w:rPr>
              <w:t>500.000</w:t>
            </w:r>
          </w:p>
        </w:tc>
      </w:tr>
      <w:tr w:rsidR="00DB0399" w:rsidRPr="005A761D" w14:paraId="60148585" w14:textId="77777777" w:rsidTr="00635259">
        <w:trPr>
          <w:jc w:val="center"/>
        </w:trPr>
        <w:tc>
          <w:tcPr>
            <w:tcW w:w="6804" w:type="dxa"/>
            <w:vAlign w:val="center"/>
          </w:tcPr>
          <w:p w14:paraId="328B40D6"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Izdaci za financijsku imovinu i otplate zajmova</w:t>
            </w:r>
          </w:p>
        </w:tc>
        <w:tc>
          <w:tcPr>
            <w:tcW w:w="1696" w:type="dxa"/>
            <w:vAlign w:val="center"/>
          </w:tcPr>
          <w:p w14:paraId="234318A0" w14:textId="1DF108B9" w:rsidR="00DB0399" w:rsidRPr="00B32ABC" w:rsidRDefault="00BF5AB3" w:rsidP="00E3570E">
            <w:pPr>
              <w:spacing w:before="0" w:after="0"/>
              <w:jc w:val="right"/>
              <w:rPr>
                <w:color w:val="000000"/>
                <w:sz w:val="20"/>
                <w:szCs w:val="20"/>
              </w:rPr>
            </w:pPr>
            <w:r>
              <w:rPr>
                <w:color w:val="000000"/>
                <w:sz w:val="20"/>
                <w:szCs w:val="20"/>
              </w:rPr>
              <w:t>114.908</w:t>
            </w:r>
          </w:p>
        </w:tc>
      </w:tr>
      <w:tr w:rsidR="00DB0399" w:rsidRPr="005A761D" w14:paraId="18DEFDFD" w14:textId="77777777" w:rsidTr="00635259">
        <w:trPr>
          <w:jc w:val="center"/>
        </w:trPr>
        <w:tc>
          <w:tcPr>
            <w:tcW w:w="6804" w:type="dxa"/>
            <w:vAlign w:val="center"/>
          </w:tcPr>
          <w:p w14:paraId="0E531F87" w14:textId="77777777" w:rsidR="00DB0399" w:rsidRPr="00B32ABC" w:rsidRDefault="00DB0399" w:rsidP="00DB0399">
            <w:pPr>
              <w:spacing w:after="120" w:line="276" w:lineRule="auto"/>
              <w:jc w:val="center"/>
              <w:rPr>
                <w:color w:val="000000"/>
                <w:sz w:val="20"/>
                <w:szCs w:val="20"/>
              </w:rPr>
            </w:pPr>
            <w:r w:rsidRPr="00B32ABC">
              <w:rPr>
                <w:color w:val="000000"/>
                <w:sz w:val="20"/>
                <w:szCs w:val="20"/>
              </w:rPr>
              <w:t>DIO VIŠKA/MANJKA IZ PRETHODNIH GODINA KOJI ĆE SE POKRIT/RASPOREDITI U PLANIRANOM RAZDOBLJU</w:t>
            </w:r>
          </w:p>
        </w:tc>
        <w:tc>
          <w:tcPr>
            <w:tcW w:w="1696" w:type="dxa"/>
            <w:vAlign w:val="center"/>
          </w:tcPr>
          <w:p w14:paraId="25ED3A36" w14:textId="18A01E4A" w:rsidR="00DB0399" w:rsidRPr="00B32ABC" w:rsidRDefault="00BF5AB3" w:rsidP="00E3570E">
            <w:pPr>
              <w:spacing w:before="0" w:after="0"/>
              <w:jc w:val="right"/>
              <w:rPr>
                <w:color w:val="000000"/>
                <w:sz w:val="20"/>
                <w:szCs w:val="20"/>
              </w:rPr>
            </w:pPr>
            <w:r>
              <w:rPr>
                <w:color w:val="000000"/>
                <w:sz w:val="20"/>
                <w:szCs w:val="20"/>
              </w:rPr>
              <w:t>1.067.485</w:t>
            </w:r>
          </w:p>
        </w:tc>
      </w:tr>
      <w:bookmarkEnd w:id="21"/>
    </w:tbl>
    <w:p w14:paraId="0BA64DD2" w14:textId="060430AF" w:rsidR="00BB6407" w:rsidRPr="005A761D" w:rsidRDefault="00BB6407" w:rsidP="00EF7F5B">
      <w:pPr>
        <w:rPr>
          <w:color w:val="auto"/>
          <w:highlight w:val="yellow"/>
          <w:lang w:bidi="en-US"/>
        </w:rPr>
      </w:pPr>
    </w:p>
    <w:p w14:paraId="599EF12D" w14:textId="77777777" w:rsidR="00EC746A" w:rsidRPr="005A761D" w:rsidRDefault="00EC746A" w:rsidP="000C2B3D">
      <w:pPr>
        <w:rPr>
          <w:highlight w:val="yellow"/>
        </w:rPr>
      </w:pPr>
    </w:p>
    <w:p w14:paraId="3722BA8E" w14:textId="77777777" w:rsidR="00745F4D" w:rsidRPr="00C66EE0" w:rsidRDefault="009F4427" w:rsidP="00813262">
      <w:pPr>
        <w:pStyle w:val="Naslov30"/>
      </w:pPr>
      <w:bookmarkStart w:id="22" w:name="_Toc217028177"/>
      <w:r w:rsidRPr="00C66EE0">
        <w:t>Gospodarske grane</w:t>
      </w:r>
      <w:bookmarkEnd w:id="22"/>
    </w:p>
    <w:p w14:paraId="0761DF9A" w14:textId="77777777" w:rsidR="00C66EE0" w:rsidRDefault="00C66EE0" w:rsidP="00C66EE0">
      <w:pPr>
        <w:rPr>
          <w:i/>
          <w:u w:val="single"/>
        </w:rPr>
      </w:pPr>
      <w:r>
        <w:rPr>
          <w:i/>
          <w:u w:val="single"/>
        </w:rPr>
        <w:t>Industrija i obrtništvo</w:t>
      </w:r>
    </w:p>
    <w:p w14:paraId="50CBCBD8" w14:textId="77777777" w:rsidR="00C66EE0" w:rsidRPr="00E20CE3" w:rsidRDefault="00C66EE0" w:rsidP="00C66EE0">
      <w:r>
        <w:t>Prema veličini poduzeća, najveći dio čine male tvrtke, dok velika poduzeća ne posluju na području Općine. Prema vrsti djelatnosti, temeljenih na Nacionalnoj klasifikaciji djelatnosti, gotovo većina poslovnih subjekata (poduzeća, obrta) bavi se tercijarnim djelatnostima, odnosno trgovinom na malo i veliko, ugostiteljskim djelatnostima (djelatnostima pripreme i usluživanja pića), ali i prerađivačkom industrijom. Preostali dio poduzeća, bavi se poljoprivrednom, šumarskom i ribolovnom djelatnošću, stručnim, znanstvenim i tehničkim djelatnostima, građevinarstvom, prijevozom i skladištenjem te ostalim uslužnim djelatnostima.</w:t>
      </w:r>
    </w:p>
    <w:p w14:paraId="1DD17428" w14:textId="77777777" w:rsidR="00C66EE0" w:rsidRDefault="00C66EE0" w:rsidP="00EC746A">
      <w:pPr>
        <w:rPr>
          <w:highlight w:val="yellow"/>
        </w:rPr>
      </w:pPr>
    </w:p>
    <w:p w14:paraId="36E62A84" w14:textId="3E4C384A" w:rsidR="00DB4276" w:rsidRPr="00FE503E" w:rsidRDefault="00FE503E" w:rsidP="00DB4276">
      <w:pPr>
        <w:rPr>
          <w:i/>
          <w:iCs/>
          <w:u w:val="single"/>
        </w:rPr>
      </w:pPr>
      <w:r w:rsidRPr="00FE503E">
        <w:rPr>
          <w:i/>
          <w:iCs/>
          <w:u w:val="single"/>
        </w:rPr>
        <w:t xml:space="preserve">Poslovne zone </w:t>
      </w:r>
    </w:p>
    <w:p w14:paraId="7831CCCC" w14:textId="388410AF" w:rsidR="00FE503E" w:rsidRDefault="00FE503E" w:rsidP="00DB4276">
      <w:r w:rsidRPr="00FE503E">
        <w:t xml:space="preserve">Industrija je na području Općine slabo razvijena. Budući da je proces preustroja gospodarstva tek započeo, očekuje se znatniji razvoj prerađivačke djelatnosti u budućnosti, što bi se trebalo odraziti i u razvoju industrije na području Općine Murter-Kornati. Trenutno se prerađivačkom djelatnošću bavi jedanaest gospodarskih subjekata, a najznačajnija poduzeća su </w:t>
      </w:r>
      <w:proofErr w:type="spellStart"/>
      <w:r w:rsidRPr="00FE503E">
        <w:t>Dajna</w:t>
      </w:r>
      <w:proofErr w:type="spellEnd"/>
      <w:r w:rsidRPr="00FE503E">
        <w:t xml:space="preserve"> </w:t>
      </w:r>
      <w:r w:rsidRPr="00FE503E">
        <w:lastRenderedPageBreak/>
        <w:t xml:space="preserve">Kornati d.o.o. koja se bavi prerađivanjem ribe i ribljih proizvoda, Mali škver d.o.o., Electric </w:t>
      </w:r>
      <w:proofErr w:type="spellStart"/>
      <w:r w:rsidRPr="00FE503E">
        <w:t>navis</w:t>
      </w:r>
      <w:proofErr w:type="spellEnd"/>
      <w:r w:rsidRPr="00FE503E">
        <w:t xml:space="preserve"> </w:t>
      </w:r>
      <w:proofErr w:type="spellStart"/>
      <w:r w:rsidRPr="00FE503E">
        <w:t>j.d.o.o</w:t>
      </w:r>
      <w:proofErr w:type="spellEnd"/>
      <w:r w:rsidRPr="00FE503E">
        <w:t xml:space="preserve">. i Kalafat Murter </w:t>
      </w:r>
      <w:proofErr w:type="spellStart"/>
      <w:r w:rsidRPr="00FE503E">
        <w:t>j.d.o.o</w:t>
      </w:r>
      <w:proofErr w:type="spellEnd"/>
      <w:r w:rsidRPr="00FE503E">
        <w:t xml:space="preserve">. koji se bave izradom i održavanjem brodova. Od ostali prerađivačkih poduzeća prisutni su </w:t>
      </w:r>
      <w:proofErr w:type="spellStart"/>
      <w:r w:rsidRPr="00FE503E">
        <w:t>Salvia</w:t>
      </w:r>
      <w:proofErr w:type="spellEnd"/>
      <w:r w:rsidRPr="00FE503E">
        <w:t xml:space="preserve"> d.o.o. za proizvodnju preparata od lavande, Liza </w:t>
      </w:r>
      <w:proofErr w:type="spellStart"/>
      <w:r w:rsidRPr="00FE503E">
        <w:t>j.d.o.o</w:t>
      </w:r>
      <w:proofErr w:type="spellEnd"/>
      <w:r w:rsidRPr="00FE503E">
        <w:t xml:space="preserve">. i </w:t>
      </w:r>
      <w:proofErr w:type="spellStart"/>
      <w:r w:rsidRPr="00FE503E">
        <w:t>Karutula</w:t>
      </w:r>
      <w:proofErr w:type="spellEnd"/>
      <w:r w:rsidRPr="00FE503E">
        <w:t xml:space="preserve"> Murter </w:t>
      </w:r>
      <w:proofErr w:type="spellStart"/>
      <w:r w:rsidRPr="00FE503E">
        <w:t>j.d.o.o</w:t>
      </w:r>
      <w:proofErr w:type="spellEnd"/>
      <w:r w:rsidRPr="00FE503E">
        <w:t xml:space="preserve">. koje proizvode pekarske proizvode i </w:t>
      </w:r>
      <w:proofErr w:type="spellStart"/>
      <w:r w:rsidRPr="00FE503E">
        <w:t>Tražet</w:t>
      </w:r>
      <w:proofErr w:type="spellEnd"/>
      <w:r w:rsidRPr="00FE503E">
        <w:t xml:space="preserve"> </w:t>
      </w:r>
      <w:proofErr w:type="spellStart"/>
      <w:r w:rsidRPr="00FE503E">
        <w:t>j.d.o.o</w:t>
      </w:r>
      <w:proofErr w:type="spellEnd"/>
      <w:r w:rsidRPr="00FE503E">
        <w:t>. za obradu metala.</w:t>
      </w:r>
    </w:p>
    <w:p w14:paraId="486A44C2" w14:textId="5597BEB5" w:rsidR="00FE503E" w:rsidRPr="00FE503E" w:rsidRDefault="00FE503E" w:rsidP="00DB4276">
      <w:pPr>
        <w:rPr>
          <w:i/>
          <w:iCs/>
          <w:u w:val="single"/>
        </w:rPr>
      </w:pPr>
      <w:r w:rsidRPr="00FE503E">
        <w:rPr>
          <w:i/>
          <w:iCs/>
          <w:u w:val="single"/>
        </w:rPr>
        <w:t xml:space="preserve">Obrtništvo </w:t>
      </w:r>
    </w:p>
    <w:p w14:paraId="63DE4957" w14:textId="6EF9E4C2" w:rsidR="00FE503E" w:rsidRDefault="00FE503E" w:rsidP="00DB4276">
      <w:pPr>
        <w:rPr>
          <w:highlight w:val="yellow"/>
        </w:rPr>
      </w:pPr>
      <w:r w:rsidRPr="00FE503E">
        <w:t>Obrtništvo ima dugu tradiciju. Obrti su se razvijali prema potrebama stanovništva i pojedinih gospodarskih grana. Temeljna obilježja politike ranijeg sustava prema obrtništvu odnosila su se na ograničavanje razvoja privatne djelatnosti fiskalnim i drugim nepoticajnim mjerama gospodarske politike. Privatna djelatnost bila je na rubu društvenog i gospodarskog interesa. Još se danas osjećaju posljedice toga, zbog čega se obrtništvo mora nametnuti kao snažan gospodarski i financijski čimbenik ukupne gospodarske stabilizacije s raznovrsnim proizvodima i uslugama te tako postati poticaj novog proizvodnog i uslužnog zapošljavanja. Na području Općine postoji više obrtničkih radnji koje se bave različitim djelatnostima, a prevladavaju djelatnosti trgovine i ugostiteljstva</w:t>
      </w:r>
    </w:p>
    <w:p w14:paraId="32FD3E1B" w14:textId="77777777" w:rsidR="00B723BB" w:rsidRDefault="00B723BB" w:rsidP="00B723BB">
      <w:pPr>
        <w:rPr>
          <w:i/>
          <w:u w:val="single"/>
          <w:lang w:bidi="en-US"/>
        </w:rPr>
      </w:pPr>
      <w:r w:rsidRPr="00E20CE3">
        <w:rPr>
          <w:i/>
          <w:u w:val="single"/>
          <w:lang w:bidi="en-US"/>
        </w:rPr>
        <w:t>Turizam i ugostiteljstvo</w:t>
      </w:r>
    </w:p>
    <w:p w14:paraId="38446282" w14:textId="77777777" w:rsidR="00B723BB" w:rsidRDefault="00B723BB" w:rsidP="00B723BB">
      <w:pPr>
        <w:rPr>
          <w:lang w:bidi="en-US"/>
        </w:rPr>
      </w:pPr>
      <w:r>
        <w:rPr>
          <w:lang w:bidi="en-US"/>
        </w:rPr>
        <w:t xml:space="preserve">Murter nudi hotelski smještaj, apartmanski smještaj, smještaj u marinama te smještaj u kampovima. Povezanost kopna i otoka Murtera sa mostom koji se nalazi u Tisnom te blizina autoceste, jedne su od glavnih prednosti Murtera kao otoka i turističke destinacije, a potom slijede prirodni i društveni resursi te blizina već spomenutih nacionalnih parkova te parkova prirode. </w:t>
      </w:r>
    </w:p>
    <w:p w14:paraId="704AD97F" w14:textId="5BEDC84A" w:rsidR="00FE503E" w:rsidRDefault="00FE503E" w:rsidP="00B723BB">
      <w:pPr>
        <w:rPr>
          <w:lang w:bidi="en-US"/>
        </w:rPr>
      </w:pPr>
      <w:r w:rsidRPr="00FE503E">
        <w:rPr>
          <w:lang w:bidi="en-US"/>
        </w:rPr>
        <w:t>Otok Murter ima raznoliku ponudu smještajnih kapaciteta, od smještaja u hotelima i pansionima, do kampova, odmarališta i privatnih smještaja. Otok Murter se može ubrojiti u važnija središta nautičkog turizma na Jadranu zahvaljujući trima marinama od kojih su 2 na Kornatima a jedna (Marina Hramina) na Murteru te je moguće iznajmljivanje plovila.</w:t>
      </w:r>
    </w:p>
    <w:p w14:paraId="6A0A9813" w14:textId="785A9266" w:rsidR="00045C26" w:rsidRPr="00045C26" w:rsidRDefault="00045C26" w:rsidP="00B723BB">
      <w:pPr>
        <w:rPr>
          <w:i/>
          <w:iCs/>
          <w:u w:val="single"/>
          <w:lang w:bidi="en-US"/>
        </w:rPr>
      </w:pPr>
      <w:r w:rsidRPr="00045C26">
        <w:rPr>
          <w:i/>
          <w:iCs/>
          <w:u w:val="single"/>
          <w:lang w:bidi="en-US"/>
        </w:rPr>
        <w:t xml:space="preserve">Nautički turizam </w:t>
      </w:r>
    </w:p>
    <w:p w14:paraId="29068878" w14:textId="4E8F234B" w:rsidR="00240E89" w:rsidRDefault="00045C26" w:rsidP="00D61F8C">
      <w:pPr>
        <w:rPr>
          <w:rFonts w:eastAsia="ArialNarrow"/>
        </w:rPr>
      </w:pPr>
      <w:r w:rsidRPr="00045C26">
        <w:rPr>
          <w:rFonts w:eastAsia="ArialNarrow"/>
        </w:rPr>
        <w:t xml:space="preserve">Postojeće marine u velikoj mjeri osiguravaju razvoj nautičkog turizma. Sadržaji vezani uz ulaz u Nacionalni park Kornati, odnosno osnovni recepcijski i prezentacijski centar uređuje se u Murteru, korištenjem prvenstveno prostora luke nautičkog turizma Hramina. To je glavna ishodišna luka, recepcijsko informativni i servisni centar, dok, u zaštićenom dijelu, novi recepcijsko – servisni centri postaju postojeće, reorganizirane luke nautičkog turizma: </w:t>
      </w:r>
      <w:proofErr w:type="spellStart"/>
      <w:r w:rsidRPr="00045C26">
        <w:rPr>
          <w:rFonts w:eastAsia="ArialNarrow"/>
        </w:rPr>
        <w:t>Piškera</w:t>
      </w:r>
      <w:proofErr w:type="spellEnd"/>
      <w:r w:rsidRPr="00045C26">
        <w:rPr>
          <w:rFonts w:eastAsia="ArialNarrow"/>
        </w:rPr>
        <w:t xml:space="preserve"> na otoku Velika </w:t>
      </w:r>
      <w:proofErr w:type="spellStart"/>
      <w:r w:rsidRPr="00045C26">
        <w:rPr>
          <w:rFonts w:eastAsia="ArialNarrow"/>
        </w:rPr>
        <w:t>Panitula</w:t>
      </w:r>
      <w:proofErr w:type="spellEnd"/>
      <w:r w:rsidRPr="00045C26">
        <w:rPr>
          <w:rFonts w:eastAsia="ArialNarrow"/>
        </w:rPr>
        <w:t xml:space="preserve"> u sklopu JU NP Kornati i u uvali </w:t>
      </w:r>
      <w:proofErr w:type="spellStart"/>
      <w:r w:rsidRPr="00045C26">
        <w:rPr>
          <w:rFonts w:eastAsia="ArialNarrow"/>
        </w:rPr>
        <w:t>Podražanj</w:t>
      </w:r>
      <w:proofErr w:type="spellEnd"/>
      <w:r w:rsidRPr="00045C26">
        <w:rPr>
          <w:rFonts w:eastAsia="ArialNarrow"/>
        </w:rPr>
        <w:t xml:space="preserve"> na otoku Žutu, sve u cilju očuvanja vrijednosti prostora i tradicijskih djelatnosti uz selektivnost posjete, osiguranja znanstvene i edukativne funkcije Nacionalnog parka te nadasve rješenje statusa vlasnika zemljišta i </w:t>
      </w:r>
      <w:proofErr w:type="spellStart"/>
      <w:r w:rsidRPr="00045C26">
        <w:rPr>
          <w:rFonts w:eastAsia="ArialNarrow"/>
        </w:rPr>
        <w:t>habitata</w:t>
      </w:r>
      <w:proofErr w:type="spellEnd"/>
      <w:r w:rsidRPr="00045C26">
        <w:rPr>
          <w:rFonts w:eastAsia="ArialNarrow"/>
        </w:rPr>
        <w:t xml:space="preserve">. Uvala </w:t>
      </w:r>
      <w:proofErr w:type="spellStart"/>
      <w:r w:rsidRPr="00045C26">
        <w:rPr>
          <w:rFonts w:eastAsia="ArialNarrow"/>
        </w:rPr>
        <w:t>Pinizel</w:t>
      </w:r>
      <w:proofErr w:type="spellEnd"/>
      <w:r w:rsidRPr="00045C26">
        <w:rPr>
          <w:rFonts w:eastAsia="ArialNarrow"/>
        </w:rPr>
        <w:t xml:space="preserve"> na otoku Žutu namijenjena je za uređenje prijemno – receptivnog centra Nacionalnog parka Kornati</w:t>
      </w:r>
      <w:r>
        <w:rPr>
          <w:rFonts w:eastAsia="ArialNarrow"/>
        </w:rPr>
        <w:t>.</w:t>
      </w:r>
    </w:p>
    <w:p w14:paraId="02004ACD" w14:textId="77777777" w:rsidR="00045C26" w:rsidRPr="005A761D" w:rsidRDefault="00045C26" w:rsidP="00D61F8C">
      <w:pPr>
        <w:rPr>
          <w:rFonts w:eastAsia="ArialNarrow"/>
          <w:highlight w:val="yellow"/>
        </w:rPr>
      </w:pPr>
    </w:p>
    <w:p w14:paraId="7AAE2EF8" w14:textId="77777777" w:rsidR="00EE5C10" w:rsidRPr="00B723BB" w:rsidRDefault="0075360C" w:rsidP="00813262">
      <w:pPr>
        <w:pStyle w:val="Naslov30"/>
      </w:pPr>
      <w:bookmarkStart w:id="23" w:name="_Toc217028178"/>
      <w:r w:rsidRPr="00B723BB">
        <w:t>Velike gospodarske tvrtke</w:t>
      </w:r>
      <w:bookmarkEnd w:id="23"/>
    </w:p>
    <w:p w14:paraId="074CD5F6" w14:textId="5310CD1B" w:rsidR="0075360C" w:rsidRPr="00B723BB" w:rsidRDefault="0075360C" w:rsidP="0075360C">
      <w:r w:rsidRPr="00B723BB">
        <w:t xml:space="preserve">Na području </w:t>
      </w:r>
      <w:r w:rsidR="00B627A0" w:rsidRPr="00B723BB">
        <w:t>Općine Murter-Kornati</w:t>
      </w:r>
      <w:r w:rsidR="00B723BB" w:rsidRPr="00B723BB">
        <w:t xml:space="preserve"> </w:t>
      </w:r>
      <w:r w:rsidRPr="00B723BB">
        <w:t>nema velikih gospodarskih tvrtki.</w:t>
      </w:r>
    </w:p>
    <w:p w14:paraId="29B8E734" w14:textId="77777777" w:rsidR="00D61F8C" w:rsidRPr="005A761D" w:rsidRDefault="00D61F8C" w:rsidP="0075360C">
      <w:pPr>
        <w:rPr>
          <w:highlight w:val="yellow"/>
        </w:rPr>
      </w:pPr>
    </w:p>
    <w:p w14:paraId="358A8F81" w14:textId="77777777" w:rsidR="0075360C" w:rsidRPr="00B723BB" w:rsidRDefault="0075360C" w:rsidP="00813262">
      <w:pPr>
        <w:pStyle w:val="Naslov30"/>
      </w:pPr>
      <w:bookmarkStart w:id="24" w:name="_Toc217028179"/>
      <w:r w:rsidRPr="00B723BB">
        <w:lastRenderedPageBreak/>
        <w:t>Objekti kritične infrastrukture</w:t>
      </w:r>
      <w:bookmarkEnd w:id="24"/>
    </w:p>
    <w:p w14:paraId="1634363C" w14:textId="35FACE9F" w:rsidR="00550722" w:rsidRPr="00B723BB" w:rsidRDefault="00550722" w:rsidP="00F353DA">
      <w:pPr>
        <w:rPr>
          <w:i/>
          <w:iCs/>
          <w:color w:val="54883D"/>
          <w:szCs w:val="22"/>
          <w:u w:val="single"/>
        </w:rPr>
      </w:pPr>
      <w:r w:rsidRPr="00F80998">
        <w:rPr>
          <w:i/>
          <w:iCs/>
          <w:color w:val="54883D"/>
          <w:szCs w:val="22"/>
          <w:u w:val="single"/>
        </w:rPr>
        <w:t>Vodoopskrbni</w:t>
      </w:r>
      <w:r w:rsidRPr="00B723BB">
        <w:rPr>
          <w:i/>
          <w:iCs/>
          <w:color w:val="54883D"/>
          <w:szCs w:val="22"/>
          <w:u w:val="single"/>
        </w:rPr>
        <w:t xml:space="preserve"> sustav</w:t>
      </w:r>
    </w:p>
    <w:p w14:paraId="1F26DA12" w14:textId="77777777" w:rsidR="00B723BB" w:rsidRDefault="00B723BB" w:rsidP="00B723BB">
      <w:pPr>
        <w:rPr>
          <w:szCs w:val="22"/>
        </w:rPr>
      </w:pPr>
      <w:r w:rsidRPr="002E3D5E">
        <w:rPr>
          <w:szCs w:val="22"/>
        </w:rPr>
        <w:t>Vodoopskrba na području Općine započela je 1960-tih godin</w:t>
      </w:r>
      <w:r>
        <w:rPr>
          <w:szCs w:val="22"/>
        </w:rPr>
        <w:t xml:space="preserve">a, a Prostornim planom utvrđeno </w:t>
      </w:r>
      <w:r w:rsidRPr="002E3D5E">
        <w:rPr>
          <w:szCs w:val="22"/>
        </w:rPr>
        <w:t>je da se ovo područje snabdijeva pitkom vodom iz regionaln</w:t>
      </w:r>
      <w:r>
        <w:rPr>
          <w:szCs w:val="22"/>
        </w:rPr>
        <w:t xml:space="preserve">og vodoopskrbna sustava Šibenik </w:t>
      </w:r>
      <w:r w:rsidRPr="002E3D5E">
        <w:rPr>
          <w:szCs w:val="22"/>
        </w:rPr>
        <w:t>(Krka) – Zadar, uz korištenje izgrađenog sustava s korištenjem voda sa izvori</w:t>
      </w:r>
      <w:r>
        <w:rPr>
          <w:szCs w:val="22"/>
        </w:rPr>
        <w:t xml:space="preserve">šta Dubrava </w:t>
      </w:r>
      <w:r w:rsidRPr="002E3D5E">
        <w:rPr>
          <w:szCs w:val="22"/>
        </w:rPr>
        <w:t xml:space="preserve">(Jandrić I Q=28 l/s, Jandrić II Q=9 l/s), kaptaže </w:t>
      </w:r>
      <w:proofErr w:type="spellStart"/>
      <w:r w:rsidRPr="002E3D5E">
        <w:rPr>
          <w:szCs w:val="22"/>
        </w:rPr>
        <w:t>Kovče</w:t>
      </w:r>
      <w:proofErr w:type="spellEnd"/>
      <w:r w:rsidRPr="002E3D5E">
        <w:rPr>
          <w:szCs w:val="22"/>
        </w:rPr>
        <w:t xml:space="preserve"> Q=22 l/s i Krke (zahvat Jaruga).</w:t>
      </w:r>
    </w:p>
    <w:p w14:paraId="03118512" w14:textId="5C3C3A50" w:rsidR="00B723BB" w:rsidRDefault="00B723BB" w:rsidP="00B723BB">
      <w:pPr>
        <w:rPr>
          <w:szCs w:val="22"/>
        </w:rPr>
      </w:pPr>
      <w:r w:rsidRPr="002E3D5E">
        <w:rPr>
          <w:szCs w:val="22"/>
        </w:rPr>
        <w:t xml:space="preserve">Iz vodospreme Čela (V=2x1.000 m³, 90,0/86,0 m </w:t>
      </w:r>
      <w:proofErr w:type="spellStart"/>
      <w:r w:rsidRPr="002E3D5E">
        <w:rPr>
          <w:szCs w:val="22"/>
        </w:rPr>
        <w:t>n.m</w:t>
      </w:r>
      <w:proofErr w:type="spellEnd"/>
      <w:r w:rsidRPr="002E3D5E">
        <w:rPr>
          <w:szCs w:val="22"/>
        </w:rPr>
        <w:t>.) opsk</w:t>
      </w:r>
      <w:r>
        <w:rPr>
          <w:szCs w:val="22"/>
        </w:rPr>
        <w:t xml:space="preserve">rbljuju se Tisno, otok Murter i </w:t>
      </w:r>
      <w:r w:rsidRPr="002E3D5E">
        <w:rPr>
          <w:szCs w:val="22"/>
        </w:rPr>
        <w:t xml:space="preserve">Pirovac - voda se šalje u vodospreme </w:t>
      </w:r>
      <w:proofErr w:type="spellStart"/>
      <w:r w:rsidRPr="002E3D5E">
        <w:rPr>
          <w:szCs w:val="22"/>
        </w:rPr>
        <w:t>Makirinu</w:t>
      </w:r>
      <w:proofErr w:type="spellEnd"/>
      <w:r w:rsidRPr="002E3D5E">
        <w:rPr>
          <w:szCs w:val="22"/>
        </w:rPr>
        <w:t xml:space="preserve">, Tisno (V=2x1.000 m³, </w:t>
      </w:r>
      <w:r>
        <w:rPr>
          <w:szCs w:val="22"/>
        </w:rPr>
        <w:t xml:space="preserve">76,0/72,0 m </w:t>
      </w:r>
      <w:proofErr w:type="spellStart"/>
      <w:r>
        <w:rPr>
          <w:szCs w:val="22"/>
        </w:rPr>
        <w:t>n.m</w:t>
      </w:r>
      <w:proofErr w:type="spellEnd"/>
      <w:r>
        <w:rPr>
          <w:szCs w:val="22"/>
        </w:rPr>
        <w:t xml:space="preserve">.) i preko </w:t>
      </w:r>
      <w:r w:rsidRPr="002E3D5E">
        <w:rPr>
          <w:szCs w:val="22"/>
        </w:rPr>
        <w:t xml:space="preserve">nje u vodospremu </w:t>
      </w:r>
      <w:proofErr w:type="spellStart"/>
      <w:r w:rsidRPr="002E3D5E">
        <w:rPr>
          <w:szCs w:val="22"/>
        </w:rPr>
        <w:t>Raduč</w:t>
      </w:r>
      <w:proofErr w:type="spellEnd"/>
      <w:r w:rsidRPr="002E3D5E">
        <w:rPr>
          <w:szCs w:val="22"/>
        </w:rPr>
        <w:t xml:space="preserve"> (V=2x500 m³, 66,9/62,0 m </w:t>
      </w:r>
      <w:proofErr w:type="spellStart"/>
      <w:r w:rsidRPr="002E3D5E">
        <w:rPr>
          <w:szCs w:val="22"/>
        </w:rPr>
        <w:t>n.m</w:t>
      </w:r>
      <w:proofErr w:type="spellEnd"/>
      <w:r w:rsidRPr="002E3D5E">
        <w:rPr>
          <w:szCs w:val="22"/>
        </w:rPr>
        <w:t xml:space="preserve">.), </w:t>
      </w:r>
      <w:r>
        <w:rPr>
          <w:szCs w:val="22"/>
        </w:rPr>
        <w:t xml:space="preserve">te se vrši tranzit prema crpnoj </w:t>
      </w:r>
      <w:r w:rsidRPr="002E3D5E">
        <w:rPr>
          <w:szCs w:val="22"/>
        </w:rPr>
        <w:t xml:space="preserve">stanici </w:t>
      </w:r>
      <w:proofErr w:type="spellStart"/>
      <w:r w:rsidRPr="002E3D5E">
        <w:rPr>
          <w:szCs w:val="22"/>
        </w:rPr>
        <w:t>Štadin</w:t>
      </w:r>
      <w:proofErr w:type="spellEnd"/>
      <w:r w:rsidRPr="002E3D5E">
        <w:rPr>
          <w:szCs w:val="22"/>
        </w:rPr>
        <w:t xml:space="preserve">, koja tlači vodu u vodospremu </w:t>
      </w:r>
      <w:proofErr w:type="spellStart"/>
      <w:r w:rsidRPr="002E3D5E">
        <w:rPr>
          <w:szCs w:val="22"/>
        </w:rPr>
        <w:t>Zibonoga</w:t>
      </w:r>
      <w:proofErr w:type="spellEnd"/>
      <w:r w:rsidRPr="002E3D5E">
        <w:rPr>
          <w:szCs w:val="22"/>
        </w:rPr>
        <w:t>.</w:t>
      </w:r>
      <w:r w:rsidRPr="002E3D5E">
        <w:rPr>
          <w:szCs w:val="22"/>
        </w:rPr>
        <w:cr/>
      </w:r>
    </w:p>
    <w:p w14:paraId="6A96D248" w14:textId="77777777" w:rsidR="00B723BB" w:rsidRPr="00B723BB" w:rsidRDefault="00B723BB" w:rsidP="00B723BB">
      <w:pPr>
        <w:rPr>
          <w:i/>
          <w:iCs/>
          <w:color w:val="54883D"/>
          <w:szCs w:val="22"/>
          <w:u w:val="single"/>
        </w:rPr>
      </w:pPr>
      <w:r w:rsidRPr="00F80998">
        <w:rPr>
          <w:i/>
          <w:iCs/>
          <w:color w:val="54883D"/>
          <w:szCs w:val="22"/>
          <w:u w:val="single"/>
        </w:rPr>
        <w:t>Sustav odvodnje otpadnih</w:t>
      </w:r>
      <w:r w:rsidRPr="00B723BB">
        <w:rPr>
          <w:i/>
          <w:iCs/>
          <w:color w:val="54883D"/>
          <w:szCs w:val="22"/>
          <w:u w:val="single"/>
        </w:rPr>
        <w:t xml:space="preserve"> voda</w:t>
      </w:r>
    </w:p>
    <w:p w14:paraId="496EA0A4" w14:textId="77777777" w:rsidR="00B723BB" w:rsidRPr="002E3D5E" w:rsidRDefault="00B723BB" w:rsidP="00B723BB">
      <w:pPr>
        <w:rPr>
          <w:szCs w:val="22"/>
        </w:rPr>
      </w:pPr>
      <w:r w:rsidRPr="002E3D5E">
        <w:rPr>
          <w:szCs w:val="22"/>
        </w:rPr>
        <w:t>Prostornim planom Općine Murter-Kornati utvrđen je razdjelni sustav otpadnih voda Betina</w:t>
      </w:r>
      <w:r>
        <w:rPr>
          <w:szCs w:val="22"/>
        </w:rPr>
        <w:t xml:space="preserve"> -</w:t>
      </w:r>
      <w:r w:rsidRPr="002E3D5E">
        <w:rPr>
          <w:szCs w:val="22"/>
        </w:rPr>
        <w:t>Murter koji obuhvaća odvodnju i pročišćavanje otpadnih vo</w:t>
      </w:r>
      <w:r>
        <w:rPr>
          <w:szCs w:val="22"/>
        </w:rPr>
        <w:t xml:space="preserve">da sa područja naselja Murter i </w:t>
      </w:r>
      <w:r w:rsidRPr="002E3D5E">
        <w:rPr>
          <w:szCs w:val="22"/>
        </w:rPr>
        <w:t>Betina. Otoke (</w:t>
      </w:r>
      <w:proofErr w:type="spellStart"/>
      <w:r w:rsidRPr="002E3D5E">
        <w:rPr>
          <w:szCs w:val="22"/>
        </w:rPr>
        <w:t>Žutsko-sitska</w:t>
      </w:r>
      <w:proofErr w:type="spellEnd"/>
      <w:r w:rsidRPr="002E3D5E">
        <w:rPr>
          <w:szCs w:val="22"/>
        </w:rPr>
        <w:t xml:space="preserve"> skupina otoka, JU NP “Kornati</w:t>
      </w:r>
      <w:r>
        <w:rPr>
          <w:szCs w:val="22"/>
        </w:rPr>
        <w:t xml:space="preserve">“) za koje ne postoji mogućnost </w:t>
      </w:r>
      <w:r w:rsidRPr="00AE0038">
        <w:rPr>
          <w:szCs w:val="22"/>
        </w:rPr>
        <w:t xml:space="preserve">priključenja na kanalizacijski sustav, fekalne otpadne vode će se prikupljati u kolektivne ili pojedinačne nepropusne septičke jame te odvodit na obradu na uređaj za pročišćavanje. Cilj projekta je koncepcija cjelokupnog sustava odvodnje, sa izradom projektne dokumentacije od idejnog rješenja, idejnog i glavnog projekta za cca 33 km nove kanalizacijske mreže,7 crpnih stanica i uređaja sa II stupnjem pročišćavanja, te rekonstrukcija i sanacija postojeće vodoopskrbne mreže. </w:t>
      </w:r>
    </w:p>
    <w:p w14:paraId="34157E6F" w14:textId="77777777" w:rsidR="00B723BB" w:rsidRDefault="00B723BB" w:rsidP="00B723BB">
      <w:pPr>
        <w:rPr>
          <w:szCs w:val="22"/>
        </w:rPr>
      </w:pPr>
      <w:r w:rsidRPr="00884255">
        <w:rPr>
          <w:szCs w:val="22"/>
        </w:rPr>
        <w:t>Kanalizacijska mreža izgraditi će se u koridoru postojećih prometn</w:t>
      </w:r>
      <w:r>
        <w:rPr>
          <w:szCs w:val="22"/>
        </w:rPr>
        <w:t xml:space="preserve">ica, a postojeći kanalizacijski </w:t>
      </w:r>
      <w:r w:rsidRPr="00884255">
        <w:rPr>
          <w:szCs w:val="22"/>
        </w:rPr>
        <w:t>sustav nalazi se na pojedinim turističkim cjelinama i to u marini Betina</w:t>
      </w:r>
      <w:r>
        <w:rPr>
          <w:szCs w:val="22"/>
        </w:rPr>
        <w:t xml:space="preserve"> i Hramina. </w:t>
      </w:r>
      <w:r w:rsidRPr="00884255">
        <w:rPr>
          <w:szCs w:val="22"/>
        </w:rPr>
        <w:t>Sama realizacija izgradnje cjelokupnog sustava odvod</w:t>
      </w:r>
      <w:r>
        <w:rPr>
          <w:szCs w:val="22"/>
        </w:rPr>
        <w:t xml:space="preserve">nje otpadnih voda Betina-Murter </w:t>
      </w:r>
      <w:r w:rsidRPr="00884255">
        <w:rPr>
          <w:szCs w:val="22"/>
        </w:rPr>
        <w:t>započela je izgradnjom centralne crpne stanice Murte</w:t>
      </w:r>
      <w:r>
        <w:rPr>
          <w:szCs w:val="22"/>
        </w:rPr>
        <w:t xml:space="preserve">r-Centar s pripadajućim tlačnim </w:t>
      </w:r>
      <w:r w:rsidRPr="00884255">
        <w:rPr>
          <w:szCs w:val="22"/>
        </w:rPr>
        <w:t xml:space="preserve">cjevovodom kojim se otpadna voda dovodi do </w:t>
      </w:r>
      <w:r>
        <w:rPr>
          <w:szCs w:val="22"/>
        </w:rPr>
        <w:t xml:space="preserve">uređaja za obradu otpadnih voda </w:t>
      </w:r>
      <w:r w:rsidRPr="00884255">
        <w:rPr>
          <w:szCs w:val="22"/>
        </w:rPr>
        <w:t>odgovarajućeg stupnja (UPOV). Također su izgrađena i tri glav</w:t>
      </w:r>
      <w:r>
        <w:rPr>
          <w:szCs w:val="22"/>
        </w:rPr>
        <w:t xml:space="preserve">na gravitacijska kolektora koji </w:t>
      </w:r>
      <w:r w:rsidRPr="00884255">
        <w:rPr>
          <w:szCs w:val="22"/>
        </w:rPr>
        <w:t>dovode vode u centralnu CS –Murter-Centar.</w:t>
      </w:r>
    </w:p>
    <w:p w14:paraId="37A02D69" w14:textId="77777777" w:rsidR="00B723BB" w:rsidRDefault="00B723BB" w:rsidP="00B723BB">
      <w:pPr>
        <w:rPr>
          <w:szCs w:val="22"/>
        </w:rPr>
      </w:pPr>
      <w:r w:rsidRPr="00884255">
        <w:rPr>
          <w:szCs w:val="22"/>
        </w:rPr>
        <w:t>Glavna okosnica sustava odvodnje otpadnih voda aglomeracij</w:t>
      </w:r>
      <w:r>
        <w:rPr>
          <w:szCs w:val="22"/>
        </w:rPr>
        <w:t xml:space="preserve">e Betina-Murter je centralna CS </w:t>
      </w:r>
      <w:r w:rsidRPr="00884255">
        <w:rPr>
          <w:szCs w:val="22"/>
        </w:rPr>
        <w:t xml:space="preserve">Murter-Centar koja ima namjenu da sve prikupljene otpadne </w:t>
      </w:r>
      <w:r>
        <w:rPr>
          <w:szCs w:val="22"/>
        </w:rPr>
        <w:t xml:space="preserve">vode sustava transportira prema </w:t>
      </w:r>
      <w:r w:rsidRPr="00884255">
        <w:rPr>
          <w:szCs w:val="22"/>
        </w:rPr>
        <w:t>uređaju za pročišćavanje. Dovod otpadne vode u centraln</w:t>
      </w:r>
      <w:r>
        <w:rPr>
          <w:szCs w:val="22"/>
        </w:rPr>
        <w:t xml:space="preserve">u CS Murter-Centar je putem tri </w:t>
      </w:r>
      <w:r w:rsidRPr="00884255">
        <w:rPr>
          <w:szCs w:val="22"/>
        </w:rPr>
        <w:t>primarna gravitacijska kolektora kojima se u navedenu cen</w:t>
      </w:r>
      <w:r>
        <w:rPr>
          <w:szCs w:val="22"/>
        </w:rPr>
        <w:t xml:space="preserve">tralu CS dovode otpadne vode iz </w:t>
      </w:r>
      <w:r w:rsidRPr="00884255">
        <w:rPr>
          <w:szCs w:val="22"/>
        </w:rPr>
        <w:t>cijele aglomeracije. CS Murter-Centar s pripadajućim</w:t>
      </w:r>
      <w:r>
        <w:rPr>
          <w:szCs w:val="22"/>
        </w:rPr>
        <w:t xml:space="preserve"> tlačnim cjevovodom i 3 dolazna </w:t>
      </w:r>
      <w:r w:rsidRPr="00884255">
        <w:rPr>
          <w:szCs w:val="22"/>
        </w:rPr>
        <w:t>gravitacijska cjevovoda je izgrađena sredstvima osiguranim kroz Jadranski projekt</w:t>
      </w:r>
      <w:r>
        <w:rPr>
          <w:szCs w:val="22"/>
        </w:rPr>
        <w:t>.</w:t>
      </w:r>
    </w:p>
    <w:p w14:paraId="16FADAC1" w14:textId="77777777" w:rsidR="00B723BB" w:rsidRPr="00884255" w:rsidRDefault="00B723BB" w:rsidP="00B723BB">
      <w:pPr>
        <w:rPr>
          <w:szCs w:val="22"/>
        </w:rPr>
      </w:pPr>
      <w:r w:rsidRPr="00884255">
        <w:rPr>
          <w:szCs w:val="22"/>
        </w:rPr>
        <w:t>Sustav odvodnje aglomeracije Betina-Murter može se podijeliti na tri podsustava:</w:t>
      </w:r>
    </w:p>
    <w:p w14:paraId="30A6EE23" w14:textId="77777777" w:rsidR="00B723BB" w:rsidRPr="00884255" w:rsidRDefault="00B723BB" w:rsidP="00112AAC">
      <w:pPr>
        <w:pStyle w:val="Odlomakpopisa"/>
        <w:numPr>
          <w:ilvl w:val="0"/>
          <w:numId w:val="31"/>
        </w:numPr>
      </w:pPr>
      <w:r w:rsidRPr="00884255">
        <w:t>podsustav Murter,</w:t>
      </w:r>
    </w:p>
    <w:p w14:paraId="0F0A8E42" w14:textId="77777777" w:rsidR="00B723BB" w:rsidRPr="00884255" w:rsidRDefault="00B723BB" w:rsidP="00112AAC">
      <w:pPr>
        <w:pStyle w:val="Odlomakpopisa"/>
        <w:numPr>
          <w:ilvl w:val="0"/>
          <w:numId w:val="31"/>
        </w:numPr>
      </w:pPr>
      <w:r w:rsidRPr="00884255">
        <w:t>podsustav Betina,</w:t>
      </w:r>
    </w:p>
    <w:p w14:paraId="23002FC7" w14:textId="1627BE38" w:rsidR="00B723BB" w:rsidRDefault="00B723BB" w:rsidP="00112AAC">
      <w:pPr>
        <w:pStyle w:val="Odlomakpopisa"/>
        <w:numPr>
          <w:ilvl w:val="0"/>
          <w:numId w:val="31"/>
        </w:numPr>
      </w:pPr>
      <w:r w:rsidRPr="00884255">
        <w:t xml:space="preserve">podsustav </w:t>
      </w:r>
      <w:proofErr w:type="spellStart"/>
      <w:r w:rsidRPr="00884255">
        <w:t>Podradu</w:t>
      </w:r>
      <w:r w:rsidR="00BE4D14">
        <w:t>Č</w:t>
      </w:r>
      <w:proofErr w:type="spellEnd"/>
      <w:r w:rsidRPr="00884255">
        <w:t>-Slanica.</w:t>
      </w:r>
    </w:p>
    <w:p w14:paraId="5935A8CD" w14:textId="77777777" w:rsidR="00B723BB" w:rsidRPr="00884255" w:rsidRDefault="00B723BB" w:rsidP="00B723BB"/>
    <w:p w14:paraId="698502E0" w14:textId="77777777" w:rsidR="00F80998" w:rsidRDefault="00F80998" w:rsidP="00B723BB">
      <w:pPr>
        <w:rPr>
          <w:i/>
          <w:iCs/>
          <w:color w:val="54883D"/>
          <w:szCs w:val="22"/>
          <w:u w:val="single"/>
        </w:rPr>
      </w:pPr>
    </w:p>
    <w:p w14:paraId="6DCCE653" w14:textId="77777777" w:rsidR="00F80998" w:rsidRDefault="00F80998" w:rsidP="00B723BB">
      <w:pPr>
        <w:rPr>
          <w:i/>
          <w:iCs/>
          <w:color w:val="54883D"/>
          <w:szCs w:val="22"/>
          <w:u w:val="single"/>
        </w:rPr>
      </w:pPr>
    </w:p>
    <w:p w14:paraId="30BD0FC7" w14:textId="2ECC4702" w:rsidR="00B723BB" w:rsidRPr="00B723BB" w:rsidRDefault="00B723BB" w:rsidP="00B723BB">
      <w:pPr>
        <w:rPr>
          <w:i/>
          <w:iCs/>
          <w:color w:val="54883D"/>
          <w:szCs w:val="22"/>
          <w:u w:val="single"/>
        </w:rPr>
      </w:pPr>
      <w:r w:rsidRPr="00F80998">
        <w:rPr>
          <w:i/>
          <w:iCs/>
          <w:color w:val="54883D"/>
          <w:szCs w:val="22"/>
          <w:u w:val="single"/>
        </w:rPr>
        <w:lastRenderedPageBreak/>
        <w:t>Gospodarenje otpadom</w:t>
      </w:r>
    </w:p>
    <w:p w14:paraId="758A7526" w14:textId="77777777" w:rsidR="00B723BB" w:rsidRDefault="00B723BB" w:rsidP="00B723BB">
      <w:r>
        <w:t xml:space="preserve">Općina Murter-Kornati je trenutno uključena u sustav organiziranog prikupljanja i odvoza otpada koje obavlja poduzeće za komunalne djelatnosti Murtela d.o.o. i Javna ustanova NP Kornati. Kako na području Općine ne postoji službeno odlagalište otpada, prikupljeni komunalni otpad odvozi se i odlaže na odlagalište </w:t>
      </w:r>
      <w:proofErr w:type="spellStart"/>
      <w:r>
        <w:t>Bikarac</w:t>
      </w:r>
      <w:proofErr w:type="spellEnd"/>
      <w:r>
        <w:t xml:space="preserve"> (Šibenik). Odlagalište </w:t>
      </w:r>
      <w:proofErr w:type="spellStart"/>
      <w:r>
        <w:t>Bikarac</w:t>
      </w:r>
      <w:proofErr w:type="spellEnd"/>
      <w:r>
        <w:t xml:space="preserve"> se nalazi 6 km jugoistočno od grada Šibenika, u blizini naselja Donje polje.</w:t>
      </w:r>
    </w:p>
    <w:p w14:paraId="5BBD2AEA" w14:textId="77777777" w:rsidR="00B723BB" w:rsidRPr="001018B5" w:rsidRDefault="00B723BB" w:rsidP="00B723BB"/>
    <w:p w14:paraId="57BB173D" w14:textId="77777777" w:rsidR="00B723BB" w:rsidRPr="00B723BB" w:rsidRDefault="00B723BB" w:rsidP="00B723BB">
      <w:pPr>
        <w:rPr>
          <w:i/>
          <w:iCs/>
          <w:color w:val="54883D"/>
          <w:szCs w:val="22"/>
          <w:u w:val="single"/>
        </w:rPr>
      </w:pPr>
      <w:r w:rsidRPr="00F80998">
        <w:rPr>
          <w:i/>
          <w:iCs/>
          <w:color w:val="54883D"/>
          <w:szCs w:val="22"/>
          <w:u w:val="single"/>
        </w:rPr>
        <w:t>Elektroenergetska mre</w:t>
      </w:r>
      <w:r w:rsidRPr="00B723BB">
        <w:rPr>
          <w:i/>
          <w:iCs/>
          <w:color w:val="54883D"/>
          <w:szCs w:val="22"/>
          <w:u w:val="single"/>
        </w:rPr>
        <w:t>ža</w:t>
      </w:r>
    </w:p>
    <w:p w14:paraId="1ED64720" w14:textId="77777777" w:rsidR="00B723BB" w:rsidRDefault="00B723BB" w:rsidP="00B723BB">
      <w:r w:rsidRPr="00884255">
        <w:rPr>
          <w:szCs w:val="22"/>
        </w:rPr>
        <w:t>Područje Općine Murte</w:t>
      </w:r>
      <w:r>
        <w:rPr>
          <w:szCs w:val="22"/>
        </w:rPr>
        <w:t xml:space="preserve">r-Kornati električnom energijom </w:t>
      </w:r>
      <w:r w:rsidRPr="00884255">
        <w:rPr>
          <w:szCs w:val="22"/>
        </w:rPr>
        <w:t>opskrbljuje DP „Elektra Šibenik“.</w:t>
      </w:r>
      <w:r w:rsidRPr="00915CBE">
        <w:t xml:space="preserve"> Na otoku Murteru, gdje se očekuje intenzivan turistički razvitak, potrebna su znatna ulaganja u nove distributivne elektroenergetske objekte. Uz državnu cestu D121 planirana je gradnja nove TS 30/10 kV MURTER, snage transformacije 4+4 MVA. TS MURTER bi trebalo povezati kabelskim vodom na TS TISNO i drugim kabelskim vodom sa TS KAPELA. Gradnja se može realizirati u etapama.</w:t>
      </w:r>
    </w:p>
    <w:p w14:paraId="1D735EA3" w14:textId="77777777" w:rsidR="00B723BB" w:rsidRDefault="00B723BB" w:rsidP="00B723BB">
      <w:pPr>
        <w:rPr>
          <w:szCs w:val="22"/>
        </w:rPr>
      </w:pPr>
      <w:r w:rsidRPr="00915CBE">
        <w:rPr>
          <w:szCs w:val="22"/>
        </w:rPr>
        <w:t>Na Murteru je predviđena gradnja nove 20 kV mreže zatvaranjem novog prstena podmorskih kabela 20 kV dok će se postojeća mreža prilagoditi za prijelaz na 20 kV naponske prilike. Mjesne TS 10(20)/0,4 kV se postavljaju tako da je moguć kolni pristup barem jednom pročelju i da su uklopljene u okoliš. Ako se grade kao samostalne građevine udaljenost od kolnika ceste</w:t>
      </w:r>
      <w:r>
        <w:rPr>
          <w:szCs w:val="22"/>
        </w:rPr>
        <w:t xml:space="preserve"> </w:t>
      </w:r>
      <w:r w:rsidRPr="00915CBE">
        <w:rPr>
          <w:szCs w:val="22"/>
        </w:rPr>
        <w:t>iznosi najmanje 3,0 m a od susjedne međe najmanje 1,0 m.</w:t>
      </w:r>
    </w:p>
    <w:p w14:paraId="6E024CAF" w14:textId="77777777" w:rsidR="00B723BB" w:rsidRDefault="00B723BB" w:rsidP="00B723BB">
      <w:pPr>
        <w:rPr>
          <w:szCs w:val="22"/>
        </w:rPr>
      </w:pPr>
    </w:p>
    <w:p w14:paraId="6944BBA0" w14:textId="3F20B0C2" w:rsidR="00B723BB" w:rsidRDefault="00B723BB" w:rsidP="00B723BB">
      <w:pPr>
        <w:rPr>
          <w:szCs w:val="22"/>
          <w:u w:val="single"/>
        </w:rPr>
      </w:pPr>
      <w:proofErr w:type="spellStart"/>
      <w:r w:rsidRPr="00F80998">
        <w:rPr>
          <w:i/>
          <w:iCs/>
          <w:color w:val="54883D"/>
          <w:szCs w:val="22"/>
          <w:u w:val="single"/>
        </w:rPr>
        <w:t>Plinoopskrba</w:t>
      </w:r>
      <w:proofErr w:type="spellEnd"/>
      <w:r w:rsidRPr="007014EB">
        <w:rPr>
          <w:szCs w:val="22"/>
          <w:u w:val="single"/>
        </w:rPr>
        <w:t xml:space="preserve"> </w:t>
      </w:r>
    </w:p>
    <w:p w14:paraId="0CDED241" w14:textId="77777777" w:rsidR="00B723BB" w:rsidRDefault="00B723BB" w:rsidP="00B723BB">
      <w:r w:rsidRPr="001D1D49">
        <w:rPr>
          <w:szCs w:val="22"/>
        </w:rPr>
        <w:t xml:space="preserve">Na području </w:t>
      </w:r>
      <w:r>
        <w:rPr>
          <w:szCs w:val="22"/>
        </w:rPr>
        <w:t>općine</w:t>
      </w:r>
      <w:r w:rsidRPr="001D1D49">
        <w:rPr>
          <w:szCs w:val="22"/>
        </w:rPr>
        <w:t xml:space="preserve"> nema postojeće mreže </w:t>
      </w:r>
      <w:proofErr w:type="spellStart"/>
      <w:r w:rsidRPr="001D1D49">
        <w:rPr>
          <w:szCs w:val="22"/>
        </w:rPr>
        <w:t>plinoopskrbe</w:t>
      </w:r>
      <w:proofErr w:type="spellEnd"/>
      <w:r w:rsidRPr="001D1D49">
        <w:rPr>
          <w:szCs w:val="22"/>
        </w:rPr>
        <w:t>.</w:t>
      </w:r>
      <w:r w:rsidRPr="00884255">
        <w:t xml:space="preserve"> </w:t>
      </w:r>
    </w:p>
    <w:p w14:paraId="5B34B505" w14:textId="77777777" w:rsidR="00B723BB" w:rsidRPr="00884255" w:rsidRDefault="00B723BB" w:rsidP="00B723BB">
      <w:pPr>
        <w:rPr>
          <w:szCs w:val="22"/>
        </w:rPr>
      </w:pPr>
    </w:p>
    <w:p w14:paraId="056450F5" w14:textId="77777777" w:rsidR="00B723BB" w:rsidRPr="00B723BB" w:rsidRDefault="00B723BB" w:rsidP="00B723BB">
      <w:pPr>
        <w:rPr>
          <w:i/>
          <w:iCs/>
          <w:color w:val="54883D"/>
          <w:szCs w:val="22"/>
          <w:u w:val="single"/>
        </w:rPr>
      </w:pPr>
      <w:r w:rsidRPr="00F80998">
        <w:rPr>
          <w:i/>
          <w:iCs/>
          <w:color w:val="54883D"/>
          <w:szCs w:val="22"/>
          <w:u w:val="single"/>
        </w:rPr>
        <w:t>Pošta i telekomunikacijski sustav</w:t>
      </w:r>
    </w:p>
    <w:p w14:paraId="053CEBCB" w14:textId="77777777" w:rsidR="00B723BB" w:rsidRDefault="00B723BB" w:rsidP="00B723BB">
      <w:pPr>
        <w:rPr>
          <w:szCs w:val="22"/>
        </w:rPr>
      </w:pPr>
      <w:r w:rsidRPr="00915CBE">
        <w:rPr>
          <w:szCs w:val="22"/>
        </w:rPr>
        <w:t>Na području Općine se poštanski promet odvija postoje</w:t>
      </w:r>
      <w:r>
        <w:rPr>
          <w:szCs w:val="22"/>
        </w:rPr>
        <w:t xml:space="preserve">ćom jedinicom poštanske mreže u </w:t>
      </w:r>
      <w:r w:rsidRPr="00915CBE">
        <w:rPr>
          <w:szCs w:val="22"/>
        </w:rPr>
        <w:t>Murteru (poštanski broj Općine je 22243), a poštanski sandučići se nalaze u svim dijelo</w:t>
      </w:r>
      <w:r>
        <w:rPr>
          <w:szCs w:val="22"/>
        </w:rPr>
        <w:t xml:space="preserve">vima </w:t>
      </w:r>
      <w:r w:rsidRPr="00915CBE">
        <w:rPr>
          <w:szCs w:val="22"/>
        </w:rPr>
        <w:t xml:space="preserve">Općine. </w:t>
      </w:r>
      <w:r w:rsidRPr="00580CF1">
        <w:rPr>
          <w:szCs w:val="22"/>
        </w:rPr>
        <w:t>Pokretna telefonska mreža danas je formirana od dvije neo</w:t>
      </w:r>
      <w:r>
        <w:rPr>
          <w:szCs w:val="22"/>
        </w:rPr>
        <w:t>visne mreže i od baznih postaja (</w:t>
      </w:r>
      <w:proofErr w:type="spellStart"/>
      <w:r>
        <w:rPr>
          <w:szCs w:val="22"/>
        </w:rPr>
        <w:t>Raduč</w:t>
      </w:r>
      <w:proofErr w:type="spellEnd"/>
      <w:r w:rsidRPr="00580CF1">
        <w:rPr>
          <w:szCs w:val="22"/>
        </w:rPr>
        <w:t>, Murter) povezanih prijenosnim sustavima na VF</w:t>
      </w:r>
      <w:r>
        <w:rPr>
          <w:szCs w:val="22"/>
        </w:rPr>
        <w:t xml:space="preserve"> postaju Šibenik i dalje na MTX </w:t>
      </w:r>
      <w:r w:rsidRPr="00580CF1">
        <w:rPr>
          <w:szCs w:val="22"/>
        </w:rPr>
        <w:t>centralu Zagreb. U tom sustavu planira se razvit</w:t>
      </w:r>
      <w:r>
        <w:rPr>
          <w:szCs w:val="22"/>
        </w:rPr>
        <w:t xml:space="preserve">ak posebnih usluga i mogućnosti </w:t>
      </w:r>
      <w:r w:rsidRPr="00580CF1">
        <w:rPr>
          <w:szCs w:val="22"/>
        </w:rPr>
        <w:t>telekomunikacijske mreže. Radio relejne postaje sa usmjerenim radio relejnim spojnim vezama</w:t>
      </w:r>
      <w:r>
        <w:rPr>
          <w:szCs w:val="22"/>
        </w:rPr>
        <w:t xml:space="preserve"> </w:t>
      </w:r>
      <w:r w:rsidRPr="00580CF1">
        <w:rPr>
          <w:szCs w:val="22"/>
        </w:rPr>
        <w:t>planirane su na udaljenom otočkom arhipelagu (Kornati, Žut) a bazne radijske stanice planirane</w:t>
      </w:r>
      <w:r>
        <w:rPr>
          <w:szCs w:val="22"/>
        </w:rPr>
        <w:t xml:space="preserve"> </w:t>
      </w:r>
      <w:r w:rsidRPr="00580CF1">
        <w:rPr>
          <w:szCs w:val="22"/>
        </w:rPr>
        <w:t>su unutar naselja Murter (</w:t>
      </w:r>
      <w:proofErr w:type="spellStart"/>
      <w:r w:rsidRPr="00580CF1">
        <w:rPr>
          <w:szCs w:val="22"/>
        </w:rPr>
        <w:t>Raduč</w:t>
      </w:r>
      <w:proofErr w:type="spellEnd"/>
      <w:r w:rsidRPr="00580CF1">
        <w:rPr>
          <w:szCs w:val="22"/>
        </w:rPr>
        <w:t>). Telekomunikacijski sustav Nacionalnog parka „Kornati“ obavlja se putem mobilne telefonije</w:t>
      </w:r>
      <w:r>
        <w:rPr>
          <w:szCs w:val="22"/>
        </w:rPr>
        <w:t xml:space="preserve"> </w:t>
      </w:r>
      <w:r w:rsidRPr="00580CF1">
        <w:rPr>
          <w:szCs w:val="22"/>
        </w:rPr>
        <w:t>odnosno postojećih baznih stanica za mobilnu mrežu (GSM ili</w:t>
      </w:r>
      <w:r>
        <w:rPr>
          <w:szCs w:val="22"/>
        </w:rPr>
        <w:t xml:space="preserve"> MBT) na </w:t>
      </w:r>
      <w:proofErr w:type="spellStart"/>
      <w:r>
        <w:rPr>
          <w:szCs w:val="22"/>
        </w:rPr>
        <w:t>Piškeri</w:t>
      </w:r>
      <w:proofErr w:type="spellEnd"/>
      <w:r>
        <w:rPr>
          <w:szCs w:val="22"/>
        </w:rPr>
        <w:t xml:space="preserve"> i repetitor na </w:t>
      </w:r>
      <w:r w:rsidRPr="00580CF1">
        <w:rPr>
          <w:szCs w:val="22"/>
        </w:rPr>
        <w:t>Kornatu (</w:t>
      </w:r>
      <w:proofErr w:type="spellStart"/>
      <w:r w:rsidRPr="00580CF1">
        <w:rPr>
          <w:szCs w:val="22"/>
        </w:rPr>
        <w:t>Metlina</w:t>
      </w:r>
      <w:proofErr w:type="spellEnd"/>
      <w:r w:rsidRPr="00580CF1">
        <w:rPr>
          <w:szCs w:val="22"/>
        </w:rPr>
        <w:t>).</w:t>
      </w:r>
    </w:p>
    <w:p w14:paraId="7DFE0DD4" w14:textId="77777777" w:rsidR="00767834" w:rsidRDefault="00767834" w:rsidP="00767834">
      <w:pPr>
        <w:rPr>
          <w:i/>
          <w:iCs/>
          <w:color w:val="54883D"/>
          <w:szCs w:val="22"/>
          <w:u w:val="single"/>
        </w:rPr>
      </w:pPr>
    </w:p>
    <w:p w14:paraId="4B1590E4" w14:textId="3FE98E1F" w:rsidR="00767834" w:rsidRPr="0069795C" w:rsidRDefault="00767834" w:rsidP="00767834">
      <w:pPr>
        <w:rPr>
          <w:i/>
          <w:iCs/>
          <w:color w:val="54883D"/>
          <w:szCs w:val="22"/>
          <w:u w:val="single"/>
        </w:rPr>
      </w:pPr>
      <w:r>
        <w:rPr>
          <w:i/>
          <w:iCs/>
          <w:color w:val="54883D"/>
          <w:szCs w:val="22"/>
          <w:u w:val="single"/>
        </w:rPr>
        <w:t>Stočarstvo</w:t>
      </w:r>
    </w:p>
    <w:p w14:paraId="69C027EE" w14:textId="17BDCF98" w:rsidR="00767834" w:rsidRPr="00767834" w:rsidRDefault="00767834" w:rsidP="0069795C">
      <w:pPr>
        <w:rPr>
          <w:szCs w:val="22"/>
        </w:rPr>
      </w:pPr>
      <w:r w:rsidRPr="00767834">
        <w:rPr>
          <w:szCs w:val="22"/>
        </w:rPr>
        <w:t xml:space="preserve">Stočarska proizvodnja je tradicionalno gospodarska grana, kako na području Općine </w:t>
      </w:r>
      <w:proofErr w:type="spellStart"/>
      <w:r w:rsidRPr="00767834">
        <w:rPr>
          <w:szCs w:val="22"/>
        </w:rPr>
        <w:t>MurterKornati</w:t>
      </w:r>
      <w:proofErr w:type="spellEnd"/>
      <w:r w:rsidRPr="00767834">
        <w:rPr>
          <w:szCs w:val="22"/>
        </w:rPr>
        <w:t xml:space="preserve">, tako i u cijeloj Šibensko - kninskoj županiji. </w:t>
      </w:r>
      <w:r w:rsidR="00BE4D14">
        <w:rPr>
          <w:szCs w:val="22"/>
        </w:rPr>
        <w:t>S</w:t>
      </w:r>
      <w:r w:rsidR="00BE4D14" w:rsidRPr="00BE4D14">
        <w:rPr>
          <w:szCs w:val="22"/>
        </w:rPr>
        <w:t xml:space="preserve">točarska proizvodnja nekada </w:t>
      </w:r>
      <w:r w:rsidR="00BE4D14">
        <w:rPr>
          <w:szCs w:val="22"/>
        </w:rPr>
        <w:t xml:space="preserve">je </w:t>
      </w:r>
      <w:r w:rsidR="00BE4D14" w:rsidRPr="00BE4D14">
        <w:rPr>
          <w:szCs w:val="22"/>
        </w:rPr>
        <w:t>obuhvaćala uzgoj goveda, svinja, ovaca, peradi i kunića. Vezano za stočarstvo danas postoji još samo donekle uzgoj ovaca na području Kornata</w:t>
      </w:r>
      <w:r w:rsidR="00BE4D14">
        <w:rPr>
          <w:szCs w:val="22"/>
        </w:rPr>
        <w:t>,</w:t>
      </w:r>
      <w:r w:rsidR="00BE4D14" w:rsidRPr="00BE4D14">
        <w:rPr>
          <w:szCs w:val="22"/>
        </w:rPr>
        <w:t xml:space="preserve"> a i taj dio stočarstva je ugrožen pojavom </w:t>
      </w:r>
      <w:r w:rsidR="00BE4D14" w:rsidRPr="00BE4D14">
        <w:rPr>
          <w:szCs w:val="22"/>
        </w:rPr>
        <w:lastRenderedPageBreak/>
        <w:t>čagljeva</w:t>
      </w:r>
      <w:r w:rsidR="00BE4D14">
        <w:rPr>
          <w:szCs w:val="22"/>
        </w:rPr>
        <w:t xml:space="preserve">. </w:t>
      </w:r>
      <w:r w:rsidR="00BE4D14" w:rsidRPr="00BE4D14">
        <w:rPr>
          <w:szCs w:val="22"/>
        </w:rPr>
        <w:t xml:space="preserve">Općina nema više potencijala za masovan uzgoj goveda, ovaca, svinja </w:t>
      </w:r>
      <w:r w:rsidR="00BE4D14">
        <w:rPr>
          <w:szCs w:val="22"/>
        </w:rPr>
        <w:t xml:space="preserve">prvenstveno iz </w:t>
      </w:r>
      <w:r w:rsidR="00BE4D14" w:rsidRPr="00BE4D14">
        <w:rPr>
          <w:szCs w:val="22"/>
        </w:rPr>
        <w:t>razloga što turizam dominira kao glavna gospodarska djelatnost te je sve podređeno turizmu.</w:t>
      </w:r>
    </w:p>
    <w:p w14:paraId="7E5C5369" w14:textId="2966AEBF" w:rsidR="0069795C" w:rsidRPr="0069795C" w:rsidRDefault="0069795C" w:rsidP="0069795C">
      <w:pPr>
        <w:rPr>
          <w:i/>
          <w:iCs/>
          <w:color w:val="54883D"/>
          <w:szCs w:val="22"/>
          <w:u w:val="single"/>
        </w:rPr>
      </w:pPr>
      <w:r w:rsidRPr="0069795C">
        <w:rPr>
          <w:i/>
          <w:iCs/>
          <w:color w:val="54883D"/>
          <w:szCs w:val="22"/>
          <w:u w:val="single"/>
        </w:rPr>
        <w:t>Poljoprivredne površine</w:t>
      </w:r>
    </w:p>
    <w:p w14:paraId="086B03B5" w14:textId="77777777" w:rsidR="00767834" w:rsidRDefault="00767834" w:rsidP="00212B16">
      <w:pPr>
        <w:spacing w:before="120" w:after="120"/>
        <w:rPr>
          <w:rFonts w:eastAsiaTheme="minorHAnsi"/>
        </w:rPr>
      </w:pPr>
      <w:r w:rsidRPr="00767834">
        <w:rPr>
          <w:rFonts w:eastAsiaTheme="minorHAnsi"/>
        </w:rPr>
        <w:t xml:space="preserve">Poljoprivreda je jedna od osnovnih gospodarskih djelatnosti na području ove Općine. Iako nije najprofitabilnija i veliki dio stanovništva radi u tercijarnoj djelatnosti, poljoprivreda je najvažnija grana kojom je ovdašnje stanovništvo preživljavalo od najstarijih vremena. Osnovna namjena i korištenje prostora ove Općine je poljoprivreda, prvenstveno stočarstvo, zatim voćarstvo i povrćarstvo. Uz to bi trebalo razvijati proizvodno – poslovne i zanatske djelatnosti koje bi omogućile zapošljavanje ljudi, što je jedan od osnovnih uvjeta za demografski rast. </w:t>
      </w:r>
    </w:p>
    <w:p w14:paraId="79A6836A" w14:textId="3E8B7DEF" w:rsidR="00212B16" w:rsidRPr="00AB5851" w:rsidRDefault="00212B16" w:rsidP="00212B16">
      <w:pPr>
        <w:spacing w:before="120" w:after="120"/>
        <w:rPr>
          <w:i/>
          <w:color w:val="54883D"/>
          <w:u w:val="single"/>
        </w:rPr>
      </w:pPr>
      <w:r w:rsidRPr="00AB5851">
        <w:rPr>
          <w:i/>
          <w:color w:val="54883D"/>
          <w:u w:val="single"/>
        </w:rPr>
        <w:t>Proizvodnja, skladištenje i prijevoz opasnih tvari</w:t>
      </w:r>
    </w:p>
    <w:p w14:paraId="040C7405" w14:textId="55789D8A" w:rsidR="00212B16" w:rsidRPr="00AB5851" w:rsidRDefault="00212B16" w:rsidP="00212B16">
      <w:pPr>
        <w:spacing w:after="0"/>
      </w:pPr>
      <w:r w:rsidRPr="00AB5851">
        <w:t>Na području Općina Murter-Kornati</w:t>
      </w:r>
      <w:r w:rsidR="00AB5851" w:rsidRPr="00AB5851">
        <w:t xml:space="preserve"> </w:t>
      </w:r>
      <w:r w:rsidRPr="00AB5851">
        <w:t>nema objekata u kojima se obavlja proizvodnja, skladištenje i prijevoz opasnih tvari.</w:t>
      </w:r>
    </w:p>
    <w:p w14:paraId="1A7305C5" w14:textId="77777777" w:rsidR="007A1695" w:rsidRDefault="007A1695" w:rsidP="00EE65B0">
      <w:pPr>
        <w:spacing w:before="0"/>
        <w:rPr>
          <w:highlight w:val="yellow"/>
        </w:rPr>
      </w:pPr>
    </w:p>
    <w:p w14:paraId="4D03391F" w14:textId="77777777" w:rsidR="00F80998" w:rsidRPr="005A761D" w:rsidRDefault="00F80998" w:rsidP="00EE65B0">
      <w:pPr>
        <w:spacing w:before="0"/>
        <w:rPr>
          <w:highlight w:val="yellow"/>
        </w:rPr>
      </w:pPr>
    </w:p>
    <w:p w14:paraId="49B10792" w14:textId="77777777" w:rsidR="00C8759A" w:rsidRPr="00BD3AB4" w:rsidRDefault="00C8759A" w:rsidP="00A81505">
      <w:pPr>
        <w:pStyle w:val="Naslov2"/>
      </w:pPr>
      <w:bookmarkStart w:id="25" w:name="_Toc217028180"/>
      <w:r w:rsidRPr="00BD3AB4">
        <w:t>Prirodno - kulturni pokazatelji</w:t>
      </w:r>
      <w:bookmarkEnd w:id="25"/>
    </w:p>
    <w:p w14:paraId="277C3DF0" w14:textId="77777777" w:rsidR="00C8759A" w:rsidRPr="00BD3AB4" w:rsidRDefault="00C8759A" w:rsidP="00813262">
      <w:pPr>
        <w:pStyle w:val="Naslov30"/>
      </w:pPr>
      <w:bookmarkStart w:id="26" w:name="_Toc217028181"/>
      <w:r w:rsidRPr="00BD3AB4">
        <w:t>Zaštićena područja</w:t>
      </w:r>
      <w:bookmarkEnd w:id="26"/>
      <w:r w:rsidRPr="00BD3AB4">
        <w:t xml:space="preserve"> </w:t>
      </w:r>
    </w:p>
    <w:p w14:paraId="77729B47" w14:textId="1E373D52" w:rsidR="00BD3AB4" w:rsidRPr="00337212" w:rsidRDefault="00BD3AB4" w:rsidP="00BD3AB4">
      <w:pPr>
        <w:shd w:val="clear" w:color="auto" w:fill="FFFFFF"/>
        <w:spacing w:before="0" w:after="120"/>
        <w:ind w:left="5" w:right="72"/>
        <w:rPr>
          <w:color w:val="auto"/>
          <w:szCs w:val="22"/>
          <w:lang w:eastAsia="hr-HR"/>
        </w:rPr>
      </w:pPr>
      <w:r w:rsidRPr="008A09EE">
        <w:rPr>
          <w:color w:val="auto"/>
          <w:szCs w:val="22"/>
          <w:lang w:eastAsia="hr-HR"/>
        </w:rPr>
        <w:t>Prostor Općine Murter</w:t>
      </w:r>
      <w:r w:rsidR="008E6CA6">
        <w:rPr>
          <w:color w:val="auto"/>
          <w:szCs w:val="22"/>
          <w:lang w:eastAsia="hr-HR"/>
        </w:rPr>
        <w:t>-Kornati</w:t>
      </w:r>
      <w:r w:rsidRPr="008A09EE">
        <w:rPr>
          <w:color w:val="auto"/>
          <w:szCs w:val="22"/>
          <w:lang w:eastAsia="hr-HR"/>
        </w:rPr>
        <w:t xml:space="preserve"> je izuzetan po brojnim fenomenima, a nadasve osobitim odnosom prirodnog i antropogenog. Jedinstvenost se ogleda u spoju različitih </w:t>
      </w:r>
      <w:proofErr w:type="spellStart"/>
      <w:r w:rsidRPr="008A09EE">
        <w:rPr>
          <w:color w:val="auto"/>
          <w:szCs w:val="22"/>
          <w:lang w:eastAsia="hr-HR"/>
        </w:rPr>
        <w:t>fizionomskih</w:t>
      </w:r>
      <w:proofErr w:type="spellEnd"/>
      <w:r w:rsidRPr="008A09EE">
        <w:rPr>
          <w:color w:val="auto"/>
          <w:szCs w:val="22"/>
          <w:lang w:eastAsia="hr-HR"/>
        </w:rPr>
        <w:t xml:space="preserve"> cjelina na relativno malom prostoru (otoci, more jezero, izvorišta pitke vode). Općina Murter</w:t>
      </w:r>
      <w:r w:rsidR="008E6CA6">
        <w:rPr>
          <w:color w:val="auto"/>
          <w:szCs w:val="22"/>
          <w:lang w:eastAsia="hr-HR"/>
        </w:rPr>
        <w:t xml:space="preserve">-Kornati </w:t>
      </w:r>
      <w:r w:rsidRPr="008A09EE">
        <w:rPr>
          <w:color w:val="auto"/>
          <w:szCs w:val="22"/>
          <w:lang w:eastAsia="hr-HR"/>
        </w:rPr>
        <w:t xml:space="preserve">zauzima značajni morski areal s velikim brojem otoka i Nacionalnim parkom </w:t>
      </w:r>
      <w:r w:rsidR="008E6CA6">
        <w:rPr>
          <w:color w:val="auto"/>
          <w:szCs w:val="22"/>
          <w:lang w:eastAsia="hr-HR"/>
        </w:rPr>
        <w:t>„</w:t>
      </w:r>
      <w:r w:rsidRPr="008A09EE">
        <w:rPr>
          <w:color w:val="auto"/>
          <w:szCs w:val="22"/>
          <w:lang w:eastAsia="hr-HR"/>
        </w:rPr>
        <w:t>Kornati</w:t>
      </w:r>
      <w:r w:rsidR="008E6CA6">
        <w:rPr>
          <w:color w:val="auto"/>
          <w:szCs w:val="22"/>
          <w:lang w:eastAsia="hr-HR"/>
        </w:rPr>
        <w:t>“</w:t>
      </w:r>
      <w:r w:rsidRPr="008A09EE">
        <w:rPr>
          <w:color w:val="auto"/>
          <w:szCs w:val="22"/>
          <w:lang w:eastAsia="hr-HR"/>
        </w:rPr>
        <w:t xml:space="preserve"> kao fenomenom najviše ra</w:t>
      </w:r>
      <w:r>
        <w:rPr>
          <w:color w:val="auto"/>
          <w:szCs w:val="22"/>
          <w:lang w:eastAsia="hr-HR"/>
        </w:rPr>
        <w:t>zine na Jadranu.</w:t>
      </w:r>
    </w:p>
    <w:p w14:paraId="02BBE882" w14:textId="77777777" w:rsidR="00BD3AB4" w:rsidRPr="008A09EE" w:rsidRDefault="00BD3AB4" w:rsidP="00BD3AB4">
      <w:pPr>
        <w:rPr>
          <w:rFonts w:eastAsiaTheme="minorEastAsia"/>
          <w:i/>
        </w:rPr>
      </w:pPr>
      <w:r w:rsidRPr="008A09EE">
        <w:rPr>
          <w:rFonts w:eastAsiaTheme="minorEastAsia"/>
          <w:i/>
        </w:rPr>
        <w:t>KORNATI, NACIONALNI PARK</w:t>
      </w:r>
    </w:p>
    <w:p w14:paraId="7DD3847C" w14:textId="07751F37" w:rsidR="00BD3AB4" w:rsidRDefault="00BD3AB4" w:rsidP="00BD3AB4">
      <w:r w:rsidRPr="008A09EE">
        <w:t xml:space="preserve">Nacionalni park </w:t>
      </w:r>
      <w:r w:rsidR="00ED61E1">
        <w:t>„</w:t>
      </w:r>
      <w:r w:rsidRPr="008A09EE">
        <w:t>Kornati</w:t>
      </w:r>
      <w:r w:rsidR="00ED61E1">
        <w:t>“</w:t>
      </w:r>
      <w:r w:rsidRPr="008A09EE">
        <w:t xml:space="preserve"> je prostor najvišeg značaja u kojemu se ističe zaštita primarnog prirodnog stanja u svrhu znanosti (PURARA Strogi prirodni rezervat), zaštita eko</w:t>
      </w:r>
      <w:r>
        <w:t>sustava i mogućnost rekreacije.</w:t>
      </w:r>
    </w:p>
    <w:p w14:paraId="661950D3" w14:textId="743EA70F" w:rsidR="00BD3AB4" w:rsidRDefault="00BD3AB4" w:rsidP="00BD3AB4"/>
    <w:p w14:paraId="368E9145" w14:textId="77777777" w:rsidR="00BD3AB4" w:rsidRPr="008A09EE" w:rsidRDefault="00BD3AB4" w:rsidP="00BD3AB4">
      <w:pPr>
        <w:rPr>
          <w:rFonts w:eastAsiaTheme="minorEastAsia"/>
          <w:i/>
        </w:rPr>
      </w:pPr>
      <w:r w:rsidRPr="008A09EE">
        <w:rPr>
          <w:rFonts w:eastAsiaTheme="minorEastAsia"/>
          <w:i/>
        </w:rPr>
        <w:t>ŽUT – SIT, ZAŠTIĆENI KRAJOLIK</w:t>
      </w:r>
    </w:p>
    <w:p w14:paraId="1667D72A" w14:textId="77777777" w:rsidR="00BD3AB4" w:rsidRPr="008A09EE" w:rsidRDefault="00BD3AB4" w:rsidP="00BD3AB4">
      <w:r w:rsidRPr="008A09EE">
        <w:t xml:space="preserve">Područje </w:t>
      </w:r>
      <w:proofErr w:type="spellStart"/>
      <w:r w:rsidRPr="008A09EE">
        <w:t>Žutsko</w:t>
      </w:r>
      <w:proofErr w:type="spellEnd"/>
      <w:r w:rsidRPr="008A09EE">
        <w:t xml:space="preserve"> – </w:t>
      </w:r>
      <w:proofErr w:type="spellStart"/>
      <w:r w:rsidRPr="008A09EE">
        <w:t>sitskog</w:t>
      </w:r>
      <w:proofErr w:type="spellEnd"/>
      <w:r w:rsidRPr="008A09EE">
        <w:t xml:space="preserve"> arhipelaga odlikuje gotovo isti temeljni fenomen kao i područje Kornata. Kopneno područje je zaštićeno u kategoriji zaštićenog krajolika. Potrebno je provesti i zaštitu  i pripadajućeg morskog dijela arhipelaga.</w:t>
      </w:r>
    </w:p>
    <w:p w14:paraId="28B62A98" w14:textId="77777777" w:rsidR="00BD3AB4" w:rsidRPr="008A09EE" w:rsidRDefault="00BD3AB4" w:rsidP="00BD3AB4">
      <w:pPr>
        <w:rPr>
          <w:lang w:eastAsia="hr-HR"/>
        </w:rPr>
      </w:pPr>
      <w:r w:rsidRPr="008A09EE">
        <w:t>Osim područja i dijelova prirode koji se štite u smislu Zakona o zaštiti prirode, Prostornim planom utvrđeni su osobito vrijedni dijelovi prirode koji se štite i uređuju temeljem</w:t>
      </w:r>
      <w:r>
        <w:rPr>
          <w:lang w:eastAsia="hr-HR"/>
        </w:rPr>
        <w:t xml:space="preserve"> Plana.</w:t>
      </w:r>
    </w:p>
    <w:p w14:paraId="6F8CD5DE" w14:textId="77777777" w:rsidR="00BD3AB4" w:rsidRPr="008A09EE" w:rsidRDefault="00BD3AB4" w:rsidP="00BD3AB4">
      <w:pPr>
        <w:rPr>
          <w:rFonts w:eastAsiaTheme="minorEastAsia"/>
          <w:i/>
        </w:rPr>
      </w:pPr>
      <w:r w:rsidRPr="008A09EE">
        <w:rPr>
          <w:rFonts w:eastAsiaTheme="minorEastAsia"/>
          <w:i/>
        </w:rPr>
        <w:t>MODRAVSKI/PIROVAČKI KANAL</w:t>
      </w:r>
    </w:p>
    <w:p w14:paraId="08F59EE3" w14:textId="77777777" w:rsidR="00BD3AB4" w:rsidRPr="00337212" w:rsidRDefault="00BD3AB4" w:rsidP="00BD3AB4">
      <w:r w:rsidRPr="008A09EE">
        <w:t>Zaštita kanala obuhvaća zaštitu morskog areala i podmorja na temelju istraživanja kao osobitog područja mrjestil</w:t>
      </w:r>
      <w:r>
        <w:t>išta riba i nastambe školjkaša.</w:t>
      </w:r>
    </w:p>
    <w:p w14:paraId="51DD1A0B" w14:textId="77777777" w:rsidR="00BD3AB4" w:rsidRPr="008A09EE" w:rsidRDefault="00BD3AB4" w:rsidP="00BD3AB4">
      <w:pPr>
        <w:rPr>
          <w:rFonts w:eastAsiaTheme="minorEastAsia"/>
          <w:i/>
        </w:rPr>
      </w:pPr>
      <w:r w:rsidRPr="008A09EE">
        <w:rPr>
          <w:rFonts w:eastAsiaTheme="minorEastAsia"/>
          <w:i/>
        </w:rPr>
        <w:t>MURTERSKI ŠKOJI</w:t>
      </w:r>
    </w:p>
    <w:p w14:paraId="2A3CFEF3" w14:textId="77777777" w:rsidR="00BD3AB4" w:rsidRPr="008A09EE" w:rsidRDefault="00BD3AB4" w:rsidP="00BD3AB4">
      <w:r w:rsidRPr="008A09EE">
        <w:lastRenderedPageBreak/>
        <w:t xml:space="preserve">Niz otoka pred Murterom štiti se odredbama Prostornog plana. Otoke obilježava funkcija gospodarstva i rekreacije. Otok </w:t>
      </w:r>
      <w:proofErr w:type="spellStart"/>
      <w:r w:rsidRPr="008A09EE">
        <w:t>Vinik</w:t>
      </w:r>
      <w:proofErr w:type="spellEnd"/>
      <w:r w:rsidRPr="008A09EE">
        <w:t xml:space="preserve"> M. predstavlja ujedno i arheološko područje.</w:t>
      </w:r>
    </w:p>
    <w:p w14:paraId="010D79C9" w14:textId="77777777" w:rsidR="00BD3AB4" w:rsidRPr="008A09EE" w:rsidRDefault="00BD3AB4" w:rsidP="00BD3AB4">
      <w:pPr>
        <w:shd w:val="clear" w:color="auto" w:fill="FFFFFF"/>
        <w:spacing w:before="0" w:after="120"/>
        <w:ind w:left="5" w:right="72"/>
        <w:rPr>
          <w:color w:val="auto"/>
          <w:szCs w:val="22"/>
          <w:lang w:eastAsia="hr-HR"/>
        </w:rPr>
      </w:pPr>
    </w:p>
    <w:p w14:paraId="7D05CEC3" w14:textId="77777777" w:rsidR="00BD3AB4" w:rsidRPr="00705C58" w:rsidRDefault="00BD3AB4" w:rsidP="00BD3AB4">
      <w:pPr>
        <w:spacing w:before="0" w:after="120"/>
        <w:rPr>
          <w:i/>
          <w:smallCaps/>
          <w:color w:val="auto"/>
          <w:szCs w:val="22"/>
          <w:u w:val="single"/>
          <w:lang w:eastAsia="hr-HR"/>
        </w:rPr>
      </w:pPr>
      <w:r w:rsidRPr="00705C58">
        <w:rPr>
          <w:i/>
          <w:smallCaps/>
          <w:color w:val="auto"/>
          <w:szCs w:val="22"/>
          <w:u w:val="single"/>
          <w:lang w:eastAsia="hr-HR"/>
        </w:rPr>
        <w:t>Ukupni prostor općine</w:t>
      </w:r>
    </w:p>
    <w:p w14:paraId="62D9F843" w14:textId="5F482609" w:rsidR="00BD3AB4" w:rsidRPr="008A09EE" w:rsidRDefault="00BD3AB4" w:rsidP="00BD3AB4">
      <w:pPr>
        <w:shd w:val="clear" w:color="auto" w:fill="FFFFFF"/>
        <w:spacing w:before="0" w:after="120"/>
        <w:ind w:left="5" w:right="72"/>
        <w:rPr>
          <w:color w:val="auto"/>
          <w:szCs w:val="22"/>
          <w:lang w:eastAsia="hr-HR"/>
        </w:rPr>
      </w:pPr>
      <w:r w:rsidRPr="008A09EE">
        <w:rPr>
          <w:color w:val="auto"/>
          <w:szCs w:val="22"/>
          <w:lang w:eastAsia="hr-HR"/>
        </w:rPr>
        <w:t>Ukupni prostor Općine Murter</w:t>
      </w:r>
      <w:r w:rsidR="005262B4">
        <w:rPr>
          <w:color w:val="auto"/>
          <w:szCs w:val="22"/>
          <w:lang w:eastAsia="hr-HR"/>
        </w:rPr>
        <w:t>-Kornati</w:t>
      </w:r>
      <w:r w:rsidRPr="008A09EE">
        <w:rPr>
          <w:color w:val="auto"/>
          <w:szCs w:val="22"/>
          <w:lang w:eastAsia="hr-HR"/>
        </w:rPr>
        <w:t xml:space="preserve"> čini vrijedno krajobrazno područje. Zaštita prostora se ogleda prvenstveno u trajnom i pažljivom iskorištavanju prirodnih resursa.</w:t>
      </w:r>
    </w:p>
    <w:p w14:paraId="5F161D98" w14:textId="77777777" w:rsidR="00BD3AB4" w:rsidRPr="008A09EE" w:rsidRDefault="00BD3AB4" w:rsidP="00BD3AB4">
      <w:pPr>
        <w:spacing w:before="0" w:after="120"/>
        <w:rPr>
          <w:smallCaps/>
          <w:color w:val="auto"/>
          <w:szCs w:val="22"/>
          <w:u w:val="single"/>
          <w:lang w:eastAsia="hr-HR"/>
        </w:rPr>
      </w:pPr>
      <w:r w:rsidRPr="008A09EE">
        <w:rPr>
          <w:smallCaps/>
          <w:color w:val="auto"/>
          <w:szCs w:val="22"/>
          <w:u w:val="single"/>
          <w:lang w:eastAsia="hr-HR"/>
        </w:rPr>
        <w:t>Prostorno estetski elementi</w:t>
      </w:r>
    </w:p>
    <w:p w14:paraId="6E7A48B3" w14:textId="617052BF" w:rsidR="00BD3AB4" w:rsidRPr="008A09EE" w:rsidRDefault="00BD3AB4" w:rsidP="00BD3AB4">
      <w:pPr>
        <w:shd w:val="clear" w:color="auto" w:fill="FFFFFF"/>
        <w:spacing w:before="0" w:after="120"/>
        <w:ind w:left="5" w:right="72"/>
        <w:rPr>
          <w:color w:val="auto"/>
          <w:szCs w:val="22"/>
          <w:lang w:eastAsia="hr-HR"/>
        </w:rPr>
      </w:pPr>
      <w:r w:rsidRPr="008A09EE">
        <w:rPr>
          <w:color w:val="auto"/>
          <w:szCs w:val="22"/>
          <w:lang w:eastAsia="hr-HR"/>
        </w:rPr>
        <w:t>Cijeli prostor Općine Murter</w:t>
      </w:r>
      <w:r w:rsidR="00A14297">
        <w:rPr>
          <w:color w:val="auto"/>
          <w:szCs w:val="22"/>
          <w:lang w:eastAsia="hr-HR"/>
        </w:rPr>
        <w:t>-Kornati</w:t>
      </w:r>
      <w:r w:rsidRPr="008A09EE">
        <w:rPr>
          <w:color w:val="auto"/>
          <w:szCs w:val="22"/>
          <w:lang w:eastAsia="hr-HR"/>
        </w:rPr>
        <w:t xml:space="preserve"> ima nekoliko vidikovaca koji su od posebnog značaja za krajobrazne i panoramske vrijednosti prostora:</w:t>
      </w:r>
    </w:p>
    <w:p w14:paraId="6443FE3A" w14:textId="77777777" w:rsidR="00BD3AB4" w:rsidRPr="008A09EE" w:rsidRDefault="00BD3AB4" w:rsidP="00112AAC">
      <w:pPr>
        <w:numPr>
          <w:ilvl w:val="0"/>
          <w:numId w:val="36"/>
        </w:numPr>
        <w:spacing w:before="0" w:after="120"/>
        <w:ind w:left="714" w:hanging="357"/>
        <w:contextualSpacing/>
        <w:jc w:val="left"/>
        <w:rPr>
          <w:color w:val="auto"/>
          <w:szCs w:val="22"/>
          <w:lang w:eastAsia="hr-HR"/>
        </w:rPr>
      </w:pPr>
      <w:r w:rsidRPr="008A09EE">
        <w:rPr>
          <w:color w:val="auto"/>
          <w:szCs w:val="22"/>
          <w:lang w:eastAsia="hr-HR"/>
        </w:rPr>
        <w:t>Vidikovac uz Crkvu sv. Roko u Murteru</w:t>
      </w:r>
    </w:p>
    <w:p w14:paraId="1F7CD302" w14:textId="77777777" w:rsidR="00BD3AB4" w:rsidRPr="008A09EE" w:rsidRDefault="00BD3AB4" w:rsidP="00112AAC">
      <w:pPr>
        <w:numPr>
          <w:ilvl w:val="0"/>
          <w:numId w:val="36"/>
        </w:numPr>
        <w:spacing w:before="0" w:after="120"/>
        <w:ind w:left="714" w:hanging="357"/>
        <w:contextualSpacing/>
        <w:rPr>
          <w:color w:val="auto"/>
          <w:szCs w:val="22"/>
          <w:lang w:eastAsia="hr-HR"/>
        </w:rPr>
      </w:pPr>
      <w:r w:rsidRPr="008A09EE">
        <w:rPr>
          <w:color w:val="auto"/>
          <w:szCs w:val="22"/>
          <w:lang w:eastAsia="hr-HR"/>
        </w:rPr>
        <w:t xml:space="preserve">Brdo </w:t>
      </w:r>
      <w:proofErr w:type="spellStart"/>
      <w:r w:rsidRPr="008A09EE">
        <w:rPr>
          <w:color w:val="auto"/>
          <w:szCs w:val="22"/>
          <w:lang w:eastAsia="hr-HR"/>
        </w:rPr>
        <w:t>Raduč</w:t>
      </w:r>
      <w:proofErr w:type="spellEnd"/>
    </w:p>
    <w:p w14:paraId="12B7C8B3" w14:textId="77777777" w:rsidR="00BD3AB4" w:rsidRPr="008A09EE" w:rsidRDefault="00BD3AB4" w:rsidP="00112AAC">
      <w:pPr>
        <w:numPr>
          <w:ilvl w:val="0"/>
          <w:numId w:val="36"/>
        </w:numPr>
        <w:spacing w:before="0" w:after="120"/>
        <w:ind w:left="714" w:hanging="357"/>
        <w:contextualSpacing/>
        <w:rPr>
          <w:color w:val="auto"/>
          <w:szCs w:val="22"/>
          <w:lang w:eastAsia="hr-HR"/>
        </w:rPr>
      </w:pPr>
      <w:r w:rsidRPr="008A09EE">
        <w:rPr>
          <w:color w:val="auto"/>
          <w:szCs w:val="22"/>
          <w:lang w:eastAsia="hr-HR"/>
        </w:rPr>
        <w:t xml:space="preserve">Brdo Gradina </w:t>
      </w:r>
    </w:p>
    <w:p w14:paraId="2F9B2DC1" w14:textId="77777777" w:rsidR="00BD3AB4" w:rsidRPr="008A09EE" w:rsidRDefault="00BD3AB4" w:rsidP="00112AAC">
      <w:pPr>
        <w:numPr>
          <w:ilvl w:val="0"/>
          <w:numId w:val="36"/>
        </w:numPr>
        <w:spacing w:before="0" w:after="120"/>
        <w:ind w:left="714" w:hanging="357"/>
        <w:contextualSpacing/>
        <w:rPr>
          <w:color w:val="auto"/>
          <w:szCs w:val="22"/>
          <w:lang w:eastAsia="hr-HR"/>
        </w:rPr>
      </w:pPr>
      <w:r w:rsidRPr="008A09EE">
        <w:rPr>
          <w:color w:val="auto"/>
          <w:szCs w:val="22"/>
          <w:lang w:eastAsia="hr-HR"/>
        </w:rPr>
        <w:t>Brdo Vršak</w:t>
      </w:r>
    </w:p>
    <w:p w14:paraId="6F371DD3" w14:textId="77777777" w:rsidR="00BD3AB4" w:rsidRPr="008A09EE" w:rsidRDefault="00BD3AB4" w:rsidP="00BD3AB4">
      <w:pPr>
        <w:spacing w:before="0" w:after="120"/>
        <w:ind w:left="714"/>
        <w:contextualSpacing/>
        <w:rPr>
          <w:color w:val="auto"/>
          <w:szCs w:val="22"/>
          <w:lang w:eastAsia="hr-HR"/>
        </w:rPr>
      </w:pPr>
    </w:p>
    <w:p w14:paraId="30802A41" w14:textId="77777777" w:rsidR="00BD3AB4" w:rsidRPr="008A09EE" w:rsidRDefault="00BD3AB4" w:rsidP="00BD3AB4">
      <w:pPr>
        <w:spacing w:before="0" w:after="120"/>
        <w:rPr>
          <w:smallCaps/>
          <w:color w:val="auto"/>
          <w:szCs w:val="22"/>
          <w:u w:val="single"/>
          <w:lang w:eastAsia="hr-HR"/>
        </w:rPr>
      </w:pPr>
      <w:r w:rsidRPr="008A09EE">
        <w:rPr>
          <w:smallCaps/>
          <w:color w:val="auto"/>
          <w:szCs w:val="22"/>
          <w:u w:val="single"/>
          <w:lang w:eastAsia="hr-HR"/>
        </w:rPr>
        <w:t>Osobito vrijedan predjel – kultivirani krajobraz</w:t>
      </w:r>
    </w:p>
    <w:p w14:paraId="3FE1CA2B" w14:textId="77777777" w:rsidR="00BD3AB4" w:rsidRPr="008A09EE" w:rsidRDefault="00BD3AB4" w:rsidP="00BD3AB4">
      <w:pPr>
        <w:shd w:val="clear" w:color="auto" w:fill="FFFFFF"/>
        <w:spacing w:before="0" w:after="120"/>
        <w:ind w:left="5" w:right="72"/>
        <w:rPr>
          <w:color w:val="auto"/>
          <w:szCs w:val="22"/>
          <w:lang w:eastAsia="hr-HR"/>
        </w:rPr>
      </w:pPr>
      <w:r w:rsidRPr="008A09EE">
        <w:rPr>
          <w:color w:val="auto"/>
          <w:szCs w:val="22"/>
          <w:lang w:eastAsia="hr-HR"/>
        </w:rPr>
        <w:t xml:space="preserve">Posebno se ističe polje </w:t>
      </w:r>
      <w:proofErr w:type="spellStart"/>
      <w:r w:rsidRPr="008A09EE">
        <w:rPr>
          <w:color w:val="auto"/>
          <w:szCs w:val="22"/>
          <w:lang w:eastAsia="hr-HR"/>
        </w:rPr>
        <w:t>Plasne</w:t>
      </w:r>
      <w:proofErr w:type="spellEnd"/>
      <w:r w:rsidRPr="008A09EE">
        <w:rPr>
          <w:color w:val="auto"/>
          <w:szCs w:val="22"/>
          <w:lang w:eastAsia="hr-HR"/>
        </w:rPr>
        <w:t xml:space="preserve"> – između Murtera i </w:t>
      </w:r>
      <w:proofErr w:type="spellStart"/>
      <w:r w:rsidRPr="008A09EE">
        <w:rPr>
          <w:color w:val="auto"/>
          <w:szCs w:val="22"/>
          <w:lang w:eastAsia="hr-HR"/>
        </w:rPr>
        <w:t>Betine</w:t>
      </w:r>
      <w:proofErr w:type="spellEnd"/>
      <w:r w:rsidRPr="008A09EE">
        <w:rPr>
          <w:color w:val="auto"/>
          <w:szCs w:val="22"/>
          <w:lang w:eastAsia="hr-HR"/>
        </w:rPr>
        <w:t>, agrarna površina oblikovana u veće parcele.</w:t>
      </w:r>
    </w:p>
    <w:p w14:paraId="0676CE73" w14:textId="77777777" w:rsidR="00BC75E9" w:rsidRPr="00F86D16" w:rsidRDefault="00BC75E9" w:rsidP="00BC75E9"/>
    <w:p w14:paraId="16DABED0" w14:textId="77777777" w:rsidR="00C8759A" w:rsidRPr="00F86D16" w:rsidRDefault="00C8759A" w:rsidP="00813262">
      <w:pPr>
        <w:pStyle w:val="Naslov30"/>
      </w:pPr>
      <w:bookmarkStart w:id="27" w:name="_Toc217028182"/>
      <w:r w:rsidRPr="00F86D16">
        <w:t>Kulturno povijesna baština</w:t>
      </w:r>
      <w:bookmarkEnd w:id="27"/>
    </w:p>
    <w:p w14:paraId="50A9CF46" w14:textId="6226B776" w:rsidR="00F86D16" w:rsidRDefault="00F86D16" w:rsidP="00F86D16">
      <w:pPr>
        <w:spacing w:before="120" w:after="120"/>
        <w:rPr>
          <w:szCs w:val="22"/>
        </w:rPr>
      </w:pPr>
      <w:r w:rsidRPr="00271865">
        <w:rPr>
          <w:szCs w:val="22"/>
        </w:rPr>
        <w:t>Nepokretna kulturna baština obuhvaća: naselja ili njihove dijelove; građevine, sklopove ili njihove dijelove s pripadajućim okolišem i inventarom; elemente povijesne opreme naselja; područja, mjesta ili spomen – obilježja vezana uz povijesne događaja ili osobe; arheološka nalazišta i zone; etnološke sadržaje i zone te područja osobitih vrijednosti identiteta prostora i njihove dijelove koji sadrže povijesne strukture kao pokazatelje čovjekove prisutnosti u prostoru.</w:t>
      </w:r>
    </w:p>
    <w:p w14:paraId="55481729" w14:textId="77777777" w:rsidR="00F86D16" w:rsidRDefault="00F86D16" w:rsidP="00F86D16">
      <w:pPr>
        <w:spacing w:before="120" w:after="120"/>
        <w:rPr>
          <w:szCs w:val="22"/>
        </w:rPr>
      </w:pPr>
    </w:p>
    <w:p w14:paraId="1D818793" w14:textId="77777777" w:rsidR="00F86D16" w:rsidRDefault="00F86D16" w:rsidP="00F86D16">
      <w:r>
        <w:t>U nastavku je navedena kulturna baština na području Općine Murter-Kornati.</w:t>
      </w:r>
    </w:p>
    <w:tbl>
      <w:tblPr>
        <w:tblStyle w:val="Reetkatablice"/>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2078"/>
        <w:gridCol w:w="4111"/>
      </w:tblGrid>
      <w:tr w:rsidR="00F86D16" w:rsidRPr="00C90FFF" w14:paraId="4A39AABF" w14:textId="77777777" w:rsidTr="00E63F6A">
        <w:trPr>
          <w:jc w:val="center"/>
        </w:trPr>
        <w:tc>
          <w:tcPr>
            <w:tcW w:w="3020" w:type="dxa"/>
            <w:vAlign w:val="center"/>
          </w:tcPr>
          <w:p w14:paraId="0D3ACF66" w14:textId="77777777" w:rsidR="00F86D16" w:rsidRPr="00C90FFF" w:rsidRDefault="00F86D16" w:rsidP="00E63F6A">
            <w:pPr>
              <w:jc w:val="center"/>
              <w:rPr>
                <w:b/>
                <w:sz w:val="20"/>
                <w:szCs w:val="20"/>
              </w:rPr>
            </w:pPr>
            <w:r w:rsidRPr="00C90FFF">
              <w:rPr>
                <w:b/>
                <w:sz w:val="20"/>
                <w:szCs w:val="20"/>
              </w:rPr>
              <w:t>NAZIV</w:t>
            </w:r>
          </w:p>
        </w:tc>
        <w:tc>
          <w:tcPr>
            <w:tcW w:w="2078" w:type="dxa"/>
            <w:vAlign w:val="center"/>
          </w:tcPr>
          <w:p w14:paraId="243329FD" w14:textId="77777777" w:rsidR="00F86D16" w:rsidRPr="00C90FFF" w:rsidRDefault="00F86D16" w:rsidP="00E63F6A">
            <w:pPr>
              <w:jc w:val="center"/>
              <w:rPr>
                <w:b/>
                <w:sz w:val="20"/>
                <w:szCs w:val="20"/>
              </w:rPr>
            </w:pPr>
            <w:r w:rsidRPr="00C90FFF">
              <w:rPr>
                <w:b/>
                <w:sz w:val="20"/>
                <w:szCs w:val="20"/>
              </w:rPr>
              <w:t>MJESTO</w:t>
            </w:r>
          </w:p>
        </w:tc>
        <w:tc>
          <w:tcPr>
            <w:tcW w:w="4111" w:type="dxa"/>
            <w:vAlign w:val="center"/>
          </w:tcPr>
          <w:p w14:paraId="59DE8FA6" w14:textId="48E65953" w:rsidR="00F86D16" w:rsidRPr="00C90FFF" w:rsidRDefault="00F86D16" w:rsidP="00E63F6A">
            <w:pPr>
              <w:jc w:val="center"/>
              <w:rPr>
                <w:b/>
                <w:sz w:val="20"/>
                <w:szCs w:val="20"/>
              </w:rPr>
            </w:pPr>
            <w:r w:rsidRPr="00C90FFF">
              <w:rPr>
                <w:b/>
                <w:sz w:val="20"/>
                <w:szCs w:val="20"/>
              </w:rPr>
              <w:t>VR</w:t>
            </w:r>
            <w:r w:rsidR="009C198C">
              <w:rPr>
                <w:b/>
                <w:sz w:val="20"/>
                <w:szCs w:val="20"/>
              </w:rPr>
              <w:t>ST</w:t>
            </w:r>
            <w:r>
              <w:rPr>
                <w:b/>
                <w:sz w:val="20"/>
                <w:szCs w:val="20"/>
              </w:rPr>
              <w:t>A</w:t>
            </w:r>
            <w:r w:rsidRPr="00C90FFF">
              <w:rPr>
                <w:b/>
                <w:sz w:val="20"/>
                <w:szCs w:val="20"/>
              </w:rPr>
              <w:t xml:space="preserve"> KULTURNOG DOBRA</w:t>
            </w:r>
          </w:p>
        </w:tc>
      </w:tr>
      <w:tr w:rsidR="00F86D16" w:rsidRPr="00C90FFF" w14:paraId="4919A119" w14:textId="77777777" w:rsidTr="00E63F6A">
        <w:trPr>
          <w:jc w:val="center"/>
        </w:trPr>
        <w:tc>
          <w:tcPr>
            <w:tcW w:w="3020" w:type="dxa"/>
            <w:vAlign w:val="center"/>
          </w:tcPr>
          <w:p w14:paraId="21583A41" w14:textId="77777777" w:rsidR="00F86D16" w:rsidRPr="00C90FFF" w:rsidRDefault="00F86D16" w:rsidP="00E63F6A">
            <w:pPr>
              <w:jc w:val="center"/>
              <w:rPr>
                <w:sz w:val="20"/>
                <w:szCs w:val="20"/>
              </w:rPr>
            </w:pPr>
            <w:r w:rsidRPr="00C90FFF">
              <w:rPr>
                <w:sz w:val="20"/>
                <w:szCs w:val="20"/>
              </w:rPr>
              <w:t>Antički brodolom</w:t>
            </w:r>
          </w:p>
        </w:tc>
        <w:tc>
          <w:tcPr>
            <w:tcW w:w="2078" w:type="dxa"/>
            <w:vAlign w:val="center"/>
          </w:tcPr>
          <w:p w14:paraId="50BF936C"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60877ED5"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67AB0708" w14:textId="77777777" w:rsidTr="00E63F6A">
        <w:trPr>
          <w:jc w:val="center"/>
        </w:trPr>
        <w:tc>
          <w:tcPr>
            <w:tcW w:w="3020" w:type="dxa"/>
            <w:vAlign w:val="center"/>
          </w:tcPr>
          <w:p w14:paraId="77460F40" w14:textId="77777777" w:rsidR="00F86D16" w:rsidRPr="00C90FFF" w:rsidRDefault="00F86D16" w:rsidP="00E63F6A">
            <w:pPr>
              <w:jc w:val="center"/>
              <w:rPr>
                <w:sz w:val="20"/>
                <w:szCs w:val="20"/>
              </w:rPr>
            </w:pPr>
            <w:r w:rsidRPr="00C90FFF">
              <w:rPr>
                <w:sz w:val="20"/>
                <w:szCs w:val="20"/>
              </w:rPr>
              <w:t>Arheološka cjelina</w:t>
            </w:r>
          </w:p>
        </w:tc>
        <w:tc>
          <w:tcPr>
            <w:tcW w:w="2078" w:type="dxa"/>
            <w:vAlign w:val="center"/>
          </w:tcPr>
          <w:p w14:paraId="55C3FBEA"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5AA42EFA" w14:textId="77777777" w:rsidR="00F86D16" w:rsidRPr="00C90FFF" w:rsidRDefault="00F86D16" w:rsidP="00E63F6A">
            <w:pPr>
              <w:jc w:val="center"/>
              <w:rPr>
                <w:sz w:val="20"/>
                <w:szCs w:val="20"/>
              </w:rPr>
            </w:pPr>
            <w:r w:rsidRPr="00C90FFF">
              <w:rPr>
                <w:sz w:val="20"/>
                <w:szCs w:val="20"/>
              </w:rPr>
              <w:t>Nepokretno kulturno dobro-pojedinačno</w:t>
            </w:r>
          </w:p>
        </w:tc>
      </w:tr>
      <w:tr w:rsidR="005D61E9" w:rsidRPr="00C90FFF" w14:paraId="2085B21E" w14:textId="77777777" w:rsidTr="00E63F6A">
        <w:trPr>
          <w:jc w:val="center"/>
        </w:trPr>
        <w:tc>
          <w:tcPr>
            <w:tcW w:w="3020" w:type="dxa"/>
            <w:vAlign w:val="center"/>
          </w:tcPr>
          <w:p w14:paraId="24C08403" w14:textId="0B95E8C0" w:rsidR="005D61E9" w:rsidRPr="00C90FFF" w:rsidRDefault="005D61E9" w:rsidP="00E63F6A">
            <w:pPr>
              <w:jc w:val="center"/>
              <w:rPr>
                <w:sz w:val="20"/>
                <w:szCs w:val="20"/>
              </w:rPr>
            </w:pPr>
            <w:r>
              <w:rPr>
                <w:sz w:val="20"/>
                <w:szCs w:val="20"/>
              </w:rPr>
              <w:t>Brodolom trgovačkog broda</w:t>
            </w:r>
          </w:p>
        </w:tc>
        <w:tc>
          <w:tcPr>
            <w:tcW w:w="2078" w:type="dxa"/>
            <w:vAlign w:val="center"/>
          </w:tcPr>
          <w:p w14:paraId="08953DEF" w14:textId="5C1990AA" w:rsidR="005D61E9" w:rsidRPr="00C90FFF" w:rsidRDefault="005D61E9" w:rsidP="00E63F6A">
            <w:pPr>
              <w:jc w:val="center"/>
              <w:rPr>
                <w:sz w:val="20"/>
                <w:szCs w:val="20"/>
              </w:rPr>
            </w:pPr>
            <w:r>
              <w:rPr>
                <w:sz w:val="20"/>
                <w:szCs w:val="20"/>
              </w:rPr>
              <w:t>Kornati</w:t>
            </w:r>
          </w:p>
        </w:tc>
        <w:tc>
          <w:tcPr>
            <w:tcW w:w="4111" w:type="dxa"/>
            <w:vAlign w:val="center"/>
          </w:tcPr>
          <w:p w14:paraId="6075C14E" w14:textId="4D643557" w:rsidR="005D61E9" w:rsidRPr="00C90FFF" w:rsidRDefault="005D61E9" w:rsidP="00E63F6A">
            <w:pPr>
              <w:jc w:val="center"/>
              <w:rPr>
                <w:sz w:val="20"/>
                <w:szCs w:val="20"/>
              </w:rPr>
            </w:pPr>
            <w:r>
              <w:rPr>
                <w:sz w:val="20"/>
                <w:szCs w:val="20"/>
              </w:rPr>
              <w:t>Arheologija</w:t>
            </w:r>
          </w:p>
        </w:tc>
      </w:tr>
      <w:tr w:rsidR="00F86D16" w:rsidRPr="00C90FFF" w14:paraId="3566F297" w14:textId="77777777" w:rsidTr="00E63F6A">
        <w:trPr>
          <w:jc w:val="center"/>
        </w:trPr>
        <w:tc>
          <w:tcPr>
            <w:tcW w:w="3020" w:type="dxa"/>
            <w:vAlign w:val="center"/>
          </w:tcPr>
          <w:p w14:paraId="2739B26C" w14:textId="77777777" w:rsidR="00F86D16" w:rsidRPr="00C90FFF" w:rsidRDefault="00F86D16" w:rsidP="00E63F6A">
            <w:pPr>
              <w:jc w:val="center"/>
              <w:rPr>
                <w:sz w:val="20"/>
                <w:szCs w:val="20"/>
              </w:rPr>
            </w:pPr>
            <w:r>
              <w:rPr>
                <w:sz w:val="20"/>
                <w:szCs w:val="20"/>
              </w:rPr>
              <w:t>Crkva Gospa od Gradine</w:t>
            </w:r>
          </w:p>
        </w:tc>
        <w:tc>
          <w:tcPr>
            <w:tcW w:w="2078" w:type="dxa"/>
            <w:vAlign w:val="center"/>
          </w:tcPr>
          <w:p w14:paraId="6B7E9E04"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7380F5E9"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39B73145" w14:textId="77777777" w:rsidTr="00E63F6A">
        <w:trPr>
          <w:jc w:val="center"/>
        </w:trPr>
        <w:tc>
          <w:tcPr>
            <w:tcW w:w="3020" w:type="dxa"/>
            <w:vAlign w:val="center"/>
          </w:tcPr>
          <w:p w14:paraId="497569F0" w14:textId="77777777" w:rsidR="00F86D16" w:rsidRPr="00C90FFF" w:rsidRDefault="00F86D16" w:rsidP="00E63F6A">
            <w:pPr>
              <w:jc w:val="center"/>
              <w:rPr>
                <w:sz w:val="20"/>
                <w:szCs w:val="20"/>
              </w:rPr>
            </w:pPr>
            <w:r>
              <w:rPr>
                <w:sz w:val="20"/>
                <w:szCs w:val="20"/>
              </w:rPr>
              <w:t>Crkva sv. Mihovila</w:t>
            </w:r>
          </w:p>
        </w:tc>
        <w:tc>
          <w:tcPr>
            <w:tcW w:w="2078" w:type="dxa"/>
            <w:vAlign w:val="center"/>
          </w:tcPr>
          <w:p w14:paraId="386E0949"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7066FAFA"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02864709" w14:textId="77777777" w:rsidTr="00E63F6A">
        <w:trPr>
          <w:jc w:val="center"/>
        </w:trPr>
        <w:tc>
          <w:tcPr>
            <w:tcW w:w="3020" w:type="dxa"/>
            <w:vAlign w:val="center"/>
          </w:tcPr>
          <w:p w14:paraId="43EA05FF" w14:textId="77777777" w:rsidR="00F86D16" w:rsidRPr="00C90FFF" w:rsidRDefault="00F86D16" w:rsidP="00E63F6A">
            <w:pPr>
              <w:jc w:val="center"/>
              <w:rPr>
                <w:sz w:val="20"/>
                <w:szCs w:val="20"/>
              </w:rPr>
            </w:pPr>
            <w:r>
              <w:rPr>
                <w:sz w:val="20"/>
                <w:szCs w:val="20"/>
              </w:rPr>
              <w:t>Crkva sv. Roka</w:t>
            </w:r>
          </w:p>
        </w:tc>
        <w:tc>
          <w:tcPr>
            <w:tcW w:w="2078" w:type="dxa"/>
            <w:vAlign w:val="center"/>
          </w:tcPr>
          <w:p w14:paraId="03F4F0FD"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66CDDC38" w14:textId="77777777" w:rsidR="00F86D16" w:rsidRPr="00C90FFF" w:rsidRDefault="00F86D16" w:rsidP="00E63F6A">
            <w:pPr>
              <w:jc w:val="center"/>
              <w:rPr>
                <w:sz w:val="20"/>
                <w:szCs w:val="20"/>
              </w:rPr>
            </w:pPr>
            <w:r w:rsidRPr="00C90FFF">
              <w:rPr>
                <w:sz w:val="20"/>
                <w:szCs w:val="20"/>
              </w:rPr>
              <w:t>Nepokretno kulturno dobro-pojedinačno</w:t>
            </w:r>
          </w:p>
        </w:tc>
      </w:tr>
      <w:tr w:rsidR="005D61E9" w:rsidRPr="00C90FFF" w14:paraId="2CAA4349" w14:textId="77777777" w:rsidTr="00E63F6A">
        <w:trPr>
          <w:jc w:val="center"/>
        </w:trPr>
        <w:tc>
          <w:tcPr>
            <w:tcW w:w="3020" w:type="dxa"/>
            <w:vAlign w:val="center"/>
          </w:tcPr>
          <w:p w14:paraId="0D108135" w14:textId="77DB7067" w:rsidR="005D61E9" w:rsidRDefault="005D61E9" w:rsidP="00E63F6A">
            <w:pPr>
              <w:jc w:val="center"/>
              <w:rPr>
                <w:sz w:val="20"/>
                <w:szCs w:val="20"/>
              </w:rPr>
            </w:pPr>
            <w:r>
              <w:rPr>
                <w:sz w:val="20"/>
                <w:szCs w:val="20"/>
              </w:rPr>
              <w:t>Jadranska marijanska maritimna hodočašća</w:t>
            </w:r>
          </w:p>
        </w:tc>
        <w:tc>
          <w:tcPr>
            <w:tcW w:w="2078" w:type="dxa"/>
            <w:vAlign w:val="center"/>
          </w:tcPr>
          <w:p w14:paraId="7DFC439C" w14:textId="77777777" w:rsidR="005D61E9" w:rsidRPr="005D61E9" w:rsidRDefault="005D61E9" w:rsidP="005D61E9">
            <w:pPr>
              <w:jc w:val="center"/>
              <w:rPr>
                <w:sz w:val="20"/>
                <w:szCs w:val="20"/>
              </w:rPr>
            </w:pPr>
            <w:r w:rsidRPr="005D61E9">
              <w:rPr>
                <w:sz w:val="20"/>
                <w:szCs w:val="20"/>
              </w:rPr>
              <w:t>Kukljica</w:t>
            </w:r>
          </w:p>
          <w:p w14:paraId="51BAA631" w14:textId="77777777" w:rsidR="005D61E9" w:rsidRPr="005D61E9" w:rsidRDefault="005D61E9" w:rsidP="005D61E9">
            <w:pPr>
              <w:jc w:val="center"/>
              <w:rPr>
                <w:sz w:val="20"/>
                <w:szCs w:val="20"/>
              </w:rPr>
            </w:pPr>
            <w:r w:rsidRPr="005D61E9">
              <w:rPr>
                <w:sz w:val="20"/>
                <w:szCs w:val="20"/>
              </w:rPr>
              <w:t>Murter</w:t>
            </w:r>
          </w:p>
          <w:p w14:paraId="00867CA6" w14:textId="77777777" w:rsidR="005D61E9" w:rsidRPr="005D61E9" w:rsidRDefault="005D61E9" w:rsidP="005D61E9">
            <w:pPr>
              <w:jc w:val="center"/>
              <w:rPr>
                <w:sz w:val="20"/>
                <w:szCs w:val="20"/>
              </w:rPr>
            </w:pPr>
            <w:r w:rsidRPr="005D61E9">
              <w:rPr>
                <w:sz w:val="20"/>
                <w:szCs w:val="20"/>
              </w:rPr>
              <w:lastRenderedPageBreak/>
              <w:t>Nin</w:t>
            </w:r>
          </w:p>
          <w:p w14:paraId="42688D6C" w14:textId="77777777" w:rsidR="005D61E9" w:rsidRPr="005D61E9" w:rsidRDefault="005D61E9" w:rsidP="005D61E9">
            <w:pPr>
              <w:jc w:val="center"/>
              <w:rPr>
                <w:sz w:val="20"/>
                <w:szCs w:val="20"/>
              </w:rPr>
            </w:pPr>
            <w:r w:rsidRPr="005D61E9">
              <w:rPr>
                <w:sz w:val="20"/>
                <w:szCs w:val="20"/>
              </w:rPr>
              <w:t>Rogoznica</w:t>
            </w:r>
          </w:p>
          <w:p w14:paraId="4D399117" w14:textId="40064D04" w:rsidR="005D61E9" w:rsidRPr="00C90FFF" w:rsidRDefault="005D61E9" w:rsidP="005D61E9">
            <w:pPr>
              <w:jc w:val="center"/>
              <w:rPr>
                <w:sz w:val="20"/>
                <w:szCs w:val="20"/>
              </w:rPr>
            </w:pPr>
            <w:r w:rsidRPr="005D61E9">
              <w:rPr>
                <w:sz w:val="20"/>
                <w:szCs w:val="20"/>
              </w:rPr>
              <w:t>Sali</w:t>
            </w:r>
          </w:p>
        </w:tc>
        <w:tc>
          <w:tcPr>
            <w:tcW w:w="4111" w:type="dxa"/>
            <w:vAlign w:val="center"/>
          </w:tcPr>
          <w:p w14:paraId="347FFA18" w14:textId="3010C39A" w:rsidR="005D61E9" w:rsidRPr="00C90FFF" w:rsidRDefault="005D61E9" w:rsidP="00E63F6A">
            <w:pPr>
              <w:jc w:val="center"/>
              <w:rPr>
                <w:sz w:val="20"/>
                <w:szCs w:val="20"/>
              </w:rPr>
            </w:pPr>
            <w:r w:rsidRPr="005D61E9">
              <w:rPr>
                <w:sz w:val="20"/>
                <w:szCs w:val="20"/>
              </w:rPr>
              <w:lastRenderedPageBreak/>
              <w:t>Nematerijalna</w:t>
            </w:r>
          </w:p>
        </w:tc>
      </w:tr>
      <w:tr w:rsidR="00F86D16" w:rsidRPr="00C90FFF" w14:paraId="6B8EE54C" w14:textId="77777777" w:rsidTr="00E63F6A">
        <w:trPr>
          <w:jc w:val="center"/>
        </w:trPr>
        <w:tc>
          <w:tcPr>
            <w:tcW w:w="3020" w:type="dxa"/>
            <w:vAlign w:val="center"/>
          </w:tcPr>
          <w:p w14:paraId="745FCCF4" w14:textId="77777777" w:rsidR="00F86D16" w:rsidRPr="00C90FFF" w:rsidRDefault="00F86D16" w:rsidP="00E63F6A">
            <w:pPr>
              <w:jc w:val="center"/>
              <w:rPr>
                <w:sz w:val="20"/>
                <w:szCs w:val="20"/>
              </w:rPr>
            </w:pPr>
            <w:r>
              <w:rPr>
                <w:sz w:val="20"/>
                <w:szCs w:val="20"/>
              </w:rPr>
              <w:t>Kulturno-povijesna cjelina Murtera</w:t>
            </w:r>
          </w:p>
        </w:tc>
        <w:tc>
          <w:tcPr>
            <w:tcW w:w="2078" w:type="dxa"/>
            <w:vAlign w:val="center"/>
          </w:tcPr>
          <w:p w14:paraId="1A469EB0"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22427BAA" w14:textId="77777777" w:rsidR="00F86D16" w:rsidRPr="00C90FFF" w:rsidRDefault="00F86D16" w:rsidP="00E63F6A">
            <w:pPr>
              <w:jc w:val="center"/>
              <w:rPr>
                <w:sz w:val="20"/>
                <w:szCs w:val="20"/>
              </w:rPr>
            </w:pPr>
            <w:r w:rsidRPr="00C90FFF">
              <w:rPr>
                <w:sz w:val="20"/>
                <w:szCs w:val="20"/>
              </w:rPr>
              <w:t>Nepokretno kulturno dobro-</w:t>
            </w:r>
            <w:r>
              <w:rPr>
                <w:sz w:val="20"/>
                <w:szCs w:val="20"/>
              </w:rPr>
              <w:t>kulturno-povijesna cjelina</w:t>
            </w:r>
          </w:p>
        </w:tc>
      </w:tr>
      <w:tr w:rsidR="00F86D16" w:rsidRPr="00C90FFF" w14:paraId="405E7539" w14:textId="77777777" w:rsidTr="00E63F6A">
        <w:trPr>
          <w:jc w:val="center"/>
        </w:trPr>
        <w:tc>
          <w:tcPr>
            <w:tcW w:w="3020" w:type="dxa"/>
            <w:vAlign w:val="center"/>
          </w:tcPr>
          <w:p w14:paraId="63FF8BD2" w14:textId="77777777" w:rsidR="00F86D16" w:rsidRPr="00C90FFF" w:rsidRDefault="00F86D16" w:rsidP="00E63F6A">
            <w:pPr>
              <w:jc w:val="center"/>
              <w:rPr>
                <w:sz w:val="20"/>
                <w:szCs w:val="20"/>
              </w:rPr>
            </w:pPr>
            <w:r>
              <w:rPr>
                <w:sz w:val="20"/>
                <w:szCs w:val="20"/>
              </w:rPr>
              <w:t>Novovjekovni brodolom</w:t>
            </w:r>
          </w:p>
        </w:tc>
        <w:tc>
          <w:tcPr>
            <w:tcW w:w="2078" w:type="dxa"/>
            <w:vAlign w:val="center"/>
          </w:tcPr>
          <w:p w14:paraId="5DA3D0D4"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708F312D"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73DBAB0E" w14:textId="77777777" w:rsidTr="00E63F6A">
        <w:trPr>
          <w:jc w:val="center"/>
        </w:trPr>
        <w:tc>
          <w:tcPr>
            <w:tcW w:w="3020" w:type="dxa"/>
            <w:vAlign w:val="center"/>
          </w:tcPr>
          <w:p w14:paraId="02C3D883" w14:textId="77777777" w:rsidR="00F86D16" w:rsidRPr="00C90FFF" w:rsidRDefault="00F86D16" w:rsidP="00E63F6A">
            <w:pPr>
              <w:jc w:val="center"/>
              <w:rPr>
                <w:sz w:val="20"/>
                <w:szCs w:val="20"/>
              </w:rPr>
            </w:pPr>
            <w:r>
              <w:rPr>
                <w:sz w:val="20"/>
                <w:szCs w:val="20"/>
              </w:rPr>
              <w:t>Ostaci antičkog naselja i luke</w:t>
            </w:r>
          </w:p>
        </w:tc>
        <w:tc>
          <w:tcPr>
            <w:tcW w:w="2078" w:type="dxa"/>
            <w:vAlign w:val="center"/>
          </w:tcPr>
          <w:p w14:paraId="2E55D409" w14:textId="77777777" w:rsidR="00F86D16" w:rsidRPr="00C90FFF" w:rsidRDefault="00F86D16" w:rsidP="00E63F6A">
            <w:pPr>
              <w:jc w:val="center"/>
              <w:rPr>
                <w:sz w:val="20"/>
                <w:szCs w:val="20"/>
              </w:rPr>
            </w:pPr>
            <w:r w:rsidRPr="00C90FFF">
              <w:rPr>
                <w:sz w:val="20"/>
                <w:szCs w:val="20"/>
              </w:rPr>
              <w:t xml:space="preserve">Murter </w:t>
            </w:r>
          </w:p>
        </w:tc>
        <w:tc>
          <w:tcPr>
            <w:tcW w:w="4111" w:type="dxa"/>
            <w:vAlign w:val="center"/>
          </w:tcPr>
          <w:p w14:paraId="2DB42AD3" w14:textId="77777777" w:rsidR="00F86D16" w:rsidRPr="00C90FFF" w:rsidRDefault="00F86D16" w:rsidP="00E63F6A">
            <w:pPr>
              <w:jc w:val="center"/>
              <w:rPr>
                <w:sz w:val="20"/>
                <w:szCs w:val="20"/>
              </w:rPr>
            </w:pPr>
            <w:r w:rsidRPr="00C90FFF">
              <w:rPr>
                <w:sz w:val="20"/>
                <w:szCs w:val="20"/>
              </w:rPr>
              <w:t>Nepokretno kulturno dobro-pojedinačno</w:t>
            </w:r>
          </w:p>
        </w:tc>
      </w:tr>
      <w:tr w:rsidR="00F86D16" w:rsidRPr="00C90FFF" w14:paraId="2812F38E" w14:textId="77777777" w:rsidTr="00E63F6A">
        <w:trPr>
          <w:jc w:val="center"/>
        </w:trPr>
        <w:tc>
          <w:tcPr>
            <w:tcW w:w="3020" w:type="dxa"/>
            <w:vAlign w:val="center"/>
          </w:tcPr>
          <w:p w14:paraId="4D3E2016" w14:textId="77777777" w:rsidR="00F86D16" w:rsidRDefault="00F86D16" w:rsidP="00E63F6A">
            <w:pPr>
              <w:jc w:val="center"/>
              <w:rPr>
                <w:sz w:val="20"/>
                <w:szCs w:val="20"/>
              </w:rPr>
            </w:pPr>
            <w:r>
              <w:rPr>
                <w:sz w:val="20"/>
                <w:szCs w:val="20"/>
              </w:rPr>
              <w:t>Ostaci potopljene arhitekture</w:t>
            </w:r>
          </w:p>
        </w:tc>
        <w:tc>
          <w:tcPr>
            <w:tcW w:w="2078" w:type="dxa"/>
            <w:vAlign w:val="center"/>
          </w:tcPr>
          <w:p w14:paraId="6361CA53" w14:textId="77777777" w:rsidR="00F86D16" w:rsidRPr="00C90FFF" w:rsidRDefault="00F86D16" w:rsidP="00E63F6A">
            <w:pPr>
              <w:jc w:val="center"/>
              <w:rPr>
                <w:sz w:val="20"/>
                <w:szCs w:val="20"/>
              </w:rPr>
            </w:pPr>
            <w:r w:rsidRPr="00DF214B">
              <w:rPr>
                <w:sz w:val="20"/>
                <w:szCs w:val="20"/>
              </w:rPr>
              <w:t xml:space="preserve">Murter </w:t>
            </w:r>
          </w:p>
        </w:tc>
        <w:tc>
          <w:tcPr>
            <w:tcW w:w="4111" w:type="dxa"/>
            <w:vAlign w:val="center"/>
          </w:tcPr>
          <w:p w14:paraId="399BC64B" w14:textId="77777777" w:rsidR="00F86D16" w:rsidRPr="00C90FFF" w:rsidRDefault="00F86D16" w:rsidP="00E63F6A">
            <w:pPr>
              <w:jc w:val="center"/>
              <w:rPr>
                <w:sz w:val="20"/>
                <w:szCs w:val="20"/>
              </w:rPr>
            </w:pPr>
            <w:r w:rsidRPr="00515F9A">
              <w:rPr>
                <w:sz w:val="20"/>
                <w:szCs w:val="20"/>
              </w:rPr>
              <w:t>Nepokretno kulturno dobro-pojedinačno</w:t>
            </w:r>
          </w:p>
        </w:tc>
      </w:tr>
      <w:tr w:rsidR="00F86D16" w:rsidRPr="00C90FFF" w14:paraId="2DA55330" w14:textId="77777777" w:rsidTr="00E63F6A">
        <w:trPr>
          <w:jc w:val="center"/>
        </w:trPr>
        <w:tc>
          <w:tcPr>
            <w:tcW w:w="3020" w:type="dxa"/>
            <w:vAlign w:val="center"/>
          </w:tcPr>
          <w:p w14:paraId="7A164CEC" w14:textId="77777777" w:rsidR="00F86D16" w:rsidRDefault="00F86D16" w:rsidP="00E63F6A">
            <w:pPr>
              <w:jc w:val="center"/>
              <w:rPr>
                <w:sz w:val="20"/>
                <w:szCs w:val="20"/>
              </w:rPr>
            </w:pPr>
            <w:r>
              <w:rPr>
                <w:sz w:val="20"/>
                <w:szCs w:val="20"/>
              </w:rPr>
              <w:t xml:space="preserve">Pomorski svjetionik </w:t>
            </w:r>
            <w:proofErr w:type="spellStart"/>
            <w:r>
              <w:rPr>
                <w:sz w:val="20"/>
                <w:szCs w:val="20"/>
              </w:rPr>
              <w:t>Prišnjak</w:t>
            </w:r>
            <w:proofErr w:type="spellEnd"/>
          </w:p>
        </w:tc>
        <w:tc>
          <w:tcPr>
            <w:tcW w:w="2078" w:type="dxa"/>
            <w:vAlign w:val="center"/>
          </w:tcPr>
          <w:p w14:paraId="4491FEBB" w14:textId="77777777" w:rsidR="00F86D16" w:rsidRPr="00C90FFF" w:rsidRDefault="00F86D16" w:rsidP="00E63F6A">
            <w:pPr>
              <w:jc w:val="center"/>
              <w:rPr>
                <w:sz w:val="20"/>
                <w:szCs w:val="20"/>
              </w:rPr>
            </w:pPr>
            <w:r w:rsidRPr="00DF214B">
              <w:rPr>
                <w:sz w:val="20"/>
                <w:szCs w:val="20"/>
              </w:rPr>
              <w:t xml:space="preserve">Murter </w:t>
            </w:r>
          </w:p>
        </w:tc>
        <w:tc>
          <w:tcPr>
            <w:tcW w:w="4111" w:type="dxa"/>
            <w:vAlign w:val="center"/>
          </w:tcPr>
          <w:p w14:paraId="2FE635A9" w14:textId="77777777" w:rsidR="00F86D16" w:rsidRPr="00C90FFF" w:rsidRDefault="00F86D16" w:rsidP="00E63F6A">
            <w:pPr>
              <w:jc w:val="center"/>
              <w:rPr>
                <w:sz w:val="20"/>
                <w:szCs w:val="20"/>
              </w:rPr>
            </w:pPr>
            <w:r w:rsidRPr="00515F9A">
              <w:rPr>
                <w:sz w:val="20"/>
                <w:szCs w:val="20"/>
              </w:rPr>
              <w:t>Nepokretno kulturno dobro-pojedinačno</w:t>
            </w:r>
          </w:p>
        </w:tc>
      </w:tr>
      <w:tr w:rsidR="00F86D16" w:rsidRPr="00C90FFF" w14:paraId="206DBD7A" w14:textId="77777777" w:rsidTr="00E63F6A">
        <w:trPr>
          <w:jc w:val="center"/>
        </w:trPr>
        <w:tc>
          <w:tcPr>
            <w:tcW w:w="3020" w:type="dxa"/>
            <w:vAlign w:val="center"/>
          </w:tcPr>
          <w:p w14:paraId="3A751428" w14:textId="77777777" w:rsidR="00F86D16" w:rsidRDefault="00F86D16" w:rsidP="00E63F6A">
            <w:pPr>
              <w:jc w:val="center"/>
              <w:rPr>
                <w:sz w:val="20"/>
                <w:szCs w:val="20"/>
              </w:rPr>
            </w:pPr>
            <w:r>
              <w:rPr>
                <w:sz w:val="20"/>
                <w:szCs w:val="20"/>
              </w:rPr>
              <w:t>Crkva sv. Marije</w:t>
            </w:r>
          </w:p>
        </w:tc>
        <w:tc>
          <w:tcPr>
            <w:tcW w:w="2078" w:type="dxa"/>
            <w:vAlign w:val="center"/>
          </w:tcPr>
          <w:p w14:paraId="38931374" w14:textId="77777777" w:rsidR="00F86D16" w:rsidRPr="00C90FFF" w:rsidRDefault="00F86D16" w:rsidP="00E63F6A">
            <w:pPr>
              <w:jc w:val="center"/>
              <w:rPr>
                <w:sz w:val="20"/>
                <w:szCs w:val="20"/>
              </w:rPr>
            </w:pPr>
            <w:r>
              <w:rPr>
                <w:sz w:val="20"/>
                <w:szCs w:val="20"/>
              </w:rPr>
              <w:t>Kornati</w:t>
            </w:r>
          </w:p>
        </w:tc>
        <w:tc>
          <w:tcPr>
            <w:tcW w:w="4111" w:type="dxa"/>
            <w:vAlign w:val="center"/>
          </w:tcPr>
          <w:p w14:paraId="7D5E2992" w14:textId="77777777" w:rsidR="00F86D16" w:rsidRPr="00C90FFF" w:rsidRDefault="00F86D16" w:rsidP="00E63F6A">
            <w:pPr>
              <w:jc w:val="center"/>
              <w:rPr>
                <w:sz w:val="20"/>
                <w:szCs w:val="20"/>
              </w:rPr>
            </w:pPr>
            <w:r w:rsidRPr="00515F9A">
              <w:rPr>
                <w:sz w:val="20"/>
                <w:szCs w:val="20"/>
              </w:rPr>
              <w:t>Nepokretno kulturno dobro-pojedinačno</w:t>
            </w:r>
          </w:p>
        </w:tc>
      </w:tr>
      <w:tr w:rsidR="00F86D16" w:rsidRPr="00C90FFF" w14:paraId="7A8C4B8B" w14:textId="77777777" w:rsidTr="00E63F6A">
        <w:trPr>
          <w:jc w:val="center"/>
        </w:trPr>
        <w:tc>
          <w:tcPr>
            <w:tcW w:w="3020" w:type="dxa"/>
            <w:vAlign w:val="center"/>
          </w:tcPr>
          <w:p w14:paraId="2D0AB97A" w14:textId="77777777" w:rsidR="00F86D16" w:rsidRDefault="00F86D16" w:rsidP="00E63F6A">
            <w:pPr>
              <w:jc w:val="center"/>
              <w:rPr>
                <w:sz w:val="20"/>
                <w:szCs w:val="20"/>
              </w:rPr>
            </w:pPr>
            <w:r>
              <w:rPr>
                <w:sz w:val="20"/>
                <w:szCs w:val="20"/>
              </w:rPr>
              <w:t>Gospina crkva</w:t>
            </w:r>
          </w:p>
        </w:tc>
        <w:tc>
          <w:tcPr>
            <w:tcW w:w="2078" w:type="dxa"/>
            <w:vAlign w:val="center"/>
          </w:tcPr>
          <w:p w14:paraId="0F7A5417" w14:textId="77777777" w:rsidR="00F86D16" w:rsidRDefault="00F86D16" w:rsidP="00E63F6A">
            <w:pPr>
              <w:jc w:val="center"/>
              <w:rPr>
                <w:sz w:val="20"/>
                <w:szCs w:val="20"/>
              </w:rPr>
            </w:pPr>
            <w:r>
              <w:rPr>
                <w:sz w:val="20"/>
                <w:szCs w:val="20"/>
              </w:rPr>
              <w:t>Kornati</w:t>
            </w:r>
          </w:p>
        </w:tc>
        <w:tc>
          <w:tcPr>
            <w:tcW w:w="4111" w:type="dxa"/>
            <w:vAlign w:val="center"/>
          </w:tcPr>
          <w:p w14:paraId="62F8B6DE" w14:textId="77777777" w:rsidR="00F86D16" w:rsidRPr="00515F9A" w:rsidRDefault="00F86D16" w:rsidP="00E63F6A">
            <w:pPr>
              <w:jc w:val="center"/>
              <w:rPr>
                <w:sz w:val="20"/>
                <w:szCs w:val="20"/>
              </w:rPr>
            </w:pPr>
            <w:r w:rsidRPr="00DD2753">
              <w:rPr>
                <w:sz w:val="20"/>
                <w:szCs w:val="20"/>
              </w:rPr>
              <w:t>Nepokretno kulturno dobro-pojedinačno</w:t>
            </w:r>
          </w:p>
        </w:tc>
      </w:tr>
      <w:tr w:rsidR="00F86D16" w:rsidRPr="00C90FFF" w14:paraId="41DA5EAE" w14:textId="77777777" w:rsidTr="00E63F6A">
        <w:trPr>
          <w:jc w:val="center"/>
        </w:trPr>
        <w:tc>
          <w:tcPr>
            <w:tcW w:w="3020" w:type="dxa"/>
            <w:vAlign w:val="center"/>
          </w:tcPr>
          <w:p w14:paraId="733B1F16" w14:textId="77777777" w:rsidR="00F86D16" w:rsidRDefault="00F86D16" w:rsidP="00E63F6A">
            <w:pPr>
              <w:jc w:val="center"/>
              <w:rPr>
                <w:sz w:val="20"/>
                <w:szCs w:val="20"/>
              </w:rPr>
            </w:pPr>
            <w:proofErr w:type="spellStart"/>
            <w:r>
              <w:rPr>
                <w:sz w:val="20"/>
                <w:szCs w:val="20"/>
              </w:rPr>
              <w:t>Toreta</w:t>
            </w:r>
            <w:proofErr w:type="spellEnd"/>
            <w:r>
              <w:rPr>
                <w:sz w:val="20"/>
                <w:szCs w:val="20"/>
              </w:rPr>
              <w:t xml:space="preserve"> </w:t>
            </w:r>
          </w:p>
        </w:tc>
        <w:tc>
          <w:tcPr>
            <w:tcW w:w="2078" w:type="dxa"/>
            <w:vAlign w:val="center"/>
          </w:tcPr>
          <w:p w14:paraId="3E24781E" w14:textId="77777777" w:rsidR="00F86D16" w:rsidRDefault="00F86D16" w:rsidP="00E63F6A">
            <w:pPr>
              <w:jc w:val="center"/>
              <w:rPr>
                <w:sz w:val="20"/>
                <w:szCs w:val="20"/>
              </w:rPr>
            </w:pPr>
            <w:r>
              <w:rPr>
                <w:sz w:val="20"/>
                <w:szCs w:val="20"/>
              </w:rPr>
              <w:t>Kornati</w:t>
            </w:r>
          </w:p>
        </w:tc>
        <w:tc>
          <w:tcPr>
            <w:tcW w:w="4111" w:type="dxa"/>
            <w:vAlign w:val="center"/>
          </w:tcPr>
          <w:p w14:paraId="1820EABF" w14:textId="77777777" w:rsidR="00F86D16" w:rsidRPr="00DD2753" w:rsidRDefault="00F86D16" w:rsidP="00E63F6A">
            <w:pPr>
              <w:jc w:val="center"/>
              <w:rPr>
                <w:sz w:val="20"/>
                <w:szCs w:val="20"/>
              </w:rPr>
            </w:pPr>
            <w:r w:rsidRPr="00DD2753">
              <w:rPr>
                <w:sz w:val="20"/>
                <w:szCs w:val="20"/>
              </w:rPr>
              <w:t>Nepokretno kulturno dobro-pojedinačno</w:t>
            </w:r>
          </w:p>
        </w:tc>
      </w:tr>
    </w:tbl>
    <w:p w14:paraId="716F0303" w14:textId="77777777" w:rsidR="00F86D16" w:rsidRDefault="00F86D16" w:rsidP="00F86D16">
      <w:pPr>
        <w:jc w:val="center"/>
        <w:rPr>
          <w:i/>
          <w:color w:val="54883D"/>
          <w:sz w:val="20"/>
        </w:rPr>
      </w:pPr>
      <w:r>
        <w:rPr>
          <w:i/>
          <w:color w:val="54883D"/>
          <w:sz w:val="20"/>
        </w:rPr>
        <w:t xml:space="preserve">Izvor: Registar kulturnih dobara, </w:t>
      </w:r>
      <w:r w:rsidRPr="00DD2753">
        <w:rPr>
          <w:i/>
          <w:color w:val="54883D"/>
          <w:sz w:val="20"/>
        </w:rPr>
        <w:t>http://www.min-kulture.hr</w:t>
      </w:r>
    </w:p>
    <w:p w14:paraId="1DAC709F" w14:textId="77777777" w:rsidR="0031629C" w:rsidRPr="005A761D" w:rsidRDefault="0031629C" w:rsidP="00E954B4">
      <w:pPr>
        <w:autoSpaceDE w:val="0"/>
        <w:autoSpaceDN w:val="0"/>
        <w:adjustRightInd w:val="0"/>
        <w:spacing w:before="120" w:after="120"/>
        <w:rPr>
          <w:rFonts w:eastAsia="ArialNarrow"/>
          <w:szCs w:val="22"/>
          <w:highlight w:val="yellow"/>
        </w:rPr>
      </w:pPr>
    </w:p>
    <w:p w14:paraId="61E7CCDD" w14:textId="77777777" w:rsidR="00B3256B" w:rsidRPr="003C6A31" w:rsidRDefault="00B208EB" w:rsidP="00A81505">
      <w:pPr>
        <w:pStyle w:val="Naslov2"/>
      </w:pPr>
      <w:bookmarkStart w:id="28" w:name="_Toc217028183"/>
      <w:r w:rsidRPr="003C6A31">
        <w:t>Povijesni pokazatelji</w:t>
      </w:r>
      <w:bookmarkEnd w:id="28"/>
    </w:p>
    <w:p w14:paraId="14AB2D9A" w14:textId="77777777" w:rsidR="00B208EB" w:rsidRPr="003C6A31" w:rsidRDefault="00B208EB" w:rsidP="00813262">
      <w:pPr>
        <w:pStyle w:val="Naslov30"/>
      </w:pPr>
      <w:bookmarkStart w:id="29" w:name="_Toc217028184"/>
      <w:r w:rsidRPr="003C6A31">
        <w:t>Prijašnji događaji</w:t>
      </w:r>
      <w:bookmarkEnd w:id="29"/>
    </w:p>
    <w:p w14:paraId="2E2BEC8D" w14:textId="4F196B76" w:rsidR="00334E4F" w:rsidRDefault="00334E4F" w:rsidP="00334E4F">
      <w:pPr>
        <w:rPr>
          <w:lang w:bidi="en-US"/>
        </w:rPr>
      </w:pPr>
      <w:r>
        <w:rPr>
          <w:lang w:bidi="en-US"/>
        </w:rPr>
        <w:t xml:space="preserve">Na području Općine Murter-Kornati u zadnjih </w:t>
      </w:r>
      <w:r w:rsidR="009C198C">
        <w:rPr>
          <w:lang w:bidi="en-US"/>
        </w:rPr>
        <w:t>1</w:t>
      </w:r>
      <w:r>
        <w:rPr>
          <w:lang w:bidi="en-US"/>
        </w:rPr>
        <w:t xml:space="preserve">0 godina nisu evidentirane </w:t>
      </w:r>
      <w:r w:rsidR="009C198C">
        <w:rPr>
          <w:lang w:bidi="en-US"/>
        </w:rPr>
        <w:t>elementarne</w:t>
      </w:r>
      <w:r>
        <w:rPr>
          <w:lang w:bidi="en-US"/>
        </w:rPr>
        <w:t xml:space="preserve"> nepogode.</w:t>
      </w:r>
    </w:p>
    <w:p w14:paraId="5BFF6246" w14:textId="149E6031" w:rsidR="00804D30" w:rsidRPr="00A104A8" w:rsidRDefault="00804D30" w:rsidP="00804D30">
      <w:pPr>
        <w:tabs>
          <w:tab w:val="left" w:pos="2445"/>
        </w:tabs>
      </w:pPr>
      <w:r w:rsidRPr="00A104A8">
        <w:t xml:space="preserve">Prijašnji događaji na području </w:t>
      </w:r>
      <w:r w:rsidR="00B627A0" w:rsidRPr="00A104A8">
        <w:t>Općine Murter-Kornati</w:t>
      </w:r>
      <w:r w:rsidR="003C6A31" w:rsidRPr="00A104A8">
        <w:t xml:space="preserve"> </w:t>
      </w:r>
      <w:r w:rsidRPr="00A104A8">
        <w:t xml:space="preserve">zajedno s materijalnom štetom koja je nastala prikazani su u </w:t>
      </w:r>
      <w:r w:rsidR="00ED5E05" w:rsidRPr="00A104A8">
        <w:t xml:space="preserve">slijedećoj </w:t>
      </w:r>
      <w:r w:rsidRPr="00A104A8">
        <w:t>tablici:</w:t>
      </w:r>
    </w:p>
    <w:p w14:paraId="6F69F922" w14:textId="1827F68E" w:rsidR="00804D30" w:rsidRPr="00A104A8" w:rsidRDefault="00804D30" w:rsidP="00804D30">
      <w:pPr>
        <w:pStyle w:val="Opisslike"/>
      </w:pPr>
      <w:r w:rsidRPr="00A104A8">
        <w:t xml:space="preserve">Tablica </w:t>
      </w:r>
      <w:r w:rsidRPr="00A104A8">
        <w:rPr>
          <w:noProof/>
        </w:rPr>
        <w:fldChar w:fldCharType="begin"/>
      </w:r>
      <w:r w:rsidRPr="00A104A8">
        <w:rPr>
          <w:noProof/>
        </w:rPr>
        <w:instrText xml:space="preserve"> SEQ Tabela \* ARABIC </w:instrText>
      </w:r>
      <w:r w:rsidRPr="00A104A8">
        <w:rPr>
          <w:noProof/>
        </w:rPr>
        <w:fldChar w:fldCharType="separate"/>
      </w:r>
      <w:r w:rsidR="00BF5AB3">
        <w:rPr>
          <w:noProof/>
        </w:rPr>
        <w:t>3</w:t>
      </w:r>
      <w:r w:rsidRPr="00A104A8">
        <w:rPr>
          <w:noProof/>
        </w:rPr>
        <w:fldChar w:fldCharType="end"/>
      </w:r>
      <w:r w:rsidRPr="00A104A8">
        <w:t>. Prijašnji događaji i štete uslijed prijašnjih događaja</w:t>
      </w:r>
    </w:p>
    <w:tbl>
      <w:tblPr>
        <w:tblStyle w:val="ivopisnatablicareetke6-isticanje3"/>
        <w:tblW w:w="8163" w:type="dxa"/>
        <w:jc w:val="center"/>
        <w:tblLook w:val="04A0" w:firstRow="1" w:lastRow="0" w:firstColumn="1" w:lastColumn="0" w:noHBand="0" w:noVBand="1"/>
      </w:tblPr>
      <w:tblGrid>
        <w:gridCol w:w="1980"/>
        <w:gridCol w:w="939"/>
        <w:gridCol w:w="5244"/>
      </w:tblGrid>
      <w:tr w:rsidR="00804D30" w:rsidRPr="00A104A8" w14:paraId="1F43CAAB" w14:textId="77777777" w:rsidTr="00804D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4F878829" w14:textId="0F6030FB" w:rsidR="00804D30" w:rsidRPr="00A104A8" w:rsidRDefault="00ED5E05" w:rsidP="0096608D">
            <w:pPr>
              <w:tabs>
                <w:tab w:val="left" w:pos="2445"/>
              </w:tabs>
              <w:jc w:val="center"/>
              <w:rPr>
                <w:sz w:val="20"/>
                <w:szCs w:val="20"/>
              </w:rPr>
            </w:pPr>
            <w:r w:rsidRPr="00A104A8">
              <w:rPr>
                <w:sz w:val="20"/>
                <w:szCs w:val="20"/>
              </w:rPr>
              <w:t xml:space="preserve">PRIRODNA </w:t>
            </w:r>
            <w:r w:rsidR="00804D30" w:rsidRPr="00A104A8">
              <w:rPr>
                <w:sz w:val="20"/>
                <w:szCs w:val="20"/>
              </w:rPr>
              <w:t>NEPOGODA</w:t>
            </w:r>
          </w:p>
        </w:tc>
        <w:tc>
          <w:tcPr>
            <w:tcW w:w="939" w:type="dxa"/>
          </w:tcPr>
          <w:p w14:paraId="1D7F5BA6" w14:textId="77777777" w:rsidR="00804D30" w:rsidRPr="00A104A8" w:rsidRDefault="00804D30" w:rsidP="0096608D">
            <w:pPr>
              <w:tabs>
                <w:tab w:val="left" w:pos="2445"/>
              </w:tabs>
              <w:jc w:val="center"/>
              <w:cnfStyle w:val="100000000000" w:firstRow="1" w:lastRow="0" w:firstColumn="0" w:lastColumn="0" w:oddVBand="0" w:evenVBand="0" w:oddHBand="0" w:evenHBand="0" w:firstRowFirstColumn="0" w:firstRowLastColumn="0" w:lastRowFirstColumn="0" w:lastRowLastColumn="0"/>
              <w:rPr>
                <w:sz w:val="20"/>
                <w:szCs w:val="20"/>
              </w:rPr>
            </w:pPr>
            <w:r w:rsidRPr="00A104A8">
              <w:rPr>
                <w:sz w:val="20"/>
                <w:szCs w:val="20"/>
              </w:rPr>
              <w:t>DATUM</w:t>
            </w:r>
          </w:p>
        </w:tc>
        <w:tc>
          <w:tcPr>
            <w:tcW w:w="5244" w:type="dxa"/>
          </w:tcPr>
          <w:p w14:paraId="39EB9F1C" w14:textId="77777777" w:rsidR="00804D30" w:rsidRPr="00A104A8" w:rsidRDefault="00804D30" w:rsidP="0096608D">
            <w:pPr>
              <w:tabs>
                <w:tab w:val="left" w:pos="2445"/>
              </w:tabs>
              <w:jc w:val="center"/>
              <w:cnfStyle w:val="100000000000" w:firstRow="1" w:lastRow="0" w:firstColumn="0" w:lastColumn="0" w:oddVBand="0" w:evenVBand="0" w:oddHBand="0" w:evenHBand="0" w:firstRowFirstColumn="0" w:firstRowLastColumn="0" w:lastRowFirstColumn="0" w:lastRowLastColumn="0"/>
              <w:rPr>
                <w:sz w:val="20"/>
                <w:szCs w:val="20"/>
              </w:rPr>
            </w:pPr>
            <w:r w:rsidRPr="00A104A8">
              <w:rPr>
                <w:sz w:val="20"/>
                <w:szCs w:val="20"/>
              </w:rPr>
              <w:t>MATERIJALNA ŠTETA</w:t>
            </w:r>
          </w:p>
        </w:tc>
      </w:tr>
      <w:tr w:rsidR="00804D30" w:rsidRPr="00A104A8" w14:paraId="1869B9E6" w14:textId="77777777" w:rsidTr="00804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6C2BF44" w14:textId="0A1A1082" w:rsidR="00804D30" w:rsidRPr="00A104A8" w:rsidRDefault="00804D30" w:rsidP="0096608D">
            <w:pPr>
              <w:tabs>
                <w:tab w:val="left" w:pos="2445"/>
              </w:tabs>
              <w:jc w:val="left"/>
              <w:rPr>
                <w:b w:val="0"/>
                <w:sz w:val="20"/>
                <w:szCs w:val="20"/>
              </w:rPr>
            </w:pPr>
          </w:p>
        </w:tc>
        <w:tc>
          <w:tcPr>
            <w:tcW w:w="939" w:type="dxa"/>
            <w:shd w:val="clear" w:color="auto" w:fill="auto"/>
            <w:vAlign w:val="center"/>
          </w:tcPr>
          <w:p w14:paraId="78304F91" w14:textId="28FA56DC" w:rsidR="00804D30" w:rsidRPr="00A104A8" w:rsidRDefault="00804D30" w:rsidP="003F3346">
            <w:pPr>
              <w:tabs>
                <w:tab w:val="left" w:pos="2445"/>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244" w:type="dxa"/>
            <w:shd w:val="clear" w:color="auto" w:fill="auto"/>
          </w:tcPr>
          <w:p w14:paraId="706972E5" w14:textId="7E4E9D6D" w:rsidR="00804D30" w:rsidRPr="00A104A8" w:rsidRDefault="00804D30" w:rsidP="0096608D">
            <w:pPr>
              <w:ind w:left="714" w:hanging="357"/>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D5DED" w:rsidRPr="005A761D" w14:paraId="72B8A6FC" w14:textId="77777777" w:rsidTr="00804D30">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784985B" w14:textId="24F81449" w:rsidR="00DD5DED" w:rsidRPr="00A104A8" w:rsidRDefault="00DD5DED" w:rsidP="0096608D">
            <w:pPr>
              <w:tabs>
                <w:tab w:val="left" w:pos="2445"/>
              </w:tabs>
              <w:jc w:val="left"/>
              <w:rPr>
                <w:b w:val="0"/>
                <w:bCs w:val="0"/>
                <w:sz w:val="20"/>
                <w:szCs w:val="20"/>
              </w:rPr>
            </w:pPr>
          </w:p>
        </w:tc>
        <w:tc>
          <w:tcPr>
            <w:tcW w:w="939" w:type="dxa"/>
            <w:vAlign w:val="center"/>
          </w:tcPr>
          <w:p w14:paraId="44D5AA42" w14:textId="26E2FDEE" w:rsidR="00DD5DED" w:rsidRPr="00A104A8" w:rsidRDefault="00DD5DED" w:rsidP="0096608D">
            <w:pPr>
              <w:tabs>
                <w:tab w:val="left" w:pos="2445"/>
              </w:tabs>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244" w:type="dxa"/>
          </w:tcPr>
          <w:p w14:paraId="53F17F97" w14:textId="77777777" w:rsidR="00DD5DED" w:rsidRPr="00A104A8" w:rsidRDefault="00DD5DED" w:rsidP="0096608D">
            <w:pPr>
              <w:ind w:left="714" w:hanging="357"/>
              <w:jc w:val="center"/>
              <w:cnfStyle w:val="000000000000" w:firstRow="0" w:lastRow="0" w:firstColumn="0" w:lastColumn="0" w:oddVBand="0" w:evenVBand="0" w:oddHBand="0" w:evenHBand="0" w:firstRowFirstColumn="0" w:firstRowLastColumn="0" w:lastRowFirstColumn="0" w:lastRowLastColumn="0"/>
            </w:pPr>
          </w:p>
        </w:tc>
      </w:tr>
    </w:tbl>
    <w:p w14:paraId="7FB5170A" w14:textId="77777777" w:rsidR="002C4CDC" w:rsidRPr="00783CB4" w:rsidRDefault="002C4CDC" w:rsidP="00813262">
      <w:pPr>
        <w:pStyle w:val="Naslov30"/>
      </w:pPr>
      <w:bookmarkStart w:id="30" w:name="_Toc217028185"/>
      <w:r>
        <w:t>Posebne mjere</w:t>
      </w:r>
      <w:bookmarkEnd w:id="30"/>
    </w:p>
    <w:p w14:paraId="6141DE0E" w14:textId="77777777" w:rsidR="002C4CDC" w:rsidRPr="00783CB4" w:rsidRDefault="002C4CDC" w:rsidP="002C4CDC">
      <w:pPr>
        <w:rPr>
          <w:color w:val="54883D"/>
        </w:rPr>
      </w:pPr>
      <w:r w:rsidRPr="00946572">
        <w:rPr>
          <w:color w:val="54883D"/>
        </w:rPr>
        <w:t>Mjere zaštite</w:t>
      </w:r>
      <w:r>
        <w:rPr>
          <w:color w:val="54883D"/>
        </w:rPr>
        <w:t xml:space="preserve"> od požara</w:t>
      </w:r>
      <w:r w:rsidRPr="00783CB4">
        <w:rPr>
          <w:color w:val="54883D"/>
        </w:rPr>
        <w:t xml:space="preserve"> u </w:t>
      </w:r>
      <w:r>
        <w:rPr>
          <w:color w:val="54883D"/>
        </w:rPr>
        <w:t>prostornom planu</w:t>
      </w:r>
      <w:r w:rsidRPr="00783CB4">
        <w:rPr>
          <w:color w:val="54883D"/>
        </w:rPr>
        <w:t xml:space="preserve"> </w:t>
      </w:r>
    </w:p>
    <w:p w14:paraId="36F0B001" w14:textId="77777777" w:rsidR="002C4CDC" w:rsidRDefault="002C4CDC" w:rsidP="002C4CDC">
      <w:r>
        <w:t xml:space="preserve">Planom se određuju mjere zaštite od požara na način da se predviđa izvedba </w:t>
      </w:r>
      <w:proofErr w:type="spellStart"/>
      <w:r>
        <w:t>vatroobrambenih</w:t>
      </w:r>
      <w:proofErr w:type="spellEnd"/>
      <w:r>
        <w:t xml:space="preserve"> prosjeka nezasađenih pojaseva najmanje širine koja je dvostruko veća od prosječne visine vegetacije. </w:t>
      </w:r>
    </w:p>
    <w:p w14:paraId="4A9CE5F0" w14:textId="77777777" w:rsidR="002C4CDC" w:rsidRDefault="002C4CDC" w:rsidP="002C4CDC">
      <w:r>
        <w:t xml:space="preserve">Uzduž glavnih (državnih i županijskih) prometnica izraditi požarne pojaseve i ukloniti makiju od najmanje 20 m sa svake strane, uzduž trase dalekovoda ukloniti makiju i raslinje te permanentno održavati čistoću pojaseva. Postojeće gospodarske prometnice koje su </w:t>
      </w:r>
      <w:r>
        <w:lastRenderedPageBreak/>
        <w:t>prohodne za vatrogasna vozila stalno održavati i urediti u skladu sa Pravilnikom o uvjetima za vatrogasne pristupe, te izraditi nove protiv požarne putove.</w:t>
      </w:r>
    </w:p>
    <w:p w14:paraId="002DFE49" w14:textId="77777777" w:rsidR="002C4CDC" w:rsidRDefault="002C4CDC" w:rsidP="002C4CDC">
      <w:r>
        <w:t>Kod izgradnje novih turističkih objekta kao kontaktnu vegetaciju zasađivati onu koja je manje osjetljiva na požare. Radi osiguranja potrebnih količina vode za gašenje požara potrebno je:</w:t>
      </w:r>
    </w:p>
    <w:p w14:paraId="7F80DEAD" w14:textId="77777777" w:rsidR="002C4CDC" w:rsidRPr="001356E2" w:rsidRDefault="002C4CDC" w:rsidP="00112AAC">
      <w:pPr>
        <w:pStyle w:val="Odlomakpopisa"/>
        <w:numPr>
          <w:ilvl w:val="0"/>
          <w:numId w:val="33"/>
        </w:numPr>
      </w:pPr>
      <w:r w:rsidRPr="001356E2">
        <w:t>osigurati korištenje svih objekata i uređaja na kojim se izravno može crpiti voda iz vodoopskrbnog sustava;</w:t>
      </w:r>
    </w:p>
    <w:p w14:paraId="0DEBA0D7" w14:textId="77777777" w:rsidR="002C4CDC" w:rsidRPr="001356E2" w:rsidRDefault="002C4CDC" w:rsidP="00112AAC">
      <w:pPr>
        <w:pStyle w:val="Odlomakpopisa"/>
        <w:numPr>
          <w:ilvl w:val="0"/>
          <w:numId w:val="33"/>
        </w:numPr>
      </w:pPr>
      <w:r w:rsidRPr="001356E2">
        <w:t xml:space="preserve">postaviti protupožarne hidrante na trasi otočkog vodovoda, </w:t>
      </w:r>
    </w:p>
    <w:p w14:paraId="23862210" w14:textId="77777777" w:rsidR="002C4CDC" w:rsidRDefault="002C4CDC" w:rsidP="00112AAC">
      <w:pPr>
        <w:pStyle w:val="Odlomakpopisa"/>
        <w:numPr>
          <w:ilvl w:val="0"/>
          <w:numId w:val="33"/>
        </w:numPr>
      </w:pPr>
      <w:r w:rsidRPr="001356E2">
        <w:t>osigurati</w:t>
      </w:r>
      <w:r>
        <w:t xml:space="preserve"> korištenje svih privatnih i javnih cisterni, te akumulacija, koje je potrebno evidentirati i urediti, te do istih urediti pristupe. </w:t>
      </w:r>
    </w:p>
    <w:p w14:paraId="6BD57E00" w14:textId="77777777" w:rsidR="002C4CDC" w:rsidRDefault="002C4CDC" w:rsidP="00112AAC">
      <w:pPr>
        <w:pStyle w:val="Odlomakpopisa"/>
        <w:numPr>
          <w:ilvl w:val="0"/>
          <w:numId w:val="33"/>
        </w:numPr>
      </w:pPr>
      <w:r>
        <w:t xml:space="preserve">hidrantske mreže u naseljima i turističkim kompleksima za potrebe zaštite od požara treba izraditi u skladu s propisima za hidrantsku mrežu za gašenje požara; </w:t>
      </w:r>
    </w:p>
    <w:p w14:paraId="784FBD0F" w14:textId="77777777" w:rsidR="002C4CDC" w:rsidRDefault="002C4CDC" w:rsidP="002C4CDC">
      <w:r>
        <w:t xml:space="preserve">Kod planiranja novih objekta potrebno je primijeniti propisom predviđene mjere zaštite te naročito voditi računa o osiguranju vatrogasnih pristupa; </w:t>
      </w:r>
    </w:p>
    <w:p w14:paraId="2614DA6B" w14:textId="77777777" w:rsidR="002C4CDC" w:rsidRDefault="002C4CDC" w:rsidP="00112AAC">
      <w:pPr>
        <w:pStyle w:val="Odlomakpopisa"/>
        <w:numPr>
          <w:ilvl w:val="0"/>
          <w:numId w:val="32"/>
        </w:numPr>
      </w:pPr>
      <w:r>
        <w:t>Prometnice za pristup vatrogasnih vozila treba osigurati za stambene objekte do visine P+2 najmanje s jedne, duže strane.</w:t>
      </w:r>
    </w:p>
    <w:p w14:paraId="090BF8FE" w14:textId="77777777" w:rsidR="002C4CDC" w:rsidRDefault="002C4CDC" w:rsidP="00112AAC">
      <w:pPr>
        <w:pStyle w:val="Odlomakpopisa"/>
        <w:numPr>
          <w:ilvl w:val="0"/>
          <w:numId w:val="32"/>
        </w:numPr>
      </w:pPr>
      <w:r>
        <w:t xml:space="preserve">Kod ostalih objekata, javnih objekata u kojima boravi više od 50 osoba pristup treba osigurati s najmanje dvije dulje strane objekta. </w:t>
      </w:r>
    </w:p>
    <w:p w14:paraId="2DFB3BC4" w14:textId="77777777" w:rsidR="007D2F06" w:rsidRDefault="007D2F06" w:rsidP="00207DB2">
      <w:pPr>
        <w:rPr>
          <w:highlight w:val="yellow"/>
        </w:rPr>
      </w:pPr>
    </w:p>
    <w:p w14:paraId="668EC44D" w14:textId="77777777" w:rsidR="005D61E9" w:rsidRDefault="005D61E9" w:rsidP="00207DB2">
      <w:pPr>
        <w:rPr>
          <w:highlight w:val="yellow"/>
        </w:rPr>
      </w:pPr>
    </w:p>
    <w:p w14:paraId="68F00F6A" w14:textId="77777777" w:rsidR="005D61E9" w:rsidRDefault="005D61E9" w:rsidP="00207DB2">
      <w:pPr>
        <w:rPr>
          <w:highlight w:val="yellow"/>
        </w:rPr>
      </w:pPr>
    </w:p>
    <w:p w14:paraId="500A6C40" w14:textId="77777777" w:rsidR="005D61E9" w:rsidRDefault="005D61E9" w:rsidP="00207DB2">
      <w:pPr>
        <w:rPr>
          <w:highlight w:val="yellow"/>
        </w:rPr>
      </w:pPr>
    </w:p>
    <w:p w14:paraId="0CE128B0" w14:textId="77777777" w:rsidR="005D61E9" w:rsidRDefault="005D61E9" w:rsidP="00207DB2">
      <w:pPr>
        <w:rPr>
          <w:highlight w:val="yellow"/>
        </w:rPr>
      </w:pPr>
    </w:p>
    <w:p w14:paraId="669EDEC2" w14:textId="77777777" w:rsidR="005D61E9" w:rsidRDefault="005D61E9" w:rsidP="00207DB2">
      <w:pPr>
        <w:rPr>
          <w:highlight w:val="yellow"/>
        </w:rPr>
      </w:pPr>
    </w:p>
    <w:p w14:paraId="2EDBF447" w14:textId="77777777" w:rsidR="005D61E9" w:rsidRDefault="005D61E9" w:rsidP="00207DB2">
      <w:pPr>
        <w:rPr>
          <w:highlight w:val="yellow"/>
        </w:rPr>
      </w:pPr>
    </w:p>
    <w:p w14:paraId="4BA8D845" w14:textId="77777777" w:rsidR="005D61E9" w:rsidRDefault="005D61E9" w:rsidP="00207DB2">
      <w:pPr>
        <w:rPr>
          <w:highlight w:val="yellow"/>
        </w:rPr>
      </w:pPr>
    </w:p>
    <w:p w14:paraId="422ACD5E" w14:textId="77777777" w:rsidR="005D61E9" w:rsidRDefault="005D61E9" w:rsidP="00207DB2">
      <w:pPr>
        <w:rPr>
          <w:highlight w:val="yellow"/>
        </w:rPr>
      </w:pPr>
    </w:p>
    <w:p w14:paraId="1B0F45FC" w14:textId="77777777" w:rsidR="00505417" w:rsidRDefault="00505417" w:rsidP="00207DB2">
      <w:pPr>
        <w:rPr>
          <w:highlight w:val="yellow"/>
        </w:rPr>
      </w:pPr>
    </w:p>
    <w:p w14:paraId="4B0E66B9" w14:textId="77777777" w:rsidR="00D20BE0" w:rsidRDefault="00D20BE0" w:rsidP="00207DB2">
      <w:pPr>
        <w:rPr>
          <w:highlight w:val="yellow"/>
        </w:rPr>
      </w:pPr>
    </w:p>
    <w:p w14:paraId="2603D483" w14:textId="77777777" w:rsidR="00D20BE0" w:rsidRDefault="00D20BE0" w:rsidP="00207DB2">
      <w:pPr>
        <w:rPr>
          <w:highlight w:val="yellow"/>
        </w:rPr>
      </w:pPr>
    </w:p>
    <w:p w14:paraId="6BA41341" w14:textId="77777777" w:rsidR="00D20BE0" w:rsidRDefault="00D20BE0" w:rsidP="00207DB2">
      <w:pPr>
        <w:rPr>
          <w:highlight w:val="yellow"/>
        </w:rPr>
      </w:pPr>
    </w:p>
    <w:p w14:paraId="5BDF77DB" w14:textId="77777777" w:rsidR="00D20BE0" w:rsidRDefault="00D20BE0" w:rsidP="00207DB2">
      <w:pPr>
        <w:rPr>
          <w:highlight w:val="yellow"/>
        </w:rPr>
      </w:pPr>
    </w:p>
    <w:p w14:paraId="23AA9703" w14:textId="77777777" w:rsidR="00D20BE0" w:rsidRDefault="00D20BE0" w:rsidP="00207DB2">
      <w:pPr>
        <w:rPr>
          <w:highlight w:val="yellow"/>
        </w:rPr>
      </w:pPr>
    </w:p>
    <w:p w14:paraId="77D2FDA3" w14:textId="77777777" w:rsidR="00D20BE0" w:rsidRDefault="00D20BE0" w:rsidP="00207DB2">
      <w:pPr>
        <w:rPr>
          <w:highlight w:val="yellow"/>
        </w:rPr>
      </w:pPr>
    </w:p>
    <w:p w14:paraId="554859C8" w14:textId="77777777" w:rsidR="00D20BE0" w:rsidRPr="005A761D" w:rsidRDefault="00D20BE0" w:rsidP="00207DB2">
      <w:pPr>
        <w:rPr>
          <w:highlight w:val="yellow"/>
        </w:rPr>
      </w:pPr>
    </w:p>
    <w:p w14:paraId="787EE2DF" w14:textId="77777777" w:rsidR="00B208EB" w:rsidRPr="005033D0" w:rsidRDefault="009060D1" w:rsidP="00A81505">
      <w:pPr>
        <w:pStyle w:val="Naslov2"/>
      </w:pPr>
      <w:bookmarkStart w:id="31" w:name="_Toc217028186"/>
      <w:r w:rsidRPr="005033D0">
        <w:lastRenderedPageBreak/>
        <w:t>Pokazatelji operativne sposobnosti</w:t>
      </w:r>
      <w:bookmarkEnd w:id="31"/>
    </w:p>
    <w:p w14:paraId="6F5E3237" w14:textId="024E65EA" w:rsidR="00BE5CF7" w:rsidRPr="00505417" w:rsidRDefault="009060D1" w:rsidP="005033D0">
      <w:pPr>
        <w:pStyle w:val="Naslov30"/>
      </w:pPr>
      <w:bookmarkStart w:id="32" w:name="_Toc217028187"/>
      <w:r w:rsidRPr="005033D0">
        <w:t>Popis operativnih snaga</w:t>
      </w:r>
      <w:bookmarkEnd w:id="32"/>
    </w:p>
    <w:p w14:paraId="4EB4A12E" w14:textId="5A0AE774" w:rsidR="005033D0" w:rsidRPr="00BF1154" w:rsidRDefault="005033D0" w:rsidP="005033D0">
      <w:pPr>
        <w:rPr>
          <w:color w:val="auto"/>
          <w:sz w:val="20"/>
        </w:rPr>
      </w:pPr>
      <w:r w:rsidRPr="00BF1154">
        <w:rPr>
          <w:color w:val="auto"/>
          <w:u w:val="single"/>
        </w:rPr>
        <w:t>Operativne snage civilne zaštite na području Općine Murter-Kornati su:</w:t>
      </w:r>
    </w:p>
    <w:p w14:paraId="02983C14" w14:textId="77777777" w:rsidR="005033D0" w:rsidRPr="005033D0" w:rsidRDefault="005033D0" w:rsidP="005033D0">
      <w:pPr>
        <w:pStyle w:val="Bezproreda"/>
        <w:spacing w:line="360" w:lineRule="auto"/>
        <w:rPr>
          <w:i w:val="0"/>
          <w:iCs/>
          <w:color w:val="auto"/>
          <w:sz w:val="22"/>
          <w:szCs w:val="22"/>
        </w:rPr>
      </w:pPr>
      <w:r w:rsidRPr="005033D0">
        <w:rPr>
          <w:i w:val="0"/>
          <w:iCs/>
          <w:color w:val="auto"/>
          <w:sz w:val="22"/>
          <w:szCs w:val="22"/>
        </w:rPr>
        <w:t>1. Stožer civilne zaštite Općine Murter-Kornati</w:t>
      </w:r>
    </w:p>
    <w:p w14:paraId="254580FE" w14:textId="034905E5" w:rsidR="005033D0" w:rsidRPr="005033D0" w:rsidRDefault="005033D0" w:rsidP="005033D0">
      <w:pPr>
        <w:pStyle w:val="Bezproreda"/>
        <w:spacing w:line="360" w:lineRule="auto"/>
        <w:rPr>
          <w:i w:val="0"/>
          <w:iCs/>
          <w:color w:val="auto"/>
          <w:sz w:val="22"/>
          <w:szCs w:val="22"/>
        </w:rPr>
      </w:pPr>
      <w:r w:rsidRPr="005033D0">
        <w:rPr>
          <w:i w:val="0"/>
          <w:iCs/>
          <w:color w:val="auto"/>
          <w:sz w:val="22"/>
          <w:szCs w:val="22"/>
        </w:rPr>
        <w:t xml:space="preserve">2. Operativne snage vatrogastva – </w:t>
      </w:r>
      <w:r w:rsidR="005A2E19">
        <w:rPr>
          <w:i w:val="0"/>
          <w:iCs/>
          <w:color w:val="auto"/>
          <w:sz w:val="22"/>
          <w:szCs w:val="22"/>
        </w:rPr>
        <w:t xml:space="preserve">ŽVOC i </w:t>
      </w:r>
      <w:r w:rsidRPr="005033D0">
        <w:rPr>
          <w:i w:val="0"/>
          <w:iCs/>
          <w:color w:val="auto"/>
          <w:sz w:val="22"/>
          <w:szCs w:val="22"/>
        </w:rPr>
        <w:t xml:space="preserve">DVD </w:t>
      </w:r>
      <w:r w:rsidR="00874D27">
        <w:rPr>
          <w:i w:val="0"/>
          <w:iCs/>
          <w:color w:val="auto"/>
          <w:sz w:val="22"/>
          <w:szCs w:val="22"/>
        </w:rPr>
        <w:t>Tisno</w:t>
      </w:r>
    </w:p>
    <w:p w14:paraId="76724CD1" w14:textId="77777777" w:rsidR="005033D0" w:rsidRPr="005033D0" w:rsidRDefault="005033D0" w:rsidP="005033D0">
      <w:pPr>
        <w:pStyle w:val="Bezproreda"/>
        <w:spacing w:line="360" w:lineRule="auto"/>
        <w:rPr>
          <w:i w:val="0"/>
          <w:iCs/>
          <w:color w:val="auto"/>
          <w:sz w:val="22"/>
          <w:szCs w:val="22"/>
        </w:rPr>
      </w:pPr>
      <w:r w:rsidRPr="005033D0">
        <w:rPr>
          <w:i w:val="0"/>
          <w:iCs/>
          <w:color w:val="auto"/>
          <w:sz w:val="22"/>
          <w:szCs w:val="22"/>
        </w:rPr>
        <w:t>3. Operativne snage Hrvatskog Crvenog križa – Gradsko društvo Crvenog križa Šibenik</w:t>
      </w:r>
    </w:p>
    <w:p w14:paraId="19F9D5C7" w14:textId="77777777" w:rsidR="005033D0" w:rsidRPr="005033D0" w:rsidRDefault="005033D0" w:rsidP="005033D0">
      <w:pPr>
        <w:pStyle w:val="Bezproreda"/>
        <w:spacing w:line="360" w:lineRule="auto"/>
        <w:rPr>
          <w:i w:val="0"/>
          <w:iCs/>
          <w:color w:val="auto"/>
          <w:sz w:val="22"/>
          <w:szCs w:val="22"/>
        </w:rPr>
      </w:pPr>
      <w:r w:rsidRPr="005033D0">
        <w:rPr>
          <w:i w:val="0"/>
          <w:iCs/>
          <w:color w:val="auto"/>
          <w:sz w:val="22"/>
          <w:szCs w:val="22"/>
        </w:rPr>
        <w:t>4. Operativne snage Hrvatske Gorske službe spašavanja- stanica Šibenik</w:t>
      </w:r>
    </w:p>
    <w:p w14:paraId="208B03D8" w14:textId="4FED4EDC" w:rsidR="005033D0" w:rsidRPr="005033D0" w:rsidRDefault="005033D0" w:rsidP="005033D0">
      <w:pPr>
        <w:pStyle w:val="Bezproreda"/>
        <w:spacing w:line="360" w:lineRule="auto"/>
        <w:rPr>
          <w:i w:val="0"/>
          <w:iCs/>
          <w:color w:val="auto"/>
          <w:sz w:val="22"/>
          <w:szCs w:val="22"/>
        </w:rPr>
      </w:pPr>
      <w:r w:rsidRPr="005033D0">
        <w:rPr>
          <w:i w:val="0"/>
          <w:iCs/>
          <w:color w:val="auto"/>
          <w:sz w:val="22"/>
          <w:szCs w:val="22"/>
        </w:rPr>
        <w:t>5. Udruge – udruga za zaštitu prirode i okoliša te promicanja održivog razvoja „Argonauta“</w:t>
      </w:r>
      <w:r w:rsidR="00FC78AF">
        <w:rPr>
          <w:i w:val="0"/>
          <w:iCs/>
          <w:color w:val="auto"/>
          <w:sz w:val="22"/>
          <w:szCs w:val="22"/>
        </w:rPr>
        <w:t>,</w:t>
      </w:r>
      <w:r w:rsidRPr="005033D0">
        <w:rPr>
          <w:i w:val="0"/>
          <w:iCs/>
          <w:color w:val="auto"/>
          <w:sz w:val="22"/>
          <w:szCs w:val="22"/>
        </w:rPr>
        <w:t xml:space="preserve"> Športsko društvo „</w:t>
      </w:r>
      <w:proofErr w:type="spellStart"/>
      <w:r w:rsidRPr="005033D0">
        <w:rPr>
          <w:i w:val="0"/>
          <w:iCs/>
          <w:color w:val="auto"/>
          <w:sz w:val="22"/>
          <w:szCs w:val="22"/>
        </w:rPr>
        <w:t>Kornatar</w:t>
      </w:r>
      <w:proofErr w:type="spellEnd"/>
      <w:r w:rsidRPr="005033D0">
        <w:rPr>
          <w:i w:val="0"/>
          <w:iCs/>
          <w:color w:val="auto"/>
          <w:sz w:val="22"/>
          <w:szCs w:val="22"/>
        </w:rPr>
        <w:t>“</w:t>
      </w:r>
      <w:r w:rsidR="00FC78AF">
        <w:rPr>
          <w:i w:val="0"/>
          <w:iCs/>
          <w:color w:val="auto"/>
          <w:sz w:val="22"/>
          <w:szCs w:val="22"/>
        </w:rPr>
        <w:t xml:space="preserve"> </w:t>
      </w:r>
      <w:r w:rsidR="00FC78AF" w:rsidRPr="00FC78AF">
        <w:rPr>
          <w:i w:val="0"/>
          <w:iCs/>
          <w:color w:val="auto"/>
          <w:sz w:val="22"/>
          <w:szCs w:val="22"/>
        </w:rPr>
        <w:t>i Ronilački klub „Murter-Kornati“</w:t>
      </w:r>
    </w:p>
    <w:p w14:paraId="101F3310" w14:textId="77777777" w:rsidR="005033D0" w:rsidRPr="005033D0" w:rsidRDefault="005033D0" w:rsidP="005033D0">
      <w:pPr>
        <w:pStyle w:val="Bezproreda"/>
        <w:spacing w:line="360" w:lineRule="auto"/>
        <w:rPr>
          <w:i w:val="0"/>
          <w:iCs/>
          <w:color w:val="auto"/>
          <w:sz w:val="22"/>
          <w:szCs w:val="22"/>
        </w:rPr>
      </w:pPr>
      <w:r w:rsidRPr="005033D0">
        <w:rPr>
          <w:i w:val="0"/>
          <w:iCs/>
          <w:color w:val="auto"/>
          <w:sz w:val="22"/>
          <w:szCs w:val="22"/>
        </w:rPr>
        <w:t>6. Postrojbe i povjerenici civilne zaštite Općine Murter-Kornati</w:t>
      </w:r>
    </w:p>
    <w:p w14:paraId="17F6AC21" w14:textId="77777777" w:rsidR="005033D0" w:rsidRPr="005033D0" w:rsidRDefault="005033D0" w:rsidP="005033D0">
      <w:pPr>
        <w:pStyle w:val="Bezproreda"/>
        <w:spacing w:line="360" w:lineRule="auto"/>
        <w:rPr>
          <w:i w:val="0"/>
          <w:iCs/>
          <w:color w:val="auto"/>
          <w:sz w:val="22"/>
          <w:szCs w:val="22"/>
        </w:rPr>
      </w:pPr>
      <w:r w:rsidRPr="005033D0">
        <w:rPr>
          <w:i w:val="0"/>
          <w:iCs/>
          <w:color w:val="auto"/>
          <w:sz w:val="22"/>
          <w:szCs w:val="22"/>
        </w:rPr>
        <w:t>7. Koordinatori na lokaciji</w:t>
      </w:r>
    </w:p>
    <w:p w14:paraId="6D36341E" w14:textId="6635433D" w:rsidR="005033D0" w:rsidRPr="005033D0" w:rsidRDefault="005033D0" w:rsidP="005033D0">
      <w:pPr>
        <w:pStyle w:val="Bezproreda"/>
        <w:spacing w:line="360" w:lineRule="auto"/>
        <w:rPr>
          <w:i w:val="0"/>
          <w:iCs/>
          <w:color w:val="auto"/>
          <w:sz w:val="22"/>
          <w:szCs w:val="22"/>
          <w:highlight w:val="yellow"/>
        </w:rPr>
      </w:pPr>
      <w:r w:rsidRPr="005033D0">
        <w:rPr>
          <w:i w:val="0"/>
          <w:iCs/>
          <w:color w:val="auto"/>
          <w:sz w:val="22"/>
          <w:szCs w:val="22"/>
        </w:rPr>
        <w:t xml:space="preserve">8. Pravne osobe u sustavu civilne zaštite – Komunalno društvo Murtela d.o.o, </w:t>
      </w:r>
      <w:r w:rsidR="00D20BE0">
        <w:rPr>
          <w:i w:val="0"/>
          <w:iCs/>
          <w:color w:val="auto"/>
          <w:sz w:val="22"/>
          <w:szCs w:val="22"/>
        </w:rPr>
        <w:t>JU NP</w:t>
      </w:r>
      <w:r w:rsidRPr="005033D0">
        <w:rPr>
          <w:i w:val="0"/>
          <w:iCs/>
          <w:color w:val="auto"/>
          <w:sz w:val="22"/>
          <w:szCs w:val="22"/>
        </w:rPr>
        <w:t xml:space="preserve"> „Kornati“, OŠ „Murterski škoji“   </w:t>
      </w:r>
    </w:p>
    <w:p w14:paraId="64E7D2A4" w14:textId="77777777" w:rsidR="00505417" w:rsidRDefault="00505417" w:rsidP="005033D0">
      <w:pPr>
        <w:rPr>
          <w:szCs w:val="22"/>
          <w:u w:val="single"/>
        </w:rPr>
      </w:pPr>
    </w:p>
    <w:p w14:paraId="194FAD29" w14:textId="2FDA4DCF" w:rsidR="005033D0" w:rsidRPr="009B2514" w:rsidRDefault="005033D0" w:rsidP="005033D0">
      <w:pPr>
        <w:rPr>
          <w:szCs w:val="22"/>
          <w:u w:val="single"/>
        </w:rPr>
      </w:pPr>
      <w:bookmarkStart w:id="33" w:name="_Hlk216696618"/>
      <w:r>
        <w:rPr>
          <w:szCs w:val="22"/>
          <w:u w:val="single"/>
        </w:rPr>
        <w:t>Pravne osobe od interesa za sustav civilne zaštite Općine Murter-Kornati</w:t>
      </w:r>
      <w:r w:rsidRPr="009B2514">
        <w:rPr>
          <w:szCs w:val="22"/>
          <w:u w:val="single"/>
        </w:rPr>
        <w:t>:</w:t>
      </w:r>
    </w:p>
    <w:p w14:paraId="184C6154" w14:textId="0D1A50CE" w:rsidR="000D1E95" w:rsidRPr="000D1E95" w:rsidRDefault="000D1E95" w:rsidP="000D1E95">
      <w:pPr>
        <w:rPr>
          <w:szCs w:val="22"/>
        </w:rPr>
      </w:pPr>
      <w:r>
        <w:rPr>
          <w:szCs w:val="22"/>
        </w:rPr>
        <w:t xml:space="preserve">1. </w:t>
      </w:r>
      <w:r w:rsidRPr="000D1E95">
        <w:rPr>
          <w:szCs w:val="22"/>
        </w:rPr>
        <w:t>Murtela d.o.o. za komunalne djelatnosti</w:t>
      </w:r>
    </w:p>
    <w:p w14:paraId="453E8EEF" w14:textId="52EE0AD5" w:rsidR="000D1E95" w:rsidRPr="000D1E95" w:rsidRDefault="000D1E95" w:rsidP="000D1E95">
      <w:pPr>
        <w:rPr>
          <w:szCs w:val="22"/>
        </w:rPr>
      </w:pPr>
      <w:r>
        <w:rPr>
          <w:szCs w:val="22"/>
        </w:rPr>
        <w:t xml:space="preserve">2. </w:t>
      </w:r>
      <w:r w:rsidRPr="000D1E95">
        <w:rPr>
          <w:szCs w:val="22"/>
        </w:rPr>
        <w:t>Osnovna škola „Murterski škoji“</w:t>
      </w:r>
    </w:p>
    <w:p w14:paraId="0BFE423E" w14:textId="1D719DD0" w:rsidR="000D1E95" w:rsidRPr="000D1E95" w:rsidRDefault="000D1E95" w:rsidP="000D1E95">
      <w:pPr>
        <w:rPr>
          <w:szCs w:val="22"/>
        </w:rPr>
      </w:pPr>
      <w:r>
        <w:rPr>
          <w:szCs w:val="22"/>
        </w:rPr>
        <w:t xml:space="preserve">3. </w:t>
      </w:r>
      <w:r w:rsidRPr="000D1E95">
        <w:rPr>
          <w:szCs w:val="22"/>
        </w:rPr>
        <w:t>Javna ustanova „Nacionalni park Kornati“.</w:t>
      </w:r>
    </w:p>
    <w:bookmarkEnd w:id="33"/>
    <w:p w14:paraId="24323843" w14:textId="77777777" w:rsidR="00E16A89" w:rsidRDefault="00E16A89" w:rsidP="005033D0">
      <w:pPr>
        <w:rPr>
          <w:szCs w:val="22"/>
          <w:u w:val="single"/>
        </w:rPr>
      </w:pPr>
    </w:p>
    <w:p w14:paraId="45EFBAB2" w14:textId="3165A9DC" w:rsidR="005033D0" w:rsidRDefault="005033D0" w:rsidP="005033D0">
      <w:pPr>
        <w:rPr>
          <w:szCs w:val="22"/>
          <w:u w:val="single"/>
        </w:rPr>
      </w:pPr>
      <w:r>
        <w:rPr>
          <w:szCs w:val="22"/>
          <w:u w:val="single"/>
        </w:rPr>
        <w:t>Udruge od interesa za sustav civilne zaštite Općine Murter-Kornati</w:t>
      </w:r>
      <w:r w:rsidRPr="009B2514">
        <w:rPr>
          <w:szCs w:val="22"/>
          <w:u w:val="single"/>
        </w:rPr>
        <w:t>:</w:t>
      </w:r>
    </w:p>
    <w:p w14:paraId="18DA19EE" w14:textId="77777777" w:rsidR="005033D0" w:rsidRDefault="005033D0" w:rsidP="005033D0">
      <w:pPr>
        <w:rPr>
          <w:szCs w:val="22"/>
        </w:rPr>
      </w:pPr>
      <w:r w:rsidRPr="00B601C8">
        <w:rPr>
          <w:szCs w:val="22"/>
        </w:rPr>
        <w:t xml:space="preserve">1. </w:t>
      </w:r>
      <w:r>
        <w:rPr>
          <w:szCs w:val="22"/>
        </w:rPr>
        <w:t>U</w:t>
      </w:r>
      <w:r w:rsidRPr="00B601C8">
        <w:rPr>
          <w:szCs w:val="22"/>
        </w:rPr>
        <w:t>druga za zaštitu prirode i okoliša te promicanja održivog razvoja „Argonauta“</w:t>
      </w:r>
    </w:p>
    <w:p w14:paraId="02217C15" w14:textId="2F907599" w:rsidR="005033D0" w:rsidRDefault="005033D0" w:rsidP="005033D0">
      <w:pPr>
        <w:rPr>
          <w:szCs w:val="22"/>
        </w:rPr>
      </w:pPr>
      <w:r>
        <w:rPr>
          <w:szCs w:val="22"/>
        </w:rPr>
        <w:t xml:space="preserve">2. </w:t>
      </w:r>
      <w:r w:rsidRPr="00B601C8">
        <w:rPr>
          <w:szCs w:val="22"/>
        </w:rPr>
        <w:t>Športsko društvo „</w:t>
      </w:r>
      <w:proofErr w:type="spellStart"/>
      <w:r w:rsidRPr="00B601C8">
        <w:rPr>
          <w:szCs w:val="22"/>
        </w:rPr>
        <w:t>Kornatar</w:t>
      </w:r>
      <w:proofErr w:type="spellEnd"/>
      <w:r w:rsidRPr="00B601C8">
        <w:rPr>
          <w:szCs w:val="22"/>
        </w:rPr>
        <w:t>“</w:t>
      </w:r>
    </w:p>
    <w:p w14:paraId="53FC3264" w14:textId="73C6EC57" w:rsidR="00E16A89" w:rsidRPr="00B601C8" w:rsidRDefault="00E16A89" w:rsidP="005033D0">
      <w:pPr>
        <w:rPr>
          <w:szCs w:val="22"/>
        </w:rPr>
      </w:pPr>
      <w:r>
        <w:rPr>
          <w:szCs w:val="22"/>
        </w:rPr>
        <w:t>3. Ronilački klub „Murter-Kornati“</w:t>
      </w:r>
    </w:p>
    <w:p w14:paraId="59A1E315" w14:textId="14205294" w:rsidR="005033D0" w:rsidRDefault="005033D0" w:rsidP="005033D0">
      <w:pPr>
        <w:pStyle w:val="Bezproreda"/>
      </w:pPr>
    </w:p>
    <w:p w14:paraId="64167DA9" w14:textId="77777777" w:rsidR="005033D0" w:rsidRDefault="005033D0" w:rsidP="00441ABC">
      <w:pPr>
        <w:rPr>
          <w:b/>
          <w:highlight w:val="yellow"/>
        </w:rPr>
      </w:pPr>
    </w:p>
    <w:p w14:paraId="1C0A4475" w14:textId="7A43166A" w:rsidR="00E460A9" w:rsidRDefault="00E460A9" w:rsidP="007156D1">
      <w:pPr>
        <w:rPr>
          <w:iCs/>
          <w:color w:val="54883D"/>
          <w:highlight w:val="yellow"/>
        </w:rPr>
      </w:pPr>
    </w:p>
    <w:p w14:paraId="7ABFE43A" w14:textId="2EA391DD" w:rsidR="00B062B6" w:rsidRDefault="00B062B6" w:rsidP="007156D1">
      <w:pPr>
        <w:rPr>
          <w:iCs/>
          <w:color w:val="54883D"/>
          <w:highlight w:val="yellow"/>
        </w:rPr>
      </w:pPr>
    </w:p>
    <w:p w14:paraId="541F8A73" w14:textId="590F3C56" w:rsidR="00B062B6" w:rsidRDefault="00B062B6" w:rsidP="007156D1">
      <w:pPr>
        <w:rPr>
          <w:iCs/>
          <w:color w:val="54883D"/>
          <w:highlight w:val="yellow"/>
        </w:rPr>
      </w:pPr>
    </w:p>
    <w:p w14:paraId="388A91EC" w14:textId="370CED0B" w:rsidR="00B062B6" w:rsidRDefault="00B062B6" w:rsidP="007156D1">
      <w:pPr>
        <w:rPr>
          <w:iCs/>
          <w:color w:val="54883D"/>
          <w:highlight w:val="yellow"/>
        </w:rPr>
      </w:pPr>
    </w:p>
    <w:p w14:paraId="70350D85" w14:textId="3E549C0E" w:rsidR="00B062B6" w:rsidRDefault="00B062B6" w:rsidP="007156D1">
      <w:pPr>
        <w:rPr>
          <w:iCs/>
          <w:color w:val="54883D"/>
          <w:highlight w:val="yellow"/>
        </w:rPr>
      </w:pPr>
    </w:p>
    <w:p w14:paraId="135A7BA6" w14:textId="04CE7EEC" w:rsidR="00577C4A" w:rsidRPr="00B062B6" w:rsidRDefault="007C3B46" w:rsidP="00945C9C">
      <w:pPr>
        <w:pStyle w:val="Naslov1"/>
        <w:numPr>
          <w:ilvl w:val="0"/>
          <w:numId w:val="3"/>
        </w:numPr>
      </w:pPr>
      <w:bookmarkStart w:id="34" w:name="_Toc217028188"/>
      <w:r w:rsidRPr="00B062B6">
        <w:lastRenderedPageBreak/>
        <w:t>Identifikacija prijetnji i rizika</w:t>
      </w:r>
      <w:bookmarkEnd w:id="34"/>
    </w:p>
    <w:p w14:paraId="11464183" w14:textId="77777777" w:rsidR="009060D1" w:rsidRPr="00B062B6" w:rsidRDefault="009060D1" w:rsidP="00207DB2"/>
    <w:p w14:paraId="4F4BE687" w14:textId="77777777" w:rsidR="00C10BA4" w:rsidRPr="00B062B6" w:rsidRDefault="00BF1930" w:rsidP="00A81505">
      <w:pPr>
        <w:pStyle w:val="Naslov2"/>
      </w:pPr>
      <w:bookmarkStart w:id="35" w:name="_Toc217028189"/>
      <w:r w:rsidRPr="00B062B6">
        <w:t>Popis identificiranih prijetnji i rizika</w:t>
      </w:r>
      <w:bookmarkEnd w:id="35"/>
    </w:p>
    <w:p w14:paraId="2DD79BC4" w14:textId="4E6F7E4E" w:rsidR="00BF1930" w:rsidRPr="00B062B6" w:rsidRDefault="00BF1930" w:rsidP="00BF1930">
      <w:r w:rsidRPr="00B062B6">
        <w:t xml:space="preserve">Na području </w:t>
      </w:r>
      <w:r w:rsidR="00B627A0" w:rsidRPr="00B062B6">
        <w:t>Općine Murter-Kornati</w:t>
      </w:r>
      <w:r w:rsidR="00B062B6" w:rsidRPr="00B062B6">
        <w:t xml:space="preserve"> </w:t>
      </w:r>
      <w:r w:rsidRPr="00B062B6">
        <w:t xml:space="preserve">identificirano je </w:t>
      </w:r>
      <w:r w:rsidR="005617F1" w:rsidRPr="00B062B6">
        <w:t>6</w:t>
      </w:r>
      <w:r w:rsidRPr="00B062B6">
        <w:t xml:space="preserve"> rizika koji predstavljaju potencijalnu ugrozu za stanovništvo, materijalna i kulturna dobra te okoliš. U sljedećoj tablici dan je popis identificiranih prijetnji na području </w:t>
      </w:r>
      <w:r w:rsidR="00B627A0" w:rsidRPr="00B062B6">
        <w:t>Općine Murter-Kornati</w:t>
      </w:r>
      <w:r w:rsidRPr="00B062B6">
        <w:t xml:space="preserve">. </w:t>
      </w:r>
    </w:p>
    <w:p w14:paraId="437F760F" w14:textId="77777777" w:rsidR="00BF1930" w:rsidRPr="005A761D" w:rsidRDefault="00BF1930" w:rsidP="00BF1930">
      <w:pPr>
        <w:rPr>
          <w:highlight w:val="yellow"/>
        </w:rPr>
      </w:pPr>
    </w:p>
    <w:p w14:paraId="0BE0FEB6" w14:textId="77777777" w:rsidR="00BF1930" w:rsidRPr="005A761D" w:rsidRDefault="00BF1930" w:rsidP="00BF1930">
      <w:pPr>
        <w:rPr>
          <w:highlight w:val="yellow"/>
        </w:rPr>
      </w:pPr>
    </w:p>
    <w:p w14:paraId="519836C0" w14:textId="77777777" w:rsidR="002F5A65" w:rsidRPr="005A761D" w:rsidRDefault="002F5A65" w:rsidP="00BF1930">
      <w:pPr>
        <w:rPr>
          <w:highlight w:val="yellow"/>
        </w:rPr>
        <w:sectPr w:rsidR="002F5A65" w:rsidRPr="005A761D" w:rsidSect="00051F77">
          <w:pgSz w:w="11906" w:h="16838"/>
          <w:pgMar w:top="1418" w:right="1418" w:bottom="1418" w:left="1418" w:header="567" w:footer="0" w:gutter="0"/>
          <w:cols w:space="708"/>
          <w:titlePg/>
          <w:docGrid w:linePitch="360"/>
        </w:sectPr>
      </w:pPr>
    </w:p>
    <w:p w14:paraId="57794B26" w14:textId="46359A2F" w:rsidR="00BF1930" w:rsidRPr="00F83C14" w:rsidRDefault="00BF1930" w:rsidP="00BB0070">
      <w:pPr>
        <w:pStyle w:val="Opisslike"/>
      </w:pPr>
      <w:r w:rsidRPr="00F83C14">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4</w:t>
      </w:r>
      <w:r w:rsidR="00A10FA3">
        <w:rPr>
          <w:noProof/>
        </w:rPr>
        <w:fldChar w:fldCharType="end"/>
      </w:r>
      <w:r w:rsidRPr="00F83C14">
        <w:t>. Identifikacija prijetnji</w:t>
      </w:r>
    </w:p>
    <w:tbl>
      <w:tblPr>
        <w:tblW w:w="1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4"/>
        <w:gridCol w:w="1559"/>
        <w:gridCol w:w="3686"/>
        <w:gridCol w:w="3827"/>
        <w:gridCol w:w="3969"/>
        <w:gridCol w:w="2552"/>
      </w:tblGrid>
      <w:tr w:rsidR="000E5783" w:rsidRPr="005A761D" w14:paraId="7D7916DF" w14:textId="77777777" w:rsidTr="002634AE">
        <w:trPr>
          <w:trHeight w:val="360"/>
          <w:tblHeade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344E41E" w14:textId="77777777" w:rsidR="00BF1930" w:rsidRPr="00F83C14" w:rsidRDefault="00BF1930" w:rsidP="007A66DE">
            <w:pPr>
              <w:spacing w:after="0"/>
              <w:jc w:val="center"/>
              <w:rPr>
                <w:b/>
                <w:color w:val="auto"/>
                <w:sz w:val="20"/>
              </w:rPr>
            </w:pPr>
            <w:r w:rsidRPr="00F83C14">
              <w:rPr>
                <w:b/>
                <w:color w:val="auto"/>
                <w:sz w:val="20"/>
              </w:rPr>
              <w:t>R.B</w:t>
            </w:r>
            <w:r w:rsidR="007A66DE" w:rsidRPr="00F83C14">
              <w:rPr>
                <w:b/>
                <w:color w:val="auto"/>
                <w:sz w:val="20"/>
              </w:rPr>
              <w:t>r</w:t>
            </w:r>
            <w:r w:rsidRPr="00F83C14">
              <w:rPr>
                <w:b/>
                <w:color w:val="auto"/>
                <w:sz w:val="20"/>
              </w:rPr>
              <w:t>.</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4F041A4" w14:textId="77777777" w:rsidR="00BF1930" w:rsidRPr="00F83C14" w:rsidRDefault="00BF1930" w:rsidP="004A5DC9">
            <w:pPr>
              <w:spacing w:after="0"/>
              <w:jc w:val="center"/>
              <w:rPr>
                <w:b/>
                <w:color w:val="auto"/>
                <w:sz w:val="20"/>
              </w:rPr>
            </w:pPr>
            <w:r w:rsidRPr="00F83C14">
              <w:rPr>
                <w:b/>
                <w:color w:val="auto"/>
                <w:sz w:val="20"/>
              </w:rPr>
              <w:t>PRIJETNJA</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0131C3F" w14:textId="77777777" w:rsidR="00BF1930" w:rsidRPr="00F83C14" w:rsidRDefault="00BF1930" w:rsidP="004A5DC9">
            <w:pPr>
              <w:spacing w:after="0"/>
              <w:jc w:val="center"/>
              <w:rPr>
                <w:b/>
                <w:color w:val="auto"/>
                <w:sz w:val="20"/>
              </w:rPr>
            </w:pPr>
            <w:r w:rsidRPr="00F83C14">
              <w:rPr>
                <w:b/>
                <w:color w:val="auto"/>
                <w:sz w:val="20"/>
              </w:rPr>
              <w:t>KRATAK OPIS SCENARIJA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82F9DC4" w14:textId="77777777" w:rsidR="00BF1930" w:rsidRPr="00F83C14" w:rsidRDefault="00BF1930" w:rsidP="004A5DC9">
            <w:pPr>
              <w:spacing w:after="0"/>
              <w:jc w:val="center"/>
              <w:rPr>
                <w:b/>
                <w:color w:val="auto"/>
                <w:sz w:val="20"/>
              </w:rPr>
            </w:pPr>
            <w:r w:rsidRPr="00F83C14">
              <w:rPr>
                <w:b/>
                <w:color w:val="auto"/>
                <w:sz w:val="20"/>
              </w:rPr>
              <w:t>UTJECAJ NA DRUŠTVENE VRIJEDNOSTI</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5C42BDD" w14:textId="77777777" w:rsidR="00BF1930" w:rsidRPr="00F83C14" w:rsidRDefault="00BF1930" w:rsidP="004A5DC9">
            <w:pPr>
              <w:spacing w:after="0"/>
              <w:jc w:val="center"/>
              <w:rPr>
                <w:b/>
                <w:color w:val="auto"/>
                <w:sz w:val="20"/>
              </w:rPr>
            </w:pPr>
            <w:r w:rsidRPr="00F83C14">
              <w:rPr>
                <w:b/>
                <w:color w:val="auto"/>
                <w:sz w:val="20"/>
              </w:rPr>
              <w:t>PREVENTIVNE MJERE</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1D397F4" w14:textId="77777777" w:rsidR="00BF1930" w:rsidRPr="00F83C14" w:rsidRDefault="002C529E" w:rsidP="004A5DC9">
            <w:pPr>
              <w:spacing w:after="0"/>
              <w:jc w:val="center"/>
              <w:rPr>
                <w:b/>
                <w:color w:val="auto"/>
              </w:rPr>
            </w:pPr>
            <w:r w:rsidRPr="00F83C14">
              <w:rPr>
                <w:b/>
                <w:color w:val="auto"/>
                <w:sz w:val="20"/>
              </w:rPr>
              <w:t>MJERE ODGOVORA</w:t>
            </w:r>
          </w:p>
        </w:tc>
      </w:tr>
      <w:tr w:rsidR="00BF1930" w:rsidRPr="005A761D" w14:paraId="4F147A07"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96F61CC" w14:textId="77777777" w:rsidR="00BF1930" w:rsidRPr="00314970" w:rsidRDefault="00BF1930" w:rsidP="004A5DC9">
            <w:pPr>
              <w:jc w:val="center"/>
              <w:rPr>
                <w:b/>
                <w:sz w:val="20"/>
                <w:szCs w:val="20"/>
              </w:rPr>
            </w:pPr>
            <w:r w:rsidRPr="00314970">
              <w:rPr>
                <w:b/>
                <w:sz w:val="20"/>
                <w:szCs w:val="20"/>
              </w:rPr>
              <w:t>1.</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107A175" w14:textId="0B9B53B6" w:rsidR="00BF1930" w:rsidRPr="00314970" w:rsidRDefault="00F83C14" w:rsidP="00F83C14">
            <w:pPr>
              <w:jc w:val="center"/>
              <w:rPr>
                <w:b/>
                <w:sz w:val="20"/>
                <w:szCs w:val="20"/>
              </w:rPr>
            </w:pPr>
            <w:r w:rsidRPr="00314970">
              <w:rPr>
                <w:b/>
                <w:sz w:val="20"/>
                <w:szCs w:val="20"/>
              </w:rPr>
              <w:t xml:space="preserve">Poplave </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CC9D0E3" w14:textId="3224542D" w:rsidR="00BF1930" w:rsidRPr="005A761D" w:rsidRDefault="006F2D21" w:rsidP="00A778EA">
            <w:pPr>
              <w:ind w:left="8"/>
              <w:rPr>
                <w:sz w:val="20"/>
                <w:szCs w:val="20"/>
                <w:highlight w:val="yellow"/>
                <w:lang w:eastAsia="hr-HR"/>
              </w:rPr>
            </w:pPr>
            <w:r w:rsidRPr="006F2D21">
              <w:rPr>
                <w:sz w:val="20"/>
                <w:szCs w:val="20"/>
              </w:rPr>
              <w:t>Pojava plimnog vala prouzročila je  plavljenje obalnog dijela naselja Murter. Plimni val prouzročio je veliku količinu vode na prometnicama, prekide i otežano odvijanje prometa te plavljenje podrumskih prostorija stambenih i ugostiteljskih objekata.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C7C7127"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0D0DBC9D"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355F3D9A" w14:textId="70ABC9BE" w:rsidR="00BF1930" w:rsidRPr="005A761D" w:rsidRDefault="00D934F3" w:rsidP="006F2D21">
            <w:pPr>
              <w:rPr>
                <w:color w:val="FF0000"/>
                <w:sz w:val="20"/>
                <w:szCs w:val="20"/>
                <w:highlight w:val="yellow"/>
              </w:rPr>
            </w:pPr>
            <w:r>
              <w:rPr>
                <w:spacing w:val="-1"/>
                <w:sz w:val="20"/>
                <w:szCs w:val="20"/>
              </w:rPr>
              <w:t xml:space="preserve">  </w:t>
            </w:r>
            <w:r w:rsidR="006F2D21">
              <w:rPr>
                <w:spacing w:val="-1"/>
                <w:sz w:val="20"/>
                <w:szCs w:val="20"/>
              </w:rPr>
              <w:t xml:space="preserve">3. </w:t>
            </w:r>
            <w:r w:rsidR="006F2D21"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C130D1B" w14:textId="77777777" w:rsidR="00D934F3" w:rsidRPr="00D934F3" w:rsidRDefault="00D934F3" w:rsidP="00D934F3">
            <w:pPr>
              <w:ind w:left="8"/>
              <w:rPr>
                <w:sz w:val="20"/>
                <w:szCs w:val="20"/>
              </w:rPr>
            </w:pPr>
            <w:r w:rsidRPr="00D934F3">
              <w:rPr>
                <w:sz w:val="20"/>
                <w:szCs w:val="20"/>
              </w:rPr>
              <w:t>Građenje, tehničko i gospodarsko održavanje regulacijskih i zaštitnih vodnih građevina i vodnih građevina za melioracijsku odvodnju, tehničko i gospodarsko održavanje vodotoka i vodnog dobra i drugi radovi kojima se omogućuju kontrolirani i neškodljivi protoci voda i njihovo namjensko korištenje.</w:t>
            </w:r>
          </w:p>
          <w:p w14:paraId="059AE130" w14:textId="2F1E7CBF" w:rsidR="007235B5" w:rsidRPr="005A761D" w:rsidRDefault="00D934F3" w:rsidP="00D934F3">
            <w:pPr>
              <w:ind w:left="8"/>
              <w:rPr>
                <w:sz w:val="20"/>
                <w:szCs w:val="20"/>
                <w:highlight w:val="yellow"/>
              </w:rPr>
            </w:pPr>
            <w:r w:rsidRPr="00D934F3">
              <w:rPr>
                <w:sz w:val="20"/>
                <w:szCs w:val="20"/>
              </w:rPr>
              <w:t>Mjere zaštite od poplava u</w:t>
            </w:r>
            <w:r>
              <w:rPr>
                <w:sz w:val="20"/>
                <w:szCs w:val="20"/>
              </w:rPr>
              <w:t xml:space="preserve"> </w:t>
            </w:r>
            <w:r w:rsidRPr="00D934F3">
              <w:rPr>
                <w:sz w:val="20"/>
                <w:szCs w:val="20"/>
              </w:rPr>
              <w:t>prostorno-planskim</w:t>
            </w:r>
            <w:r>
              <w:rPr>
                <w:sz w:val="20"/>
                <w:szCs w:val="20"/>
              </w:rPr>
              <w:t xml:space="preserve"> </w:t>
            </w:r>
            <w:r w:rsidRPr="00D934F3">
              <w:rPr>
                <w:sz w:val="20"/>
                <w:szCs w:val="20"/>
              </w:rPr>
              <w:t>dokumentacijom.</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30A69B7" w14:textId="518663D3" w:rsidR="00D934F3" w:rsidRDefault="00D934F3" w:rsidP="00D934F3">
            <w:pPr>
              <w:ind w:left="8"/>
              <w:jc w:val="left"/>
              <w:rPr>
                <w:sz w:val="20"/>
                <w:szCs w:val="20"/>
                <w:highlight w:val="yellow"/>
              </w:rPr>
            </w:pPr>
            <w:r>
              <w:rPr>
                <w:sz w:val="20"/>
                <w:szCs w:val="20"/>
              </w:rPr>
              <w:t>Nadogradnja obale.</w:t>
            </w:r>
          </w:p>
          <w:p w14:paraId="04FBE889" w14:textId="4B3889C7" w:rsidR="00BF1930" w:rsidRPr="005A761D" w:rsidRDefault="007235B5" w:rsidP="00D934F3">
            <w:pPr>
              <w:ind w:left="8"/>
              <w:jc w:val="left"/>
              <w:rPr>
                <w:sz w:val="20"/>
                <w:szCs w:val="20"/>
                <w:highlight w:val="yellow"/>
              </w:rPr>
            </w:pPr>
            <w:r w:rsidRPr="00D934F3">
              <w:rPr>
                <w:sz w:val="20"/>
                <w:szCs w:val="20"/>
              </w:rPr>
              <w:t>Uzbunjivanje i obavješćivanje, evakuacija, zbrinjavanje, sklanjanje, spašavanje, pružanje prve pomoći.</w:t>
            </w:r>
          </w:p>
        </w:tc>
      </w:tr>
      <w:tr w:rsidR="00BF1930" w:rsidRPr="005A761D" w14:paraId="05F30DEB"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F9A4977" w14:textId="77777777" w:rsidR="00BF1930" w:rsidRPr="006D6D36" w:rsidRDefault="00BF1930" w:rsidP="004A5DC9">
            <w:pPr>
              <w:jc w:val="center"/>
              <w:rPr>
                <w:b/>
                <w:sz w:val="20"/>
                <w:szCs w:val="20"/>
              </w:rPr>
            </w:pPr>
            <w:r w:rsidRPr="006D6D36">
              <w:rPr>
                <w:b/>
                <w:sz w:val="20"/>
                <w:szCs w:val="20"/>
              </w:rPr>
              <w:t>2.</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D013BCA" w14:textId="77777777" w:rsidR="00BF1930" w:rsidRPr="006D6D36" w:rsidRDefault="00BF1930" w:rsidP="004A5DC9">
            <w:pPr>
              <w:jc w:val="center"/>
              <w:rPr>
                <w:b/>
                <w:sz w:val="20"/>
                <w:szCs w:val="20"/>
              </w:rPr>
            </w:pPr>
            <w:r w:rsidRPr="006D6D36">
              <w:rPr>
                <w:b/>
                <w:sz w:val="20"/>
                <w:szCs w:val="20"/>
              </w:rPr>
              <w:t>Potres</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35F7AE3" w14:textId="13E165BA" w:rsidR="00BF1930" w:rsidRPr="006D6D36" w:rsidRDefault="009E3D64" w:rsidP="009E3D64">
            <w:pPr>
              <w:ind w:left="8"/>
              <w:rPr>
                <w:sz w:val="20"/>
                <w:szCs w:val="20"/>
              </w:rPr>
            </w:pPr>
            <w:r w:rsidRPr="006D6D36">
              <w:rPr>
                <w:sz w:val="20"/>
                <w:szCs w:val="20"/>
              </w:rPr>
              <w:t>Podrhtavanje tla uzrokovano potresom, prekid napajanja električnom energijom za područje cijele županije, oštećenje vodovodnih instalacija u unutrašnjosti županije, oštećenja cestovne infrastrukture.</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714989B" w14:textId="77777777" w:rsidR="006D6D36" w:rsidRPr="006D6D36" w:rsidRDefault="006D6D36" w:rsidP="006D6D36">
            <w:pPr>
              <w:pStyle w:val="TableParagraph"/>
              <w:spacing w:after="160" w:line="276" w:lineRule="auto"/>
              <w:ind w:left="104" w:right="151"/>
              <w:rPr>
                <w:rFonts w:ascii="Arial" w:hAnsi="Arial" w:cs="Arial"/>
                <w:spacing w:val="-1"/>
                <w:sz w:val="20"/>
                <w:szCs w:val="20"/>
                <w:lang w:val="hr-HR"/>
              </w:rPr>
            </w:pPr>
          </w:p>
          <w:p w14:paraId="343EB1AA" w14:textId="79748B65" w:rsidR="006D6D36" w:rsidRPr="006D6D36" w:rsidRDefault="006D6D36" w:rsidP="006D6D36">
            <w:pPr>
              <w:pStyle w:val="TableParagraph"/>
              <w:spacing w:after="160" w:line="276" w:lineRule="auto"/>
              <w:ind w:left="104" w:right="151"/>
              <w:rPr>
                <w:rFonts w:ascii="Arial" w:hAnsi="Arial" w:cs="Arial"/>
                <w:spacing w:val="-1"/>
                <w:sz w:val="20"/>
                <w:szCs w:val="20"/>
                <w:lang w:val="hr-HR"/>
              </w:rPr>
            </w:pPr>
            <w:r w:rsidRPr="006D6D36">
              <w:rPr>
                <w:rFonts w:ascii="Arial" w:hAnsi="Arial" w:cs="Arial"/>
                <w:spacing w:val="-1"/>
                <w:sz w:val="20"/>
                <w:szCs w:val="20"/>
                <w:lang w:val="hr-HR"/>
              </w:rPr>
              <w:t>1. Život i zdravlje ljudi</w:t>
            </w:r>
          </w:p>
          <w:p w14:paraId="6432865F" w14:textId="6E834B69" w:rsidR="006D6D36" w:rsidRPr="006D6D36" w:rsidRDefault="006D6D36" w:rsidP="006D6D36">
            <w:pPr>
              <w:pStyle w:val="TableParagraph"/>
              <w:spacing w:after="160" w:line="276" w:lineRule="auto"/>
              <w:ind w:left="104" w:right="151"/>
              <w:rPr>
                <w:rFonts w:ascii="Arial" w:hAnsi="Arial" w:cs="Arial"/>
                <w:spacing w:val="-1"/>
                <w:sz w:val="20"/>
                <w:szCs w:val="20"/>
                <w:lang w:val="hr-HR"/>
              </w:rPr>
            </w:pPr>
            <w:r w:rsidRPr="006D6D36">
              <w:rPr>
                <w:rFonts w:ascii="Arial" w:hAnsi="Arial" w:cs="Arial"/>
                <w:spacing w:val="-1"/>
                <w:sz w:val="20"/>
                <w:szCs w:val="20"/>
                <w:lang w:val="hr-HR"/>
              </w:rPr>
              <w:t>2. Gospodarstvo</w:t>
            </w:r>
          </w:p>
          <w:p w14:paraId="3DF0E3F8" w14:textId="4CECF6A7" w:rsidR="006D6D36" w:rsidRPr="006D6D36" w:rsidRDefault="006D6D36" w:rsidP="006D6D36">
            <w:pPr>
              <w:pStyle w:val="TableParagraph"/>
              <w:spacing w:after="160" w:line="276" w:lineRule="auto"/>
              <w:ind w:left="104" w:right="151"/>
              <w:rPr>
                <w:rFonts w:ascii="Arial" w:hAnsi="Arial" w:cs="Arial"/>
                <w:spacing w:val="-1"/>
                <w:sz w:val="20"/>
                <w:szCs w:val="20"/>
                <w:lang w:val="hr-HR"/>
              </w:rPr>
            </w:pPr>
            <w:r w:rsidRPr="006D6D36">
              <w:rPr>
                <w:rFonts w:ascii="Arial" w:hAnsi="Arial" w:cs="Arial"/>
                <w:spacing w:val="-1"/>
                <w:sz w:val="20"/>
                <w:szCs w:val="20"/>
                <w:lang w:val="hr-HR"/>
              </w:rPr>
              <w:t>3. Društvena stabilnost i politika</w:t>
            </w:r>
          </w:p>
          <w:p w14:paraId="30FA53BF" w14:textId="39BF42DB" w:rsidR="00BF1930" w:rsidRPr="006D6D36" w:rsidRDefault="006D6D36" w:rsidP="006D6D36">
            <w:pPr>
              <w:ind w:left="8"/>
              <w:rPr>
                <w:sz w:val="20"/>
                <w:szCs w:val="20"/>
              </w:rPr>
            </w:pPr>
            <w:r w:rsidRPr="006D6D36">
              <w:rPr>
                <w:spacing w:val="-1"/>
                <w:sz w:val="20"/>
                <w:szCs w:val="20"/>
              </w:rPr>
              <w:t xml:space="preserve">  </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E6B94D7" w14:textId="29D39C2E" w:rsidR="00BF1930" w:rsidRPr="005A761D" w:rsidRDefault="006D6D36" w:rsidP="00523CFE">
            <w:pPr>
              <w:ind w:left="8"/>
              <w:rPr>
                <w:sz w:val="20"/>
                <w:szCs w:val="20"/>
                <w:highlight w:val="yellow"/>
              </w:rPr>
            </w:pPr>
            <w:r>
              <w:rPr>
                <w:sz w:val="20"/>
                <w:szCs w:val="20"/>
              </w:rPr>
              <w:t xml:space="preserve">Mjere zaštite od potresa u prostorno-planskim </w:t>
            </w:r>
            <w:r w:rsidRPr="009467DE">
              <w:rPr>
                <w:sz w:val="20"/>
                <w:szCs w:val="20"/>
              </w:rPr>
              <w:t>dokumentacijama</w:t>
            </w:r>
            <w:r>
              <w:rPr>
                <w:sz w:val="20"/>
                <w:szCs w:val="20"/>
              </w:rPr>
              <w:t>.</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032691A" w14:textId="0B15BA9D" w:rsidR="006D6D36" w:rsidRPr="006D6D36" w:rsidRDefault="006D6D36" w:rsidP="006D6D36">
            <w:pPr>
              <w:ind w:left="8"/>
              <w:jc w:val="left"/>
              <w:rPr>
                <w:sz w:val="20"/>
                <w:szCs w:val="20"/>
              </w:rPr>
            </w:pPr>
            <w:r w:rsidRPr="006D6D36">
              <w:rPr>
                <w:sz w:val="20"/>
                <w:szCs w:val="20"/>
              </w:rPr>
              <w:t>Obavještavanje stanovništva o</w:t>
            </w:r>
            <w:r>
              <w:rPr>
                <w:sz w:val="20"/>
                <w:szCs w:val="20"/>
              </w:rPr>
              <w:t xml:space="preserve"> </w:t>
            </w:r>
            <w:r w:rsidRPr="006D6D36">
              <w:rPr>
                <w:sz w:val="20"/>
                <w:szCs w:val="20"/>
              </w:rPr>
              <w:t>potrebnim mjerama i radnjama.</w:t>
            </w:r>
          </w:p>
          <w:p w14:paraId="08F6E38A" w14:textId="77777777" w:rsidR="006D6D36" w:rsidRPr="006D6D36" w:rsidRDefault="006D6D36" w:rsidP="006D6D36">
            <w:pPr>
              <w:ind w:left="8"/>
              <w:jc w:val="left"/>
              <w:rPr>
                <w:sz w:val="20"/>
                <w:szCs w:val="20"/>
              </w:rPr>
            </w:pPr>
            <w:r w:rsidRPr="006D6D36">
              <w:rPr>
                <w:sz w:val="20"/>
                <w:szCs w:val="20"/>
              </w:rPr>
              <w:t>Dostava pitke vode građanstvu.</w:t>
            </w:r>
          </w:p>
          <w:p w14:paraId="51174D08" w14:textId="30D12D23" w:rsidR="00BF1930" w:rsidRPr="005A761D" w:rsidRDefault="006D6D36" w:rsidP="006D6D36">
            <w:pPr>
              <w:ind w:left="8"/>
              <w:jc w:val="left"/>
              <w:rPr>
                <w:sz w:val="20"/>
                <w:szCs w:val="20"/>
                <w:highlight w:val="yellow"/>
              </w:rPr>
            </w:pPr>
            <w:r w:rsidRPr="006D6D36">
              <w:rPr>
                <w:sz w:val="20"/>
                <w:szCs w:val="20"/>
              </w:rPr>
              <w:t>Dostava</w:t>
            </w:r>
            <w:r>
              <w:rPr>
                <w:sz w:val="20"/>
                <w:szCs w:val="20"/>
              </w:rPr>
              <w:t xml:space="preserve"> </w:t>
            </w:r>
            <w:r w:rsidRPr="006D6D36">
              <w:rPr>
                <w:sz w:val="20"/>
                <w:szCs w:val="20"/>
              </w:rPr>
              <w:t>agregata zdravstvenim</w:t>
            </w:r>
            <w:r>
              <w:rPr>
                <w:sz w:val="20"/>
                <w:szCs w:val="20"/>
              </w:rPr>
              <w:t xml:space="preserve"> </w:t>
            </w:r>
            <w:r w:rsidRPr="006D6D36">
              <w:rPr>
                <w:sz w:val="20"/>
                <w:szCs w:val="20"/>
              </w:rPr>
              <w:t>ustanovama i dr.</w:t>
            </w:r>
          </w:p>
        </w:tc>
      </w:tr>
      <w:tr w:rsidR="00BF1930" w:rsidRPr="005A761D" w14:paraId="41D237B1"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86993F6" w14:textId="77777777" w:rsidR="00BF1930" w:rsidRPr="00A7633B" w:rsidRDefault="00193FA8" w:rsidP="004A5DC9">
            <w:pPr>
              <w:jc w:val="center"/>
              <w:rPr>
                <w:b/>
                <w:sz w:val="20"/>
                <w:szCs w:val="20"/>
              </w:rPr>
            </w:pPr>
            <w:r w:rsidRPr="00A7633B">
              <w:rPr>
                <w:b/>
                <w:sz w:val="20"/>
                <w:szCs w:val="20"/>
              </w:rPr>
              <w:t>3</w:t>
            </w:r>
            <w:r w:rsidR="00BF1930" w:rsidRPr="00A7633B">
              <w:rPr>
                <w:b/>
                <w:sz w:val="20"/>
                <w:szCs w:val="20"/>
              </w:rPr>
              <w:t>.</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55E28EB" w14:textId="21BF9FBC" w:rsidR="00BF1930" w:rsidRPr="00A7633B" w:rsidRDefault="007235B5" w:rsidP="004A5DC9">
            <w:pPr>
              <w:jc w:val="center"/>
              <w:rPr>
                <w:b/>
                <w:sz w:val="20"/>
                <w:szCs w:val="20"/>
              </w:rPr>
            </w:pPr>
            <w:r w:rsidRPr="00A7633B">
              <w:rPr>
                <w:b/>
                <w:sz w:val="20"/>
                <w:szCs w:val="20"/>
              </w:rPr>
              <w:t>Ekstremne vremenske pojave (ekstremne temperature)</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854B66E" w14:textId="389361E2" w:rsidR="00BF1930" w:rsidRPr="005A761D" w:rsidRDefault="00A7633B" w:rsidP="00E307A0">
            <w:pPr>
              <w:ind w:left="8"/>
              <w:rPr>
                <w:sz w:val="20"/>
                <w:szCs w:val="20"/>
                <w:highlight w:val="yellow"/>
              </w:rPr>
            </w:pPr>
            <w:r>
              <w:rPr>
                <w:sz w:val="20"/>
                <w:szCs w:val="20"/>
              </w:rPr>
              <w:t xml:space="preserve">Dugotrajna suša i </w:t>
            </w:r>
            <w:r w:rsidRPr="009467DE">
              <w:rPr>
                <w:sz w:val="20"/>
                <w:szCs w:val="20"/>
              </w:rPr>
              <w:t>nailazak toplinskog vala</w:t>
            </w:r>
            <w:r>
              <w:rPr>
                <w:sz w:val="20"/>
                <w:szCs w:val="20"/>
              </w:rPr>
              <w:t>.</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388CD8D"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62428E6F"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14E78BDB" w14:textId="79B413D1" w:rsidR="00BF1930" w:rsidRPr="005A761D" w:rsidRDefault="00E30484" w:rsidP="006F2D21">
            <w:pPr>
              <w:rPr>
                <w:sz w:val="20"/>
                <w:szCs w:val="20"/>
                <w:highlight w:val="yellow"/>
              </w:rPr>
            </w:pPr>
            <w:r>
              <w:rPr>
                <w:spacing w:val="-1"/>
                <w:sz w:val="20"/>
                <w:szCs w:val="20"/>
              </w:rPr>
              <w:t xml:space="preserve">  </w:t>
            </w:r>
            <w:r w:rsidR="006F2D21">
              <w:rPr>
                <w:spacing w:val="-1"/>
                <w:sz w:val="20"/>
                <w:szCs w:val="20"/>
              </w:rPr>
              <w:t xml:space="preserve">3. </w:t>
            </w:r>
            <w:r w:rsidR="006F2D21"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1ED07A2" w14:textId="4E29C073" w:rsidR="00BF1930" w:rsidRPr="005A761D" w:rsidRDefault="00A7633B" w:rsidP="002634AE">
            <w:pPr>
              <w:rPr>
                <w:sz w:val="20"/>
                <w:szCs w:val="20"/>
                <w:highlight w:val="yellow"/>
              </w:rPr>
            </w:pPr>
            <w:r w:rsidRPr="00A7633B">
              <w:rPr>
                <w:sz w:val="20"/>
                <w:szCs w:val="20"/>
              </w:rPr>
              <w:t>Racionalizacija opskrbe pitkom vodom. Upute stanovništvu o postupanju.</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148A141" w14:textId="77777777" w:rsidR="00A7633B" w:rsidRDefault="00A7633B" w:rsidP="00A7633B">
            <w:pPr>
              <w:ind w:left="8"/>
              <w:rPr>
                <w:sz w:val="20"/>
                <w:szCs w:val="20"/>
              </w:rPr>
            </w:pPr>
            <w:r w:rsidRPr="00A7633B">
              <w:rPr>
                <w:sz w:val="20"/>
                <w:szCs w:val="20"/>
              </w:rPr>
              <w:t>Organizacija dostave pitke</w:t>
            </w:r>
            <w:r>
              <w:rPr>
                <w:sz w:val="20"/>
                <w:szCs w:val="20"/>
              </w:rPr>
              <w:t xml:space="preserve"> v</w:t>
            </w:r>
            <w:r w:rsidRPr="00A7633B">
              <w:rPr>
                <w:sz w:val="20"/>
                <w:szCs w:val="20"/>
              </w:rPr>
              <w:t xml:space="preserve">ode. </w:t>
            </w:r>
          </w:p>
          <w:p w14:paraId="4D4A98BC" w14:textId="592165BB" w:rsidR="00BF1930" w:rsidRPr="005A761D" w:rsidRDefault="00A7633B" w:rsidP="00A7633B">
            <w:pPr>
              <w:ind w:left="8"/>
              <w:rPr>
                <w:sz w:val="20"/>
                <w:szCs w:val="20"/>
                <w:highlight w:val="yellow"/>
              </w:rPr>
            </w:pPr>
            <w:r w:rsidRPr="00A7633B">
              <w:rPr>
                <w:sz w:val="20"/>
                <w:szCs w:val="20"/>
              </w:rPr>
              <w:t>Obavještavanje stanovništva o potrebnim mjerama i radnjama.</w:t>
            </w:r>
          </w:p>
        </w:tc>
      </w:tr>
      <w:tr w:rsidR="000E5783" w:rsidRPr="005A761D" w14:paraId="4485B444"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8AF6182" w14:textId="77777777" w:rsidR="000E5783" w:rsidRPr="00D84039" w:rsidRDefault="00193FA8" w:rsidP="000E5783">
            <w:pPr>
              <w:jc w:val="center"/>
              <w:rPr>
                <w:b/>
                <w:sz w:val="20"/>
                <w:szCs w:val="20"/>
              </w:rPr>
            </w:pPr>
            <w:r w:rsidRPr="00D84039">
              <w:rPr>
                <w:b/>
                <w:sz w:val="20"/>
                <w:szCs w:val="20"/>
              </w:rPr>
              <w:lastRenderedPageBreak/>
              <w:t>4</w:t>
            </w:r>
            <w:r w:rsidR="000E5783" w:rsidRPr="00D84039">
              <w:rPr>
                <w:b/>
                <w:sz w:val="20"/>
                <w:szCs w:val="20"/>
              </w:rPr>
              <w:t>.</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3B3C9AC2" w14:textId="1E3E5732" w:rsidR="000E5783" w:rsidRPr="00D84039" w:rsidRDefault="00B53D6C" w:rsidP="000E5783">
            <w:pPr>
              <w:jc w:val="center"/>
              <w:rPr>
                <w:b/>
                <w:sz w:val="20"/>
                <w:szCs w:val="20"/>
              </w:rPr>
            </w:pPr>
            <w:r w:rsidRPr="00D84039">
              <w:rPr>
                <w:b/>
                <w:color w:val="auto"/>
                <w:sz w:val="20"/>
                <w:szCs w:val="20"/>
              </w:rPr>
              <w:t xml:space="preserve">Industrijske nesreće </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7D0C48A" w14:textId="21FB557D" w:rsidR="000E5783" w:rsidRPr="005A761D" w:rsidRDefault="00967B48" w:rsidP="002634AE">
            <w:pPr>
              <w:ind w:left="8"/>
              <w:rPr>
                <w:sz w:val="20"/>
                <w:szCs w:val="20"/>
                <w:highlight w:val="yellow"/>
              </w:rPr>
            </w:pPr>
            <w:r w:rsidRPr="00967B48">
              <w:rPr>
                <w:sz w:val="20"/>
                <w:szCs w:val="20"/>
              </w:rPr>
              <w:t>Istjecanje benzina iz autocisterne, nastanak eksplozije plinovite faze i požara.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553E94A"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7F29816A"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19DC2CC6" w14:textId="60E9AEEB" w:rsidR="000E5783" w:rsidRPr="005A761D" w:rsidRDefault="006F2D21" w:rsidP="006F2D21">
            <w:pPr>
              <w:rPr>
                <w:sz w:val="20"/>
                <w:szCs w:val="20"/>
                <w:highlight w:val="yellow"/>
              </w:rPr>
            </w:pPr>
            <w:r>
              <w:rPr>
                <w:spacing w:val="-1"/>
                <w:sz w:val="20"/>
                <w:szCs w:val="20"/>
              </w:rPr>
              <w:t xml:space="preserve">  3. </w:t>
            </w:r>
            <w:r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A3C3903" w14:textId="11D2EC0A" w:rsidR="000E5783" w:rsidRPr="005A761D" w:rsidRDefault="00D84039" w:rsidP="00446DB1">
            <w:pPr>
              <w:spacing w:before="0" w:after="0"/>
              <w:jc w:val="left"/>
              <w:rPr>
                <w:sz w:val="20"/>
                <w:szCs w:val="20"/>
                <w:highlight w:val="yellow"/>
              </w:rPr>
            </w:pPr>
            <w:r w:rsidRPr="00D84039">
              <w:rPr>
                <w:sz w:val="20"/>
                <w:szCs w:val="20"/>
              </w:rPr>
              <w:t>Osiguravanje sigurnog i stabilnog poslovanja postrojenja kako bi se na najmanju moguću mjeru smanjilo mogućnost iznenadnog događaja s neželjenim posljedicama te ograničavanje posljedica uslijed takovog događaja (redovni i izvanredni pregledi i ispitivanja postrojenja, sustav nadzora rada, osposobljavanje djelatnika, provođenje vježbi, ...)</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1DD5EAC" w14:textId="4CC77B8E" w:rsidR="000E5783" w:rsidRPr="005A761D" w:rsidRDefault="00D84039" w:rsidP="00446DB1">
            <w:pPr>
              <w:ind w:left="8"/>
              <w:jc w:val="left"/>
              <w:rPr>
                <w:sz w:val="20"/>
                <w:szCs w:val="20"/>
                <w:highlight w:val="yellow"/>
              </w:rPr>
            </w:pPr>
            <w:r w:rsidRPr="00D84039">
              <w:rPr>
                <w:sz w:val="20"/>
                <w:szCs w:val="20"/>
              </w:rPr>
              <w:t>Uzbunjivanje i obavješćivanje, evakuacija, zbrinjavanje, sklanjanje, spašavanje, pružanje prve pomoći</w:t>
            </w:r>
            <w:r>
              <w:rPr>
                <w:sz w:val="20"/>
                <w:szCs w:val="20"/>
              </w:rPr>
              <w:t>.</w:t>
            </w:r>
          </w:p>
        </w:tc>
      </w:tr>
      <w:tr w:rsidR="00193FA8" w:rsidRPr="005A761D" w14:paraId="214A808E"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58616EFE" w14:textId="77777777" w:rsidR="00193FA8" w:rsidRPr="00905331" w:rsidRDefault="00193FA8" w:rsidP="000E5783">
            <w:pPr>
              <w:jc w:val="center"/>
              <w:rPr>
                <w:b/>
                <w:sz w:val="20"/>
                <w:szCs w:val="20"/>
              </w:rPr>
            </w:pPr>
            <w:r w:rsidRPr="00905331">
              <w:rPr>
                <w:b/>
                <w:sz w:val="20"/>
                <w:szCs w:val="20"/>
              </w:rPr>
              <w:t>5.</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2CEBDB65" w14:textId="77777777" w:rsidR="00193FA8" w:rsidRPr="00905331" w:rsidRDefault="00615DBD" w:rsidP="000E5783">
            <w:pPr>
              <w:jc w:val="center"/>
              <w:rPr>
                <w:b/>
                <w:sz w:val="20"/>
                <w:szCs w:val="20"/>
              </w:rPr>
            </w:pPr>
            <w:r w:rsidRPr="00905331">
              <w:rPr>
                <w:b/>
                <w:color w:val="auto"/>
                <w:sz w:val="20"/>
                <w:szCs w:val="20"/>
              </w:rPr>
              <w:t>Epidemije i pandemije</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0137BB1" w14:textId="66BBCB11" w:rsidR="00905331" w:rsidRPr="00905331" w:rsidRDefault="00905331" w:rsidP="00905331">
            <w:pPr>
              <w:pStyle w:val="TableParagraph"/>
              <w:spacing w:after="160" w:line="276" w:lineRule="auto"/>
              <w:ind w:right="116"/>
              <w:rPr>
                <w:rFonts w:ascii="Arial" w:hAnsi="Arial" w:cs="Arial"/>
                <w:sz w:val="20"/>
                <w:szCs w:val="20"/>
                <w:lang w:val="hr-HR"/>
              </w:rPr>
            </w:pPr>
            <w:r w:rsidRPr="00905331">
              <w:rPr>
                <w:rFonts w:ascii="Arial" w:hAnsi="Arial" w:cs="Arial"/>
                <w:sz w:val="20"/>
                <w:szCs w:val="20"/>
                <w:lang w:val="hr-HR"/>
              </w:rPr>
              <w:t>Pandemija COVID 19.</w:t>
            </w:r>
          </w:p>
          <w:p w14:paraId="08D7F660" w14:textId="429C94FF" w:rsidR="00905331" w:rsidRPr="00905331" w:rsidRDefault="00905331" w:rsidP="00905331">
            <w:pPr>
              <w:spacing w:before="0" w:after="0"/>
              <w:jc w:val="left"/>
              <w:rPr>
                <w:sz w:val="20"/>
                <w:szCs w:val="20"/>
              </w:rPr>
            </w:pPr>
            <w:r w:rsidRPr="00905331">
              <w:rPr>
                <w:sz w:val="20"/>
                <w:szCs w:val="20"/>
              </w:rPr>
              <w:t xml:space="preserve">Najgori slučaj je širenje COVID 19 i </w:t>
            </w:r>
            <w:proofErr w:type="spellStart"/>
            <w:r w:rsidRPr="00905331">
              <w:rPr>
                <w:sz w:val="20"/>
                <w:szCs w:val="20"/>
              </w:rPr>
              <w:t>poprimanje</w:t>
            </w:r>
            <w:proofErr w:type="spellEnd"/>
            <w:r w:rsidRPr="00905331">
              <w:rPr>
                <w:sz w:val="20"/>
                <w:szCs w:val="20"/>
              </w:rPr>
              <w:t xml:space="preserve"> pandemije.</w:t>
            </w:r>
          </w:p>
          <w:p w14:paraId="41FE878B" w14:textId="33373667" w:rsidR="00193FA8" w:rsidRPr="00905331" w:rsidRDefault="00193FA8" w:rsidP="002340B8">
            <w:pPr>
              <w:spacing w:before="0" w:after="0"/>
              <w:jc w:val="left"/>
              <w:rPr>
                <w:rFonts w:cs="Calibri"/>
                <w:color w:val="auto"/>
                <w:sz w:val="20"/>
                <w:szCs w:val="20"/>
              </w:rPr>
            </w:pP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52E88A5"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353CE18E"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1B58A35F" w14:textId="0F8D36EF" w:rsidR="00193FA8" w:rsidRPr="005A761D" w:rsidRDefault="006F2D21" w:rsidP="006F2D21">
            <w:pPr>
              <w:spacing w:before="0" w:after="0"/>
              <w:jc w:val="left"/>
              <w:rPr>
                <w:sz w:val="20"/>
                <w:szCs w:val="20"/>
                <w:highlight w:val="yellow"/>
              </w:rPr>
            </w:pPr>
            <w:r>
              <w:rPr>
                <w:spacing w:val="-1"/>
                <w:sz w:val="20"/>
                <w:szCs w:val="20"/>
              </w:rPr>
              <w:t xml:space="preserve">  3. </w:t>
            </w:r>
            <w:r w:rsidRPr="009467DE">
              <w:rPr>
                <w:spacing w:val="-1"/>
                <w:sz w:val="20"/>
                <w:szCs w:val="20"/>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0ABCFBB3" w14:textId="77777777" w:rsidR="00193FA8" w:rsidRPr="00905331" w:rsidRDefault="00E667B1" w:rsidP="00CA32CA">
            <w:pPr>
              <w:jc w:val="left"/>
              <w:rPr>
                <w:sz w:val="20"/>
                <w:szCs w:val="20"/>
              </w:rPr>
            </w:pPr>
            <w:r w:rsidRPr="00905331">
              <w:rPr>
                <w:sz w:val="20"/>
                <w:szCs w:val="20"/>
              </w:rPr>
              <w:t>Zdravstvene mjere prevencije uz medijsku potporu u pružanju pravovremenih informacija.</w:t>
            </w:r>
          </w:p>
          <w:p w14:paraId="0714B7C7" w14:textId="7CA950CB" w:rsidR="00905331" w:rsidRPr="005A761D" w:rsidRDefault="00905331" w:rsidP="00CA32CA">
            <w:pPr>
              <w:jc w:val="left"/>
              <w:rPr>
                <w:sz w:val="20"/>
                <w:szCs w:val="20"/>
                <w:highlight w:val="yellow"/>
              </w:rPr>
            </w:pPr>
            <w:r w:rsidRPr="00905331">
              <w:rPr>
                <w:sz w:val="20"/>
                <w:szCs w:val="20"/>
              </w:rPr>
              <w:t>Cijepljenje stanovništva.</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E987A9E" w14:textId="77777777" w:rsidR="00193FA8" w:rsidRPr="00905331" w:rsidRDefault="00E667B1" w:rsidP="00103C63">
            <w:pPr>
              <w:ind w:left="8"/>
              <w:jc w:val="left"/>
              <w:rPr>
                <w:rFonts w:cs="Calibri"/>
                <w:noProof/>
                <w:color w:val="auto"/>
                <w:sz w:val="20"/>
                <w:szCs w:val="20"/>
              </w:rPr>
            </w:pPr>
            <w:r w:rsidRPr="00905331">
              <w:rPr>
                <w:rFonts w:cs="Calibri"/>
                <w:noProof/>
                <w:color w:val="auto"/>
                <w:sz w:val="20"/>
                <w:szCs w:val="20"/>
              </w:rPr>
              <w:t>Nacionalni plan za pandemij</w:t>
            </w:r>
            <w:r w:rsidR="00905331" w:rsidRPr="00905331">
              <w:rPr>
                <w:rFonts w:cs="Calibri"/>
                <w:noProof/>
                <w:color w:val="auto"/>
                <w:sz w:val="20"/>
                <w:szCs w:val="20"/>
              </w:rPr>
              <w:t>u</w:t>
            </w:r>
            <w:r w:rsidRPr="00905331">
              <w:rPr>
                <w:rFonts w:cs="Calibri"/>
                <w:noProof/>
                <w:color w:val="auto"/>
                <w:sz w:val="20"/>
                <w:szCs w:val="20"/>
              </w:rPr>
              <w:t>, obavješćivanje i pružanje prve pomoći.</w:t>
            </w:r>
          </w:p>
          <w:p w14:paraId="37FA8845" w14:textId="41C60E54" w:rsidR="00905331" w:rsidRPr="005A761D" w:rsidRDefault="00905331" w:rsidP="00103C63">
            <w:pPr>
              <w:ind w:left="8"/>
              <w:jc w:val="left"/>
              <w:rPr>
                <w:sz w:val="20"/>
                <w:szCs w:val="20"/>
                <w:highlight w:val="yellow"/>
              </w:rPr>
            </w:pPr>
            <w:r w:rsidRPr="00905331">
              <w:rPr>
                <w:sz w:val="20"/>
                <w:szCs w:val="20"/>
              </w:rPr>
              <w:t>Provedba zdravstvene zaštite, ograničavanje kretanja u zdravstvenim ustanovama</w:t>
            </w:r>
            <w:r>
              <w:rPr>
                <w:sz w:val="20"/>
                <w:szCs w:val="20"/>
              </w:rPr>
              <w:t>.</w:t>
            </w:r>
          </w:p>
        </w:tc>
      </w:tr>
      <w:tr w:rsidR="006F2D21" w:rsidRPr="005A761D" w14:paraId="7FEE5A21" w14:textId="77777777" w:rsidTr="002634AE">
        <w:trPr>
          <w:jc w:val="center"/>
        </w:trPr>
        <w:tc>
          <w:tcPr>
            <w:tcW w:w="704"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8580DE9" w14:textId="1FFF4F6A" w:rsidR="006F2D21" w:rsidRPr="005A761D" w:rsidRDefault="006F2D21" w:rsidP="000E5783">
            <w:pPr>
              <w:jc w:val="center"/>
              <w:rPr>
                <w:b/>
                <w:sz w:val="20"/>
                <w:szCs w:val="20"/>
                <w:highlight w:val="yellow"/>
              </w:rPr>
            </w:pPr>
            <w:r w:rsidRPr="006F2D21">
              <w:rPr>
                <w:b/>
                <w:sz w:val="20"/>
                <w:szCs w:val="20"/>
              </w:rPr>
              <w:t>6.</w:t>
            </w:r>
          </w:p>
        </w:tc>
        <w:tc>
          <w:tcPr>
            <w:tcW w:w="155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751A7191" w14:textId="32A3C8E0" w:rsidR="006F2D21" w:rsidRPr="005A761D" w:rsidRDefault="00967B48" w:rsidP="00967B48">
            <w:pPr>
              <w:jc w:val="center"/>
              <w:rPr>
                <w:b/>
                <w:color w:val="auto"/>
                <w:sz w:val="20"/>
                <w:szCs w:val="20"/>
                <w:highlight w:val="yellow"/>
              </w:rPr>
            </w:pPr>
            <w:r w:rsidRPr="00967B48">
              <w:rPr>
                <w:b/>
                <w:color w:val="auto"/>
                <w:sz w:val="20"/>
                <w:szCs w:val="20"/>
              </w:rPr>
              <w:t>Požar otvorenog</w:t>
            </w:r>
            <w:r>
              <w:rPr>
                <w:b/>
                <w:color w:val="auto"/>
                <w:sz w:val="20"/>
                <w:szCs w:val="20"/>
              </w:rPr>
              <w:t xml:space="preserve"> </w:t>
            </w:r>
            <w:r w:rsidRPr="00967B48">
              <w:rPr>
                <w:b/>
                <w:color w:val="auto"/>
                <w:sz w:val="20"/>
                <w:szCs w:val="20"/>
              </w:rPr>
              <w:t>prostora</w:t>
            </w:r>
          </w:p>
        </w:tc>
        <w:tc>
          <w:tcPr>
            <w:tcW w:w="3686"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1283CFC0" w14:textId="3756C060" w:rsidR="006F2D21" w:rsidRPr="005A761D" w:rsidRDefault="00905331" w:rsidP="002340B8">
            <w:pPr>
              <w:spacing w:before="0" w:after="0"/>
              <w:jc w:val="left"/>
              <w:rPr>
                <w:rFonts w:cs="Calibri"/>
                <w:color w:val="auto"/>
                <w:sz w:val="20"/>
                <w:szCs w:val="20"/>
                <w:highlight w:val="yellow"/>
              </w:rPr>
            </w:pPr>
            <w:r>
              <w:rPr>
                <w:sz w:val="20"/>
                <w:szCs w:val="20"/>
              </w:rPr>
              <w:t>V</w:t>
            </w:r>
            <w:r w:rsidRPr="009467DE">
              <w:rPr>
                <w:sz w:val="20"/>
                <w:szCs w:val="20"/>
              </w:rPr>
              <w:t>iše požara otvorenog</w:t>
            </w:r>
            <w:r>
              <w:rPr>
                <w:sz w:val="20"/>
                <w:szCs w:val="20"/>
              </w:rPr>
              <w:t xml:space="preserve"> </w:t>
            </w:r>
            <w:r w:rsidRPr="009467DE">
              <w:rPr>
                <w:sz w:val="20"/>
                <w:szCs w:val="20"/>
              </w:rPr>
              <w:t>prostora</w:t>
            </w:r>
            <w:r>
              <w:rPr>
                <w:sz w:val="20"/>
                <w:szCs w:val="20"/>
              </w:rPr>
              <w:t xml:space="preserve"> na području Općine, naročito na područjima nacionalnih parkova i blizu turističkih središta.</w:t>
            </w:r>
          </w:p>
        </w:tc>
        <w:tc>
          <w:tcPr>
            <w:tcW w:w="3827"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10BD992" w14:textId="77777777" w:rsidR="00967B48" w:rsidRDefault="00967B48" w:rsidP="006F2D21">
            <w:pPr>
              <w:pStyle w:val="TableParagraph"/>
              <w:spacing w:after="160" w:line="276" w:lineRule="auto"/>
              <w:ind w:left="104" w:right="151"/>
              <w:rPr>
                <w:rFonts w:ascii="Arial" w:hAnsi="Arial" w:cs="Arial"/>
                <w:spacing w:val="-1"/>
                <w:sz w:val="20"/>
                <w:szCs w:val="20"/>
                <w:lang w:val="hr-HR"/>
              </w:rPr>
            </w:pPr>
          </w:p>
          <w:p w14:paraId="7604AD7B" w14:textId="505DFEFC"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1. Život i zdravlje ljudi</w:t>
            </w:r>
          </w:p>
          <w:p w14:paraId="2C802D83" w14:textId="77777777"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sidRPr="009467DE">
              <w:rPr>
                <w:rFonts w:ascii="Arial" w:hAnsi="Arial" w:cs="Arial"/>
                <w:spacing w:val="-1"/>
                <w:sz w:val="20"/>
                <w:szCs w:val="20"/>
                <w:lang w:val="hr-HR"/>
              </w:rPr>
              <w:t>2. Gospodarstvo</w:t>
            </w:r>
          </w:p>
          <w:p w14:paraId="65C5A6D4" w14:textId="4C5ECEBC" w:rsidR="006F2D21" w:rsidRPr="009467DE" w:rsidRDefault="006F2D21" w:rsidP="006F2D21">
            <w:pPr>
              <w:pStyle w:val="TableParagraph"/>
              <w:spacing w:after="160" w:line="276" w:lineRule="auto"/>
              <w:ind w:left="104" w:right="151"/>
              <w:rPr>
                <w:rFonts w:ascii="Arial" w:hAnsi="Arial" w:cs="Arial"/>
                <w:spacing w:val="-1"/>
                <w:sz w:val="20"/>
                <w:szCs w:val="20"/>
                <w:lang w:val="hr-HR"/>
              </w:rPr>
            </w:pPr>
            <w:r>
              <w:rPr>
                <w:rFonts w:ascii="Arial" w:hAnsi="Arial" w:cs="Arial"/>
                <w:spacing w:val="-1"/>
                <w:sz w:val="20"/>
                <w:szCs w:val="20"/>
                <w:lang w:val="hr-HR"/>
              </w:rPr>
              <w:t xml:space="preserve">3. </w:t>
            </w:r>
            <w:r w:rsidRPr="009467DE">
              <w:rPr>
                <w:rFonts w:ascii="Arial" w:hAnsi="Arial" w:cs="Arial"/>
                <w:spacing w:val="-1"/>
                <w:sz w:val="20"/>
                <w:szCs w:val="20"/>
                <w:lang w:val="hr-HR"/>
              </w:rPr>
              <w:t>Društvena stabilnost i politika</w:t>
            </w:r>
          </w:p>
        </w:tc>
        <w:tc>
          <w:tcPr>
            <w:tcW w:w="3969"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6A9E080D" w14:textId="3F2D71B6" w:rsidR="006F2D21" w:rsidRPr="005A761D" w:rsidRDefault="00905331" w:rsidP="00CA32CA">
            <w:pPr>
              <w:jc w:val="left"/>
              <w:rPr>
                <w:sz w:val="20"/>
                <w:szCs w:val="20"/>
                <w:highlight w:val="yellow"/>
              </w:rPr>
            </w:pPr>
            <w:proofErr w:type="spellStart"/>
            <w:r>
              <w:rPr>
                <w:sz w:val="20"/>
                <w:szCs w:val="20"/>
              </w:rPr>
              <w:t>Prootupožarni</w:t>
            </w:r>
            <w:proofErr w:type="spellEnd"/>
            <w:r>
              <w:rPr>
                <w:sz w:val="20"/>
                <w:szCs w:val="20"/>
              </w:rPr>
              <w:t xml:space="preserve"> prosjeci I putovi kroz šume I šumsko zemljište. Edukacija stanovništva o </w:t>
            </w:r>
            <w:r w:rsidRPr="009467DE">
              <w:rPr>
                <w:sz w:val="20"/>
                <w:szCs w:val="20"/>
              </w:rPr>
              <w:t>opasnostima od</w:t>
            </w:r>
            <w:r>
              <w:rPr>
                <w:sz w:val="20"/>
                <w:szCs w:val="20"/>
              </w:rPr>
              <w:t xml:space="preserve"> </w:t>
            </w:r>
            <w:r w:rsidRPr="009467DE">
              <w:rPr>
                <w:sz w:val="20"/>
                <w:szCs w:val="20"/>
              </w:rPr>
              <w:t>požara</w:t>
            </w:r>
            <w:r>
              <w:rPr>
                <w:sz w:val="20"/>
                <w:szCs w:val="20"/>
              </w:rPr>
              <w:t>.</w:t>
            </w:r>
          </w:p>
        </w:tc>
        <w:tc>
          <w:tcPr>
            <w:tcW w:w="2552" w:type="dxa"/>
            <w:tcBorders>
              <w:top w:val="single" w:sz="4" w:space="0" w:color="54883D"/>
              <w:left w:val="single" w:sz="4" w:space="0" w:color="54883D"/>
              <w:bottom w:val="single" w:sz="4" w:space="0" w:color="54883D"/>
              <w:right w:val="single" w:sz="4" w:space="0" w:color="54883D"/>
            </w:tcBorders>
            <w:shd w:val="clear" w:color="auto" w:fill="FFFFFF" w:themeFill="background1"/>
            <w:vAlign w:val="center"/>
          </w:tcPr>
          <w:p w14:paraId="4BA7D049" w14:textId="749AE786" w:rsidR="006F2D21" w:rsidRPr="005A761D" w:rsidRDefault="00905331" w:rsidP="00905331">
            <w:pPr>
              <w:pStyle w:val="TableParagraph"/>
              <w:spacing w:line="276" w:lineRule="auto"/>
              <w:ind w:right="265"/>
              <w:rPr>
                <w:rFonts w:cs="Calibri"/>
                <w:noProof/>
                <w:sz w:val="20"/>
                <w:szCs w:val="20"/>
                <w:highlight w:val="yellow"/>
              </w:rPr>
            </w:pPr>
            <w:proofErr w:type="spellStart"/>
            <w:r>
              <w:rPr>
                <w:rFonts w:ascii="Arial" w:hAnsi="Arial" w:cs="Arial"/>
                <w:sz w:val="20"/>
                <w:szCs w:val="20"/>
              </w:rPr>
              <w:t>Uspostava</w:t>
            </w:r>
            <w:proofErr w:type="spellEnd"/>
            <w:r>
              <w:rPr>
                <w:rFonts w:ascii="Arial" w:hAnsi="Arial" w:cs="Arial"/>
                <w:sz w:val="20"/>
                <w:szCs w:val="20"/>
              </w:rPr>
              <w:t xml:space="preserve"> </w:t>
            </w:r>
            <w:proofErr w:type="spellStart"/>
            <w:r>
              <w:rPr>
                <w:rFonts w:ascii="Arial" w:hAnsi="Arial" w:cs="Arial"/>
                <w:sz w:val="20"/>
                <w:szCs w:val="20"/>
              </w:rPr>
              <w:t>sustava</w:t>
            </w:r>
            <w:proofErr w:type="spellEnd"/>
            <w:r>
              <w:rPr>
                <w:rFonts w:ascii="Arial" w:hAnsi="Arial" w:cs="Arial"/>
                <w:sz w:val="20"/>
                <w:szCs w:val="20"/>
              </w:rPr>
              <w:t xml:space="preserve"> </w:t>
            </w:r>
            <w:proofErr w:type="spellStart"/>
            <w:r w:rsidRPr="009467DE">
              <w:rPr>
                <w:rFonts w:ascii="Arial" w:hAnsi="Arial" w:cs="Arial"/>
                <w:sz w:val="20"/>
                <w:szCs w:val="20"/>
              </w:rPr>
              <w:t>odgovora</w:t>
            </w:r>
            <w:proofErr w:type="spellEnd"/>
            <w:r>
              <w:rPr>
                <w:rFonts w:ascii="Arial" w:hAnsi="Arial" w:cs="Arial"/>
                <w:sz w:val="20"/>
                <w:szCs w:val="20"/>
              </w:rPr>
              <w:t xml:space="preserve"> </w:t>
            </w:r>
            <w:proofErr w:type="spellStart"/>
            <w:r>
              <w:rPr>
                <w:rFonts w:ascii="Arial" w:hAnsi="Arial" w:cs="Arial"/>
                <w:sz w:val="20"/>
                <w:szCs w:val="20"/>
              </w:rPr>
              <w:t>temeljem</w:t>
            </w:r>
            <w:proofErr w:type="spellEnd"/>
            <w:r>
              <w:rPr>
                <w:rFonts w:ascii="Arial" w:hAnsi="Arial" w:cs="Arial"/>
                <w:sz w:val="20"/>
                <w:szCs w:val="20"/>
              </w:rPr>
              <w:t xml:space="preserve"> </w:t>
            </w:r>
            <w:proofErr w:type="spellStart"/>
            <w:r>
              <w:rPr>
                <w:rFonts w:ascii="Arial" w:hAnsi="Arial" w:cs="Arial"/>
                <w:sz w:val="20"/>
                <w:szCs w:val="20"/>
              </w:rPr>
              <w:t>postojeće</w:t>
            </w:r>
            <w:proofErr w:type="spellEnd"/>
            <w:r>
              <w:rPr>
                <w:rFonts w:ascii="Arial" w:hAnsi="Arial" w:cs="Arial"/>
                <w:sz w:val="20"/>
                <w:szCs w:val="20"/>
              </w:rPr>
              <w:t xml:space="preserve"> </w:t>
            </w:r>
            <w:proofErr w:type="spellStart"/>
            <w:r w:rsidRPr="009467DE">
              <w:rPr>
                <w:rFonts w:ascii="Arial" w:hAnsi="Arial" w:cs="Arial"/>
                <w:sz w:val="20"/>
                <w:szCs w:val="20"/>
              </w:rPr>
              <w:t>zakonske</w:t>
            </w:r>
            <w:proofErr w:type="spellEnd"/>
            <w:r>
              <w:rPr>
                <w:rFonts w:ascii="Arial" w:hAnsi="Arial" w:cs="Arial"/>
                <w:sz w:val="20"/>
                <w:szCs w:val="20"/>
              </w:rPr>
              <w:t xml:space="preserve"> </w:t>
            </w:r>
            <w:r w:rsidRPr="009467DE">
              <w:rPr>
                <w:rFonts w:ascii="Arial" w:hAnsi="Arial" w:cs="Arial"/>
                <w:sz w:val="20"/>
                <w:szCs w:val="20"/>
              </w:rPr>
              <w:t xml:space="preserve">regulative </w:t>
            </w:r>
            <w:proofErr w:type="spellStart"/>
            <w:r w:rsidRPr="006D79FA">
              <w:rPr>
                <w:rFonts w:ascii="Arial" w:hAnsi="Arial" w:cs="Arial"/>
                <w:sz w:val="20"/>
                <w:szCs w:val="20"/>
              </w:rPr>
              <w:t>opožarenih</w:t>
            </w:r>
            <w:proofErr w:type="spellEnd"/>
            <w:r w:rsidRPr="006D79FA">
              <w:rPr>
                <w:rFonts w:ascii="Arial" w:hAnsi="Arial" w:cs="Arial"/>
                <w:sz w:val="20"/>
                <w:szCs w:val="20"/>
              </w:rPr>
              <w:t xml:space="preserve"> </w:t>
            </w:r>
            <w:proofErr w:type="spellStart"/>
            <w:r w:rsidRPr="006D79FA">
              <w:rPr>
                <w:rFonts w:ascii="Arial" w:hAnsi="Arial" w:cs="Arial"/>
                <w:sz w:val="20"/>
                <w:szCs w:val="20"/>
              </w:rPr>
              <w:t>prostora</w:t>
            </w:r>
            <w:proofErr w:type="spellEnd"/>
            <w:r w:rsidRPr="006D79FA">
              <w:rPr>
                <w:rFonts w:ascii="Arial" w:hAnsi="Arial" w:cs="Arial"/>
                <w:sz w:val="20"/>
                <w:szCs w:val="20"/>
              </w:rPr>
              <w:t>.</w:t>
            </w:r>
          </w:p>
        </w:tc>
      </w:tr>
    </w:tbl>
    <w:p w14:paraId="423297FC" w14:textId="77777777" w:rsidR="002F5A65" w:rsidRPr="005A761D" w:rsidRDefault="002F5A65" w:rsidP="00BF1930">
      <w:pPr>
        <w:rPr>
          <w:highlight w:val="yellow"/>
        </w:rPr>
        <w:sectPr w:rsidR="002F5A65" w:rsidRPr="005A761D" w:rsidSect="002F5A65">
          <w:pgSz w:w="16838" w:h="11906" w:orient="landscape"/>
          <w:pgMar w:top="1418" w:right="1418" w:bottom="1418" w:left="1418" w:header="567" w:footer="0" w:gutter="0"/>
          <w:cols w:space="708"/>
          <w:titlePg/>
          <w:docGrid w:linePitch="360"/>
        </w:sectPr>
      </w:pPr>
    </w:p>
    <w:p w14:paraId="29FD7491" w14:textId="77777777" w:rsidR="00B04F20" w:rsidRPr="00B22EFF" w:rsidRDefault="00B04F20" w:rsidP="00A81505">
      <w:pPr>
        <w:pStyle w:val="Naslov2"/>
      </w:pPr>
      <w:bookmarkStart w:id="36" w:name="_Toc217028190"/>
      <w:r w:rsidRPr="00B22EFF">
        <w:lastRenderedPageBreak/>
        <w:t>Odabrani rizici i razlog odabira</w:t>
      </w:r>
      <w:bookmarkEnd w:id="36"/>
    </w:p>
    <w:p w14:paraId="2D9C25A4" w14:textId="6584612D" w:rsidR="00505417" w:rsidRDefault="00D36E92" w:rsidP="00D36E92">
      <w:r w:rsidRPr="00B22EFF">
        <w:t xml:space="preserve">Smjernicama za izradu procjene rizika od velikih nesreća na području </w:t>
      </w:r>
      <w:r w:rsidR="00ED2C4B" w:rsidRPr="00B22EFF">
        <w:t>Šibensko-kninske županije</w:t>
      </w:r>
      <w:r w:rsidRPr="00B22EFF">
        <w:t xml:space="preserve"> određen</w:t>
      </w:r>
      <w:r w:rsidR="00505417">
        <w:t>i su rizici:</w:t>
      </w:r>
      <w:r w:rsidRPr="00B22EFF">
        <w:t xml:space="preserve"> </w:t>
      </w:r>
    </w:p>
    <w:p w14:paraId="34976588" w14:textId="77777777" w:rsidR="00505417" w:rsidRDefault="00B22EFF" w:rsidP="00112AAC">
      <w:pPr>
        <w:pStyle w:val="Odlomakpopisa"/>
        <w:numPr>
          <w:ilvl w:val="0"/>
          <w:numId w:val="43"/>
        </w:numPr>
      </w:pPr>
      <w:r w:rsidRPr="00B22EFF">
        <w:t>požar otvorenog prostora,</w:t>
      </w:r>
      <w:r w:rsidR="00D36E92" w:rsidRPr="00B22EFF">
        <w:t xml:space="preserve"> </w:t>
      </w:r>
    </w:p>
    <w:p w14:paraId="4EB091B3" w14:textId="77777777" w:rsidR="00505417" w:rsidRDefault="00D36E92" w:rsidP="00112AAC">
      <w:pPr>
        <w:pStyle w:val="Odlomakpopisa"/>
        <w:numPr>
          <w:ilvl w:val="0"/>
          <w:numId w:val="43"/>
        </w:numPr>
      </w:pPr>
      <w:r w:rsidRPr="00B22EFF">
        <w:t>ekstremne temperature</w:t>
      </w:r>
      <w:r w:rsidR="00B22EFF" w:rsidRPr="00B22EFF">
        <w:t>,</w:t>
      </w:r>
      <w:r w:rsidRPr="00B22EFF">
        <w:t xml:space="preserve"> </w:t>
      </w:r>
    </w:p>
    <w:p w14:paraId="2E27B2D3" w14:textId="77777777" w:rsidR="00505417" w:rsidRDefault="00D36E92" w:rsidP="00112AAC">
      <w:pPr>
        <w:pStyle w:val="Odlomakpopisa"/>
        <w:numPr>
          <w:ilvl w:val="0"/>
          <w:numId w:val="43"/>
        </w:numPr>
      </w:pPr>
      <w:r w:rsidRPr="00B22EFF">
        <w:t>epidemije i pandemije</w:t>
      </w:r>
      <w:r w:rsidR="00B22EFF" w:rsidRPr="00B22EFF">
        <w:t xml:space="preserve">, </w:t>
      </w:r>
    </w:p>
    <w:p w14:paraId="13D106F5" w14:textId="77777777" w:rsidR="00505417" w:rsidRDefault="00D36E92" w:rsidP="00112AAC">
      <w:pPr>
        <w:pStyle w:val="Odlomakpopisa"/>
        <w:numPr>
          <w:ilvl w:val="0"/>
          <w:numId w:val="43"/>
        </w:numPr>
      </w:pPr>
      <w:r w:rsidRPr="00B22EFF">
        <w:t xml:space="preserve">poplava </w:t>
      </w:r>
    </w:p>
    <w:p w14:paraId="09A8EC08" w14:textId="77777777" w:rsidR="00505417" w:rsidRDefault="00D36E92" w:rsidP="00112AAC">
      <w:pPr>
        <w:pStyle w:val="Odlomakpopisa"/>
        <w:numPr>
          <w:ilvl w:val="0"/>
          <w:numId w:val="43"/>
        </w:numPr>
      </w:pPr>
      <w:r w:rsidRPr="00B22EFF">
        <w:t xml:space="preserve">potres </w:t>
      </w:r>
    </w:p>
    <w:p w14:paraId="3D529B6C" w14:textId="2C04D281" w:rsidR="00B11447" w:rsidRDefault="00B11447" w:rsidP="00112AAC">
      <w:pPr>
        <w:pStyle w:val="Odlomakpopisa"/>
        <w:numPr>
          <w:ilvl w:val="0"/>
          <w:numId w:val="43"/>
        </w:numPr>
      </w:pPr>
      <w:r>
        <w:t>tehničko-tehnološke nesreće</w:t>
      </w:r>
    </w:p>
    <w:p w14:paraId="27CEBF08" w14:textId="77777777" w:rsidR="00505417" w:rsidRDefault="00505417" w:rsidP="00D36E92"/>
    <w:p w14:paraId="5D009D0C" w14:textId="4CC11EFD" w:rsidR="00D36E92" w:rsidRPr="00B22EFF" w:rsidRDefault="00D36E92" w:rsidP="00D36E92">
      <w:r w:rsidRPr="00B22EFF">
        <w:t xml:space="preserve">U procjeni rizika za područje </w:t>
      </w:r>
      <w:r w:rsidR="00B627A0" w:rsidRPr="00B22EFF">
        <w:t>Općine Murter-Kornati</w:t>
      </w:r>
      <w:r w:rsidR="00B22EFF" w:rsidRPr="00B22EFF">
        <w:t xml:space="preserve"> </w:t>
      </w:r>
      <w:r w:rsidRPr="00B22EFF">
        <w:t>obrađivati će se vrlo visoki rizici: potres i poplava te ekstremne temperature i epidemije i pandemije iz grupe visokih rizika.</w:t>
      </w:r>
    </w:p>
    <w:p w14:paraId="7B95CD3E" w14:textId="047E4575" w:rsidR="00D36E92" w:rsidRPr="00B22EFF" w:rsidRDefault="00D36E92" w:rsidP="00D36E92">
      <w:r w:rsidRPr="00B22EFF">
        <w:t>Radna skupina za izradu procjene rizika kao dodatn</w:t>
      </w:r>
      <w:r w:rsidR="00B22EFF" w:rsidRPr="00B22EFF">
        <w:t>u</w:t>
      </w:r>
      <w:r w:rsidRPr="00B22EFF">
        <w:t xml:space="preserve"> prijetnj</w:t>
      </w:r>
      <w:r w:rsidR="00B22EFF" w:rsidRPr="00B22EFF">
        <w:t>u</w:t>
      </w:r>
      <w:r w:rsidRPr="00B22EFF">
        <w:t xml:space="preserve"> odredila je industrijsku nesreću temeljem iskustvenih podataka.</w:t>
      </w:r>
    </w:p>
    <w:p w14:paraId="5BF18ED0" w14:textId="77777777" w:rsidR="00D36E92" w:rsidRPr="005A761D" w:rsidRDefault="00D36E92" w:rsidP="00B04F20">
      <w:pPr>
        <w:rPr>
          <w:highlight w:val="yellow"/>
        </w:rPr>
      </w:pPr>
    </w:p>
    <w:p w14:paraId="280FAE9D" w14:textId="77777777" w:rsidR="00427CB6" w:rsidRPr="009320DE" w:rsidRDefault="00427CB6" w:rsidP="00A81505">
      <w:pPr>
        <w:pStyle w:val="Naslov2"/>
      </w:pPr>
      <w:bookmarkStart w:id="37" w:name="_Toc480526487"/>
      <w:bookmarkStart w:id="38" w:name="_Toc77763540"/>
      <w:bookmarkStart w:id="39" w:name="_Toc217028191"/>
      <w:r w:rsidRPr="009320DE">
        <w:t>Karte prijetnji</w:t>
      </w:r>
      <w:bookmarkEnd w:id="37"/>
      <w:bookmarkEnd w:id="38"/>
      <w:bookmarkEnd w:id="39"/>
    </w:p>
    <w:p w14:paraId="7CAA81BE" w14:textId="7B3B3DFE" w:rsidR="00427CB6" w:rsidRPr="009320DE" w:rsidRDefault="00427CB6" w:rsidP="00427CB6">
      <w:r w:rsidRPr="009320DE">
        <w:t xml:space="preserve">Karte prijetnji kao sastavni dio Procjene rizika za </w:t>
      </w:r>
      <w:r w:rsidR="00B627A0" w:rsidRPr="009320DE">
        <w:t>Općinu Murter-Kornati</w:t>
      </w:r>
      <w:r w:rsidR="00B22EFF" w:rsidRPr="009320DE">
        <w:t xml:space="preserve"> </w:t>
      </w:r>
      <w:r w:rsidRPr="009320DE">
        <w:t xml:space="preserve">izrađuju se u mjerilu 1:25 000 ili krupnije te obuhvaćaju područje Općine. Mjerilo mora biti izabrano na način da prijetnje budu jasno vidljive i prepoznatljive u prostoru. </w:t>
      </w:r>
    </w:p>
    <w:p w14:paraId="34404585" w14:textId="77777777" w:rsidR="00427CB6" w:rsidRPr="009320DE" w:rsidRDefault="00427CB6" w:rsidP="00427CB6">
      <w:r w:rsidRPr="009320DE">
        <w:t>Na kartama je potrebno prikazati sve obrađene prijetnje odnosno njihovu lokaciju, dosege, rasprostranjenost te ostale relevantne podatke koje nositelj izrade smatra potrebnim iskazati.</w:t>
      </w:r>
    </w:p>
    <w:p w14:paraId="20B7BD96" w14:textId="77777777" w:rsidR="00427CB6" w:rsidRPr="009320DE" w:rsidRDefault="00427CB6" w:rsidP="00427CB6">
      <w:r w:rsidRPr="009320DE">
        <w:t>Prikaz se odnosi za rizike za koje je potrebno imati kartografski prikaz poput poplava ili tehničko - tehnoloških prijetnji, dok je za rizike poput potresa nepotrebno izrađivati kartografski prikaz prijetnji budući da se cijelo područje Općine nalazi u istom stupnju ugroženosti od potresa.</w:t>
      </w:r>
    </w:p>
    <w:p w14:paraId="43F0D4CC" w14:textId="77777777" w:rsidR="00427CB6" w:rsidRPr="005A761D" w:rsidRDefault="00427CB6" w:rsidP="00427CB6">
      <w:pPr>
        <w:rPr>
          <w:highlight w:val="yellow"/>
        </w:rPr>
      </w:pPr>
    </w:p>
    <w:p w14:paraId="09205D85" w14:textId="77777777" w:rsidR="00427CB6" w:rsidRPr="009320DE" w:rsidRDefault="00427CB6" w:rsidP="00427CB6">
      <w:pPr>
        <w:keepNext/>
        <w:jc w:val="left"/>
        <w:outlineLvl w:val="1"/>
        <w:rPr>
          <w:bCs/>
          <w:color w:val="54883D"/>
          <w:sz w:val="32"/>
        </w:rPr>
      </w:pPr>
      <w:bookmarkStart w:id="40" w:name="_Toc77763541"/>
      <w:bookmarkStart w:id="41" w:name="_Toc217028192"/>
      <w:r w:rsidRPr="009320DE">
        <w:rPr>
          <w:bCs/>
          <w:color w:val="54883D"/>
          <w:sz w:val="32"/>
        </w:rPr>
        <w:t>3.4 Karte rizika</w:t>
      </w:r>
      <w:bookmarkEnd w:id="40"/>
      <w:bookmarkEnd w:id="41"/>
    </w:p>
    <w:p w14:paraId="39B06EC4" w14:textId="77777777" w:rsidR="00427CB6" w:rsidRPr="009320DE" w:rsidRDefault="00427CB6" w:rsidP="00427CB6">
      <w:r w:rsidRPr="009320DE">
        <w:t>Karte rizika izrađuju se na razini naselja ukoliko je moguće, u protivnom se ne izrađuju.</w:t>
      </w:r>
    </w:p>
    <w:p w14:paraId="40961890" w14:textId="77777777" w:rsidR="00427CB6" w:rsidRPr="009320DE" w:rsidRDefault="00427CB6" w:rsidP="00427CB6">
      <w:r w:rsidRPr="009320DE">
        <w:t>Boje kojima se prikazuju rizici na karti moraju odgovarati bojama iz matrice za prikaz rizika.</w:t>
      </w:r>
    </w:p>
    <w:p w14:paraId="59393177" w14:textId="77777777" w:rsidR="00427CB6" w:rsidRPr="009320DE" w:rsidRDefault="00427CB6" w:rsidP="00427CB6">
      <w:r w:rsidRPr="009320DE">
        <w:t xml:space="preserve">Pri izradi </w:t>
      </w:r>
      <w:r w:rsidRPr="009320DE">
        <w:rPr>
          <w:b/>
        </w:rPr>
        <w:t>karte posljedica</w:t>
      </w:r>
      <w:r w:rsidRPr="009320DE">
        <w:t xml:space="preserve"> kod prikaza razine koristit će se slijedeće skale boja:</w:t>
      </w:r>
    </w:p>
    <w:p w14:paraId="022B8451" w14:textId="77777777" w:rsidR="00427CB6" w:rsidRPr="009320DE" w:rsidRDefault="00427CB6" w:rsidP="00427CB6">
      <w:r w:rsidRPr="009320DE">
        <w:t>a) Neznatne posljedice – svijetlo plava,</w:t>
      </w:r>
    </w:p>
    <w:p w14:paraId="5A7FC1FC" w14:textId="77777777" w:rsidR="00427CB6" w:rsidRPr="009320DE" w:rsidRDefault="00427CB6" w:rsidP="00427CB6">
      <w:r w:rsidRPr="009320DE">
        <w:t>b) Malene posljedice – svijetlo zelena,</w:t>
      </w:r>
    </w:p>
    <w:p w14:paraId="7241C0FB" w14:textId="77777777" w:rsidR="00427CB6" w:rsidRPr="009320DE" w:rsidRDefault="00427CB6" w:rsidP="00427CB6">
      <w:r w:rsidRPr="009320DE">
        <w:t>c) Umjerene posljedice – žuta,</w:t>
      </w:r>
    </w:p>
    <w:p w14:paraId="5F954542" w14:textId="77777777" w:rsidR="00427CB6" w:rsidRPr="009320DE" w:rsidRDefault="00427CB6" w:rsidP="00427CB6">
      <w:r w:rsidRPr="009320DE">
        <w:t>d) Značajne – narančasta i</w:t>
      </w:r>
    </w:p>
    <w:p w14:paraId="7C8EDA5A" w14:textId="77777777" w:rsidR="00427CB6" w:rsidRPr="009320DE" w:rsidRDefault="00427CB6" w:rsidP="00427CB6">
      <w:r w:rsidRPr="009320DE">
        <w:t>e) Katastrofalne posljedice – crvena.</w:t>
      </w:r>
    </w:p>
    <w:p w14:paraId="28499272" w14:textId="77777777" w:rsidR="00A16E29" w:rsidRPr="005A761D" w:rsidRDefault="00A16E29" w:rsidP="00207DB2">
      <w:pPr>
        <w:rPr>
          <w:highlight w:val="yellow"/>
        </w:rPr>
      </w:pPr>
    </w:p>
    <w:p w14:paraId="4591FECD" w14:textId="77777777" w:rsidR="005413DE" w:rsidRPr="00C22F0A" w:rsidRDefault="005413DE" w:rsidP="00945C9C">
      <w:pPr>
        <w:pStyle w:val="Naslov1"/>
      </w:pPr>
      <w:bookmarkStart w:id="42" w:name="_Toc480526488"/>
      <w:bookmarkStart w:id="43" w:name="_Toc77763542"/>
      <w:bookmarkStart w:id="44" w:name="_Toc217028193"/>
      <w:r w:rsidRPr="00C22F0A">
        <w:lastRenderedPageBreak/>
        <w:t>Kriteriji za procjenu utjecaja prijetnji na kategorije društvene vrijednosti</w:t>
      </w:r>
      <w:bookmarkEnd w:id="42"/>
      <w:bookmarkEnd w:id="43"/>
      <w:bookmarkEnd w:id="44"/>
    </w:p>
    <w:p w14:paraId="0CE8CC2D" w14:textId="77777777" w:rsidR="005413DE" w:rsidRPr="00C22F0A" w:rsidRDefault="005413DE" w:rsidP="005413DE">
      <w:pPr>
        <w:spacing w:before="120" w:after="120"/>
      </w:pPr>
      <w:r w:rsidRPr="00C22F0A">
        <w:t>Procjena rizika od velikih nesreća skup je procijenjenih relevantnih rizika izraženih u scenarijima koji su utemeljeni na prijetnjama koje mogu izazvati neželjene posljedice na promatranom području. Za potrebe izrade Procjene rizika od velikih nesreća definirane su tri skupine posljedica po društvene vrijednosti:</w:t>
      </w:r>
    </w:p>
    <w:p w14:paraId="59ED9BAF" w14:textId="77777777" w:rsidR="005413DE" w:rsidRPr="00C22F0A" w:rsidRDefault="005413DE" w:rsidP="005413DE">
      <w:pPr>
        <w:spacing w:before="120" w:after="120"/>
      </w:pPr>
    </w:p>
    <w:p w14:paraId="0B7A7167" w14:textId="77777777" w:rsidR="005413DE" w:rsidRPr="00C22F0A" w:rsidRDefault="005413DE" w:rsidP="00801731">
      <w:pPr>
        <w:pStyle w:val="Odlomakpopisa"/>
        <w:numPr>
          <w:ilvl w:val="0"/>
          <w:numId w:val="10"/>
        </w:numPr>
      </w:pPr>
      <w:r w:rsidRPr="00C22F0A">
        <w:t>Život i zdravlje ljudi,</w:t>
      </w:r>
    </w:p>
    <w:p w14:paraId="735D3450" w14:textId="77777777" w:rsidR="005413DE" w:rsidRPr="00C22F0A" w:rsidRDefault="005413DE" w:rsidP="00801731">
      <w:pPr>
        <w:pStyle w:val="Odlomakpopisa"/>
        <w:numPr>
          <w:ilvl w:val="0"/>
          <w:numId w:val="10"/>
        </w:numPr>
      </w:pPr>
      <w:r w:rsidRPr="00C22F0A">
        <w:t>Gospodarstvo i</w:t>
      </w:r>
      <w:r w:rsidRPr="00C22F0A">
        <w:tab/>
      </w:r>
    </w:p>
    <w:p w14:paraId="59ACCE3B" w14:textId="77777777" w:rsidR="005413DE" w:rsidRPr="00C22F0A" w:rsidRDefault="005413DE" w:rsidP="00801731">
      <w:pPr>
        <w:pStyle w:val="Odlomakpopisa"/>
        <w:numPr>
          <w:ilvl w:val="0"/>
          <w:numId w:val="10"/>
        </w:numPr>
      </w:pPr>
      <w:r w:rsidRPr="00C22F0A">
        <w:t>Društvena stabilnost i politika.</w:t>
      </w:r>
    </w:p>
    <w:p w14:paraId="5570A04C" w14:textId="77777777" w:rsidR="005413DE" w:rsidRPr="00C22F0A" w:rsidRDefault="005413DE" w:rsidP="005413DE">
      <w:pPr>
        <w:ind w:left="720"/>
      </w:pPr>
    </w:p>
    <w:p w14:paraId="5CC26EE8" w14:textId="77777777" w:rsidR="005413DE" w:rsidRPr="00C22F0A" w:rsidRDefault="005413DE" w:rsidP="00A81505">
      <w:pPr>
        <w:pStyle w:val="Naslov2"/>
      </w:pPr>
      <w:bookmarkStart w:id="45" w:name="_Toc480526489"/>
      <w:bookmarkStart w:id="46" w:name="_Toc77763543"/>
      <w:bookmarkStart w:id="47" w:name="_Toc217028194"/>
      <w:r w:rsidRPr="00C22F0A">
        <w:t>Život i zdravlje ljudi</w:t>
      </w:r>
      <w:bookmarkEnd w:id="45"/>
      <w:bookmarkEnd w:id="46"/>
      <w:bookmarkEnd w:id="47"/>
    </w:p>
    <w:p w14:paraId="2A259851" w14:textId="77777777" w:rsidR="005413DE" w:rsidRPr="00C22F0A" w:rsidRDefault="005413DE" w:rsidP="005413DE">
      <w:pPr>
        <w:spacing w:before="120" w:after="120"/>
      </w:pPr>
      <w:r w:rsidRPr="00C22F0A">
        <w:t xml:space="preserve">Posljedice na život i zdravlje ljudi prikazuju se ukupnim brojem ljudi (dobiven jednostavnim zbrajanjem, bez </w:t>
      </w:r>
      <w:proofErr w:type="spellStart"/>
      <w:r w:rsidRPr="00C22F0A">
        <w:t>ponderiranja</w:t>
      </w:r>
      <w:proofErr w:type="spellEnd"/>
      <w:r w:rsidRPr="00C22F0A">
        <w:t xml:space="preserve">) za koje se procjenjuje kako mogu biti u sastavu nekog od procesa nastalih kao posljedica događaja opisanih scenarijem – poginuli, ozlijeđeni, oboljeli, evakuirani, zbrinuti i sklonjeni u odnosu na ukupan broj stanovnika. </w:t>
      </w:r>
    </w:p>
    <w:p w14:paraId="7F5133B0" w14:textId="77777777" w:rsidR="005413DE" w:rsidRPr="00C22F0A" w:rsidRDefault="005413DE" w:rsidP="005413DE">
      <w:pPr>
        <w:spacing w:before="120" w:after="120"/>
      </w:pPr>
      <w:r w:rsidRPr="00C22F0A">
        <w:t>Posljedice se opisuju temeljem izravnog utjecaja na život, uzimajući u obzir i utjecaj na zdravlje opterećenošću sustava ili pojavom lošijih životnih uvjeta izazvanih neželjenim događajem.</w:t>
      </w:r>
    </w:p>
    <w:p w14:paraId="6938E617" w14:textId="5A12E04F" w:rsidR="005413DE" w:rsidRPr="00C22F0A" w:rsidRDefault="005413DE" w:rsidP="005413DE">
      <w:pPr>
        <w:pStyle w:val="Opisslike"/>
      </w:pPr>
      <w:r w:rsidRPr="00C22F0A">
        <w:rPr>
          <w:rFonts w:eastAsia="Calibri"/>
        </w:rPr>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4</w:t>
      </w:r>
      <w:r w:rsidRPr="00C22F0A">
        <w:rPr>
          <w:rFonts w:eastAsia="Calibri"/>
          <w:bCs w:val="0"/>
          <w:noProof/>
        </w:rPr>
        <w:fldChar w:fldCharType="end"/>
      </w:r>
      <w:r w:rsidRPr="00C22F0A">
        <w:rPr>
          <w:rFonts w:eastAsia="Calibri"/>
        </w:rPr>
        <w:t>.</w:t>
      </w:r>
      <w:r w:rsidRPr="00C22F0A">
        <w:t xml:space="preserve"> Život i zdravlje ljudi</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4BA3E65B" w14:textId="77777777" w:rsidTr="00B816EB">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46DFE3A3" w14:textId="77777777" w:rsidR="005413DE" w:rsidRPr="00C22F0A" w:rsidRDefault="005413DE" w:rsidP="00B816EB">
            <w:pPr>
              <w:spacing w:before="0" w:after="0" w:line="276" w:lineRule="auto"/>
              <w:jc w:val="center"/>
              <w:rPr>
                <w:color w:val="auto"/>
                <w:sz w:val="20"/>
                <w:szCs w:val="22"/>
              </w:rPr>
            </w:pPr>
            <w:r w:rsidRPr="00C22F0A">
              <w:rPr>
                <w:color w:val="auto"/>
                <w:sz w:val="20"/>
                <w:szCs w:val="22"/>
              </w:rPr>
              <w:t>KATEGORIJA</w:t>
            </w:r>
          </w:p>
        </w:tc>
        <w:tc>
          <w:tcPr>
            <w:tcW w:w="2660" w:type="pct"/>
            <w:shd w:val="clear" w:color="auto" w:fill="EAF1DD" w:themeFill="accent3" w:themeFillTint="33"/>
            <w:vAlign w:val="center"/>
          </w:tcPr>
          <w:p w14:paraId="162CB18B"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2"/>
              </w:rPr>
            </w:pPr>
            <w:r w:rsidRPr="00C22F0A">
              <w:rPr>
                <w:color w:val="auto"/>
                <w:sz w:val="20"/>
                <w:szCs w:val="22"/>
              </w:rPr>
              <w:t>%</w:t>
            </w:r>
          </w:p>
        </w:tc>
      </w:tr>
      <w:tr w:rsidR="005413DE" w:rsidRPr="00C22F0A" w14:paraId="01269B82"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69C9081F" w14:textId="77777777" w:rsidR="005413DE" w:rsidRPr="00C22F0A" w:rsidRDefault="005413DE" w:rsidP="00B816EB">
            <w:pPr>
              <w:spacing w:before="0" w:after="0" w:line="276" w:lineRule="auto"/>
              <w:jc w:val="center"/>
              <w:rPr>
                <w:b w:val="0"/>
                <w:sz w:val="20"/>
                <w:szCs w:val="22"/>
              </w:rPr>
            </w:pPr>
            <w:r w:rsidRPr="00C22F0A">
              <w:rPr>
                <w:b w:val="0"/>
                <w:sz w:val="20"/>
                <w:szCs w:val="22"/>
              </w:rPr>
              <w:t>1</w:t>
            </w:r>
          </w:p>
        </w:tc>
        <w:tc>
          <w:tcPr>
            <w:tcW w:w="2660" w:type="pct"/>
            <w:shd w:val="clear" w:color="auto" w:fill="FFFFFF" w:themeFill="background1"/>
          </w:tcPr>
          <w:p w14:paraId="60499003"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&lt; 0,001</w:t>
            </w:r>
            <w:r w:rsidRPr="00C22F0A">
              <w:rPr>
                <w:rStyle w:val="Referencafusnote"/>
                <w:sz w:val="20"/>
                <w:szCs w:val="22"/>
              </w:rPr>
              <w:footnoteReference w:id="1"/>
            </w:r>
          </w:p>
        </w:tc>
      </w:tr>
      <w:tr w:rsidR="005413DE" w:rsidRPr="00C22F0A" w14:paraId="480853DC"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41288A97" w14:textId="77777777" w:rsidR="005413DE" w:rsidRPr="00C22F0A" w:rsidRDefault="005413DE" w:rsidP="00B816EB">
            <w:pPr>
              <w:spacing w:before="0" w:after="0" w:line="276" w:lineRule="auto"/>
              <w:jc w:val="center"/>
              <w:rPr>
                <w:b w:val="0"/>
                <w:sz w:val="20"/>
                <w:szCs w:val="22"/>
              </w:rPr>
            </w:pPr>
            <w:r w:rsidRPr="00C22F0A">
              <w:rPr>
                <w:b w:val="0"/>
                <w:sz w:val="20"/>
                <w:szCs w:val="22"/>
              </w:rPr>
              <w:t>2</w:t>
            </w:r>
          </w:p>
        </w:tc>
        <w:tc>
          <w:tcPr>
            <w:tcW w:w="2660" w:type="pct"/>
            <w:shd w:val="clear" w:color="auto" w:fill="FFFFFF" w:themeFill="background1"/>
          </w:tcPr>
          <w:p w14:paraId="4B599DD2"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0,001 - 0,0046</w:t>
            </w:r>
          </w:p>
        </w:tc>
      </w:tr>
      <w:tr w:rsidR="005413DE" w:rsidRPr="00C22F0A" w14:paraId="2DD16795"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0285FF35" w14:textId="77777777" w:rsidR="005413DE" w:rsidRPr="00C22F0A" w:rsidRDefault="005413DE" w:rsidP="00B816EB">
            <w:pPr>
              <w:spacing w:before="0" w:after="0" w:line="276" w:lineRule="auto"/>
              <w:jc w:val="center"/>
              <w:rPr>
                <w:b w:val="0"/>
                <w:sz w:val="20"/>
                <w:szCs w:val="22"/>
              </w:rPr>
            </w:pPr>
            <w:r w:rsidRPr="00C22F0A">
              <w:rPr>
                <w:b w:val="0"/>
                <w:sz w:val="20"/>
                <w:szCs w:val="22"/>
              </w:rPr>
              <w:t>3</w:t>
            </w:r>
          </w:p>
        </w:tc>
        <w:tc>
          <w:tcPr>
            <w:tcW w:w="2660" w:type="pct"/>
            <w:shd w:val="clear" w:color="auto" w:fill="FFFFFF" w:themeFill="background1"/>
          </w:tcPr>
          <w:p w14:paraId="699C5763"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0,0047 - 0,011</w:t>
            </w:r>
          </w:p>
        </w:tc>
      </w:tr>
      <w:tr w:rsidR="005413DE" w:rsidRPr="00C22F0A" w14:paraId="3E67EBEB"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557F77D9" w14:textId="77777777" w:rsidR="005413DE" w:rsidRPr="00C22F0A" w:rsidRDefault="005413DE" w:rsidP="00B816EB">
            <w:pPr>
              <w:spacing w:before="0" w:after="0" w:line="276" w:lineRule="auto"/>
              <w:jc w:val="center"/>
              <w:rPr>
                <w:b w:val="0"/>
                <w:sz w:val="20"/>
                <w:szCs w:val="22"/>
              </w:rPr>
            </w:pPr>
            <w:r w:rsidRPr="00C22F0A">
              <w:rPr>
                <w:b w:val="0"/>
                <w:sz w:val="20"/>
                <w:szCs w:val="22"/>
              </w:rPr>
              <w:t>4</w:t>
            </w:r>
          </w:p>
        </w:tc>
        <w:tc>
          <w:tcPr>
            <w:tcW w:w="2660" w:type="pct"/>
            <w:shd w:val="clear" w:color="auto" w:fill="FFFFFF" w:themeFill="background1"/>
          </w:tcPr>
          <w:p w14:paraId="1625ACEE"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0,012 - 0,035</w:t>
            </w:r>
          </w:p>
        </w:tc>
      </w:tr>
      <w:tr w:rsidR="005413DE" w:rsidRPr="00C22F0A" w14:paraId="28D32DF4"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33D27ED2" w14:textId="77777777" w:rsidR="005413DE" w:rsidRPr="00C22F0A" w:rsidRDefault="005413DE" w:rsidP="00B816EB">
            <w:pPr>
              <w:spacing w:before="0" w:after="0" w:line="276" w:lineRule="auto"/>
              <w:jc w:val="center"/>
              <w:rPr>
                <w:b w:val="0"/>
                <w:sz w:val="20"/>
                <w:szCs w:val="22"/>
              </w:rPr>
            </w:pPr>
            <w:r w:rsidRPr="00C22F0A">
              <w:rPr>
                <w:b w:val="0"/>
                <w:sz w:val="20"/>
                <w:szCs w:val="22"/>
              </w:rPr>
              <w:t>5</w:t>
            </w:r>
          </w:p>
        </w:tc>
        <w:tc>
          <w:tcPr>
            <w:tcW w:w="2660" w:type="pct"/>
            <w:shd w:val="clear" w:color="auto" w:fill="FFFFFF" w:themeFill="background1"/>
          </w:tcPr>
          <w:p w14:paraId="2D582012"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0,036 &gt;</w:t>
            </w:r>
          </w:p>
        </w:tc>
      </w:tr>
    </w:tbl>
    <w:p w14:paraId="4896B432" w14:textId="77777777" w:rsidR="005413DE" w:rsidRPr="00C22F0A" w:rsidRDefault="005413DE" w:rsidP="005413DE"/>
    <w:p w14:paraId="588BB1BD" w14:textId="77777777" w:rsidR="005413DE" w:rsidRPr="00C22F0A" w:rsidRDefault="005413DE" w:rsidP="00A81505">
      <w:pPr>
        <w:pStyle w:val="Naslov2"/>
      </w:pPr>
      <w:bookmarkStart w:id="48" w:name="_Toc480526490"/>
      <w:bookmarkStart w:id="49" w:name="_Toc77763544"/>
      <w:bookmarkStart w:id="50" w:name="_Toc217028195"/>
      <w:r w:rsidRPr="00C22F0A">
        <w:t>Gospodarstvo</w:t>
      </w:r>
      <w:bookmarkEnd w:id="48"/>
      <w:bookmarkEnd w:id="49"/>
      <w:bookmarkEnd w:id="50"/>
    </w:p>
    <w:p w14:paraId="022E75C2" w14:textId="54865425" w:rsidR="005413DE" w:rsidRPr="00C22F0A" w:rsidRDefault="005413DE" w:rsidP="005413DE">
      <w:r w:rsidRPr="00C22F0A">
        <w:t xml:space="preserve">Odnosi se na ukupnu materijalnu i financijsku štetu u gospodarstvu. Šteta se prikazuje u odnosu na proračun </w:t>
      </w:r>
      <w:r w:rsidR="00B627A0" w:rsidRPr="00C22F0A">
        <w:t>Općine Murter-Kornati</w:t>
      </w:r>
      <w:r w:rsidRPr="00C22F0A">
        <w:t>. Navedena materijalna šteta ne odnosi se na materijalnu štetu koja treba biti iskazana u kategoriji Društvena stabilnost i politika.</w:t>
      </w:r>
    </w:p>
    <w:p w14:paraId="4B683BA3" w14:textId="77777777" w:rsidR="005413DE" w:rsidRPr="005A761D" w:rsidRDefault="005413DE" w:rsidP="005413DE">
      <w:pPr>
        <w:rPr>
          <w:highlight w:val="yellow"/>
        </w:rPr>
      </w:pPr>
    </w:p>
    <w:p w14:paraId="78C4C3D7" w14:textId="77777777" w:rsidR="005413DE" w:rsidRPr="005A761D" w:rsidRDefault="005413DE" w:rsidP="005413DE">
      <w:pPr>
        <w:rPr>
          <w:highlight w:val="yellow"/>
        </w:rPr>
      </w:pPr>
    </w:p>
    <w:p w14:paraId="2F9A07F7" w14:textId="77777777" w:rsidR="005413DE" w:rsidRPr="005A761D" w:rsidRDefault="005413DE" w:rsidP="005413DE">
      <w:pPr>
        <w:spacing w:before="0" w:after="200"/>
        <w:jc w:val="left"/>
        <w:rPr>
          <w:highlight w:val="yellow"/>
        </w:rPr>
      </w:pPr>
      <w:r w:rsidRPr="005A761D">
        <w:rPr>
          <w:highlight w:val="yellow"/>
        </w:rPr>
        <w:br w:type="page"/>
      </w:r>
    </w:p>
    <w:p w14:paraId="4330681F" w14:textId="59C6570D" w:rsidR="005413DE" w:rsidRPr="00C22F0A" w:rsidRDefault="005413DE" w:rsidP="005413DE">
      <w:pPr>
        <w:pStyle w:val="Opisslike"/>
      </w:pPr>
      <w:r w:rsidRPr="00C22F0A">
        <w:rPr>
          <w:rFonts w:eastAsia="Calibri"/>
        </w:rPr>
        <w:lastRenderedPageBreak/>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5</w:t>
      </w:r>
      <w:r w:rsidRPr="00C22F0A">
        <w:rPr>
          <w:rFonts w:eastAsia="Calibri"/>
          <w:bCs w:val="0"/>
          <w:noProof/>
        </w:rPr>
        <w:fldChar w:fldCharType="end"/>
      </w:r>
      <w:r w:rsidRPr="00C22F0A">
        <w:rPr>
          <w:rFonts w:eastAsia="Calibri"/>
        </w:rPr>
        <w:t>.</w:t>
      </w:r>
      <w:r w:rsidRPr="00C22F0A">
        <w:t xml:space="preserve"> Gospodarstvo</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6C5D753C" w14:textId="77777777" w:rsidTr="00B816EB">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33173B7D" w14:textId="77777777" w:rsidR="005413DE" w:rsidRPr="00C22F0A" w:rsidRDefault="005413DE" w:rsidP="00B816EB">
            <w:pPr>
              <w:spacing w:before="0" w:after="0" w:line="276" w:lineRule="auto"/>
              <w:jc w:val="center"/>
              <w:rPr>
                <w:sz w:val="20"/>
              </w:rPr>
            </w:pPr>
            <w:r w:rsidRPr="00C22F0A">
              <w:rPr>
                <w:sz w:val="20"/>
              </w:rPr>
              <w:t>KATEGORIJA</w:t>
            </w:r>
          </w:p>
        </w:tc>
        <w:tc>
          <w:tcPr>
            <w:tcW w:w="2660" w:type="pct"/>
            <w:shd w:val="clear" w:color="auto" w:fill="EAF1DD" w:themeFill="accent3" w:themeFillTint="33"/>
            <w:vAlign w:val="center"/>
          </w:tcPr>
          <w:p w14:paraId="1D51F62A"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C22F0A">
              <w:rPr>
                <w:sz w:val="20"/>
              </w:rPr>
              <w:t>%</w:t>
            </w:r>
          </w:p>
        </w:tc>
      </w:tr>
      <w:tr w:rsidR="005413DE" w:rsidRPr="00C22F0A" w14:paraId="59E43D72"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58675FAE" w14:textId="77777777" w:rsidR="005413DE" w:rsidRPr="00C22F0A" w:rsidRDefault="005413DE" w:rsidP="00B816EB">
            <w:pPr>
              <w:spacing w:before="0" w:after="0" w:line="276" w:lineRule="auto"/>
              <w:jc w:val="center"/>
              <w:rPr>
                <w:b w:val="0"/>
                <w:sz w:val="20"/>
              </w:rPr>
            </w:pPr>
            <w:r w:rsidRPr="00C22F0A">
              <w:rPr>
                <w:b w:val="0"/>
                <w:sz w:val="20"/>
              </w:rPr>
              <w:t>1</w:t>
            </w:r>
          </w:p>
        </w:tc>
        <w:tc>
          <w:tcPr>
            <w:tcW w:w="2660" w:type="pct"/>
            <w:shd w:val="clear" w:color="auto" w:fill="FFFFFF" w:themeFill="background1"/>
          </w:tcPr>
          <w:p w14:paraId="10CE6ACF"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C22F0A">
              <w:rPr>
                <w:sz w:val="20"/>
              </w:rPr>
              <w:t>0,5 - 1</w:t>
            </w:r>
          </w:p>
        </w:tc>
      </w:tr>
      <w:tr w:rsidR="005413DE" w:rsidRPr="00C22F0A" w14:paraId="5818207B"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24162BBD" w14:textId="77777777" w:rsidR="005413DE" w:rsidRPr="00C22F0A" w:rsidRDefault="005413DE" w:rsidP="00B816EB">
            <w:pPr>
              <w:spacing w:before="0" w:after="0" w:line="276" w:lineRule="auto"/>
              <w:jc w:val="center"/>
              <w:rPr>
                <w:b w:val="0"/>
                <w:sz w:val="20"/>
              </w:rPr>
            </w:pPr>
            <w:r w:rsidRPr="00C22F0A">
              <w:rPr>
                <w:b w:val="0"/>
                <w:sz w:val="20"/>
              </w:rPr>
              <w:t>2</w:t>
            </w:r>
          </w:p>
        </w:tc>
        <w:tc>
          <w:tcPr>
            <w:tcW w:w="2660" w:type="pct"/>
            <w:shd w:val="clear" w:color="auto" w:fill="FFFFFF" w:themeFill="background1"/>
          </w:tcPr>
          <w:p w14:paraId="0198A5AA"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C22F0A">
              <w:rPr>
                <w:sz w:val="20"/>
              </w:rPr>
              <w:t>1 - 5</w:t>
            </w:r>
          </w:p>
        </w:tc>
      </w:tr>
      <w:tr w:rsidR="005413DE" w:rsidRPr="00C22F0A" w14:paraId="0661E512" w14:textId="77777777" w:rsidTr="00B816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30A2F197" w14:textId="77777777" w:rsidR="005413DE" w:rsidRPr="00C22F0A" w:rsidRDefault="005413DE" w:rsidP="00B816EB">
            <w:pPr>
              <w:spacing w:before="0" w:after="0" w:line="276" w:lineRule="auto"/>
              <w:jc w:val="center"/>
              <w:rPr>
                <w:b w:val="0"/>
                <w:sz w:val="20"/>
              </w:rPr>
            </w:pPr>
            <w:r w:rsidRPr="00C22F0A">
              <w:rPr>
                <w:b w:val="0"/>
                <w:sz w:val="20"/>
              </w:rPr>
              <w:t>3</w:t>
            </w:r>
          </w:p>
        </w:tc>
        <w:tc>
          <w:tcPr>
            <w:tcW w:w="2660" w:type="pct"/>
            <w:shd w:val="clear" w:color="auto" w:fill="FFFFFF" w:themeFill="background1"/>
          </w:tcPr>
          <w:p w14:paraId="761B0A2A"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C22F0A">
              <w:rPr>
                <w:sz w:val="20"/>
              </w:rPr>
              <w:t>5 - 15</w:t>
            </w:r>
          </w:p>
        </w:tc>
      </w:tr>
      <w:tr w:rsidR="005413DE" w:rsidRPr="00C22F0A" w14:paraId="34C0623D" w14:textId="77777777" w:rsidTr="00B816EB">
        <w:trPr>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749DA818" w14:textId="77777777" w:rsidR="005413DE" w:rsidRPr="00C22F0A" w:rsidRDefault="005413DE" w:rsidP="00B816EB">
            <w:pPr>
              <w:spacing w:before="0" w:after="0" w:line="276" w:lineRule="auto"/>
              <w:jc w:val="center"/>
              <w:rPr>
                <w:b w:val="0"/>
                <w:sz w:val="20"/>
              </w:rPr>
            </w:pPr>
            <w:r w:rsidRPr="00C22F0A">
              <w:rPr>
                <w:b w:val="0"/>
                <w:sz w:val="20"/>
              </w:rPr>
              <w:t>4</w:t>
            </w:r>
          </w:p>
        </w:tc>
        <w:tc>
          <w:tcPr>
            <w:tcW w:w="2660" w:type="pct"/>
            <w:shd w:val="clear" w:color="auto" w:fill="FFFFFF" w:themeFill="background1"/>
          </w:tcPr>
          <w:p w14:paraId="5F46A8A3"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C22F0A">
              <w:rPr>
                <w:sz w:val="20"/>
              </w:rPr>
              <w:t>15 - 25</w:t>
            </w:r>
          </w:p>
        </w:tc>
      </w:tr>
      <w:tr w:rsidR="005413DE" w:rsidRPr="00C22F0A" w14:paraId="388BEAC8" w14:textId="77777777" w:rsidTr="00B816E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tcPr>
          <w:p w14:paraId="53857CA6" w14:textId="77777777" w:rsidR="005413DE" w:rsidRPr="00C22F0A" w:rsidRDefault="005413DE" w:rsidP="00B816EB">
            <w:pPr>
              <w:spacing w:before="0" w:after="0" w:line="276" w:lineRule="auto"/>
              <w:jc w:val="center"/>
              <w:rPr>
                <w:b w:val="0"/>
                <w:sz w:val="20"/>
              </w:rPr>
            </w:pPr>
            <w:r w:rsidRPr="00C22F0A">
              <w:rPr>
                <w:b w:val="0"/>
                <w:sz w:val="20"/>
              </w:rPr>
              <w:t>5</w:t>
            </w:r>
          </w:p>
        </w:tc>
        <w:tc>
          <w:tcPr>
            <w:tcW w:w="2660" w:type="pct"/>
            <w:shd w:val="clear" w:color="auto" w:fill="FFFFFF" w:themeFill="background1"/>
          </w:tcPr>
          <w:p w14:paraId="430BD8E0"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C22F0A">
              <w:rPr>
                <w:sz w:val="20"/>
              </w:rPr>
              <w:t>&gt; 25</w:t>
            </w:r>
          </w:p>
        </w:tc>
      </w:tr>
    </w:tbl>
    <w:p w14:paraId="6ABAD997" w14:textId="77777777" w:rsidR="005413DE" w:rsidRPr="00C22F0A" w:rsidRDefault="005413DE" w:rsidP="005413DE">
      <w:pPr>
        <w:pStyle w:val="Opisslike"/>
      </w:pPr>
    </w:p>
    <w:p w14:paraId="1D3A5504" w14:textId="75EB348B" w:rsidR="005413DE" w:rsidRPr="00C22F0A" w:rsidRDefault="005413DE" w:rsidP="005413DE">
      <w:pPr>
        <w:pStyle w:val="Opisslike"/>
      </w:pPr>
      <w:r w:rsidRPr="00C22F0A">
        <w:rPr>
          <w:rFonts w:eastAsia="Calibri"/>
        </w:rPr>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6</w:t>
      </w:r>
      <w:r w:rsidRPr="00C22F0A">
        <w:rPr>
          <w:rFonts w:eastAsia="Calibri"/>
          <w:bCs w:val="0"/>
          <w:noProof/>
        </w:rPr>
        <w:fldChar w:fldCharType="end"/>
      </w:r>
      <w:r w:rsidRPr="00C22F0A">
        <w:rPr>
          <w:rFonts w:eastAsia="Calibri"/>
        </w:rPr>
        <w:t>.</w:t>
      </w:r>
      <w:r w:rsidRPr="00C22F0A">
        <w:t xml:space="preserve"> Prijedlog šteta u gospodarstvu</w:t>
      </w:r>
    </w:p>
    <w:tbl>
      <w:tblPr>
        <w:tblStyle w:val="GridTable6Colorful-Accent31"/>
        <w:tblW w:w="5000" w:type="pct"/>
        <w:jc w:val="center"/>
        <w:tblLook w:val="04A0" w:firstRow="1" w:lastRow="0" w:firstColumn="1" w:lastColumn="0" w:noHBand="0" w:noVBand="1"/>
      </w:tblPr>
      <w:tblGrid>
        <w:gridCol w:w="1834"/>
        <w:gridCol w:w="7226"/>
      </w:tblGrid>
      <w:tr w:rsidR="005413DE" w:rsidRPr="00C22F0A" w14:paraId="68741879" w14:textId="77777777" w:rsidTr="00B816EB">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EAF1DD" w:themeFill="accent3" w:themeFillTint="33"/>
            <w:vAlign w:val="center"/>
          </w:tcPr>
          <w:p w14:paraId="61DC4827" w14:textId="77777777" w:rsidR="005413DE" w:rsidRPr="00C22F0A" w:rsidRDefault="005413DE" w:rsidP="00B816EB">
            <w:pPr>
              <w:spacing w:before="0" w:after="0" w:line="276" w:lineRule="auto"/>
              <w:jc w:val="center"/>
              <w:rPr>
                <w:sz w:val="20"/>
                <w:szCs w:val="22"/>
              </w:rPr>
            </w:pPr>
            <w:r w:rsidRPr="00C22F0A">
              <w:rPr>
                <w:sz w:val="20"/>
                <w:szCs w:val="22"/>
              </w:rPr>
              <w:t>VRSTA ŠTETE</w:t>
            </w:r>
          </w:p>
        </w:tc>
        <w:tc>
          <w:tcPr>
            <w:tcW w:w="3988" w:type="pct"/>
            <w:shd w:val="clear" w:color="auto" w:fill="EAF1DD" w:themeFill="accent3" w:themeFillTint="33"/>
            <w:vAlign w:val="center"/>
          </w:tcPr>
          <w:p w14:paraId="5AC8E7DE"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C22F0A">
              <w:rPr>
                <w:sz w:val="20"/>
                <w:szCs w:val="22"/>
              </w:rPr>
              <w:t>POKAZATELJ</w:t>
            </w:r>
          </w:p>
        </w:tc>
      </w:tr>
      <w:tr w:rsidR="005413DE" w:rsidRPr="00C22F0A" w14:paraId="4980BB98"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val="restart"/>
            <w:shd w:val="clear" w:color="auto" w:fill="FFFFFF" w:themeFill="background1"/>
            <w:vAlign w:val="center"/>
          </w:tcPr>
          <w:p w14:paraId="48DBB837" w14:textId="77777777" w:rsidR="005413DE" w:rsidRPr="00C22F0A" w:rsidRDefault="005413DE" w:rsidP="00B816EB">
            <w:pPr>
              <w:spacing w:before="0" w:after="0" w:line="276" w:lineRule="auto"/>
              <w:jc w:val="center"/>
              <w:rPr>
                <w:sz w:val="20"/>
                <w:szCs w:val="22"/>
              </w:rPr>
            </w:pPr>
            <w:r w:rsidRPr="00C22F0A">
              <w:rPr>
                <w:sz w:val="20"/>
                <w:szCs w:val="22"/>
              </w:rPr>
              <w:t>1. Direktne štete</w:t>
            </w:r>
          </w:p>
        </w:tc>
        <w:tc>
          <w:tcPr>
            <w:tcW w:w="3988" w:type="pct"/>
            <w:shd w:val="clear" w:color="auto" w:fill="FFFFFF" w:themeFill="background1"/>
            <w:vAlign w:val="center"/>
          </w:tcPr>
          <w:p w14:paraId="30370327"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1.1. Šteta na pokretnoj i nepokretnoj imovini</w:t>
            </w:r>
          </w:p>
        </w:tc>
      </w:tr>
      <w:tr w:rsidR="005413DE" w:rsidRPr="00C22F0A" w14:paraId="5904A458"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6AA99A8C"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079ACF05"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1.2. Šteta na sredstvima za proizvodnju i rad</w:t>
            </w:r>
          </w:p>
        </w:tc>
      </w:tr>
      <w:tr w:rsidR="005413DE" w:rsidRPr="00C22F0A" w14:paraId="733FEDCA" w14:textId="77777777" w:rsidTr="00B816EB">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2221A048"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7F0EBB9A"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1.3. Štete na javnim zgradama ustanovama koje ne spadaju pod druge kriterije</w:t>
            </w:r>
          </w:p>
        </w:tc>
      </w:tr>
      <w:tr w:rsidR="005413DE" w:rsidRPr="00C22F0A" w14:paraId="29CF6548"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76925F7B"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6865F0AF"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1.3. Trošak sanacije, oporavka, asanacije te srodni troškovi</w:t>
            </w:r>
          </w:p>
        </w:tc>
      </w:tr>
      <w:tr w:rsidR="005413DE" w:rsidRPr="00C22F0A" w14:paraId="6EFFF851"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146D50BA"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40BEB3AE"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1.4. Troškovi spašavanja, liječenja te slični troškovi</w:t>
            </w:r>
          </w:p>
        </w:tc>
      </w:tr>
      <w:tr w:rsidR="005413DE" w:rsidRPr="00C22F0A" w14:paraId="768EE35B"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6CE64105"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585957EC"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1.5. Gubitak dobiti</w:t>
            </w:r>
          </w:p>
        </w:tc>
      </w:tr>
      <w:tr w:rsidR="005413DE" w:rsidRPr="00C22F0A" w14:paraId="116F1DA3" w14:textId="77777777" w:rsidTr="00B816EB">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vAlign w:val="center"/>
          </w:tcPr>
          <w:p w14:paraId="62B5061A" w14:textId="77777777" w:rsidR="005413DE" w:rsidRPr="00C22F0A" w:rsidRDefault="005413DE" w:rsidP="00B816EB">
            <w:pPr>
              <w:spacing w:before="0" w:after="0" w:line="276" w:lineRule="auto"/>
              <w:jc w:val="center"/>
              <w:rPr>
                <w:sz w:val="20"/>
                <w:szCs w:val="22"/>
              </w:rPr>
            </w:pPr>
          </w:p>
        </w:tc>
        <w:tc>
          <w:tcPr>
            <w:tcW w:w="3988" w:type="pct"/>
            <w:shd w:val="clear" w:color="auto" w:fill="FFFFFF" w:themeFill="background1"/>
            <w:vAlign w:val="center"/>
          </w:tcPr>
          <w:p w14:paraId="55B810F3"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1.6. Gubitak repromaterijala</w:t>
            </w:r>
          </w:p>
        </w:tc>
      </w:tr>
      <w:tr w:rsidR="005413DE" w:rsidRPr="00C22F0A" w14:paraId="14A5D9F1" w14:textId="77777777" w:rsidTr="00B816EB">
        <w:trPr>
          <w:trHeight w:val="448"/>
          <w:jc w:val="center"/>
        </w:trPr>
        <w:tc>
          <w:tcPr>
            <w:cnfStyle w:val="001000000000" w:firstRow="0" w:lastRow="0" w:firstColumn="1" w:lastColumn="0" w:oddVBand="0" w:evenVBand="0" w:oddHBand="0" w:evenHBand="0" w:firstRowFirstColumn="0" w:firstRowLastColumn="0" w:lastRowFirstColumn="0" w:lastRowLastColumn="0"/>
            <w:tcW w:w="1012" w:type="pct"/>
            <w:vMerge w:val="restart"/>
            <w:shd w:val="clear" w:color="auto" w:fill="FFFFFF" w:themeFill="background1"/>
            <w:vAlign w:val="center"/>
          </w:tcPr>
          <w:p w14:paraId="6ED0A425" w14:textId="77777777" w:rsidR="005413DE" w:rsidRPr="00C22F0A" w:rsidRDefault="005413DE" w:rsidP="00B816EB">
            <w:pPr>
              <w:spacing w:before="0" w:after="0" w:line="276" w:lineRule="auto"/>
              <w:jc w:val="center"/>
              <w:rPr>
                <w:sz w:val="20"/>
                <w:szCs w:val="22"/>
              </w:rPr>
            </w:pPr>
            <w:r w:rsidRPr="00C22F0A">
              <w:rPr>
                <w:sz w:val="20"/>
                <w:szCs w:val="22"/>
              </w:rPr>
              <w:t>2. Indirektne štete</w:t>
            </w:r>
          </w:p>
        </w:tc>
        <w:tc>
          <w:tcPr>
            <w:tcW w:w="3988" w:type="pct"/>
            <w:shd w:val="clear" w:color="auto" w:fill="FFFFFF" w:themeFill="background1"/>
            <w:vAlign w:val="center"/>
          </w:tcPr>
          <w:p w14:paraId="5536068B"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2.1. Izostanak radnika s posla (potrebno je procijeniti trošak izostanka s posla)</w:t>
            </w:r>
          </w:p>
        </w:tc>
      </w:tr>
      <w:tr w:rsidR="005413DE" w:rsidRPr="00C22F0A" w14:paraId="0AE5B2CB"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39A6A50E"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4916CDE5"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2.2. Gubitak poslova i prestanak poslovanja (potrebno je procijeniti trošak)</w:t>
            </w:r>
          </w:p>
        </w:tc>
      </w:tr>
      <w:tr w:rsidR="005413DE" w:rsidRPr="00C22F0A" w14:paraId="112167B4" w14:textId="77777777" w:rsidTr="00B816EB">
        <w:trPr>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2908DF1A"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5463BB9D"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2.3. Gubitak prestiža i renomea (potrebno je procijeniti trošak)</w:t>
            </w:r>
          </w:p>
        </w:tc>
      </w:tr>
      <w:tr w:rsidR="005413DE" w:rsidRPr="00C22F0A" w14:paraId="20A66B75"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49942CEC"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548C2CFB"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2.4. Nedostatak radne snage (potrebno je procijeniti trošak)</w:t>
            </w:r>
          </w:p>
        </w:tc>
      </w:tr>
      <w:tr w:rsidR="005413DE" w:rsidRPr="00C22F0A" w14:paraId="4C20863D" w14:textId="77777777" w:rsidTr="00B816EB">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2B752BEA"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492283A1" w14:textId="77777777" w:rsidR="005413DE" w:rsidRPr="00C22F0A" w:rsidRDefault="005413DE" w:rsidP="00B816E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2.5. Pad prihoda</w:t>
            </w:r>
          </w:p>
        </w:tc>
      </w:tr>
      <w:tr w:rsidR="005413DE" w:rsidRPr="00C22F0A" w14:paraId="1477543C" w14:textId="77777777" w:rsidTr="00B816E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FFFFFF" w:themeFill="background1"/>
          </w:tcPr>
          <w:p w14:paraId="16CAA855" w14:textId="77777777" w:rsidR="005413DE" w:rsidRPr="00C22F0A" w:rsidRDefault="005413DE" w:rsidP="00B816EB">
            <w:pPr>
              <w:spacing w:before="0" w:after="0" w:line="276" w:lineRule="auto"/>
              <w:rPr>
                <w:sz w:val="20"/>
                <w:szCs w:val="22"/>
              </w:rPr>
            </w:pPr>
          </w:p>
        </w:tc>
        <w:tc>
          <w:tcPr>
            <w:tcW w:w="3988" w:type="pct"/>
            <w:shd w:val="clear" w:color="auto" w:fill="FFFFFF" w:themeFill="background1"/>
            <w:vAlign w:val="center"/>
          </w:tcPr>
          <w:p w14:paraId="77A87401" w14:textId="77777777" w:rsidR="005413DE" w:rsidRPr="00C22F0A" w:rsidRDefault="005413DE" w:rsidP="00B816E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2.6. Pad proračuna</w:t>
            </w:r>
          </w:p>
        </w:tc>
      </w:tr>
    </w:tbl>
    <w:p w14:paraId="40E73DAA" w14:textId="77777777" w:rsidR="005413DE" w:rsidRPr="00C22F0A" w:rsidRDefault="005413DE" w:rsidP="005413DE">
      <w:pPr>
        <w:spacing w:before="120" w:after="120"/>
      </w:pPr>
      <w:r w:rsidRPr="00C22F0A">
        <w:t xml:space="preserve">Vrijednost pokretnina i nekretnina određuju se na temelju podataka dobivenih iz Državnog zavoda za statistiku. </w:t>
      </w:r>
    </w:p>
    <w:p w14:paraId="0235819F" w14:textId="77777777" w:rsidR="005413DE" w:rsidRPr="00C22F0A" w:rsidRDefault="005413DE" w:rsidP="005413DE">
      <w:pPr>
        <w:spacing w:before="120" w:after="120"/>
      </w:pPr>
    </w:p>
    <w:p w14:paraId="59BA6296" w14:textId="77777777" w:rsidR="005413DE" w:rsidRPr="00C22F0A" w:rsidRDefault="005413DE" w:rsidP="00A81505">
      <w:pPr>
        <w:pStyle w:val="Naslov2"/>
      </w:pPr>
      <w:bookmarkStart w:id="51" w:name="_Toc480526491"/>
      <w:bookmarkStart w:id="52" w:name="_Toc77763545"/>
      <w:bookmarkStart w:id="53" w:name="_Toc217028196"/>
      <w:r w:rsidRPr="00C22F0A">
        <w:t>Društvena stabilnost i politika</w:t>
      </w:r>
      <w:bookmarkEnd w:id="51"/>
      <w:bookmarkEnd w:id="52"/>
      <w:bookmarkEnd w:id="53"/>
    </w:p>
    <w:p w14:paraId="5E650CAE" w14:textId="77777777" w:rsidR="005413DE" w:rsidRPr="00C22F0A" w:rsidRDefault="005413DE" w:rsidP="005413DE">
      <w:r w:rsidRPr="00C22F0A">
        <w:t>Posljedice za Društvenu stabilnost i politiku također se iskazuju u materijalnoj šteti i to za štetu na kritičnoj infrastrukturi i šteti na Ustanovama/građevinama od javnog društvenog značaja.</w:t>
      </w:r>
    </w:p>
    <w:p w14:paraId="65A4472D" w14:textId="2B702F20" w:rsidR="005413DE" w:rsidRPr="00C22F0A" w:rsidRDefault="005413DE" w:rsidP="005413DE">
      <w:r w:rsidRPr="00C22F0A">
        <w:t xml:space="preserve">Ukoliko je ukupna materijalna šteta na kritičnoj infrastrukturi od značaja za funkcioniranje </w:t>
      </w:r>
      <w:r w:rsidR="00ED2C4B" w:rsidRPr="00C22F0A">
        <w:t>Šibensko-kninske županije</w:t>
      </w:r>
      <w:r w:rsidRPr="00C22F0A">
        <w:t xml:space="preserve"> i </w:t>
      </w:r>
      <w:r w:rsidR="00B627A0" w:rsidRPr="00C22F0A">
        <w:t>Općine Murter-Kornati</w:t>
      </w:r>
      <w:r w:rsidR="00C22F0A" w:rsidRPr="00C22F0A">
        <w:t xml:space="preserve"> </w:t>
      </w:r>
      <w:r w:rsidRPr="00C22F0A">
        <w:t>u cjelini, tada se prikazuje u odnosu na Županijski proračun.</w:t>
      </w:r>
    </w:p>
    <w:p w14:paraId="6A4B6CA0" w14:textId="77777777" w:rsidR="005413DE" w:rsidRPr="00C22F0A" w:rsidRDefault="005413DE" w:rsidP="005413DE"/>
    <w:p w14:paraId="6A9329D0" w14:textId="7C5B4623" w:rsidR="005413DE" w:rsidRPr="00C22F0A" w:rsidRDefault="005413DE" w:rsidP="005413DE">
      <w:pPr>
        <w:pStyle w:val="Opisslike"/>
      </w:pPr>
      <w:r w:rsidRPr="00C22F0A">
        <w:rPr>
          <w:rFonts w:eastAsia="Calibri"/>
        </w:rPr>
        <w:lastRenderedPageBreak/>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7</w:t>
      </w:r>
      <w:r w:rsidRPr="00C22F0A">
        <w:rPr>
          <w:rFonts w:eastAsia="Calibri"/>
          <w:bCs w:val="0"/>
          <w:noProof/>
        </w:rPr>
        <w:fldChar w:fldCharType="end"/>
      </w:r>
      <w:r w:rsidRPr="00C22F0A">
        <w:rPr>
          <w:rFonts w:eastAsia="Calibri"/>
        </w:rPr>
        <w:t>.</w:t>
      </w:r>
      <w:r w:rsidRPr="00C22F0A">
        <w:t xml:space="preserve"> Društvena stabilnost - Kritična infrastruktura (KI)</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7DF29960" w14:textId="77777777" w:rsidTr="00B816E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2AB7FBC9" w14:textId="77777777" w:rsidR="005413DE" w:rsidRPr="00C22F0A" w:rsidRDefault="005413DE" w:rsidP="00B816EB">
            <w:pPr>
              <w:spacing w:before="0" w:after="0" w:line="276" w:lineRule="auto"/>
              <w:jc w:val="center"/>
              <w:rPr>
                <w:sz w:val="20"/>
                <w:szCs w:val="22"/>
              </w:rPr>
            </w:pPr>
            <w:r w:rsidRPr="00C22F0A">
              <w:rPr>
                <w:sz w:val="20"/>
                <w:szCs w:val="22"/>
              </w:rPr>
              <w:t>KATEGORIJA</w:t>
            </w:r>
          </w:p>
        </w:tc>
        <w:tc>
          <w:tcPr>
            <w:tcW w:w="2660" w:type="pct"/>
            <w:shd w:val="clear" w:color="auto" w:fill="EAF1DD" w:themeFill="accent3" w:themeFillTint="33"/>
            <w:vAlign w:val="center"/>
          </w:tcPr>
          <w:p w14:paraId="6F432515"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C22F0A">
              <w:rPr>
                <w:sz w:val="20"/>
                <w:szCs w:val="22"/>
              </w:rPr>
              <w:t>%</w:t>
            </w:r>
          </w:p>
        </w:tc>
      </w:tr>
      <w:tr w:rsidR="005413DE" w:rsidRPr="00C22F0A" w14:paraId="7DBB866A"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5EF2F6BA" w14:textId="77777777" w:rsidR="005413DE" w:rsidRPr="00C22F0A" w:rsidRDefault="005413DE" w:rsidP="00B816EB">
            <w:pPr>
              <w:spacing w:before="0" w:after="0" w:line="276" w:lineRule="auto"/>
              <w:jc w:val="center"/>
              <w:rPr>
                <w:sz w:val="20"/>
                <w:szCs w:val="22"/>
              </w:rPr>
            </w:pPr>
            <w:r w:rsidRPr="00C22F0A">
              <w:rPr>
                <w:sz w:val="20"/>
                <w:szCs w:val="22"/>
              </w:rPr>
              <w:t>1</w:t>
            </w:r>
          </w:p>
        </w:tc>
        <w:tc>
          <w:tcPr>
            <w:tcW w:w="2660" w:type="pct"/>
            <w:shd w:val="clear" w:color="auto" w:fill="FFFFFF" w:themeFill="background1"/>
            <w:vAlign w:val="center"/>
          </w:tcPr>
          <w:p w14:paraId="29F02B58"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0,5 - 1</w:t>
            </w:r>
          </w:p>
        </w:tc>
      </w:tr>
      <w:tr w:rsidR="005413DE" w:rsidRPr="00C22F0A" w14:paraId="53855271"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1E207A3C" w14:textId="77777777" w:rsidR="005413DE" w:rsidRPr="00C22F0A" w:rsidRDefault="005413DE" w:rsidP="00B816EB">
            <w:pPr>
              <w:spacing w:before="0" w:after="0" w:line="276" w:lineRule="auto"/>
              <w:jc w:val="center"/>
              <w:rPr>
                <w:sz w:val="20"/>
                <w:szCs w:val="22"/>
              </w:rPr>
            </w:pPr>
            <w:r w:rsidRPr="00C22F0A">
              <w:rPr>
                <w:sz w:val="20"/>
                <w:szCs w:val="22"/>
              </w:rPr>
              <w:t>2</w:t>
            </w:r>
          </w:p>
        </w:tc>
        <w:tc>
          <w:tcPr>
            <w:tcW w:w="2660" w:type="pct"/>
            <w:shd w:val="clear" w:color="auto" w:fill="FFFFFF" w:themeFill="background1"/>
            <w:vAlign w:val="center"/>
          </w:tcPr>
          <w:p w14:paraId="5EFE0EA9"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1 - 5</w:t>
            </w:r>
          </w:p>
        </w:tc>
      </w:tr>
      <w:tr w:rsidR="005413DE" w:rsidRPr="00C22F0A" w14:paraId="6C4604EE"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3CB8AC37" w14:textId="77777777" w:rsidR="005413DE" w:rsidRPr="00C22F0A" w:rsidRDefault="005413DE" w:rsidP="00B816EB">
            <w:pPr>
              <w:spacing w:before="0" w:after="0" w:line="276" w:lineRule="auto"/>
              <w:jc w:val="center"/>
              <w:rPr>
                <w:sz w:val="20"/>
                <w:szCs w:val="22"/>
              </w:rPr>
            </w:pPr>
            <w:r w:rsidRPr="00C22F0A">
              <w:rPr>
                <w:sz w:val="20"/>
                <w:szCs w:val="22"/>
              </w:rPr>
              <w:t>3</w:t>
            </w:r>
          </w:p>
        </w:tc>
        <w:tc>
          <w:tcPr>
            <w:tcW w:w="2660" w:type="pct"/>
            <w:shd w:val="clear" w:color="auto" w:fill="FFFFFF" w:themeFill="background1"/>
            <w:vAlign w:val="center"/>
          </w:tcPr>
          <w:p w14:paraId="13B39ACA"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5 - 15</w:t>
            </w:r>
          </w:p>
        </w:tc>
      </w:tr>
      <w:tr w:rsidR="005413DE" w:rsidRPr="00C22F0A" w14:paraId="721D7833"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55381E96" w14:textId="77777777" w:rsidR="005413DE" w:rsidRPr="00C22F0A" w:rsidRDefault="005413DE" w:rsidP="00B816EB">
            <w:pPr>
              <w:spacing w:before="0" w:after="0" w:line="276" w:lineRule="auto"/>
              <w:jc w:val="center"/>
              <w:rPr>
                <w:sz w:val="20"/>
                <w:szCs w:val="22"/>
              </w:rPr>
            </w:pPr>
            <w:r w:rsidRPr="00C22F0A">
              <w:rPr>
                <w:sz w:val="20"/>
                <w:szCs w:val="22"/>
              </w:rPr>
              <w:t>4</w:t>
            </w:r>
          </w:p>
        </w:tc>
        <w:tc>
          <w:tcPr>
            <w:tcW w:w="2660" w:type="pct"/>
            <w:shd w:val="clear" w:color="auto" w:fill="FFFFFF" w:themeFill="background1"/>
            <w:vAlign w:val="center"/>
          </w:tcPr>
          <w:p w14:paraId="64FA51B5"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15 - 25</w:t>
            </w:r>
          </w:p>
        </w:tc>
      </w:tr>
      <w:tr w:rsidR="005413DE" w:rsidRPr="00C22F0A" w14:paraId="3F3F7C2A"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6F99287F" w14:textId="77777777" w:rsidR="005413DE" w:rsidRPr="00C22F0A" w:rsidRDefault="005413DE" w:rsidP="00B816EB">
            <w:pPr>
              <w:spacing w:before="0" w:after="0" w:line="276" w:lineRule="auto"/>
              <w:jc w:val="center"/>
              <w:rPr>
                <w:sz w:val="20"/>
                <w:szCs w:val="22"/>
              </w:rPr>
            </w:pPr>
            <w:r w:rsidRPr="00C22F0A">
              <w:rPr>
                <w:sz w:val="20"/>
                <w:szCs w:val="22"/>
              </w:rPr>
              <w:t>5</w:t>
            </w:r>
          </w:p>
        </w:tc>
        <w:tc>
          <w:tcPr>
            <w:tcW w:w="2660" w:type="pct"/>
            <w:shd w:val="clear" w:color="auto" w:fill="FFFFFF" w:themeFill="background1"/>
            <w:vAlign w:val="center"/>
          </w:tcPr>
          <w:p w14:paraId="61B38699"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&gt; 25</w:t>
            </w:r>
          </w:p>
        </w:tc>
      </w:tr>
    </w:tbl>
    <w:p w14:paraId="018B3645" w14:textId="77777777" w:rsidR="005413DE" w:rsidRPr="00C22F0A" w:rsidRDefault="005413DE" w:rsidP="005413DE"/>
    <w:p w14:paraId="54ADB4D4" w14:textId="77777777" w:rsidR="005413DE" w:rsidRPr="00C22F0A" w:rsidRDefault="005413DE" w:rsidP="005413DE">
      <w:r w:rsidRPr="00C22F0A">
        <w:t>U kriteriju ukupne materijalne štete na građevinama od javnog društvenog značaja šteta se prikazuje u odnosu na proračun JLP(R)S. Građevinama javnog društvenog značaja smatraju se: sportski objekti, objekti kulturne baštine, sakralni objekti, objekti javnih ustanova i sl.</w:t>
      </w:r>
    </w:p>
    <w:p w14:paraId="26FF18F6" w14:textId="77777777" w:rsidR="005413DE" w:rsidRPr="00C22F0A" w:rsidRDefault="005413DE" w:rsidP="005413DE"/>
    <w:p w14:paraId="236D628C" w14:textId="0AA03D19" w:rsidR="005413DE" w:rsidRPr="00C22F0A" w:rsidRDefault="005413DE" w:rsidP="005413DE">
      <w:pPr>
        <w:pStyle w:val="Opisslike"/>
      </w:pPr>
      <w:r w:rsidRPr="00C22F0A">
        <w:rPr>
          <w:rFonts w:eastAsia="Calibri"/>
        </w:rPr>
        <w:t xml:space="preserve">Tablica </w:t>
      </w:r>
      <w:r w:rsidRPr="00C22F0A">
        <w:rPr>
          <w:rFonts w:eastAsia="Calibri"/>
          <w:bCs w:val="0"/>
        </w:rPr>
        <w:fldChar w:fldCharType="begin"/>
      </w:r>
      <w:r w:rsidRPr="00C22F0A">
        <w:rPr>
          <w:rFonts w:eastAsia="Calibri"/>
        </w:rPr>
        <w:instrText xml:space="preserve"> SEQ Tabela \* ARABIC </w:instrText>
      </w:r>
      <w:r w:rsidRPr="00C22F0A">
        <w:rPr>
          <w:rFonts w:eastAsia="Calibri"/>
          <w:bCs w:val="0"/>
        </w:rPr>
        <w:fldChar w:fldCharType="separate"/>
      </w:r>
      <w:r w:rsidR="00BF5AB3">
        <w:rPr>
          <w:rFonts w:eastAsia="Calibri"/>
          <w:noProof/>
        </w:rPr>
        <w:t>8</w:t>
      </w:r>
      <w:r w:rsidRPr="00C22F0A">
        <w:rPr>
          <w:rFonts w:eastAsia="Calibri"/>
          <w:bCs w:val="0"/>
          <w:noProof/>
        </w:rPr>
        <w:fldChar w:fldCharType="end"/>
      </w:r>
      <w:r w:rsidRPr="00C22F0A">
        <w:rPr>
          <w:rFonts w:eastAsia="Calibri"/>
        </w:rPr>
        <w:t>.</w:t>
      </w:r>
      <w:r w:rsidRPr="00C22F0A">
        <w:t xml:space="preserve"> Društvena stabilnost – Ustanove/građevine javnog društvenog značaja</w:t>
      </w:r>
    </w:p>
    <w:tbl>
      <w:tblPr>
        <w:tblStyle w:val="GridTable6Colorful-Accent31"/>
        <w:tblW w:w="5000" w:type="pct"/>
        <w:jc w:val="center"/>
        <w:tblLook w:val="04A0" w:firstRow="1" w:lastRow="0" w:firstColumn="1" w:lastColumn="0" w:noHBand="0" w:noVBand="1"/>
      </w:tblPr>
      <w:tblGrid>
        <w:gridCol w:w="4240"/>
        <w:gridCol w:w="4820"/>
      </w:tblGrid>
      <w:tr w:rsidR="005413DE" w:rsidRPr="00C22F0A" w14:paraId="7D7FDD5D" w14:textId="77777777" w:rsidTr="00B816E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EAF1DD" w:themeFill="accent3" w:themeFillTint="33"/>
            <w:vAlign w:val="center"/>
          </w:tcPr>
          <w:p w14:paraId="366A4BC8" w14:textId="77777777" w:rsidR="005413DE" w:rsidRPr="00C22F0A" w:rsidRDefault="005413DE" w:rsidP="00B816EB">
            <w:pPr>
              <w:spacing w:before="0" w:after="0" w:line="276" w:lineRule="auto"/>
              <w:jc w:val="center"/>
              <w:rPr>
                <w:sz w:val="20"/>
                <w:szCs w:val="22"/>
              </w:rPr>
            </w:pPr>
            <w:r w:rsidRPr="00C22F0A">
              <w:rPr>
                <w:sz w:val="20"/>
                <w:szCs w:val="22"/>
              </w:rPr>
              <w:t>KATEGORIJA</w:t>
            </w:r>
          </w:p>
        </w:tc>
        <w:tc>
          <w:tcPr>
            <w:tcW w:w="2660" w:type="pct"/>
            <w:shd w:val="clear" w:color="auto" w:fill="EAF1DD" w:themeFill="accent3" w:themeFillTint="33"/>
            <w:vAlign w:val="center"/>
          </w:tcPr>
          <w:p w14:paraId="26EA16F8" w14:textId="77777777" w:rsidR="005413DE" w:rsidRPr="00C22F0A" w:rsidRDefault="005413DE" w:rsidP="00B816E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C22F0A">
              <w:rPr>
                <w:sz w:val="20"/>
                <w:szCs w:val="22"/>
              </w:rPr>
              <w:t>%</w:t>
            </w:r>
          </w:p>
        </w:tc>
      </w:tr>
      <w:tr w:rsidR="005413DE" w:rsidRPr="00C22F0A" w14:paraId="4DB9DA0F"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2D5C3E9C" w14:textId="77777777" w:rsidR="005413DE" w:rsidRPr="00C22F0A" w:rsidRDefault="005413DE" w:rsidP="00B816EB">
            <w:pPr>
              <w:spacing w:before="0" w:after="0" w:line="276" w:lineRule="auto"/>
              <w:jc w:val="center"/>
              <w:rPr>
                <w:sz w:val="20"/>
                <w:szCs w:val="22"/>
              </w:rPr>
            </w:pPr>
            <w:r w:rsidRPr="00C22F0A">
              <w:rPr>
                <w:sz w:val="20"/>
                <w:szCs w:val="22"/>
              </w:rPr>
              <w:t>1</w:t>
            </w:r>
          </w:p>
        </w:tc>
        <w:tc>
          <w:tcPr>
            <w:tcW w:w="2660" w:type="pct"/>
            <w:shd w:val="clear" w:color="auto" w:fill="FFFFFF" w:themeFill="background1"/>
            <w:vAlign w:val="center"/>
          </w:tcPr>
          <w:p w14:paraId="46DAAA08"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0,5 - 1</w:t>
            </w:r>
          </w:p>
        </w:tc>
      </w:tr>
      <w:tr w:rsidR="005413DE" w:rsidRPr="00C22F0A" w14:paraId="51C3CBF3"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6DEF5387" w14:textId="77777777" w:rsidR="005413DE" w:rsidRPr="00C22F0A" w:rsidRDefault="005413DE" w:rsidP="00B816EB">
            <w:pPr>
              <w:spacing w:before="0" w:after="0" w:line="276" w:lineRule="auto"/>
              <w:jc w:val="center"/>
              <w:rPr>
                <w:sz w:val="20"/>
                <w:szCs w:val="22"/>
              </w:rPr>
            </w:pPr>
            <w:r w:rsidRPr="00C22F0A">
              <w:rPr>
                <w:sz w:val="20"/>
                <w:szCs w:val="22"/>
              </w:rPr>
              <w:t>2</w:t>
            </w:r>
          </w:p>
        </w:tc>
        <w:tc>
          <w:tcPr>
            <w:tcW w:w="2660" w:type="pct"/>
            <w:shd w:val="clear" w:color="auto" w:fill="FFFFFF" w:themeFill="background1"/>
            <w:vAlign w:val="center"/>
          </w:tcPr>
          <w:p w14:paraId="11645955"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1 - 5</w:t>
            </w:r>
          </w:p>
        </w:tc>
      </w:tr>
      <w:tr w:rsidR="005413DE" w:rsidRPr="00C22F0A" w14:paraId="716BC038"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5F73FA59" w14:textId="77777777" w:rsidR="005413DE" w:rsidRPr="00C22F0A" w:rsidRDefault="005413DE" w:rsidP="00B816EB">
            <w:pPr>
              <w:spacing w:before="0" w:after="0" w:line="276" w:lineRule="auto"/>
              <w:jc w:val="center"/>
              <w:rPr>
                <w:sz w:val="20"/>
                <w:szCs w:val="22"/>
              </w:rPr>
            </w:pPr>
            <w:r w:rsidRPr="00C22F0A">
              <w:rPr>
                <w:sz w:val="20"/>
                <w:szCs w:val="22"/>
              </w:rPr>
              <w:t>3</w:t>
            </w:r>
          </w:p>
        </w:tc>
        <w:tc>
          <w:tcPr>
            <w:tcW w:w="2660" w:type="pct"/>
            <w:shd w:val="clear" w:color="auto" w:fill="FFFFFF" w:themeFill="background1"/>
            <w:vAlign w:val="center"/>
          </w:tcPr>
          <w:p w14:paraId="7F5816B3"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5  - 15</w:t>
            </w:r>
          </w:p>
        </w:tc>
      </w:tr>
      <w:tr w:rsidR="005413DE" w:rsidRPr="00C22F0A" w14:paraId="13B72B99" w14:textId="77777777" w:rsidTr="00B816EB">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4DBA1376" w14:textId="77777777" w:rsidR="005413DE" w:rsidRPr="00C22F0A" w:rsidRDefault="005413DE" w:rsidP="00B816EB">
            <w:pPr>
              <w:spacing w:before="0" w:after="0" w:line="276" w:lineRule="auto"/>
              <w:jc w:val="center"/>
              <w:rPr>
                <w:sz w:val="20"/>
                <w:szCs w:val="22"/>
              </w:rPr>
            </w:pPr>
            <w:r w:rsidRPr="00C22F0A">
              <w:rPr>
                <w:sz w:val="20"/>
                <w:szCs w:val="22"/>
              </w:rPr>
              <w:t>4</w:t>
            </w:r>
          </w:p>
        </w:tc>
        <w:tc>
          <w:tcPr>
            <w:tcW w:w="2660" w:type="pct"/>
            <w:shd w:val="clear" w:color="auto" w:fill="FFFFFF" w:themeFill="background1"/>
            <w:vAlign w:val="center"/>
          </w:tcPr>
          <w:p w14:paraId="76897E17" w14:textId="77777777" w:rsidR="005413DE" w:rsidRPr="00C22F0A" w:rsidRDefault="005413DE" w:rsidP="00B816E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C22F0A">
              <w:rPr>
                <w:sz w:val="20"/>
                <w:szCs w:val="22"/>
              </w:rPr>
              <w:t>15 - 25</w:t>
            </w:r>
          </w:p>
        </w:tc>
      </w:tr>
      <w:tr w:rsidR="005413DE" w:rsidRPr="005A761D" w14:paraId="50C8AF3F" w14:textId="77777777" w:rsidTr="00B816E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FFFFFF" w:themeFill="background1"/>
            <w:vAlign w:val="center"/>
          </w:tcPr>
          <w:p w14:paraId="75104E24" w14:textId="77777777" w:rsidR="005413DE" w:rsidRPr="00C22F0A" w:rsidRDefault="005413DE" w:rsidP="00B816EB">
            <w:pPr>
              <w:spacing w:before="0" w:after="0" w:line="276" w:lineRule="auto"/>
              <w:jc w:val="center"/>
              <w:rPr>
                <w:sz w:val="20"/>
                <w:szCs w:val="22"/>
              </w:rPr>
            </w:pPr>
            <w:r w:rsidRPr="00C22F0A">
              <w:rPr>
                <w:sz w:val="20"/>
                <w:szCs w:val="22"/>
              </w:rPr>
              <w:t>5</w:t>
            </w:r>
          </w:p>
        </w:tc>
        <w:tc>
          <w:tcPr>
            <w:tcW w:w="2660" w:type="pct"/>
            <w:shd w:val="clear" w:color="auto" w:fill="FFFFFF" w:themeFill="background1"/>
            <w:vAlign w:val="center"/>
          </w:tcPr>
          <w:p w14:paraId="0D92B8D0" w14:textId="77777777" w:rsidR="005413DE" w:rsidRPr="00C22F0A" w:rsidRDefault="005413DE" w:rsidP="00B816E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C22F0A">
              <w:rPr>
                <w:sz w:val="20"/>
                <w:szCs w:val="22"/>
              </w:rPr>
              <w:t>&gt; 25</w:t>
            </w:r>
          </w:p>
        </w:tc>
      </w:tr>
    </w:tbl>
    <w:p w14:paraId="3DF7D9C1" w14:textId="77777777" w:rsidR="005413DE" w:rsidRPr="005A761D" w:rsidRDefault="005413DE" w:rsidP="005413DE">
      <w:pPr>
        <w:rPr>
          <w:highlight w:val="yellow"/>
        </w:rPr>
      </w:pPr>
    </w:p>
    <w:p w14:paraId="6869A118" w14:textId="77777777" w:rsidR="005413DE" w:rsidRPr="00C22F0A" w:rsidRDefault="005413DE" w:rsidP="005413DE">
      <w:r w:rsidRPr="00C22F0A">
        <w:t>Posljedice za društvenu stabilnost i politiku iskazuju se zbirno.</w:t>
      </w:r>
    </w:p>
    <w:p w14:paraId="375609B5" w14:textId="77777777" w:rsidR="005413DE" w:rsidRPr="00C22F0A" w:rsidRDefault="005413DE" w:rsidP="005413DE">
      <w:r w:rsidRPr="00C22F0A">
        <w:t>Kategorija Društvene stabilnosti i politike dobiva se srednjom vrijednosti kategorija Kritične infrastrukture (KI) i Ustanova/građevina javnog i društvenog značaja.</w:t>
      </w:r>
    </w:p>
    <w:p w14:paraId="7ABF457C" w14:textId="77777777" w:rsidR="005413DE" w:rsidRPr="00C22F0A" w:rsidRDefault="005413DE" w:rsidP="005413DE">
      <w:r w:rsidRPr="00C22F0A">
        <w:rPr>
          <w:noProof/>
          <w:lang w:eastAsia="hr-HR"/>
        </w:rPr>
        <mc:AlternateContent>
          <mc:Choice Requires="wps">
            <w:drawing>
              <wp:anchor distT="0" distB="0" distL="114300" distR="114300" simplePos="0" relativeHeight="251821056" behindDoc="0" locked="0" layoutInCell="1" allowOverlap="1" wp14:anchorId="616EB96F" wp14:editId="6FCCBB20">
                <wp:simplePos x="0" y="0"/>
                <wp:positionH relativeFrom="margin">
                  <wp:align>right</wp:align>
                </wp:positionH>
                <wp:positionV relativeFrom="paragraph">
                  <wp:posOffset>166370</wp:posOffset>
                </wp:positionV>
                <wp:extent cx="3752215" cy="476250"/>
                <wp:effectExtent l="0" t="0" r="635" b="0"/>
                <wp:wrapNone/>
                <wp:docPr id="461" name="Text Box 5"/>
                <wp:cNvGraphicFramePr/>
                <a:graphic xmlns:a="http://schemas.openxmlformats.org/drawingml/2006/main">
                  <a:graphicData uri="http://schemas.microsoft.com/office/word/2010/wordprocessingShape">
                    <wps:wsp>
                      <wps:cNvSpPr txBox="1"/>
                      <wps:spPr>
                        <a:xfrm>
                          <a:off x="0" y="0"/>
                          <a:ext cx="375221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Reetkatablice"/>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5413DE" w14:paraId="5EE84309" w14:textId="77777777" w:rsidTr="00D648B5">
                              <w:tc>
                                <w:tcPr>
                                  <w:tcW w:w="5670" w:type="dxa"/>
                                </w:tcPr>
                                <w:p w14:paraId="2FAEC5D5" w14:textId="77777777" w:rsidR="005413DE" w:rsidRPr="007C3B85" w:rsidRDefault="005413DE" w:rsidP="00D648B5">
                                  <w:pPr>
                                    <w:spacing w:before="0" w:after="0"/>
                                    <w:rPr>
                                      <w:sz w:val="22"/>
                                      <w:szCs w:val="22"/>
                                    </w:rPr>
                                  </w:pPr>
                                  <w:r w:rsidRPr="007C3B85">
                                    <w:rPr>
                                      <w:sz w:val="22"/>
                                      <w:szCs w:val="22"/>
                                    </w:rPr>
                                    <w:t>KI + Građevine (Ustanove) javnog društvenog značaja</w:t>
                                  </w:r>
                                </w:p>
                              </w:tc>
                            </w:tr>
                            <w:tr w:rsidR="005413DE" w14:paraId="0745B2D6" w14:textId="77777777" w:rsidTr="00D648B5">
                              <w:tc>
                                <w:tcPr>
                                  <w:tcW w:w="5670" w:type="dxa"/>
                                </w:tcPr>
                                <w:p w14:paraId="0F609520" w14:textId="77777777" w:rsidR="005413DE" w:rsidRDefault="005413DE" w:rsidP="00D648B5">
                                  <w:pPr>
                                    <w:spacing w:before="0" w:after="0"/>
                                    <w:jc w:val="center"/>
                                  </w:pPr>
                                  <w:r>
                                    <w:t>2</w:t>
                                  </w:r>
                                </w:p>
                              </w:tc>
                            </w:tr>
                          </w:tbl>
                          <w:p w14:paraId="17EA76CA" w14:textId="77777777" w:rsidR="005413DE" w:rsidRDefault="005413DE" w:rsidP="00541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EB96F" id="_x0000_t202" coordsize="21600,21600" o:spt="202" path="m,l,21600r21600,l21600,xe">
                <v:stroke joinstyle="miter"/>
                <v:path gradientshapeok="t" o:connecttype="rect"/>
              </v:shapetype>
              <v:shape id="Text Box 5" o:spid="_x0000_s1029" type="#_x0000_t202" style="position:absolute;left:0;text-align:left;margin-left:244.25pt;margin-top:13.1pt;width:295.45pt;height:37.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" fillcolor="white [3201]" stroked="f" strokeweight=".5pt">
                <v:textbox>
                  <w:txbxContent>
                    <w:tbl>
                      <w:tblPr>
                        <w:tblStyle w:val="Reetkatablice"/>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5413DE" w14:paraId="5EE84309" w14:textId="77777777" w:rsidTr="00D648B5">
                        <w:tc>
                          <w:tcPr>
                            <w:tcW w:w="5670" w:type="dxa"/>
                          </w:tcPr>
                          <w:p w14:paraId="2FAEC5D5" w14:textId="77777777" w:rsidR="005413DE" w:rsidRPr="007C3B85" w:rsidRDefault="005413DE" w:rsidP="00D648B5">
                            <w:pPr>
                              <w:spacing w:before="0" w:after="0"/>
                              <w:rPr>
                                <w:sz w:val="22"/>
                                <w:szCs w:val="22"/>
                              </w:rPr>
                            </w:pPr>
                            <w:r w:rsidRPr="007C3B85">
                              <w:rPr>
                                <w:sz w:val="22"/>
                                <w:szCs w:val="22"/>
                              </w:rPr>
                              <w:t>KI + Građevine (Ustanove) javnog društvenog značaja</w:t>
                            </w:r>
                          </w:p>
                        </w:tc>
                      </w:tr>
                      <w:tr w:rsidR="005413DE" w14:paraId="0745B2D6" w14:textId="77777777" w:rsidTr="00D648B5">
                        <w:tc>
                          <w:tcPr>
                            <w:tcW w:w="5670" w:type="dxa"/>
                          </w:tcPr>
                          <w:p w14:paraId="0F609520" w14:textId="77777777" w:rsidR="005413DE" w:rsidRDefault="005413DE" w:rsidP="00D648B5">
                            <w:pPr>
                              <w:spacing w:before="0" w:after="0"/>
                              <w:jc w:val="center"/>
                            </w:pPr>
                            <w:r>
                              <w:t>2</w:t>
                            </w:r>
                          </w:p>
                        </w:tc>
                      </w:tr>
                    </w:tbl>
                    <w:p w14:paraId="17EA76CA" w14:textId="77777777" w:rsidR="005413DE" w:rsidRDefault="005413DE" w:rsidP="005413DE"/>
                  </w:txbxContent>
                </v:textbox>
                <w10:wrap anchorx="margin"/>
              </v:shape>
            </w:pict>
          </mc:Fallback>
        </mc:AlternateContent>
      </w:r>
    </w:p>
    <w:p w14:paraId="16D992FF" w14:textId="77777777" w:rsidR="005413DE" w:rsidRPr="00C22F0A" w:rsidRDefault="005413DE" w:rsidP="005413DE">
      <w:r w:rsidRPr="00C22F0A">
        <w:t>Društvena stabilnost i politika =</w:t>
      </w:r>
    </w:p>
    <w:p w14:paraId="33E8F84F" w14:textId="77777777" w:rsidR="005413DE" w:rsidRPr="005A761D" w:rsidRDefault="005413DE" w:rsidP="005413DE">
      <w:pPr>
        <w:rPr>
          <w:highlight w:val="yellow"/>
        </w:rPr>
      </w:pPr>
    </w:p>
    <w:p w14:paraId="0B8AC6F8" w14:textId="77777777" w:rsidR="005413DE" w:rsidRPr="005A761D" w:rsidRDefault="005413DE" w:rsidP="005413DE">
      <w:pPr>
        <w:rPr>
          <w:highlight w:val="yellow"/>
        </w:rPr>
      </w:pPr>
    </w:p>
    <w:p w14:paraId="65FFCA85" w14:textId="77777777" w:rsidR="005413DE" w:rsidRPr="005A761D" w:rsidRDefault="005413DE" w:rsidP="005413DE">
      <w:pPr>
        <w:spacing w:before="0" w:after="200"/>
        <w:jc w:val="left"/>
        <w:rPr>
          <w:highlight w:val="yellow"/>
        </w:rPr>
      </w:pPr>
      <w:r w:rsidRPr="005A761D">
        <w:rPr>
          <w:highlight w:val="yellow"/>
        </w:rPr>
        <w:br w:type="page"/>
      </w:r>
    </w:p>
    <w:p w14:paraId="21093386" w14:textId="77777777" w:rsidR="005413DE" w:rsidRPr="002238BF" w:rsidRDefault="005413DE" w:rsidP="00945C9C">
      <w:pPr>
        <w:pStyle w:val="Naslov1"/>
      </w:pPr>
      <w:bookmarkStart w:id="54" w:name="_Toc77763546"/>
      <w:bookmarkStart w:id="55" w:name="_Toc217028197"/>
      <w:r w:rsidRPr="002238BF">
        <w:lastRenderedPageBreak/>
        <w:t>Vjerojatnost</w:t>
      </w:r>
      <w:bookmarkEnd w:id="54"/>
      <w:bookmarkEnd w:id="55"/>
    </w:p>
    <w:p w14:paraId="790A6209" w14:textId="77777777" w:rsidR="005413DE" w:rsidRPr="002238BF" w:rsidRDefault="005413DE" w:rsidP="005413DE">
      <w:r w:rsidRPr="002238BF">
        <w:t xml:space="preserve">Za svaki scenarij izračunava se vjerojatnost njegove pojave (realizacije). Korištenje statističkih pokazatelja iz prošlosti omogućava se kvantitativni izračun rizika u svrhu osiguranja značajnosti i usporedivosti same procjene. Vjerojatnost se mora najvećim dijelom temeljiti na kvantitativnom izračunu gdje god je moguće te kvalitativno u što manjoj mjeri. Razlog je smanjivanje razine subjektivnosti analize tj. nepouzdanosti što onemogućuje usporedivost s drugim istovrsnim analizama i valjanost dobivenih rezultata. </w:t>
      </w:r>
    </w:p>
    <w:p w14:paraId="1E5FE29E" w14:textId="77777777" w:rsidR="005413DE" w:rsidRPr="002238BF" w:rsidRDefault="005413DE" w:rsidP="005413DE">
      <w:pPr>
        <w:spacing w:before="120" w:after="120"/>
      </w:pPr>
      <w:r w:rsidRPr="002238BF">
        <w:t>Određivanje analize:</w:t>
      </w:r>
    </w:p>
    <w:p w14:paraId="5F8577E0" w14:textId="77777777" w:rsidR="005413DE" w:rsidRPr="002238BF" w:rsidRDefault="005413DE" w:rsidP="00801731">
      <w:pPr>
        <w:pStyle w:val="Odlomakpopisa"/>
        <w:numPr>
          <w:ilvl w:val="0"/>
          <w:numId w:val="11"/>
        </w:numPr>
      </w:pPr>
      <w:r w:rsidRPr="002238BF">
        <w:t>procjena mora biti bazirana na znanstvenim (statističkim) podacima</w:t>
      </w:r>
    </w:p>
    <w:p w14:paraId="1E54BA39" w14:textId="77777777" w:rsidR="005413DE" w:rsidRPr="002238BF" w:rsidRDefault="005413DE" w:rsidP="00801731">
      <w:pPr>
        <w:pStyle w:val="Odlomakpopisa"/>
        <w:numPr>
          <w:ilvl w:val="0"/>
          <w:numId w:val="11"/>
        </w:numPr>
      </w:pPr>
      <w:r w:rsidRPr="002238BF">
        <w:t>izračun je jasno strukturiran i transparentan</w:t>
      </w:r>
    </w:p>
    <w:p w14:paraId="3378DB20" w14:textId="77777777" w:rsidR="005413DE" w:rsidRPr="002238BF" w:rsidRDefault="005413DE" w:rsidP="00801731">
      <w:pPr>
        <w:pStyle w:val="Odlomakpopisa"/>
        <w:numPr>
          <w:ilvl w:val="0"/>
          <w:numId w:val="11"/>
        </w:numPr>
      </w:pPr>
      <w:r w:rsidRPr="002238BF">
        <w:t>procjena je metodološki dosljedna i može biti ponovljena sa istim ili vrlo sličnim rezultatima od druge radne skupine koristeći iste podatke i metodologiju</w:t>
      </w:r>
    </w:p>
    <w:p w14:paraId="3E7B19DD" w14:textId="77777777" w:rsidR="005413DE" w:rsidRPr="002238BF" w:rsidRDefault="005413DE" w:rsidP="00801731">
      <w:pPr>
        <w:pStyle w:val="Odlomakpopisa"/>
        <w:numPr>
          <w:ilvl w:val="0"/>
          <w:numId w:val="11"/>
        </w:numPr>
      </w:pPr>
      <w:r w:rsidRPr="002238BF">
        <w:t>ishod koji će podržavati određivanje rizika</w:t>
      </w:r>
    </w:p>
    <w:p w14:paraId="139C18D1" w14:textId="77777777" w:rsidR="005413DE" w:rsidRPr="002238BF" w:rsidRDefault="005413DE" w:rsidP="00801731">
      <w:pPr>
        <w:pStyle w:val="Odlomakpopisa"/>
        <w:numPr>
          <w:ilvl w:val="0"/>
          <w:numId w:val="11"/>
        </w:numPr>
      </w:pPr>
      <w:r w:rsidRPr="002238BF">
        <w:t>ishod koji će omogućiti daljnju regulaciju rizika</w:t>
      </w:r>
    </w:p>
    <w:p w14:paraId="6670C21F" w14:textId="77777777" w:rsidR="005413DE" w:rsidRPr="002238BF" w:rsidRDefault="005413DE" w:rsidP="00801731">
      <w:pPr>
        <w:pStyle w:val="Odlomakpopisa"/>
        <w:numPr>
          <w:ilvl w:val="0"/>
          <w:numId w:val="11"/>
        </w:numPr>
      </w:pPr>
      <w:r w:rsidRPr="002238BF">
        <w:t>ishod koji će omogućiti usporedivost rezultata s drugim JLP(R)S</w:t>
      </w:r>
    </w:p>
    <w:p w14:paraId="0ED401F2" w14:textId="77777777" w:rsidR="005413DE" w:rsidRPr="002238BF" w:rsidRDefault="005413DE" w:rsidP="005413DE"/>
    <w:p w14:paraId="765B5CDB" w14:textId="77777777" w:rsidR="005413DE" w:rsidRPr="002238BF" w:rsidRDefault="005413DE" w:rsidP="005413DE">
      <w:r w:rsidRPr="002238BF">
        <w:t>Za svaki identificirani rizik posljedice i vjerojatnost/frekvencija podijeljeni su u 5 kategorija.</w:t>
      </w:r>
    </w:p>
    <w:p w14:paraId="2A062363" w14:textId="1AF88D94" w:rsidR="005413DE" w:rsidRPr="002238BF" w:rsidRDefault="005413DE" w:rsidP="005413DE">
      <w:pPr>
        <w:pStyle w:val="Opisslike"/>
      </w:pPr>
      <w:r w:rsidRPr="002238BF">
        <w:rPr>
          <w:rFonts w:eastAsia="Calibri"/>
        </w:rPr>
        <w:t xml:space="preserve">Tablica </w:t>
      </w:r>
      <w:r w:rsidRPr="002238BF">
        <w:rPr>
          <w:rFonts w:eastAsia="Calibri"/>
          <w:bCs w:val="0"/>
        </w:rPr>
        <w:fldChar w:fldCharType="begin"/>
      </w:r>
      <w:r w:rsidRPr="002238BF">
        <w:rPr>
          <w:rFonts w:eastAsia="Calibri"/>
        </w:rPr>
        <w:instrText xml:space="preserve"> SEQ Tabela \* ARABIC </w:instrText>
      </w:r>
      <w:r w:rsidRPr="002238BF">
        <w:rPr>
          <w:rFonts w:eastAsia="Calibri"/>
          <w:bCs w:val="0"/>
        </w:rPr>
        <w:fldChar w:fldCharType="separate"/>
      </w:r>
      <w:r w:rsidR="00BF5AB3">
        <w:rPr>
          <w:rFonts w:eastAsia="Calibri"/>
          <w:noProof/>
        </w:rPr>
        <w:t>9</w:t>
      </w:r>
      <w:r w:rsidRPr="002238BF">
        <w:rPr>
          <w:rFonts w:eastAsia="Calibri"/>
          <w:bCs w:val="0"/>
          <w:noProof/>
        </w:rPr>
        <w:fldChar w:fldCharType="end"/>
      </w:r>
      <w:r w:rsidRPr="002238BF">
        <w:rPr>
          <w:rFonts w:eastAsia="Calibri"/>
        </w:rPr>
        <w:t>.</w:t>
      </w:r>
      <w:r w:rsidRPr="002238BF">
        <w:t xml:space="preserve"> Vjerojatnost / frekvencija</w:t>
      </w:r>
    </w:p>
    <w:tbl>
      <w:tblPr>
        <w:tblStyle w:val="GridTable6Colorful-Accent31"/>
        <w:tblW w:w="5000" w:type="pct"/>
        <w:tblLook w:val="04A0" w:firstRow="1" w:lastRow="0" w:firstColumn="1" w:lastColumn="0" w:noHBand="0" w:noVBand="1"/>
      </w:tblPr>
      <w:tblGrid>
        <w:gridCol w:w="1528"/>
        <w:gridCol w:w="1483"/>
        <w:gridCol w:w="1694"/>
        <w:gridCol w:w="1828"/>
        <w:gridCol w:w="2527"/>
      </w:tblGrid>
      <w:tr w:rsidR="005413DE" w:rsidRPr="002238BF" w14:paraId="3A4A5E37" w14:textId="77777777" w:rsidTr="00B81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vMerge w:val="restart"/>
            <w:shd w:val="clear" w:color="auto" w:fill="EAF1DD" w:themeFill="accent3" w:themeFillTint="33"/>
            <w:vAlign w:val="center"/>
          </w:tcPr>
          <w:p w14:paraId="4888611C" w14:textId="77777777" w:rsidR="005413DE" w:rsidRPr="002238BF" w:rsidRDefault="005413DE" w:rsidP="00B816EB">
            <w:pPr>
              <w:spacing w:before="120" w:after="120" w:line="276" w:lineRule="auto"/>
              <w:jc w:val="center"/>
              <w:rPr>
                <w:sz w:val="20"/>
                <w:szCs w:val="22"/>
              </w:rPr>
            </w:pPr>
            <w:r w:rsidRPr="002238BF">
              <w:rPr>
                <w:sz w:val="20"/>
                <w:szCs w:val="22"/>
              </w:rPr>
              <w:t>KATEGORIJA</w:t>
            </w:r>
          </w:p>
        </w:tc>
        <w:tc>
          <w:tcPr>
            <w:tcW w:w="814" w:type="pct"/>
            <w:vMerge w:val="restart"/>
            <w:shd w:val="clear" w:color="auto" w:fill="EAF1DD" w:themeFill="accent3" w:themeFillTint="33"/>
            <w:vAlign w:val="center"/>
          </w:tcPr>
          <w:p w14:paraId="33024856" w14:textId="77777777" w:rsidR="005413DE" w:rsidRPr="002238BF" w:rsidRDefault="005413DE" w:rsidP="00B816E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2238BF">
              <w:rPr>
                <w:sz w:val="20"/>
                <w:szCs w:val="22"/>
              </w:rPr>
              <w:t>POSLJEDICE</w:t>
            </w:r>
          </w:p>
        </w:tc>
        <w:tc>
          <w:tcPr>
            <w:tcW w:w="3356" w:type="pct"/>
            <w:gridSpan w:val="3"/>
            <w:shd w:val="clear" w:color="auto" w:fill="EAF1DD" w:themeFill="accent3" w:themeFillTint="33"/>
          </w:tcPr>
          <w:p w14:paraId="799DEAEC" w14:textId="77777777" w:rsidR="005413DE" w:rsidRPr="002238BF" w:rsidRDefault="005413DE" w:rsidP="00B816E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2238BF">
              <w:rPr>
                <w:sz w:val="20"/>
                <w:szCs w:val="22"/>
              </w:rPr>
              <w:t>VJEROJATNOST / FREKVENCIJA</w:t>
            </w:r>
          </w:p>
        </w:tc>
      </w:tr>
      <w:tr w:rsidR="005413DE" w:rsidRPr="002238BF" w14:paraId="53DC2321" w14:textId="77777777" w:rsidTr="00B8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vMerge/>
          </w:tcPr>
          <w:p w14:paraId="520D2ED5" w14:textId="77777777" w:rsidR="005413DE" w:rsidRPr="002238BF" w:rsidRDefault="005413DE" w:rsidP="00B816EB">
            <w:pPr>
              <w:spacing w:before="120" w:after="120" w:line="276" w:lineRule="auto"/>
              <w:jc w:val="center"/>
              <w:rPr>
                <w:b w:val="0"/>
                <w:sz w:val="20"/>
                <w:szCs w:val="22"/>
              </w:rPr>
            </w:pPr>
          </w:p>
        </w:tc>
        <w:tc>
          <w:tcPr>
            <w:tcW w:w="814" w:type="pct"/>
            <w:vMerge/>
          </w:tcPr>
          <w:p w14:paraId="5ECA8CD3"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p>
        </w:tc>
        <w:tc>
          <w:tcPr>
            <w:tcW w:w="920" w:type="pct"/>
          </w:tcPr>
          <w:p w14:paraId="1B8966A0"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r w:rsidRPr="002238BF">
              <w:rPr>
                <w:b/>
                <w:sz w:val="20"/>
                <w:szCs w:val="22"/>
              </w:rPr>
              <w:t>KVALITATIVNO</w:t>
            </w:r>
          </w:p>
        </w:tc>
        <w:tc>
          <w:tcPr>
            <w:tcW w:w="993" w:type="pct"/>
          </w:tcPr>
          <w:p w14:paraId="0132D827"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r w:rsidRPr="002238BF">
              <w:rPr>
                <w:b/>
                <w:sz w:val="20"/>
                <w:szCs w:val="22"/>
              </w:rPr>
              <w:t>VJEROJATNOST</w:t>
            </w:r>
          </w:p>
        </w:tc>
        <w:tc>
          <w:tcPr>
            <w:tcW w:w="1444" w:type="pct"/>
          </w:tcPr>
          <w:p w14:paraId="169B0359"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szCs w:val="22"/>
              </w:rPr>
            </w:pPr>
            <w:r w:rsidRPr="002238BF">
              <w:rPr>
                <w:b/>
                <w:sz w:val="20"/>
                <w:szCs w:val="22"/>
              </w:rPr>
              <w:t>FREKVENCIJA</w:t>
            </w:r>
          </w:p>
        </w:tc>
      </w:tr>
      <w:tr w:rsidR="005413DE" w:rsidRPr="002238BF" w14:paraId="0AAA3B13" w14:textId="77777777" w:rsidTr="00B816EB">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3F3C9E5D" w14:textId="77777777" w:rsidR="005413DE" w:rsidRPr="002238BF" w:rsidRDefault="005413DE" w:rsidP="00B816EB">
            <w:pPr>
              <w:spacing w:before="120" w:after="120" w:line="276" w:lineRule="auto"/>
              <w:jc w:val="center"/>
              <w:rPr>
                <w:sz w:val="20"/>
                <w:szCs w:val="22"/>
              </w:rPr>
            </w:pPr>
            <w:r w:rsidRPr="002238BF">
              <w:rPr>
                <w:sz w:val="20"/>
                <w:szCs w:val="22"/>
              </w:rPr>
              <w:t>1</w:t>
            </w:r>
          </w:p>
        </w:tc>
        <w:tc>
          <w:tcPr>
            <w:tcW w:w="814" w:type="pct"/>
            <w:shd w:val="clear" w:color="auto" w:fill="FFFFFF" w:themeFill="background1"/>
            <w:vAlign w:val="center"/>
          </w:tcPr>
          <w:p w14:paraId="13943133"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Neznatne</w:t>
            </w:r>
          </w:p>
        </w:tc>
        <w:tc>
          <w:tcPr>
            <w:tcW w:w="920" w:type="pct"/>
            <w:shd w:val="clear" w:color="auto" w:fill="FFFFFF" w:themeFill="background1"/>
            <w:vAlign w:val="center"/>
          </w:tcPr>
          <w:p w14:paraId="37303C15"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Iznimno mala</w:t>
            </w:r>
          </w:p>
        </w:tc>
        <w:tc>
          <w:tcPr>
            <w:tcW w:w="993" w:type="pct"/>
            <w:shd w:val="clear" w:color="auto" w:fill="FFFFFF" w:themeFill="background1"/>
            <w:vAlign w:val="center"/>
          </w:tcPr>
          <w:p w14:paraId="507DC134"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&lt;1%</w:t>
            </w:r>
          </w:p>
        </w:tc>
        <w:tc>
          <w:tcPr>
            <w:tcW w:w="1444" w:type="pct"/>
            <w:shd w:val="clear" w:color="auto" w:fill="FFFFFF" w:themeFill="background1"/>
          </w:tcPr>
          <w:p w14:paraId="0369BDFD"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1 događaj u 100 godina i rjeđe</w:t>
            </w:r>
          </w:p>
        </w:tc>
      </w:tr>
      <w:tr w:rsidR="005413DE" w:rsidRPr="002238BF" w14:paraId="6BD60097" w14:textId="77777777" w:rsidTr="00B8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3FA9092A" w14:textId="77777777" w:rsidR="005413DE" w:rsidRPr="002238BF" w:rsidRDefault="005413DE" w:rsidP="00B816EB">
            <w:pPr>
              <w:spacing w:before="120" w:after="120" w:line="276" w:lineRule="auto"/>
              <w:jc w:val="center"/>
              <w:rPr>
                <w:sz w:val="20"/>
                <w:szCs w:val="22"/>
              </w:rPr>
            </w:pPr>
            <w:r w:rsidRPr="002238BF">
              <w:rPr>
                <w:sz w:val="20"/>
                <w:szCs w:val="22"/>
              </w:rPr>
              <w:t>2</w:t>
            </w:r>
          </w:p>
        </w:tc>
        <w:tc>
          <w:tcPr>
            <w:tcW w:w="814" w:type="pct"/>
            <w:shd w:val="clear" w:color="auto" w:fill="FFFFFF" w:themeFill="background1"/>
            <w:vAlign w:val="center"/>
          </w:tcPr>
          <w:p w14:paraId="52D1721D"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Malene</w:t>
            </w:r>
          </w:p>
        </w:tc>
        <w:tc>
          <w:tcPr>
            <w:tcW w:w="920" w:type="pct"/>
            <w:shd w:val="clear" w:color="auto" w:fill="FFFFFF" w:themeFill="background1"/>
            <w:vAlign w:val="center"/>
          </w:tcPr>
          <w:p w14:paraId="4813A4EA"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Mala</w:t>
            </w:r>
          </w:p>
        </w:tc>
        <w:tc>
          <w:tcPr>
            <w:tcW w:w="993" w:type="pct"/>
            <w:shd w:val="clear" w:color="auto" w:fill="FFFFFF" w:themeFill="background1"/>
            <w:vAlign w:val="center"/>
          </w:tcPr>
          <w:p w14:paraId="34AA91CE"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1-5%</w:t>
            </w:r>
          </w:p>
        </w:tc>
        <w:tc>
          <w:tcPr>
            <w:tcW w:w="1444" w:type="pct"/>
            <w:shd w:val="clear" w:color="auto" w:fill="FFFFFF" w:themeFill="background1"/>
          </w:tcPr>
          <w:p w14:paraId="0EA85BCA"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1 događaj u 20 do 100 godina</w:t>
            </w:r>
          </w:p>
        </w:tc>
      </w:tr>
      <w:tr w:rsidR="005413DE" w:rsidRPr="002238BF" w14:paraId="632C951D" w14:textId="77777777" w:rsidTr="00B816EB">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0BE18124" w14:textId="77777777" w:rsidR="005413DE" w:rsidRPr="002238BF" w:rsidRDefault="005413DE" w:rsidP="00B816EB">
            <w:pPr>
              <w:spacing w:before="120" w:after="120" w:line="276" w:lineRule="auto"/>
              <w:jc w:val="center"/>
              <w:rPr>
                <w:sz w:val="20"/>
                <w:szCs w:val="22"/>
              </w:rPr>
            </w:pPr>
            <w:r w:rsidRPr="002238BF">
              <w:rPr>
                <w:sz w:val="20"/>
                <w:szCs w:val="22"/>
              </w:rPr>
              <w:t>3</w:t>
            </w:r>
          </w:p>
        </w:tc>
        <w:tc>
          <w:tcPr>
            <w:tcW w:w="814" w:type="pct"/>
            <w:shd w:val="clear" w:color="auto" w:fill="FFFFFF" w:themeFill="background1"/>
            <w:vAlign w:val="center"/>
          </w:tcPr>
          <w:p w14:paraId="65240549"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Umjerene</w:t>
            </w:r>
          </w:p>
        </w:tc>
        <w:tc>
          <w:tcPr>
            <w:tcW w:w="920" w:type="pct"/>
            <w:shd w:val="clear" w:color="auto" w:fill="FFFFFF" w:themeFill="background1"/>
            <w:vAlign w:val="center"/>
          </w:tcPr>
          <w:p w14:paraId="31EBBF1A"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Umjerena</w:t>
            </w:r>
          </w:p>
        </w:tc>
        <w:tc>
          <w:tcPr>
            <w:tcW w:w="993" w:type="pct"/>
            <w:shd w:val="clear" w:color="auto" w:fill="FFFFFF" w:themeFill="background1"/>
            <w:vAlign w:val="center"/>
          </w:tcPr>
          <w:p w14:paraId="3C0F0C68"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5-50%</w:t>
            </w:r>
          </w:p>
        </w:tc>
        <w:tc>
          <w:tcPr>
            <w:tcW w:w="1444" w:type="pct"/>
            <w:shd w:val="clear" w:color="auto" w:fill="FFFFFF" w:themeFill="background1"/>
          </w:tcPr>
          <w:p w14:paraId="285BC1F5"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1 događaj u 2 do 20 godina</w:t>
            </w:r>
          </w:p>
        </w:tc>
      </w:tr>
      <w:tr w:rsidR="005413DE" w:rsidRPr="002238BF" w14:paraId="4D74A34D" w14:textId="77777777" w:rsidTr="00B8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406173D2" w14:textId="77777777" w:rsidR="005413DE" w:rsidRPr="002238BF" w:rsidRDefault="005413DE" w:rsidP="00B816EB">
            <w:pPr>
              <w:spacing w:before="120" w:after="120" w:line="276" w:lineRule="auto"/>
              <w:jc w:val="center"/>
              <w:rPr>
                <w:sz w:val="20"/>
                <w:szCs w:val="22"/>
              </w:rPr>
            </w:pPr>
            <w:r w:rsidRPr="002238BF">
              <w:rPr>
                <w:sz w:val="20"/>
                <w:szCs w:val="22"/>
              </w:rPr>
              <w:t>4</w:t>
            </w:r>
          </w:p>
        </w:tc>
        <w:tc>
          <w:tcPr>
            <w:tcW w:w="814" w:type="pct"/>
            <w:shd w:val="clear" w:color="auto" w:fill="FFFFFF" w:themeFill="background1"/>
            <w:vAlign w:val="center"/>
          </w:tcPr>
          <w:p w14:paraId="75A5038C"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Značajne</w:t>
            </w:r>
          </w:p>
        </w:tc>
        <w:tc>
          <w:tcPr>
            <w:tcW w:w="920" w:type="pct"/>
            <w:shd w:val="clear" w:color="auto" w:fill="FFFFFF" w:themeFill="background1"/>
            <w:vAlign w:val="center"/>
          </w:tcPr>
          <w:p w14:paraId="5685FDE8" w14:textId="77777777" w:rsidR="005413DE" w:rsidRPr="002238BF" w:rsidRDefault="005413DE" w:rsidP="00B816E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Velika</w:t>
            </w:r>
          </w:p>
        </w:tc>
        <w:tc>
          <w:tcPr>
            <w:tcW w:w="993" w:type="pct"/>
            <w:shd w:val="clear" w:color="auto" w:fill="FFFFFF" w:themeFill="background1"/>
            <w:vAlign w:val="center"/>
          </w:tcPr>
          <w:p w14:paraId="6D6A846C"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51-98%</w:t>
            </w:r>
          </w:p>
        </w:tc>
        <w:tc>
          <w:tcPr>
            <w:tcW w:w="1444" w:type="pct"/>
            <w:shd w:val="clear" w:color="auto" w:fill="FFFFFF" w:themeFill="background1"/>
          </w:tcPr>
          <w:p w14:paraId="2A670697" w14:textId="77777777" w:rsidR="005413DE" w:rsidRPr="002238BF" w:rsidRDefault="005413DE" w:rsidP="00B816E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238BF">
              <w:rPr>
                <w:sz w:val="20"/>
                <w:szCs w:val="22"/>
              </w:rPr>
              <w:t>1 događaj u 1 do 2 godine</w:t>
            </w:r>
          </w:p>
        </w:tc>
      </w:tr>
      <w:tr w:rsidR="005413DE" w:rsidRPr="005A761D" w14:paraId="63EEF660" w14:textId="77777777" w:rsidTr="00B816EB">
        <w:tc>
          <w:tcPr>
            <w:cnfStyle w:val="001000000000" w:firstRow="0" w:lastRow="0" w:firstColumn="1" w:lastColumn="0" w:oddVBand="0" w:evenVBand="0" w:oddHBand="0" w:evenHBand="0" w:firstRowFirstColumn="0" w:firstRowLastColumn="0" w:lastRowFirstColumn="0" w:lastRowLastColumn="0"/>
            <w:tcW w:w="830" w:type="pct"/>
            <w:shd w:val="clear" w:color="auto" w:fill="FFFFFF" w:themeFill="background1"/>
            <w:vAlign w:val="center"/>
          </w:tcPr>
          <w:p w14:paraId="0EA98FA7" w14:textId="77777777" w:rsidR="005413DE" w:rsidRPr="002238BF" w:rsidRDefault="005413DE" w:rsidP="00B816EB">
            <w:pPr>
              <w:spacing w:before="120" w:after="120" w:line="276" w:lineRule="auto"/>
              <w:jc w:val="center"/>
              <w:rPr>
                <w:sz w:val="20"/>
                <w:szCs w:val="22"/>
              </w:rPr>
            </w:pPr>
            <w:r w:rsidRPr="002238BF">
              <w:rPr>
                <w:sz w:val="20"/>
                <w:szCs w:val="22"/>
              </w:rPr>
              <w:t>5</w:t>
            </w:r>
          </w:p>
        </w:tc>
        <w:tc>
          <w:tcPr>
            <w:tcW w:w="814" w:type="pct"/>
            <w:shd w:val="clear" w:color="auto" w:fill="FFFFFF" w:themeFill="background1"/>
            <w:vAlign w:val="center"/>
          </w:tcPr>
          <w:p w14:paraId="19F8A282"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Katastrofalne</w:t>
            </w:r>
          </w:p>
        </w:tc>
        <w:tc>
          <w:tcPr>
            <w:tcW w:w="920" w:type="pct"/>
            <w:shd w:val="clear" w:color="auto" w:fill="FFFFFF" w:themeFill="background1"/>
            <w:vAlign w:val="center"/>
          </w:tcPr>
          <w:p w14:paraId="727F087A" w14:textId="77777777" w:rsidR="005413DE" w:rsidRPr="002238BF" w:rsidRDefault="005413DE" w:rsidP="00B816E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Iznimno velika</w:t>
            </w:r>
          </w:p>
        </w:tc>
        <w:tc>
          <w:tcPr>
            <w:tcW w:w="993" w:type="pct"/>
            <w:shd w:val="clear" w:color="auto" w:fill="FFFFFF" w:themeFill="background1"/>
            <w:vAlign w:val="center"/>
          </w:tcPr>
          <w:p w14:paraId="0E751374"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&gt;98%</w:t>
            </w:r>
          </w:p>
        </w:tc>
        <w:tc>
          <w:tcPr>
            <w:tcW w:w="1444" w:type="pct"/>
            <w:shd w:val="clear" w:color="auto" w:fill="FFFFFF" w:themeFill="background1"/>
          </w:tcPr>
          <w:p w14:paraId="3C78089B" w14:textId="77777777" w:rsidR="005413DE" w:rsidRPr="002238BF" w:rsidRDefault="005413DE" w:rsidP="00B816E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2238BF">
              <w:rPr>
                <w:sz w:val="20"/>
                <w:szCs w:val="22"/>
              </w:rPr>
              <w:t>1 događaj godišnje ili češće</w:t>
            </w:r>
          </w:p>
        </w:tc>
      </w:tr>
    </w:tbl>
    <w:p w14:paraId="128BB8BA" w14:textId="77777777" w:rsidR="00A16E29" w:rsidRPr="005A761D" w:rsidRDefault="00A16E29" w:rsidP="00207DB2">
      <w:pPr>
        <w:rPr>
          <w:highlight w:val="yellow"/>
        </w:rPr>
      </w:pPr>
    </w:p>
    <w:p w14:paraId="153A7B4F" w14:textId="77777777" w:rsidR="00A16E29" w:rsidRPr="005A761D" w:rsidRDefault="00A16E29" w:rsidP="00207DB2">
      <w:pPr>
        <w:rPr>
          <w:highlight w:val="yellow"/>
        </w:rPr>
      </w:pPr>
    </w:p>
    <w:p w14:paraId="7F9940F7" w14:textId="77777777" w:rsidR="00A16E29" w:rsidRPr="005A761D" w:rsidRDefault="00A16E29" w:rsidP="00207DB2">
      <w:pPr>
        <w:rPr>
          <w:highlight w:val="yellow"/>
        </w:rPr>
      </w:pPr>
    </w:p>
    <w:p w14:paraId="355E3792" w14:textId="77777777" w:rsidR="00A16E29" w:rsidRPr="005A761D" w:rsidRDefault="00A16E29" w:rsidP="00207DB2">
      <w:pPr>
        <w:rPr>
          <w:highlight w:val="yellow"/>
        </w:rPr>
      </w:pPr>
    </w:p>
    <w:p w14:paraId="7A86AEFB" w14:textId="3E550B70" w:rsidR="00B04F20" w:rsidRPr="002238BF" w:rsidRDefault="003A3DDA" w:rsidP="00945C9C">
      <w:pPr>
        <w:pStyle w:val="Naslov1"/>
        <w:numPr>
          <w:ilvl w:val="0"/>
          <w:numId w:val="3"/>
        </w:numPr>
      </w:pPr>
      <w:bookmarkStart w:id="56" w:name="_Toc217028198"/>
      <w:r w:rsidRPr="002238BF">
        <w:lastRenderedPageBreak/>
        <w:t>Scenariji</w:t>
      </w:r>
      <w:bookmarkEnd w:id="56"/>
    </w:p>
    <w:p w14:paraId="3633FAA4" w14:textId="77777777" w:rsidR="003A3DDA" w:rsidRPr="002238BF" w:rsidRDefault="003A3DDA" w:rsidP="003A3DDA">
      <w:r w:rsidRPr="002238BF">
        <w:t xml:space="preserve">Procjena rizika od velikih nesreća temelji se na scenarijima za svaki pojedini rizik. Za svaki identificirani rizik potrebno je izraditi odgovarajući scenarij kojim će se opisati identificirana prijetnja, njen nastanak i posljedice, kako bi se na osnovu ovog mogle planirati preventivne mjere, educirati stanovništvo, odnosno pripremati eventualni odgovor na veliku nesreću. </w:t>
      </w:r>
    </w:p>
    <w:p w14:paraId="5FA48E7E" w14:textId="77777777" w:rsidR="003A3DDA" w:rsidRPr="002238BF" w:rsidRDefault="003A3DDA" w:rsidP="003A3DDA"/>
    <w:p w14:paraId="1BF3D650" w14:textId="77777777" w:rsidR="002E3DD0" w:rsidRPr="002238BF" w:rsidRDefault="002E3DD0" w:rsidP="00A81505">
      <w:pPr>
        <w:pStyle w:val="Naslov2"/>
      </w:pPr>
      <w:bookmarkStart w:id="57" w:name="_Toc217028199"/>
      <w:r w:rsidRPr="002238BF">
        <w:t>Poplava</w:t>
      </w:r>
      <w:bookmarkEnd w:id="57"/>
      <w:r w:rsidRPr="002238BF">
        <w:t xml:space="preserve"> </w:t>
      </w:r>
    </w:p>
    <w:p w14:paraId="747169BD" w14:textId="77777777" w:rsidR="00B04F20" w:rsidRPr="002238BF" w:rsidRDefault="002E3DD0" w:rsidP="00813262">
      <w:pPr>
        <w:pStyle w:val="Naslov30"/>
      </w:pPr>
      <w:bookmarkStart w:id="58" w:name="_Toc217028200"/>
      <w:r w:rsidRPr="002238BF">
        <w:t>Naziv scenarija</w:t>
      </w:r>
      <w:bookmarkEnd w:id="58"/>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45"/>
      </w:tblGrid>
      <w:tr w:rsidR="002E3DD0" w:rsidRPr="002238BF" w14:paraId="1ADBC060" w14:textId="77777777" w:rsidTr="00871AB1">
        <w:trPr>
          <w:trHeight w:val="336"/>
        </w:trPr>
        <w:tc>
          <w:tcPr>
            <w:tcW w:w="9045" w:type="dxa"/>
            <w:shd w:val="clear" w:color="auto" w:fill="FFFFFF" w:themeFill="background1"/>
          </w:tcPr>
          <w:p w14:paraId="3DF27E15" w14:textId="77777777" w:rsidR="002E3DD0" w:rsidRPr="00E92552" w:rsidRDefault="002E3DD0" w:rsidP="007B294E">
            <w:pPr>
              <w:spacing w:after="0"/>
              <w:ind w:left="29"/>
              <w:rPr>
                <w:b/>
                <w:szCs w:val="22"/>
              </w:rPr>
            </w:pPr>
            <w:r w:rsidRPr="00E92552">
              <w:rPr>
                <w:b/>
                <w:szCs w:val="22"/>
              </w:rPr>
              <w:t>Naziv scenarija</w:t>
            </w:r>
          </w:p>
        </w:tc>
      </w:tr>
      <w:tr w:rsidR="002E3DD0" w:rsidRPr="002238BF" w14:paraId="0F000F88" w14:textId="77777777" w:rsidTr="00871AB1">
        <w:trPr>
          <w:trHeight w:val="321"/>
        </w:trPr>
        <w:tc>
          <w:tcPr>
            <w:tcW w:w="9045" w:type="dxa"/>
            <w:shd w:val="clear" w:color="auto" w:fill="FFFFFF" w:themeFill="background1"/>
          </w:tcPr>
          <w:p w14:paraId="7B6FE70E" w14:textId="30AC6243" w:rsidR="002E3DD0" w:rsidRPr="00E92552" w:rsidRDefault="002238BF" w:rsidP="007B294E">
            <w:pPr>
              <w:spacing w:after="0"/>
              <w:ind w:left="29"/>
              <w:rPr>
                <w:szCs w:val="22"/>
              </w:rPr>
            </w:pPr>
            <w:r w:rsidRPr="00E92552">
              <w:rPr>
                <w:szCs w:val="22"/>
              </w:rPr>
              <w:t xml:space="preserve">Pojava plimnog vala </w:t>
            </w:r>
            <w:r w:rsidR="004D78EA">
              <w:rPr>
                <w:szCs w:val="22"/>
              </w:rPr>
              <w:t xml:space="preserve">i bujičnih poplava </w:t>
            </w:r>
            <w:r w:rsidRPr="00E92552">
              <w:rPr>
                <w:szCs w:val="22"/>
              </w:rPr>
              <w:t>na području Općine Murter-Kornati</w:t>
            </w:r>
          </w:p>
        </w:tc>
      </w:tr>
      <w:tr w:rsidR="002E3DD0" w:rsidRPr="002238BF" w14:paraId="627D7872" w14:textId="77777777" w:rsidTr="00871AB1">
        <w:trPr>
          <w:trHeight w:val="336"/>
        </w:trPr>
        <w:tc>
          <w:tcPr>
            <w:tcW w:w="9045" w:type="dxa"/>
            <w:shd w:val="clear" w:color="auto" w:fill="FFFFFF" w:themeFill="background1"/>
          </w:tcPr>
          <w:p w14:paraId="1060893C" w14:textId="77777777" w:rsidR="002E3DD0" w:rsidRPr="00E92552" w:rsidRDefault="002E3DD0" w:rsidP="007B294E">
            <w:pPr>
              <w:spacing w:after="0"/>
              <w:ind w:left="29"/>
              <w:rPr>
                <w:b/>
                <w:szCs w:val="22"/>
              </w:rPr>
            </w:pPr>
            <w:r w:rsidRPr="00E92552">
              <w:rPr>
                <w:b/>
                <w:szCs w:val="22"/>
              </w:rPr>
              <w:t>Grupa rizika</w:t>
            </w:r>
          </w:p>
        </w:tc>
      </w:tr>
      <w:tr w:rsidR="002E3DD0" w:rsidRPr="002238BF" w14:paraId="64DC16A9" w14:textId="77777777" w:rsidTr="00871AB1">
        <w:trPr>
          <w:trHeight w:val="336"/>
        </w:trPr>
        <w:tc>
          <w:tcPr>
            <w:tcW w:w="9045" w:type="dxa"/>
            <w:shd w:val="clear" w:color="auto" w:fill="FFFFFF" w:themeFill="background1"/>
          </w:tcPr>
          <w:p w14:paraId="0282895B" w14:textId="77777777" w:rsidR="002E3DD0" w:rsidRPr="00E92552" w:rsidRDefault="002E3DD0" w:rsidP="007B294E">
            <w:pPr>
              <w:spacing w:after="0"/>
              <w:ind w:left="29"/>
              <w:rPr>
                <w:szCs w:val="22"/>
              </w:rPr>
            </w:pPr>
            <w:r w:rsidRPr="00E92552">
              <w:rPr>
                <w:szCs w:val="22"/>
              </w:rPr>
              <w:t>Poplava</w:t>
            </w:r>
          </w:p>
        </w:tc>
      </w:tr>
      <w:tr w:rsidR="002E3DD0" w:rsidRPr="002238BF" w14:paraId="3F50848D" w14:textId="77777777" w:rsidTr="00871AB1">
        <w:trPr>
          <w:trHeight w:val="321"/>
        </w:trPr>
        <w:tc>
          <w:tcPr>
            <w:tcW w:w="9045" w:type="dxa"/>
            <w:shd w:val="clear" w:color="auto" w:fill="FFFFFF" w:themeFill="background1"/>
          </w:tcPr>
          <w:p w14:paraId="6A5E50D9" w14:textId="77777777" w:rsidR="002E3DD0" w:rsidRPr="00E92552" w:rsidRDefault="002E3DD0" w:rsidP="007B294E">
            <w:pPr>
              <w:spacing w:after="0"/>
              <w:ind w:left="29"/>
              <w:rPr>
                <w:b/>
                <w:szCs w:val="22"/>
              </w:rPr>
            </w:pPr>
            <w:r w:rsidRPr="00E92552">
              <w:rPr>
                <w:b/>
                <w:szCs w:val="22"/>
              </w:rPr>
              <w:t>Rizik</w:t>
            </w:r>
          </w:p>
        </w:tc>
      </w:tr>
      <w:tr w:rsidR="002E3DD0" w:rsidRPr="002238BF" w14:paraId="245535FF" w14:textId="77777777" w:rsidTr="00871AB1">
        <w:trPr>
          <w:trHeight w:val="336"/>
        </w:trPr>
        <w:tc>
          <w:tcPr>
            <w:tcW w:w="9045" w:type="dxa"/>
            <w:shd w:val="clear" w:color="auto" w:fill="FFFFFF" w:themeFill="background1"/>
          </w:tcPr>
          <w:p w14:paraId="0EF9E865" w14:textId="4F55945B" w:rsidR="002E3DD0" w:rsidRPr="00E92552" w:rsidRDefault="002238BF" w:rsidP="007B294E">
            <w:pPr>
              <w:spacing w:after="0"/>
              <w:ind w:left="29"/>
              <w:rPr>
                <w:szCs w:val="22"/>
              </w:rPr>
            </w:pPr>
            <w:r w:rsidRPr="00E92552">
              <w:rPr>
                <w:szCs w:val="22"/>
              </w:rPr>
              <w:t>Plimni val</w:t>
            </w:r>
            <w:r w:rsidR="002E3DD0" w:rsidRPr="00E92552">
              <w:rPr>
                <w:szCs w:val="22"/>
              </w:rPr>
              <w:t xml:space="preserve"> </w:t>
            </w:r>
            <w:r w:rsidR="004D78EA">
              <w:rPr>
                <w:szCs w:val="22"/>
              </w:rPr>
              <w:t>i bujična poplava</w:t>
            </w:r>
          </w:p>
        </w:tc>
      </w:tr>
      <w:tr w:rsidR="002E3DD0" w:rsidRPr="005A761D" w14:paraId="087B84DF" w14:textId="77777777" w:rsidTr="00871AB1">
        <w:trPr>
          <w:trHeight w:val="321"/>
        </w:trPr>
        <w:tc>
          <w:tcPr>
            <w:tcW w:w="9045" w:type="dxa"/>
            <w:shd w:val="clear" w:color="auto" w:fill="FFFFFF" w:themeFill="background1"/>
          </w:tcPr>
          <w:p w14:paraId="7405402A" w14:textId="77777777" w:rsidR="002E3DD0" w:rsidRPr="00E92552" w:rsidRDefault="002E3DD0" w:rsidP="007B294E">
            <w:pPr>
              <w:spacing w:after="0"/>
              <w:ind w:left="29"/>
              <w:rPr>
                <w:b/>
                <w:szCs w:val="22"/>
              </w:rPr>
            </w:pPr>
            <w:r w:rsidRPr="00E92552">
              <w:rPr>
                <w:b/>
                <w:szCs w:val="22"/>
              </w:rPr>
              <w:t>Radna skupina</w:t>
            </w:r>
          </w:p>
        </w:tc>
      </w:tr>
      <w:tr w:rsidR="00E92552" w:rsidRPr="005A761D" w14:paraId="27A3A404" w14:textId="77777777" w:rsidTr="00EE331A">
        <w:trPr>
          <w:trHeight w:val="336"/>
        </w:trPr>
        <w:tc>
          <w:tcPr>
            <w:tcW w:w="9045" w:type="dxa"/>
          </w:tcPr>
          <w:p w14:paraId="05A50B00" w14:textId="239B72EA" w:rsidR="00E92552" w:rsidRPr="005A761D" w:rsidRDefault="00E92552" w:rsidP="00E92552">
            <w:pPr>
              <w:spacing w:after="0"/>
              <w:rPr>
                <w:sz w:val="20"/>
                <w:szCs w:val="20"/>
                <w:highlight w:val="yellow"/>
              </w:rPr>
            </w:pPr>
            <w:r w:rsidRPr="0022087F">
              <w:rPr>
                <w:szCs w:val="22"/>
              </w:rPr>
              <w:t xml:space="preserve">Mate Lovrić </w:t>
            </w:r>
          </w:p>
        </w:tc>
      </w:tr>
      <w:tr w:rsidR="00E92552" w:rsidRPr="005A761D" w14:paraId="380FEBC4" w14:textId="77777777" w:rsidTr="00EE331A">
        <w:trPr>
          <w:trHeight w:val="336"/>
        </w:trPr>
        <w:tc>
          <w:tcPr>
            <w:tcW w:w="9045" w:type="dxa"/>
          </w:tcPr>
          <w:p w14:paraId="4BD7FCF4" w14:textId="1D94336E" w:rsidR="00E92552" w:rsidRPr="005A761D" w:rsidRDefault="00E92552" w:rsidP="00E92552">
            <w:pPr>
              <w:spacing w:after="0"/>
              <w:rPr>
                <w:sz w:val="20"/>
                <w:szCs w:val="20"/>
                <w:highlight w:val="yellow"/>
              </w:rPr>
            </w:pPr>
            <w:r w:rsidRPr="0022087F">
              <w:rPr>
                <w:szCs w:val="22"/>
              </w:rPr>
              <w:t>Tome Belakušić</w:t>
            </w:r>
          </w:p>
        </w:tc>
      </w:tr>
      <w:tr w:rsidR="00E92552" w:rsidRPr="005A761D" w14:paraId="56C5BC15" w14:textId="77777777" w:rsidTr="00EE331A">
        <w:trPr>
          <w:trHeight w:val="321"/>
        </w:trPr>
        <w:tc>
          <w:tcPr>
            <w:tcW w:w="9045" w:type="dxa"/>
          </w:tcPr>
          <w:p w14:paraId="55D490D9" w14:textId="5985D42F" w:rsidR="00E92552" w:rsidRPr="005A761D" w:rsidRDefault="00E92552" w:rsidP="00E92552">
            <w:pPr>
              <w:spacing w:after="0"/>
              <w:rPr>
                <w:sz w:val="20"/>
                <w:szCs w:val="20"/>
                <w:highlight w:val="yellow"/>
              </w:rPr>
            </w:pPr>
            <w:r w:rsidRPr="0022087F">
              <w:rPr>
                <w:szCs w:val="22"/>
              </w:rPr>
              <w:t>Petar Ježina</w:t>
            </w:r>
          </w:p>
        </w:tc>
      </w:tr>
      <w:tr w:rsidR="00E92552" w:rsidRPr="005A761D" w14:paraId="03AD1187" w14:textId="77777777" w:rsidTr="00EE331A">
        <w:trPr>
          <w:trHeight w:val="321"/>
        </w:trPr>
        <w:tc>
          <w:tcPr>
            <w:tcW w:w="9045" w:type="dxa"/>
          </w:tcPr>
          <w:p w14:paraId="1F1F026F" w14:textId="7E29E503" w:rsidR="00E92552" w:rsidRPr="005A761D" w:rsidRDefault="00E92552" w:rsidP="00E92552">
            <w:pPr>
              <w:spacing w:after="0"/>
              <w:rPr>
                <w:sz w:val="20"/>
                <w:szCs w:val="20"/>
                <w:highlight w:val="yellow"/>
              </w:rPr>
            </w:pPr>
            <w:r w:rsidRPr="0022087F">
              <w:rPr>
                <w:szCs w:val="22"/>
              </w:rPr>
              <w:t xml:space="preserve">Kašmir </w:t>
            </w:r>
            <w:proofErr w:type="spellStart"/>
            <w:r w:rsidRPr="0022087F">
              <w:rPr>
                <w:szCs w:val="22"/>
              </w:rPr>
              <w:t>Huseinović</w:t>
            </w:r>
            <w:proofErr w:type="spellEnd"/>
          </w:p>
        </w:tc>
      </w:tr>
    </w:tbl>
    <w:p w14:paraId="630DC27D" w14:textId="77777777" w:rsidR="00B04F20" w:rsidRPr="005A761D" w:rsidRDefault="00B04F20" w:rsidP="00207DB2">
      <w:pPr>
        <w:rPr>
          <w:highlight w:val="yellow"/>
        </w:rPr>
      </w:pPr>
    </w:p>
    <w:p w14:paraId="21EB32C4" w14:textId="77777777" w:rsidR="002E3DD0" w:rsidRPr="002238BF" w:rsidRDefault="002E3DD0" w:rsidP="00813262">
      <w:pPr>
        <w:pStyle w:val="Naslov30"/>
      </w:pPr>
      <w:bookmarkStart w:id="59" w:name="_Toc217028201"/>
      <w:r w:rsidRPr="002238BF">
        <w:t>Uvod</w:t>
      </w:r>
      <w:bookmarkEnd w:id="59"/>
    </w:p>
    <w:p w14:paraId="57075E9F" w14:textId="77777777" w:rsidR="00A16E29" w:rsidRPr="002238BF" w:rsidRDefault="00A16E29" w:rsidP="00A16E29">
      <w:r w:rsidRPr="002238BF">
        <w:t>Obrana od poplava u Republici Hrvatskoj regulirana je kroz zakonsku regulativu prvenstveno kroz Zakon o vodama i Zakon o financiranju vodnoga gospodarstva te druge zakonske i pod</w:t>
      </w:r>
      <w:r w:rsidR="00E1078E" w:rsidRPr="002238BF">
        <w:t xml:space="preserve"> </w:t>
      </w:r>
      <w:r w:rsidRPr="002238BF">
        <w:t>zakonske akte. Na teritoriju Republike Hrvatske za operativne aktivnosti preventivne, redovite i izvanredne obrane od poplava, kroz izgradnju vodnih građevina za obranu od poplava, održavanje postojećeg sustava obrane od poplava te organizaciju operativne obrane od poplava na terenu, nadležne su Hrvatske vode zajedno s resornim ministarstvom, odn</w:t>
      </w:r>
      <w:r w:rsidR="007A66DE" w:rsidRPr="002238BF">
        <w:t>osno Upravom vodnog</w:t>
      </w:r>
      <w:r w:rsidRPr="002238BF">
        <w:t xml:space="preserve"> gospodarstva.  </w:t>
      </w:r>
    </w:p>
    <w:p w14:paraId="50C5D64C" w14:textId="77777777" w:rsidR="00A16E29" w:rsidRPr="002238BF" w:rsidRDefault="00A16E29" w:rsidP="00A16E29">
      <w:r w:rsidRPr="002238BF">
        <w:t xml:space="preserve">U cilju prepoznavanja, boljeg i učinkovitijeg upravljanja rizicima od nastanka potencijalnih velikih nesreća i katastrofa te smanjenja i ublažavanja potencijalnih šteta od njihovog nastanka, u nastavku se obrađuje Procjena rizika od poplava izazvanih izlijevanjem kopnenih vodenih tijela. </w:t>
      </w:r>
    </w:p>
    <w:p w14:paraId="50BB07F6" w14:textId="0E7FC10E" w:rsidR="002E3DD0" w:rsidRPr="002238BF" w:rsidRDefault="002E3DD0" w:rsidP="002E3DD0">
      <w:r w:rsidRPr="002238BF">
        <w:t>Poplave su prirodni fenomeni čije se pojave ne mogu izbjeći, ali se poduzimanjem različitih preventivnih građevinskih i ne</w:t>
      </w:r>
      <w:r w:rsidR="00E1078E" w:rsidRPr="002238BF">
        <w:t xml:space="preserve"> </w:t>
      </w:r>
      <w:r w:rsidRPr="002238BF">
        <w:t xml:space="preserve">građevinskih mjera rizici od poplavljivanja mogu smanjiti na prihvatljivu razinu. </w:t>
      </w:r>
      <w:r w:rsidR="00A16E29" w:rsidRPr="002238BF">
        <w:t>Poplave</w:t>
      </w:r>
      <w:r w:rsidRPr="002238BF">
        <w:t xml:space="preserve"> su među opasnijim elementarnim nepogodama i na mnogim mjestima mogu uzrokovati gubitke ljudskih života, velike materijalne štete, devastiranje kulturnih dobara i ekološke štete.</w:t>
      </w:r>
    </w:p>
    <w:p w14:paraId="563F77D8" w14:textId="77777777" w:rsidR="00861478" w:rsidRPr="00B062EC" w:rsidRDefault="00861478" w:rsidP="00861478">
      <w:pPr>
        <w:spacing w:line="240" w:lineRule="auto"/>
        <w:rPr>
          <w:color w:val="auto"/>
          <w:szCs w:val="22"/>
          <w:u w:val="single"/>
        </w:rPr>
      </w:pPr>
      <w:r w:rsidRPr="00B062EC">
        <w:rPr>
          <w:color w:val="auto"/>
          <w:szCs w:val="22"/>
          <w:u w:val="single"/>
        </w:rPr>
        <w:lastRenderedPageBreak/>
        <w:t>Poplave koje se pojavljuju u Hrvatskoj mogu se svrstati u 7 osnovnih skupina:</w:t>
      </w:r>
    </w:p>
    <w:p w14:paraId="5BE576C1" w14:textId="77777777" w:rsidR="00861478" w:rsidRPr="002238BF" w:rsidRDefault="00861478" w:rsidP="00861478">
      <w:pPr>
        <w:spacing w:line="240" w:lineRule="auto"/>
        <w:rPr>
          <w:color w:val="auto"/>
          <w:szCs w:val="22"/>
        </w:rPr>
      </w:pPr>
      <w:r w:rsidRPr="002238BF">
        <w:rPr>
          <w:color w:val="auto"/>
          <w:szCs w:val="22"/>
        </w:rPr>
        <w:t>- riječne poplave zbog obilnih kiša i/ili naglog topljenja snijega,</w:t>
      </w:r>
    </w:p>
    <w:p w14:paraId="0D09A96D" w14:textId="77777777" w:rsidR="00861478" w:rsidRPr="002238BF" w:rsidRDefault="00861478" w:rsidP="00861478">
      <w:pPr>
        <w:spacing w:line="240" w:lineRule="auto"/>
        <w:rPr>
          <w:color w:val="auto"/>
          <w:szCs w:val="22"/>
        </w:rPr>
      </w:pPr>
      <w:r w:rsidRPr="002238BF">
        <w:rPr>
          <w:color w:val="auto"/>
          <w:szCs w:val="22"/>
        </w:rPr>
        <w:t>- bujične poplave manjih vodotoka zbog kratkotrajnih kiša visokih intenziteta,</w:t>
      </w:r>
    </w:p>
    <w:p w14:paraId="46B56FDF" w14:textId="77777777" w:rsidR="00861478" w:rsidRPr="002238BF" w:rsidRDefault="00861478" w:rsidP="00861478">
      <w:pPr>
        <w:spacing w:line="240" w:lineRule="auto"/>
        <w:rPr>
          <w:color w:val="auto"/>
          <w:szCs w:val="22"/>
        </w:rPr>
      </w:pPr>
      <w:r w:rsidRPr="002238BF">
        <w:rPr>
          <w:color w:val="auto"/>
          <w:szCs w:val="22"/>
        </w:rPr>
        <w:t>- poplave na krškim poljima zbog obilnih kiša i/ili naglog topljenja snijega te nedovoljnih</w:t>
      </w:r>
    </w:p>
    <w:p w14:paraId="39919D79" w14:textId="77777777" w:rsidR="00861478" w:rsidRPr="002238BF" w:rsidRDefault="00861478" w:rsidP="00861478">
      <w:pPr>
        <w:spacing w:line="240" w:lineRule="auto"/>
        <w:rPr>
          <w:color w:val="auto"/>
          <w:szCs w:val="22"/>
        </w:rPr>
      </w:pPr>
      <w:r w:rsidRPr="002238BF">
        <w:rPr>
          <w:color w:val="auto"/>
          <w:szCs w:val="22"/>
        </w:rPr>
        <w:t>- propusnih kapaciteta prirodnih ponora,</w:t>
      </w:r>
    </w:p>
    <w:p w14:paraId="2252EE2B" w14:textId="77777777" w:rsidR="00861478" w:rsidRPr="002238BF" w:rsidRDefault="00861478" w:rsidP="00861478">
      <w:pPr>
        <w:spacing w:line="240" w:lineRule="auto"/>
        <w:rPr>
          <w:color w:val="auto"/>
          <w:szCs w:val="22"/>
        </w:rPr>
      </w:pPr>
      <w:r w:rsidRPr="002238BF">
        <w:rPr>
          <w:color w:val="auto"/>
          <w:szCs w:val="22"/>
        </w:rPr>
        <w:t>- poplave unutarnjih voda na ravničarskim površinama,</w:t>
      </w:r>
    </w:p>
    <w:p w14:paraId="6287BED6" w14:textId="77777777" w:rsidR="00861478" w:rsidRPr="002238BF" w:rsidRDefault="00861478" w:rsidP="00861478">
      <w:pPr>
        <w:spacing w:line="240" w:lineRule="auto"/>
        <w:rPr>
          <w:color w:val="auto"/>
          <w:szCs w:val="22"/>
        </w:rPr>
      </w:pPr>
      <w:r w:rsidRPr="002238BF">
        <w:rPr>
          <w:color w:val="auto"/>
          <w:szCs w:val="22"/>
        </w:rPr>
        <w:t>- ledene poplave,</w:t>
      </w:r>
    </w:p>
    <w:p w14:paraId="0CB10212" w14:textId="77777777" w:rsidR="00861478" w:rsidRPr="002238BF" w:rsidRDefault="00861478" w:rsidP="00861478">
      <w:pPr>
        <w:spacing w:line="240" w:lineRule="auto"/>
        <w:rPr>
          <w:color w:val="auto"/>
          <w:szCs w:val="22"/>
        </w:rPr>
      </w:pPr>
      <w:r w:rsidRPr="002238BF">
        <w:rPr>
          <w:color w:val="auto"/>
          <w:szCs w:val="22"/>
        </w:rPr>
        <w:t>- poplave mora te</w:t>
      </w:r>
    </w:p>
    <w:p w14:paraId="7DA91658" w14:textId="77777777" w:rsidR="00861478" w:rsidRPr="002238BF" w:rsidRDefault="00861478" w:rsidP="00861478">
      <w:pPr>
        <w:spacing w:line="240" w:lineRule="auto"/>
        <w:rPr>
          <w:color w:val="auto"/>
          <w:szCs w:val="22"/>
        </w:rPr>
      </w:pPr>
      <w:r w:rsidRPr="002238BF">
        <w:rPr>
          <w:color w:val="auto"/>
          <w:szCs w:val="22"/>
        </w:rPr>
        <w:t>- umjetne (akcidentne) poplave zbog eventualnih proboja brana i nasipa, aktiviranja klizišta, neprimjerenih gradnji i slično.</w:t>
      </w:r>
    </w:p>
    <w:p w14:paraId="561DF4A6" w14:textId="20AC48AA" w:rsidR="00861478" w:rsidRPr="00194653" w:rsidRDefault="00861478" w:rsidP="002E3DD0">
      <w:pPr>
        <w:rPr>
          <w:color w:val="auto"/>
          <w:szCs w:val="22"/>
        </w:rPr>
      </w:pPr>
      <w:r w:rsidRPr="002238BF">
        <w:rPr>
          <w:color w:val="auto"/>
          <w:szCs w:val="22"/>
        </w:rPr>
        <w:t>Znatan su problem i poplave u urbanim sredinama koje nastaju zbog kratkotrajnih oborina visokih intenziteta i koje zbog velikih koncentracija stanovništva na relativno malim prostorima, često uzrokuju velike materijalne štete.</w:t>
      </w:r>
    </w:p>
    <w:p w14:paraId="5D04154D" w14:textId="1A063856" w:rsidR="00351D86" w:rsidRPr="005A761D" w:rsidRDefault="00E52AD4" w:rsidP="0067255D">
      <w:pPr>
        <w:jc w:val="center"/>
        <w:rPr>
          <w:highlight w:val="yellow"/>
        </w:rPr>
      </w:pPr>
      <w:r>
        <w:rPr>
          <w:noProof/>
          <w:lang w:eastAsia="hr-HR"/>
        </w:rPr>
        <w:drawing>
          <wp:inline distT="0" distB="0" distL="0" distR="0" wp14:anchorId="7BAC06FE" wp14:editId="1195309E">
            <wp:extent cx="5362575" cy="4257675"/>
            <wp:effectExtent l="0" t="0" r="9525" b="9525"/>
            <wp:docPr id="1" name="Slika 1"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karta&#10;&#10;Opis je automatski generiran"/>
                    <pic:cNvPicPr/>
                  </pic:nvPicPr>
                  <pic:blipFill>
                    <a:blip r:embed="rId28"/>
                    <a:stretch>
                      <a:fillRect/>
                    </a:stretch>
                  </pic:blipFill>
                  <pic:spPr>
                    <a:xfrm>
                      <a:off x="0" y="0"/>
                      <a:ext cx="5362575" cy="4257675"/>
                    </a:xfrm>
                    <a:prstGeom prst="rect">
                      <a:avLst/>
                    </a:prstGeom>
                  </pic:spPr>
                </pic:pic>
              </a:graphicData>
            </a:graphic>
          </wp:inline>
        </w:drawing>
      </w:r>
    </w:p>
    <w:p w14:paraId="792DDBE5" w14:textId="0C9B6123" w:rsidR="00351D86" w:rsidRPr="00E52AD4" w:rsidRDefault="00351D86" w:rsidP="00351D86">
      <w:pPr>
        <w:pStyle w:val="Opisslike"/>
      </w:pPr>
      <w:r w:rsidRPr="00E52AD4">
        <w:t xml:space="preserve">Slika </w:t>
      </w:r>
      <w:r w:rsidRPr="00E52AD4">
        <w:rPr>
          <w:noProof/>
        </w:rPr>
        <w:fldChar w:fldCharType="begin"/>
      </w:r>
      <w:r w:rsidRPr="00E52AD4">
        <w:rPr>
          <w:noProof/>
        </w:rPr>
        <w:instrText xml:space="preserve"> SEQ Slika \* ARABIC </w:instrText>
      </w:r>
      <w:r w:rsidRPr="00E52AD4">
        <w:rPr>
          <w:noProof/>
        </w:rPr>
        <w:fldChar w:fldCharType="separate"/>
      </w:r>
      <w:r w:rsidR="00BF5AB3">
        <w:rPr>
          <w:noProof/>
        </w:rPr>
        <w:t>5</w:t>
      </w:r>
      <w:r w:rsidRPr="00E52AD4">
        <w:rPr>
          <w:noProof/>
        </w:rPr>
        <w:fldChar w:fldCharType="end"/>
      </w:r>
      <w:r w:rsidRPr="00E52AD4">
        <w:rPr>
          <w:noProof/>
        </w:rPr>
        <w:t>.</w:t>
      </w:r>
      <w:r w:rsidRPr="00E52AD4">
        <w:t xml:space="preserve"> Vodene površine na području </w:t>
      </w:r>
      <w:r w:rsidR="00B627A0" w:rsidRPr="00E52AD4">
        <w:t>Općine Murter-Kornati</w:t>
      </w:r>
    </w:p>
    <w:p w14:paraId="7531298F" w14:textId="6CB51109" w:rsidR="00861478" w:rsidRPr="00CD6DEB" w:rsidRDefault="00351D86" w:rsidP="00CD6DEB">
      <w:pPr>
        <w:jc w:val="center"/>
        <w:rPr>
          <w:i/>
          <w:color w:val="54883D"/>
          <w:sz w:val="20"/>
          <w:szCs w:val="18"/>
        </w:rPr>
      </w:pPr>
      <w:r w:rsidRPr="00E52AD4">
        <w:rPr>
          <w:i/>
          <w:color w:val="54883D"/>
          <w:sz w:val="20"/>
          <w:szCs w:val="18"/>
        </w:rPr>
        <w:t>Izvor: geoportal.dgu.hr</w:t>
      </w:r>
    </w:p>
    <w:p w14:paraId="48D74EB5" w14:textId="77777777" w:rsidR="002E3DD0" w:rsidRPr="00E52AD4" w:rsidRDefault="002E3DD0" w:rsidP="00813262">
      <w:pPr>
        <w:pStyle w:val="Naslov30"/>
      </w:pPr>
      <w:bookmarkStart w:id="60" w:name="_Toc217028202"/>
      <w:r w:rsidRPr="00E52AD4">
        <w:t>Prikaz utjecaja na kritičnu infrastrukturu</w:t>
      </w:r>
      <w:bookmarkEnd w:id="60"/>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1128"/>
        <w:gridCol w:w="8295"/>
      </w:tblGrid>
      <w:tr w:rsidR="002E3DD0" w:rsidRPr="00E52AD4" w14:paraId="0BAB6046" w14:textId="77777777" w:rsidTr="00351D86">
        <w:trPr>
          <w:trHeight w:val="517"/>
          <w:jc w:val="center"/>
        </w:trPr>
        <w:tc>
          <w:tcPr>
            <w:tcW w:w="959" w:type="dxa"/>
            <w:shd w:val="clear" w:color="auto" w:fill="FFFFFF" w:themeFill="background1"/>
            <w:vAlign w:val="center"/>
          </w:tcPr>
          <w:p w14:paraId="06F35B36" w14:textId="77777777" w:rsidR="002E3DD0" w:rsidRPr="00E52AD4" w:rsidRDefault="002E3DD0" w:rsidP="007B294E">
            <w:pPr>
              <w:spacing w:after="0"/>
              <w:jc w:val="center"/>
              <w:rPr>
                <w:b/>
                <w:sz w:val="20"/>
                <w:szCs w:val="20"/>
              </w:rPr>
            </w:pPr>
            <w:r w:rsidRPr="00E52AD4">
              <w:rPr>
                <w:b/>
                <w:sz w:val="20"/>
                <w:szCs w:val="20"/>
              </w:rPr>
              <w:t>UTJECAJ</w:t>
            </w:r>
          </w:p>
        </w:tc>
        <w:tc>
          <w:tcPr>
            <w:tcW w:w="8464" w:type="dxa"/>
            <w:shd w:val="clear" w:color="auto" w:fill="FFFFFF" w:themeFill="background1"/>
            <w:vAlign w:val="center"/>
          </w:tcPr>
          <w:p w14:paraId="40FED7D8" w14:textId="77777777" w:rsidR="002E3DD0" w:rsidRPr="00E52AD4" w:rsidRDefault="002E3DD0" w:rsidP="007B294E">
            <w:pPr>
              <w:spacing w:after="0"/>
              <w:jc w:val="center"/>
              <w:rPr>
                <w:b/>
                <w:sz w:val="20"/>
                <w:szCs w:val="20"/>
              </w:rPr>
            </w:pPr>
            <w:r w:rsidRPr="00E52AD4">
              <w:rPr>
                <w:b/>
                <w:sz w:val="20"/>
                <w:szCs w:val="20"/>
              </w:rPr>
              <w:t>SEKTOR</w:t>
            </w:r>
          </w:p>
        </w:tc>
      </w:tr>
      <w:tr w:rsidR="002E3DD0" w:rsidRPr="00E52AD4" w14:paraId="024AC73A" w14:textId="77777777" w:rsidTr="00351D86">
        <w:trPr>
          <w:trHeight w:val="384"/>
          <w:jc w:val="center"/>
        </w:trPr>
        <w:tc>
          <w:tcPr>
            <w:tcW w:w="959" w:type="dxa"/>
            <w:shd w:val="clear" w:color="auto" w:fill="FFFFFF" w:themeFill="background1"/>
            <w:vAlign w:val="center"/>
          </w:tcPr>
          <w:p w14:paraId="489918FF" w14:textId="369E3525" w:rsidR="002E3DD0" w:rsidRPr="00E52AD4" w:rsidRDefault="00953666" w:rsidP="007B294E">
            <w:pPr>
              <w:spacing w:after="0"/>
              <w:jc w:val="center"/>
              <w:rPr>
                <w:sz w:val="20"/>
                <w:szCs w:val="20"/>
              </w:rPr>
            </w:pPr>
            <w:r>
              <w:rPr>
                <w:sz w:val="20"/>
                <w:szCs w:val="20"/>
              </w:rPr>
              <w:lastRenderedPageBreak/>
              <w:t>x</w:t>
            </w:r>
          </w:p>
        </w:tc>
        <w:tc>
          <w:tcPr>
            <w:tcW w:w="8464" w:type="dxa"/>
            <w:shd w:val="clear" w:color="auto" w:fill="FFFFFF" w:themeFill="background1"/>
            <w:vAlign w:val="center"/>
          </w:tcPr>
          <w:p w14:paraId="3460D7FD" w14:textId="77777777" w:rsidR="002E3DD0" w:rsidRPr="00E52AD4" w:rsidRDefault="002E3DD0" w:rsidP="007B294E">
            <w:pPr>
              <w:spacing w:after="0"/>
              <w:rPr>
                <w:sz w:val="20"/>
                <w:szCs w:val="20"/>
              </w:rPr>
            </w:pPr>
            <w:r w:rsidRPr="00E52AD4">
              <w:rPr>
                <w:sz w:val="20"/>
                <w:szCs w:val="20"/>
              </w:rPr>
              <w:t>Energetika (proizvodnja, uključivo akumulacije i brane, prijenos, skladištenje, transport energenata i energije, sustavi za distribuciju)</w:t>
            </w:r>
          </w:p>
        </w:tc>
      </w:tr>
      <w:tr w:rsidR="002E3DD0" w:rsidRPr="00E52AD4" w14:paraId="6C4F4CAC" w14:textId="77777777" w:rsidTr="00351D86">
        <w:trPr>
          <w:trHeight w:val="384"/>
          <w:jc w:val="center"/>
        </w:trPr>
        <w:tc>
          <w:tcPr>
            <w:tcW w:w="959" w:type="dxa"/>
            <w:shd w:val="clear" w:color="auto" w:fill="FFFFFF" w:themeFill="background1"/>
            <w:vAlign w:val="center"/>
          </w:tcPr>
          <w:p w14:paraId="09C9A609" w14:textId="307FED90"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17F34FF6" w14:textId="77777777" w:rsidR="002E3DD0" w:rsidRPr="00E52AD4" w:rsidRDefault="002E3DD0" w:rsidP="007B294E">
            <w:pPr>
              <w:spacing w:after="0"/>
              <w:rPr>
                <w:sz w:val="20"/>
                <w:szCs w:val="20"/>
              </w:rPr>
            </w:pPr>
            <w:r w:rsidRPr="00E52AD4">
              <w:rPr>
                <w:sz w:val="20"/>
                <w:szCs w:val="20"/>
              </w:rPr>
              <w:t xml:space="preserve">Komunikacijska i informacijska tehnologija (elektroničke komunikacije, prijenos podataka, informacijski sustavi, pružanje audio i </w:t>
            </w:r>
            <w:r w:rsidR="00FE5820" w:rsidRPr="00E52AD4">
              <w:rPr>
                <w:sz w:val="20"/>
                <w:szCs w:val="20"/>
              </w:rPr>
              <w:t>audiovizualnih</w:t>
            </w:r>
            <w:r w:rsidRPr="00E52AD4">
              <w:rPr>
                <w:sz w:val="20"/>
                <w:szCs w:val="20"/>
              </w:rPr>
              <w:t xml:space="preserve"> medijskih usluga)</w:t>
            </w:r>
          </w:p>
        </w:tc>
      </w:tr>
      <w:tr w:rsidR="002E3DD0" w:rsidRPr="00E52AD4" w14:paraId="2E52D9C4" w14:textId="77777777" w:rsidTr="00351D86">
        <w:trPr>
          <w:trHeight w:val="394"/>
          <w:jc w:val="center"/>
        </w:trPr>
        <w:tc>
          <w:tcPr>
            <w:tcW w:w="959" w:type="dxa"/>
            <w:shd w:val="clear" w:color="auto" w:fill="FFFFFF" w:themeFill="background1"/>
            <w:vAlign w:val="center"/>
          </w:tcPr>
          <w:p w14:paraId="393D5BE8" w14:textId="77777777" w:rsidR="002E3DD0" w:rsidRPr="00E52AD4" w:rsidRDefault="002E3DD0" w:rsidP="007B294E">
            <w:pPr>
              <w:spacing w:after="0"/>
              <w:jc w:val="center"/>
              <w:rPr>
                <w:sz w:val="20"/>
                <w:szCs w:val="20"/>
              </w:rPr>
            </w:pPr>
            <w:r w:rsidRPr="00E52AD4">
              <w:rPr>
                <w:sz w:val="20"/>
                <w:szCs w:val="20"/>
              </w:rPr>
              <w:t>x</w:t>
            </w:r>
          </w:p>
        </w:tc>
        <w:tc>
          <w:tcPr>
            <w:tcW w:w="8464" w:type="dxa"/>
            <w:shd w:val="clear" w:color="auto" w:fill="FFFFFF" w:themeFill="background1"/>
            <w:vAlign w:val="center"/>
          </w:tcPr>
          <w:p w14:paraId="01FBA76E" w14:textId="77777777" w:rsidR="002E3DD0" w:rsidRPr="00E52AD4" w:rsidRDefault="002E3DD0" w:rsidP="007B294E">
            <w:pPr>
              <w:spacing w:after="0"/>
              <w:rPr>
                <w:sz w:val="20"/>
                <w:szCs w:val="20"/>
              </w:rPr>
            </w:pPr>
            <w:r w:rsidRPr="00E52AD4">
              <w:rPr>
                <w:sz w:val="20"/>
                <w:szCs w:val="20"/>
              </w:rPr>
              <w:t>Promet (cestovni, željeznički, zračni, pomorski i promet unutarnjim plovnim putevima)</w:t>
            </w:r>
          </w:p>
        </w:tc>
      </w:tr>
      <w:tr w:rsidR="002E3DD0" w:rsidRPr="00E52AD4" w14:paraId="2886A643" w14:textId="77777777" w:rsidTr="00351D86">
        <w:trPr>
          <w:trHeight w:val="384"/>
          <w:jc w:val="center"/>
        </w:trPr>
        <w:tc>
          <w:tcPr>
            <w:tcW w:w="959" w:type="dxa"/>
            <w:shd w:val="clear" w:color="auto" w:fill="FFFFFF" w:themeFill="background1"/>
            <w:vAlign w:val="center"/>
          </w:tcPr>
          <w:p w14:paraId="3B78ED87" w14:textId="61C6FA34"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293D1CCD" w14:textId="77777777" w:rsidR="002E3DD0" w:rsidRPr="00E52AD4" w:rsidRDefault="002E3DD0" w:rsidP="007B294E">
            <w:pPr>
              <w:spacing w:after="0"/>
              <w:rPr>
                <w:sz w:val="20"/>
                <w:szCs w:val="20"/>
              </w:rPr>
            </w:pPr>
            <w:r w:rsidRPr="00E52AD4">
              <w:rPr>
                <w:sz w:val="20"/>
                <w:szCs w:val="20"/>
              </w:rPr>
              <w:t>Zdravstvo (zdravstvena zaštita, proizvodnja, promet i nadzor nad lijekovima)</w:t>
            </w:r>
          </w:p>
        </w:tc>
      </w:tr>
      <w:tr w:rsidR="002E3DD0" w:rsidRPr="00E52AD4" w14:paraId="5EBCE213" w14:textId="77777777" w:rsidTr="00351D86">
        <w:trPr>
          <w:trHeight w:val="384"/>
          <w:jc w:val="center"/>
        </w:trPr>
        <w:tc>
          <w:tcPr>
            <w:tcW w:w="959" w:type="dxa"/>
            <w:shd w:val="clear" w:color="auto" w:fill="FFFFFF" w:themeFill="background1"/>
            <w:vAlign w:val="center"/>
          </w:tcPr>
          <w:p w14:paraId="50A51E3F" w14:textId="77777777" w:rsidR="002E3DD0" w:rsidRPr="00E52AD4" w:rsidRDefault="002E3DD0" w:rsidP="007B294E">
            <w:pPr>
              <w:spacing w:after="0"/>
              <w:jc w:val="center"/>
              <w:rPr>
                <w:sz w:val="20"/>
                <w:szCs w:val="20"/>
              </w:rPr>
            </w:pPr>
            <w:r w:rsidRPr="00E52AD4">
              <w:rPr>
                <w:sz w:val="20"/>
                <w:szCs w:val="20"/>
              </w:rPr>
              <w:t>x</w:t>
            </w:r>
          </w:p>
        </w:tc>
        <w:tc>
          <w:tcPr>
            <w:tcW w:w="8464" w:type="dxa"/>
            <w:shd w:val="clear" w:color="auto" w:fill="FFFFFF" w:themeFill="background1"/>
            <w:vAlign w:val="center"/>
          </w:tcPr>
          <w:p w14:paraId="698642C8" w14:textId="77777777" w:rsidR="002E3DD0" w:rsidRPr="00E52AD4" w:rsidRDefault="002E3DD0" w:rsidP="007B294E">
            <w:pPr>
              <w:spacing w:after="0"/>
              <w:rPr>
                <w:sz w:val="20"/>
                <w:szCs w:val="20"/>
              </w:rPr>
            </w:pPr>
            <w:r w:rsidRPr="00E52AD4">
              <w:rPr>
                <w:sz w:val="20"/>
                <w:szCs w:val="20"/>
              </w:rPr>
              <w:t>Vodno gospodarstvo (regulacijske i zaštitne vodne građevine i komunalne vodne građevine)</w:t>
            </w:r>
          </w:p>
        </w:tc>
      </w:tr>
      <w:tr w:rsidR="002E3DD0" w:rsidRPr="00E52AD4" w14:paraId="6627AC7A" w14:textId="77777777" w:rsidTr="00351D86">
        <w:trPr>
          <w:trHeight w:val="394"/>
          <w:jc w:val="center"/>
        </w:trPr>
        <w:tc>
          <w:tcPr>
            <w:tcW w:w="959" w:type="dxa"/>
            <w:shd w:val="clear" w:color="auto" w:fill="FFFFFF" w:themeFill="background1"/>
            <w:vAlign w:val="center"/>
          </w:tcPr>
          <w:p w14:paraId="0F39D091" w14:textId="2979898A"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3803001A" w14:textId="77777777" w:rsidR="002E3DD0" w:rsidRPr="00E52AD4" w:rsidRDefault="002E3DD0" w:rsidP="007B294E">
            <w:pPr>
              <w:spacing w:after="0"/>
              <w:rPr>
                <w:sz w:val="20"/>
                <w:szCs w:val="20"/>
              </w:rPr>
            </w:pPr>
            <w:r w:rsidRPr="00E52AD4">
              <w:rPr>
                <w:sz w:val="20"/>
                <w:szCs w:val="20"/>
              </w:rPr>
              <w:t xml:space="preserve">Hrana (proizvodnja i opskrba hranom i sustav sigurnosti hrane, robne zalihe) </w:t>
            </w:r>
          </w:p>
        </w:tc>
      </w:tr>
      <w:tr w:rsidR="002E3DD0" w:rsidRPr="00E52AD4" w14:paraId="3BBD5D22" w14:textId="77777777" w:rsidTr="00351D86">
        <w:trPr>
          <w:trHeight w:val="394"/>
          <w:jc w:val="center"/>
        </w:trPr>
        <w:tc>
          <w:tcPr>
            <w:tcW w:w="959" w:type="dxa"/>
            <w:shd w:val="clear" w:color="auto" w:fill="FFFFFF" w:themeFill="background1"/>
            <w:vAlign w:val="center"/>
          </w:tcPr>
          <w:p w14:paraId="1B10A5A8" w14:textId="77777777"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68AFCFA2" w14:textId="77777777" w:rsidR="002E3DD0" w:rsidRPr="00E52AD4" w:rsidRDefault="002E3DD0" w:rsidP="007B294E">
            <w:pPr>
              <w:spacing w:after="0"/>
              <w:rPr>
                <w:sz w:val="20"/>
                <w:szCs w:val="20"/>
              </w:rPr>
            </w:pPr>
            <w:r w:rsidRPr="00E52AD4">
              <w:rPr>
                <w:sz w:val="20"/>
                <w:szCs w:val="20"/>
              </w:rPr>
              <w:t>Financije (bankarstvo, burze, investicije, sustavi osiguranja i plaćanja)</w:t>
            </w:r>
          </w:p>
        </w:tc>
      </w:tr>
      <w:tr w:rsidR="002E3DD0" w:rsidRPr="00E52AD4" w14:paraId="50B49F9B" w14:textId="77777777" w:rsidTr="00351D86">
        <w:trPr>
          <w:trHeight w:val="394"/>
          <w:jc w:val="center"/>
        </w:trPr>
        <w:tc>
          <w:tcPr>
            <w:tcW w:w="959" w:type="dxa"/>
            <w:shd w:val="clear" w:color="auto" w:fill="FFFFFF" w:themeFill="background1"/>
            <w:vAlign w:val="center"/>
          </w:tcPr>
          <w:p w14:paraId="6AAAAEAD" w14:textId="77777777"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30FC0E12" w14:textId="77777777" w:rsidR="002E3DD0" w:rsidRPr="00E52AD4" w:rsidRDefault="002E3DD0" w:rsidP="007B294E">
            <w:pPr>
              <w:spacing w:after="0"/>
              <w:rPr>
                <w:sz w:val="20"/>
                <w:szCs w:val="20"/>
              </w:rPr>
            </w:pPr>
            <w:r w:rsidRPr="00E52AD4">
              <w:rPr>
                <w:sz w:val="20"/>
                <w:szCs w:val="20"/>
              </w:rPr>
              <w:t>Proizvodnja, skladištenje i prijevoz opasnih tvari (kemijski, biološki, radiološki i nuklearni materijali)</w:t>
            </w:r>
          </w:p>
        </w:tc>
      </w:tr>
      <w:tr w:rsidR="002E3DD0" w:rsidRPr="00E52AD4" w14:paraId="707B97FD" w14:textId="77777777" w:rsidTr="00351D86">
        <w:trPr>
          <w:trHeight w:val="394"/>
          <w:jc w:val="center"/>
        </w:trPr>
        <w:tc>
          <w:tcPr>
            <w:tcW w:w="959" w:type="dxa"/>
            <w:shd w:val="clear" w:color="auto" w:fill="FFFFFF" w:themeFill="background1"/>
            <w:vAlign w:val="center"/>
          </w:tcPr>
          <w:p w14:paraId="3C5BD9B2" w14:textId="36C97638" w:rsidR="002E3DD0" w:rsidRPr="00E52AD4" w:rsidRDefault="00953666" w:rsidP="007B294E">
            <w:pPr>
              <w:spacing w:after="0"/>
              <w:jc w:val="center"/>
              <w:rPr>
                <w:sz w:val="20"/>
                <w:szCs w:val="20"/>
              </w:rPr>
            </w:pPr>
            <w:r>
              <w:rPr>
                <w:sz w:val="20"/>
                <w:szCs w:val="20"/>
              </w:rPr>
              <w:t>x</w:t>
            </w:r>
          </w:p>
        </w:tc>
        <w:tc>
          <w:tcPr>
            <w:tcW w:w="8464" w:type="dxa"/>
            <w:shd w:val="clear" w:color="auto" w:fill="FFFFFF" w:themeFill="background1"/>
            <w:vAlign w:val="center"/>
          </w:tcPr>
          <w:p w14:paraId="2ABB5A15" w14:textId="77777777" w:rsidR="002E3DD0" w:rsidRPr="00E52AD4" w:rsidRDefault="002E3DD0" w:rsidP="007B294E">
            <w:pPr>
              <w:spacing w:after="0"/>
              <w:rPr>
                <w:sz w:val="20"/>
                <w:szCs w:val="20"/>
              </w:rPr>
            </w:pPr>
            <w:r w:rsidRPr="00E52AD4">
              <w:rPr>
                <w:sz w:val="20"/>
                <w:szCs w:val="20"/>
              </w:rPr>
              <w:t>Javne službe (osiguranje javnog reda i mira, zaštita i spašavanje, hitna medicinska pomoć)</w:t>
            </w:r>
          </w:p>
        </w:tc>
      </w:tr>
      <w:tr w:rsidR="002E3DD0" w:rsidRPr="005A761D" w14:paraId="2FD0ADBF" w14:textId="77777777" w:rsidTr="00351D86">
        <w:trPr>
          <w:trHeight w:val="394"/>
          <w:jc w:val="center"/>
        </w:trPr>
        <w:tc>
          <w:tcPr>
            <w:tcW w:w="959" w:type="dxa"/>
            <w:shd w:val="clear" w:color="auto" w:fill="FFFFFF" w:themeFill="background1"/>
            <w:vAlign w:val="center"/>
          </w:tcPr>
          <w:p w14:paraId="5082C63C" w14:textId="77777777" w:rsidR="002E3DD0" w:rsidRPr="00E52AD4" w:rsidRDefault="002E3DD0" w:rsidP="007B294E">
            <w:pPr>
              <w:spacing w:after="0"/>
              <w:jc w:val="center"/>
              <w:rPr>
                <w:sz w:val="20"/>
                <w:szCs w:val="20"/>
              </w:rPr>
            </w:pPr>
          </w:p>
        </w:tc>
        <w:tc>
          <w:tcPr>
            <w:tcW w:w="8464" w:type="dxa"/>
            <w:shd w:val="clear" w:color="auto" w:fill="FFFFFF" w:themeFill="background1"/>
            <w:vAlign w:val="center"/>
          </w:tcPr>
          <w:p w14:paraId="43FBD96B" w14:textId="77777777" w:rsidR="002E3DD0" w:rsidRPr="00E52AD4" w:rsidRDefault="002E3DD0" w:rsidP="007B294E">
            <w:pPr>
              <w:spacing w:after="0"/>
              <w:rPr>
                <w:sz w:val="20"/>
                <w:szCs w:val="20"/>
              </w:rPr>
            </w:pPr>
            <w:r w:rsidRPr="00E52AD4">
              <w:rPr>
                <w:sz w:val="20"/>
                <w:szCs w:val="20"/>
              </w:rPr>
              <w:t>Nacionalni spomenici i vrijednosti</w:t>
            </w:r>
          </w:p>
        </w:tc>
      </w:tr>
    </w:tbl>
    <w:p w14:paraId="73A643FD" w14:textId="77777777" w:rsidR="008B191D" w:rsidRPr="005A761D" w:rsidRDefault="008B191D" w:rsidP="00207DB2">
      <w:pPr>
        <w:rPr>
          <w:highlight w:val="yellow"/>
        </w:rPr>
      </w:pPr>
    </w:p>
    <w:p w14:paraId="4C8B2550" w14:textId="77777777" w:rsidR="007E6FFC" w:rsidRPr="006A34B9" w:rsidRDefault="002E3DD0" w:rsidP="00813262">
      <w:pPr>
        <w:pStyle w:val="Naslov30"/>
      </w:pPr>
      <w:bookmarkStart w:id="61" w:name="_Toc217028203"/>
      <w:r w:rsidRPr="006A34B9">
        <w:t>Kontekst</w:t>
      </w:r>
      <w:bookmarkEnd w:id="61"/>
    </w:p>
    <w:p w14:paraId="469B66EE" w14:textId="6F7CDA40" w:rsidR="006A34B9" w:rsidRPr="006A34B9" w:rsidRDefault="006A34B9" w:rsidP="006A34B9">
      <w:pPr>
        <w:rPr>
          <w:lang w:bidi="en-US"/>
        </w:rPr>
      </w:pPr>
      <w:r w:rsidRPr="006A34B9">
        <w:rPr>
          <w:lang w:bidi="en-US"/>
        </w:rPr>
        <w:t xml:space="preserve">Područje Općine Murter-Kornati pripada Vodnom području sektora </w:t>
      </w:r>
      <w:bookmarkStart w:id="62" w:name="_Hlk211504652"/>
      <w:r w:rsidRPr="006A34B9">
        <w:rPr>
          <w:lang w:bidi="en-US"/>
        </w:rPr>
        <w:t>F – južni Jadran. Općina Murter-Kornati se tako nalazi u području maloga sliva „Krka – Šibensko primorje</w:t>
      </w:r>
      <w:r w:rsidR="0042316F">
        <w:rPr>
          <w:lang w:bidi="en-US"/>
        </w:rPr>
        <w:t>“</w:t>
      </w:r>
      <w:r w:rsidRPr="006A34B9">
        <w:rPr>
          <w:lang w:bidi="en-US"/>
        </w:rPr>
        <w:t xml:space="preserve"> - branjeno područje 27 sektora F. </w:t>
      </w:r>
    </w:p>
    <w:bookmarkEnd w:id="62"/>
    <w:p w14:paraId="00FDBAD0" w14:textId="6F575B49" w:rsidR="0042316F" w:rsidRPr="0042316F" w:rsidRDefault="0042316F" w:rsidP="0042316F">
      <w:pPr>
        <w:rPr>
          <w:color w:val="auto"/>
          <w:szCs w:val="22"/>
          <w:shd w:val="clear" w:color="auto" w:fill="FFFFFF"/>
        </w:rPr>
      </w:pPr>
      <w:r w:rsidRPr="0042316F">
        <w:rPr>
          <w:color w:val="auto"/>
          <w:szCs w:val="22"/>
          <w:shd w:val="clear" w:color="auto" w:fill="FFFFFF"/>
        </w:rPr>
        <w:t>Branjeno područje 27: područje malog sliva “Krka – Šibensko primorje” površinom obuhvaća cijelo područje Šibe</w:t>
      </w:r>
      <w:r>
        <w:rPr>
          <w:color w:val="auto"/>
          <w:szCs w:val="22"/>
          <w:shd w:val="clear" w:color="auto" w:fill="FFFFFF"/>
        </w:rPr>
        <w:t>n</w:t>
      </w:r>
      <w:r w:rsidRPr="0042316F">
        <w:rPr>
          <w:color w:val="auto"/>
          <w:szCs w:val="22"/>
          <w:shd w:val="clear" w:color="auto" w:fill="FFFFFF"/>
        </w:rPr>
        <w:t xml:space="preserve">sko-kninske županije iz kojeg je izuzeto područje općine </w:t>
      </w:r>
      <w:proofErr w:type="spellStart"/>
      <w:r w:rsidRPr="0042316F">
        <w:rPr>
          <w:color w:val="auto"/>
          <w:szCs w:val="22"/>
          <w:shd w:val="clear" w:color="auto" w:fill="FFFFFF"/>
        </w:rPr>
        <w:t>Civljane</w:t>
      </w:r>
      <w:proofErr w:type="spellEnd"/>
      <w:r w:rsidRPr="0042316F">
        <w:rPr>
          <w:color w:val="auto"/>
          <w:szCs w:val="22"/>
          <w:shd w:val="clear" w:color="auto" w:fill="FFFFFF"/>
        </w:rPr>
        <w:t xml:space="preserve"> koji pripada slivu rijeke Cetine. </w:t>
      </w:r>
    </w:p>
    <w:p w14:paraId="3E0E452F" w14:textId="49479545" w:rsidR="0042316F" w:rsidRDefault="0042316F" w:rsidP="0042316F">
      <w:pPr>
        <w:rPr>
          <w:color w:val="auto"/>
          <w:szCs w:val="22"/>
          <w:shd w:val="clear" w:color="auto" w:fill="FFFFFF"/>
        </w:rPr>
      </w:pPr>
      <w:r w:rsidRPr="0042316F">
        <w:rPr>
          <w:color w:val="auto"/>
          <w:szCs w:val="22"/>
          <w:shd w:val="clear" w:color="auto" w:fill="FFFFFF"/>
        </w:rPr>
        <w:t xml:space="preserve">Ovo slivno područje ima sličnu specifičnu problematiku obrane od poplava na vodama prvog i drugog reda koja je prvenstveno karakterizirana velikim oscilacijama protoke unutar vodotokova kao i kratkoćom vremena propagacije poplavnih valova. Osim rijeke Krke kao stalnog vodotoka i rijeke </w:t>
      </w:r>
      <w:proofErr w:type="spellStart"/>
      <w:r w:rsidRPr="0042316F">
        <w:rPr>
          <w:color w:val="auto"/>
          <w:szCs w:val="22"/>
          <w:shd w:val="clear" w:color="auto" w:fill="FFFFFF"/>
        </w:rPr>
        <w:t>Čikole</w:t>
      </w:r>
      <w:proofErr w:type="spellEnd"/>
      <w:r w:rsidRPr="0042316F">
        <w:rPr>
          <w:color w:val="auto"/>
          <w:szCs w:val="22"/>
          <w:shd w:val="clear" w:color="auto" w:fill="FFFFFF"/>
        </w:rPr>
        <w:t xml:space="preserve"> koja povremeno presušuje, tu se uglavnom radi o većim ili manjim bujičnim vodotocima, a na pojedinim lokacijama o kanalima za unutarnju odvodnju melioriranih ili </w:t>
      </w:r>
      <w:proofErr w:type="spellStart"/>
      <w:r w:rsidRPr="0042316F">
        <w:rPr>
          <w:color w:val="auto"/>
          <w:szCs w:val="22"/>
          <w:shd w:val="clear" w:color="auto" w:fill="FFFFFF"/>
        </w:rPr>
        <w:t>nemelioriranih</w:t>
      </w:r>
      <w:proofErr w:type="spellEnd"/>
      <w:r w:rsidRPr="0042316F">
        <w:rPr>
          <w:color w:val="auto"/>
          <w:szCs w:val="22"/>
          <w:shd w:val="clear" w:color="auto" w:fill="FFFFFF"/>
        </w:rPr>
        <w:t xml:space="preserve"> polja.</w:t>
      </w:r>
    </w:p>
    <w:p w14:paraId="5748F190" w14:textId="77777777" w:rsidR="001547D1" w:rsidRPr="001547D1" w:rsidRDefault="001547D1" w:rsidP="001547D1">
      <w:pPr>
        <w:spacing w:before="120" w:after="120"/>
        <w:rPr>
          <w:rFonts w:eastAsiaTheme="minorEastAsia"/>
          <w:color w:val="auto"/>
          <w:szCs w:val="22"/>
          <w:lang w:eastAsia="hr-HR"/>
        </w:rPr>
      </w:pPr>
      <w:r w:rsidRPr="001547D1">
        <w:rPr>
          <w:rFonts w:eastAsiaTheme="minorEastAsia"/>
          <w:color w:val="auto"/>
          <w:szCs w:val="22"/>
          <w:lang w:eastAsia="hr-HR"/>
        </w:rPr>
        <w:t xml:space="preserve">U Općini Murter-Kornati nisu evidentirane nadzemne vode niti izvora jer zbog poroznosti vapnenca gotovo sva atmosferska voda ponire u dubine i podzemnim putem otječe u more. Uslijed relativno blagih formi reljefa i malih visina u ovom području nema značajnih bujica osim manjih slivova u udolinama za vrijeme vrlo intenzivnih kiša. </w:t>
      </w:r>
    </w:p>
    <w:p w14:paraId="208CDEB8" w14:textId="726267DC" w:rsidR="001547D1" w:rsidRPr="001547D1" w:rsidRDefault="001547D1" w:rsidP="001547D1">
      <w:pPr>
        <w:spacing w:before="120" w:after="120"/>
        <w:rPr>
          <w:rFonts w:eastAsiaTheme="minorEastAsia"/>
          <w:color w:val="auto"/>
          <w:szCs w:val="22"/>
          <w:lang w:eastAsia="hr-HR"/>
        </w:rPr>
      </w:pPr>
      <w:r w:rsidRPr="001547D1">
        <w:rPr>
          <w:rFonts w:eastAsiaTheme="minorEastAsia"/>
          <w:color w:val="auto"/>
          <w:szCs w:val="22"/>
          <w:lang w:eastAsia="hr-HR"/>
        </w:rPr>
        <w:t xml:space="preserve">Geološka građa na otoku Murteru koju karakterizira dominacija vapnenca i dolomita uvjetovala je razvojem tipičnog krškog reljefa. Zbog relativno dobre obalne razvedenosti, na obalama otoka Murtera nalaze se brojne uvale koje su imale veliku ulogu u prostornom širenju otočnih naselja i razvoju turizma. Na Kornatima je 40-ak evidentiranih jama, sedam ih je potopljeno u moru, desetak je suhih, kopnenih, a 20 je jama koje su </w:t>
      </w:r>
      <w:proofErr w:type="spellStart"/>
      <w:r w:rsidRPr="001547D1">
        <w:rPr>
          <w:rFonts w:eastAsiaTheme="minorEastAsia"/>
          <w:color w:val="auto"/>
          <w:szCs w:val="22"/>
          <w:lang w:eastAsia="hr-HR"/>
        </w:rPr>
        <w:t>anhijaline</w:t>
      </w:r>
      <w:proofErr w:type="spellEnd"/>
      <w:r w:rsidRPr="001547D1">
        <w:rPr>
          <w:rFonts w:eastAsiaTheme="minorEastAsia"/>
          <w:color w:val="auto"/>
          <w:szCs w:val="22"/>
          <w:lang w:eastAsia="hr-HR"/>
        </w:rPr>
        <w:t>. To znači da je površinski sloj slatka voda koja prelazi u boćatu, a na samom dnu je morska voda.</w:t>
      </w:r>
    </w:p>
    <w:p w14:paraId="76474163" w14:textId="77777777" w:rsidR="00194653" w:rsidRDefault="00194653" w:rsidP="00194653">
      <w:pPr>
        <w:ind w:right="7"/>
      </w:pPr>
      <w:r>
        <w:t>Bujične poplave najčešće nastaju zbog kratkotrajnih kiša visokih intenziteta. Razvijaju se vrlo brzo, a njihova najveća opasnosti je velika razorna energija. Mogu nastati zbog jakih padalina, pucanja i otapanja leda, klizanja tla ili potresa.</w:t>
      </w:r>
    </w:p>
    <w:p w14:paraId="04064710" w14:textId="69D97D6C" w:rsidR="006A34B9" w:rsidRDefault="00194653" w:rsidP="00D12852">
      <w:pPr>
        <w:ind w:right="7"/>
      </w:pPr>
      <w:r>
        <w:lastRenderedPageBreak/>
        <w:t>Postoje različiti faktori koji doprinose riziku od bujičnih poplava, pojedini uzrokovani ljudskom aktivnošću i drugi neovisni o ljudskom djelovanju (prirodni fenomeni). Osim intenziteta i trajanja oborina, čimbenici koji utječu na pojavu bujičnih poplava su topografija, prethodna vlažnost tla i vegetacijski pokrov. Nepovoljni topografski uvjeti koji ubrzavaju otjecanje i povećavaju vjerojatnost pojave bujičnih poplava su: veliki nagibi terena, planinski reljef te uske doline ili kanjoni. Poplave obično nastaju u gornjem dijelu toka gdje uslijed topografskih uvjeta površinsko otjecanje prevladava nad procjeđivanjem u podzemlje. Urbanizacija i nepropusni teren (asfalt, beton), prethodna zasićenost tla vodom te zaleđeno tlo također povećavaju vjerojatnost pojave bujičnih poplava.</w:t>
      </w:r>
    </w:p>
    <w:p w14:paraId="374FC860" w14:textId="77777777" w:rsidR="001547D1" w:rsidRPr="00D12852" w:rsidRDefault="001547D1" w:rsidP="00D12852">
      <w:pPr>
        <w:ind w:right="7"/>
      </w:pPr>
    </w:p>
    <w:p w14:paraId="17F6F0DD" w14:textId="33DF445B" w:rsidR="006A34B9" w:rsidRPr="006A34B9" w:rsidRDefault="006A34B9" w:rsidP="006A34B9">
      <w:pPr>
        <w:pStyle w:val="Opisslike"/>
        <w:rPr>
          <w:b w:val="0"/>
          <w:bCs w:val="0"/>
          <w:szCs w:val="20"/>
        </w:rPr>
      </w:pPr>
      <w:r w:rsidRPr="006A34B9">
        <w:rPr>
          <w:noProof/>
          <w:lang w:eastAsia="hr-HR"/>
        </w:rPr>
        <w:drawing>
          <wp:inline distT="0" distB="0" distL="0" distR="0" wp14:anchorId="174E25E8" wp14:editId="5BA6F67C">
            <wp:extent cx="4190728" cy="4198711"/>
            <wp:effectExtent l="0" t="0" r="635" b="0"/>
            <wp:docPr id="67" name="Slika 67"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67" descr="Slika na kojoj se prikazuje karta&#10;&#10;Opis je automatski generiran"/>
                    <pic:cNvPicPr/>
                  </pic:nvPicPr>
                  <pic:blipFill>
                    <a:blip r:embed="rId29"/>
                    <a:stretch>
                      <a:fillRect/>
                    </a:stretch>
                  </pic:blipFill>
                  <pic:spPr>
                    <a:xfrm>
                      <a:off x="0" y="0"/>
                      <a:ext cx="4203087" cy="4211094"/>
                    </a:xfrm>
                    <a:prstGeom prst="rect">
                      <a:avLst/>
                    </a:prstGeom>
                  </pic:spPr>
                </pic:pic>
              </a:graphicData>
            </a:graphic>
          </wp:inline>
        </w:drawing>
      </w:r>
    </w:p>
    <w:p w14:paraId="77831B29" w14:textId="280C55AE" w:rsidR="006A34B9" w:rsidRPr="006A34B9" w:rsidRDefault="006A34B9" w:rsidP="006A34B9">
      <w:pPr>
        <w:jc w:val="center"/>
        <w:rPr>
          <w:b/>
          <w:bCs/>
          <w:color w:val="54883D"/>
          <w:sz w:val="20"/>
          <w:szCs w:val="20"/>
          <w:lang w:bidi="en-US"/>
        </w:rPr>
      </w:pPr>
      <w:r w:rsidRPr="006A34B9">
        <w:rPr>
          <w:b/>
          <w:bCs/>
          <w:color w:val="54883D"/>
          <w:sz w:val="20"/>
          <w:szCs w:val="20"/>
        </w:rPr>
        <w:t xml:space="preserve">Slika </w:t>
      </w:r>
      <w:r w:rsidRPr="006A34B9">
        <w:rPr>
          <w:b/>
          <w:bCs/>
          <w:noProof/>
          <w:color w:val="54883D"/>
          <w:sz w:val="20"/>
          <w:szCs w:val="20"/>
        </w:rPr>
        <w:fldChar w:fldCharType="begin"/>
      </w:r>
      <w:r w:rsidRPr="006A34B9">
        <w:rPr>
          <w:b/>
          <w:bCs/>
          <w:noProof/>
          <w:color w:val="54883D"/>
          <w:sz w:val="20"/>
          <w:szCs w:val="20"/>
        </w:rPr>
        <w:instrText xml:space="preserve"> SEQ Slika \* ARABIC </w:instrText>
      </w:r>
      <w:r w:rsidRPr="006A34B9">
        <w:rPr>
          <w:b/>
          <w:bCs/>
          <w:noProof/>
          <w:color w:val="54883D"/>
          <w:sz w:val="20"/>
          <w:szCs w:val="20"/>
        </w:rPr>
        <w:fldChar w:fldCharType="separate"/>
      </w:r>
      <w:r w:rsidR="00BF5AB3">
        <w:rPr>
          <w:b/>
          <w:bCs/>
          <w:noProof/>
          <w:color w:val="54883D"/>
          <w:sz w:val="20"/>
          <w:szCs w:val="20"/>
        </w:rPr>
        <w:t>6</w:t>
      </w:r>
      <w:r w:rsidRPr="006A34B9">
        <w:rPr>
          <w:b/>
          <w:bCs/>
          <w:noProof/>
          <w:color w:val="54883D"/>
          <w:sz w:val="20"/>
          <w:szCs w:val="20"/>
        </w:rPr>
        <w:fldChar w:fldCharType="end"/>
      </w:r>
      <w:r w:rsidRPr="006A34B9">
        <w:rPr>
          <w:b/>
          <w:bCs/>
          <w:noProof/>
          <w:color w:val="54883D"/>
          <w:sz w:val="20"/>
          <w:szCs w:val="20"/>
        </w:rPr>
        <w:t>.</w:t>
      </w:r>
      <w:r w:rsidRPr="006A34B9">
        <w:rPr>
          <w:b/>
          <w:bCs/>
          <w:color w:val="54883D"/>
          <w:sz w:val="20"/>
          <w:szCs w:val="20"/>
        </w:rPr>
        <w:t xml:space="preserve"> Branjeno područje 27 – Područje malog sliva Krka – Šibensko primorje</w:t>
      </w:r>
    </w:p>
    <w:p w14:paraId="2A52D3FD" w14:textId="77777777" w:rsidR="006A34B9" w:rsidRDefault="006A34B9" w:rsidP="00E27A47">
      <w:pPr>
        <w:rPr>
          <w:lang w:bidi="en-US"/>
        </w:rPr>
      </w:pPr>
    </w:p>
    <w:p w14:paraId="3D29DFB3" w14:textId="2BD1CA83" w:rsidR="00E27A47" w:rsidRDefault="00E27A47" w:rsidP="00E27A47">
      <w:pPr>
        <w:rPr>
          <w:lang w:bidi="en-US"/>
        </w:rPr>
      </w:pPr>
      <w:r>
        <w:rPr>
          <w:lang w:bidi="en-US"/>
        </w:rPr>
        <w:t>Plimni val definiran je kao val koji se formira u fenomenu plime, a nastaje kao razlika između razine vode oseke i vodene mase koja joj se suprotstavlja strujanjem u suprotnom smjeru, pa je stoga plimni val najčešći u uskim, dugim zaljevima gdje veća količina vodene mase utječe kroz pritoke. Često se javljaju kao posljedica jakog nevremena. Plimni valovi ne samo da povisuju razinu plime nego isto tako mogu produžiti vrijeme plimne poplavljenosti određenog područja zahvaćenog plimnim valom te pri tome stvoriti efekt iznenadnog porasta razine vode koji nije uobičajen.</w:t>
      </w:r>
    </w:p>
    <w:p w14:paraId="1A809679" w14:textId="4D9E163C" w:rsidR="00397E16" w:rsidRPr="00BB74C1" w:rsidRDefault="00E27A47" w:rsidP="00763FA1">
      <w:pPr>
        <w:rPr>
          <w:highlight w:val="yellow"/>
          <w:lang w:bidi="en-US"/>
        </w:rPr>
      </w:pPr>
      <w:r>
        <w:rPr>
          <w:lang w:bidi="en-US"/>
        </w:rPr>
        <w:t xml:space="preserve">Plimni valovi (u pojedinoj literaturi se nazivaju i uspori) u Jadranu se javljaju pod utjecajem tlaka zraka i vjetra, naročito juga koje potiskuje vodene mase prema zatvorenom kraju bazena te tako podiže razinu mora.  Nastajanje olujnih uspora, koji izazivaju plavljenje pojedinih </w:t>
      </w:r>
      <w:r>
        <w:rPr>
          <w:lang w:bidi="en-US"/>
        </w:rPr>
        <w:lastRenderedPageBreak/>
        <w:t>obalnih područja u sjevernom Jadranu, rezultat je dugotrajnog (višednevnog) puhanja juga duž cijelog ili većeg dijela Jadrana. Olujno dugotrajno jugo je posljedica stabilne sinoptičke situacije s Đenovskom ciklonom stacioniranom nad Tirenskim morem i sjevernim Jadranom te područjem visokog tlaka koje se proteže na istoku Mediterana. Pri takvim situacijama jugo puše nad cijelim Jadranom, a osim zbog vjetra, podizanje razine mora u sjevernom Jadranu je i izravna posljedica barometarskog odziva mora na djelovanje tlaka zraka.</w:t>
      </w:r>
    </w:p>
    <w:p w14:paraId="1A11DA74" w14:textId="4B0E1E8C" w:rsidR="008C4E85" w:rsidRPr="005A761D" w:rsidRDefault="00BB74C1" w:rsidP="008F01AC">
      <w:pPr>
        <w:pStyle w:val="Opisslike"/>
        <w:rPr>
          <w:b w:val="0"/>
          <w:bCs w:val="0"/>
          <w:szCs w:val="20"/>
          <w:highlight w:val="yellow"/>
        </w:rPr>
      </w:pPr>
      <w:r w:rsidRPr="003E6563">
        <w:rPr>
          <w:noProof/>
          <w:lang w:bidi="en-US"/>
        </w:rPr>
        <w:drawing>
          <wp:inline distT="0" distB="0" distL="0" distR="0" wp14:anchorId="77B6D119" wp14:editId="5B40852A">
            <wp:extent cx="3959477" cy="2353777"/>
            <wp:effectExtent l="0" t="0" r="3175" b="8890"/>
            <wp:docPr id="44778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86367" name=""/>
                    <pic:cNvPicPr/>
                  </pic:nvPicPr>
                  <pic:blipFill>
                    <a:blip r:embed="rId30"/>
                    <a:stretch>
                      <a:fillRect/>
                    </a:stretch>
                  </pic:blipFill>
                  <pic:spPr>
                    <a:xfrm>
                      <a:off x="0" y="0"/>
                      <a:ext cx="3977039" cy="2364217"/>
                    </a:xfrm>
                    <a:prstGeom prst="rect">
                      <a:avLst/>
                    </a:prstGeom>
                  </pic:spPr>
                </pic:pic>
              </a:graphicData>
            </a:graphic>
          </wp:inline>
        </w:drawing>
      </w:r>
    </w:p>
    <w:p w14:paraId="27F4BA49" w14:textId="6DBEE8B5" w:rsidR="00351D86" w:rsidRPr="00BB74C1" w:rsidRDefault="00351D86" w:rsidP="00BB74C1">
      <w:pPr>
        <w:jc w:val="center"/>
        <w:rPr>
          <w:b/>
          <w:bCs/>
          <w:color w:val="54883D"/>
          <w:sz w:val="20"/>
          <w:szCs w:val="20"/>
          <w:lang w:bidi="en-US"/>
        </w:rPr>
      </w:pPr>
      <w:r w:rsidRPr="00E27A47">
        <w:rPr>
          <w:b/>
          <w:bCs/>
          <w:color w:val="54883D"/>
          <w:sz w:val="20"/>
          <w:szCs w:val="20"/>
        </w:rPr>
        <w:t xml:space="preserve">Slika </w:t>
      </w:r>
      <w:r w:rsidRPr="00E27A47">
        <w:rPr>
          <w:b/>
          <w:bCs/>
          <w:noProof/>
          <w:color w:val="54883D"/>
          <w:sz w:val="20"/>
          <w:szCs w:val="20"/>
        </w:rPr>
        <w:fldChar w:fldCharType="begin"/>
      </w:r>
      <w:r w:rsidRPr="00E27A47">
        <w:rPr>
          <w:b/>
          <w:bCs/>
          <w:noProof/>
          <w:color w:val="54883D"/>
          <w:sz w:val="20"/>
          <w:szCs w:val="20"/>
        </w:rPr>
        <w:instrText xml:space="preserve"> SEQ Slika \* ARABIC </w:instrText>
      </w:r>
      <w:r w:rsidRPr="00E27A47">
        <w:rPr>
          <w:b/>
          <w:bCs/>
          <w:noProof/>
          <w:color w:val="54883D"/>
          <w:sz w:val="20"/>
          <w:szCs w:val="20"/>
        </w:rPr>
        <w:fldChar w:fldCharType="separate"/>
      </w:r>
      <w:r w:rsidR="00BF5AB3">
        <w:rPr>
          <w:b/>
          <w:bCs/>
          <w:noProof/>
          <w:color w:val="54883D"/>
          <w:sz w:val="20"/>
          <w:szCs w:val="20"/>
        </w:rPr>
        <w:t>7</w:t>
      </w:r>
      <w:r w:rsidRPr="00E27A47">
        <w:rPr>
          <w:b/>
          <w:bCs/>
          <w:noProof/>
          <w:color w:val="54883D"/>
          <w:sz w:val="20"/>
          <w:szCs w:val="20"/>
        </w:rPr>
        <w:fldChar w:fldCharType="end"/>
      </w:r>
      <w:r w:rsidRPr="00E27A47">
        <w:rPr>
          <w:b/>
          <w:bCs/>
          <w:noProof/>
          <w:color w:val="54883D"/>
          <w:sz w:val="20"/>
          <w:szCs w:val="20"/>
        </w:rPr>
        <w:t>.</w:t>
      </w:r>
      <w:r w:rsidRPr="00E27A47">
        <w:rPr>
          <w:b/>
          <w:bCs/>
          <w:color w:val="54883D"/>
          <w:sz w:val="20"/>
          <w:szCs w:val="20"/>
        </w:rPr>
        <w:t xml:space="preserve"> </w:t>
      </w:r>
      <w:r w:rsidR="00BB74C1">
        <w:rPr>
          <w:b/>
          <w:bCs/>
          <w:color w:val="54883D"/>
          <w:sz w:val="20"/>
          <w:szCs w:val="20"/>
        </w:rPr>
        <w:t>Prikaz elemenata i nastajanja plimnog vala</w:t>
      </w:r>
    </w:p>
    <w:p w14:paraId="66AEE674" w14:textId="4480BA9C" w:rsidR="00DA0CDB" w:rsidRDefault="00DA0CDB" w:rsidP="00DA0CDB">
      <w:bookmarkStart w:id="63" w:name="_Hlk88488961"/>
      <w:r>
        <w:t>Na području Županije zadnjih godina se sve više javljaju poplave u obalnom pojasu naselja. U urbanim sredinama sve se češće javljaju poplave niskih obalnih površina naselja kao rezultat dizanja razine mora. Zapravo, najizraženije poplave i poplave s najvećim štetama u obalnoj zoni su u području naselja. To su poplave koje nastaju u periodima velikih oborina za vrijeme ciklona i niskog tlaka, a rezultat su dotjecanja velikih bujičnih voda iz zaleđa naselja, površinskih voda samog naselja i utjecaja visokih razina mora. Poplave su rezultat neuređenosti bujica kao i sustava odvodnje površinskih voda na području naselja, te niskih obala. Poplave su posljedica stalnog dizanja razine mora, te sve većih dinamičkih oscilacija mora kao posljedice vremena. Ove poplave ugrožavaju izgrađene obale i njihovu stabilnost, objekte uz obale, te urbanu infrastrukturu koja se nalazi u obalnom pojasu. Poplave dovode do poremećaja rada sustava odvodnje otpadnih voda zbog čega dolazi do onečišćenja mora i problema u njegovom funkcioniranju. Poplave ispiru onečišćenje koje se nalazi na obali što također dovodi do nekontroliranog onečišćenja mora. Važno je napomenuti da će zbog očekivanih klimatskih promjena problem biti značajno veći.</w:t>
      </w:r>
      <w:r w:rsidRPr="00557DFD">
        <w:t xml:space="preserve"> </w:t>
      </w:r>
      <w:r>
        <w:t>Analizom zabilježenih razina mora koje rezultiraju plavljenjem obala utvrđeno je da se razina mora diže na pojedinim obalnim područjima od 0,7 m do 1,2 m.</w:t>
      </w:r>
      <w:r>
        <w:rPr>
          <w:rStyle w:val="Referencafusnote"/>
        </w:rPr>
        <w:footnoteReference w:id="2"/>
      </w:r>
    </w:p>
    <w:bookmarkEnd w:id="63"/>
    <w:p w14:paraId="1833BECB" w14:textId="77777777" w:rsidR="001547D1" w:rsidRDefault="001547D1" w:rsidP="00D12852">
      <w:pPr>
        <w:spacing w:before="0"/>
        <w:jc w:val="center"/>
        <w:rPr>
          <w:rFonts w:eastAsia="Calibri"/>
          <w:bCs/>
          <w:color w:val="54883D"/>
          <w:sz w:val="20"/>
          <w:szCs w:val="18"/>
        </w:rPr>
      </w:pPr>
    </w:p>
    <w:p w14:paraId="5892D29B" w14:textId="77777777" w:rsidR="001547D1" w:rsidRDefault="001547D1" w:rsidP="00D12852">
      <w:pPr>
        <w:spacing w:before="0"/>
        <w:jc w:val="center"/>
        <w:rPr>
          <w:rFonts w:eastAsia="Calibri"/>
          <w:bCs/>
          <w:color w:val="54883D"/>
          <w:sz w:val="20"/>
          <w:szCs w:val="18"/>
        </w:rPr>
      </w:pPr>
    </w:p>
    <w:p w14:paraId="74C957AF" w14:textId="77777777" w:rsidR="001547D1" w:rsidRDefault="001547D1" w:rsidP="00D12852">
      <w:pPr>
        <w:spacing w:before="0"/>
        <w:jc w:val="center"/>
        <w:rPr>
          <w:rFonts w:eastAsia="Calibri"/>
          <w:bCs/>
          <w:color w:val="54883D"/>
          <w:sz w:val="20"/>
          <w:szCs w:val="18"/>
        </w:rPr>
      </w:pPr>
    </w:p>
    <w:p w14:paraId="3937D941" w14:textId="02BCDFC9" w:rsidR="00D12852" w:rsidRPr="00295EB4" w:rsidRDefault="00D12852" w:rsidP="00D12852">
      <w:pPr>
        <w:spacing w:before="0"/>
        <w:jc w:val="center"/>
        <w:rPr>
          <w:bCs/>
          <w:color w:val="54883D"/>
          <w:sz w:val="20"/>
          <w:szCs w:val="18"/>
          <w:lang w:bidi="en-US"/>
        </w:rPr>
      </w:pPr>
      <w:r w:rsidRPr="00295EB4">
        <w:rPr>
          <w:rFonts w:eastAsia="Calibri"/>
          <w:bCs/>
          <w:color w:val="54883D"/>
          <w:sz w:val="20"/>
          <w:szCs w:val="18"/>
        </w:rPr>
        <w:t xml:space="preserve">Tablica </w:t>
      </w:r>
      <w:r w:rsidRPr="00295EB4">
        <w:rPr>
          <w:rFonts w:eastAsia="Calibri"/>
          <w:bCs/>
          <w:color w:val="54883D"/>
          <w:sz w:val="20"/>
          <w:szCs w:val="18"/>
        </w:rPr>
        <w:fldChar w:fldCharType="begin"/>
      </w:r>
      <w:r w:rsidRPr="00295EB4">
        <w:rPr>
          <w:rFonts w:eastAsia="Calibri"/>
          <w:bCs/>
          <w:color w:val="54883D"/>
          <w:sz w:val="20"/>
          <w:szCs w:val="18"/>
        </w:rPr>
        <w:instrText xml:space="preserve"> SEQ Tabela \* ARABIC </w:instrText>
      </w:r>
      <w:r w:rsidRPr="00295EB4">
        <w:rPr>
          <w:rFonts w:eastAsia="Calibri"/>
          <w:bCs/>
          <w:color w:val="54883D"/>
          <w:sz w:val="20"/>
          <w:szCs w:val="18"/>
        </w:rPr>
        <w:fldChar w:fldCharType="separate"/>
      </w:r>
      <w:r w:rsidR="00BF5AB3">
        <w:rPr>
          <w:rFonts w:eastAsia="Calibri"/>
          <w:bCs/>
          <w:noProof/>
          <w:color w:val="54883D"/>
          <w:sz w:val="20"/>
          <w:szCs w:val="18"/>
        </w:rPr>
        <w:t>10</w:t>
      </w:r>
      <w:r w:rsidRPr="00295EB4">
        <w:rPr>
          <w:rFonts w:eastAsia="Calibri"/>
          <w:bCs/>
          <w:noProof/>
          <w:color w:val="54883D"/>
          <w:sz w:val="20"/>
          <w:szCs w:val="18"/>
        </w:rPr>
        <w:fldChar w:fldCharType="end"/>
      </w:r>
      <w:r w:rsidRPr="00295EB4">
        <w:rPr>
          <w:rFonts w:eastAsia="Calibri"/>
          <w:bCs/>
          <w:color w:val="54883D"/>
          <w:sz w:val="20"/>
          <w:szCs w:val="18"/>
        </w:rPr>
        <w:t>.</w:t>
      </w:r>
      <w:r w:rsidRPr="00295EB4">
        <w:rPr>
          <w:bCs/>
          <w:color w:val="54883D"/>
          <w:sz w:val="20"/>
          <w:szCs w:val="18"/>
          <w:lang w:bidi="en-US"/>
        </w:rPr>
        <w:t xml:space="preserve"> Broj dana s količinom oborine &gt;=0,1 mm, </w:t>
      </w:r>
      <w:r w:rsidRPr="00216C72">
        <w:rPr>
          <w:bCs/>
          <w:color w:val="54883D"/>
          <w:sz w:val="20"/>
          <w:szCs w:val="18"/>
          <w:lang w:bidi="en-US"/>
        </w:rPr>
        <w:t>Biograd na moru</w:t>
      </w:r>
      <w:r w:rsidRPr="00295EB4">
        <w:rPr>
          <w:bCs/>
          <w:color w:val="54883D"/>
          <w:sz w:val="20"/>
          <w:szCs w:val="18"/>
          <w:lang w:bidi="en-US"/>
        </w:rPr>
        <w:t xml:space="preserve"> 2005. - 2024.</w:t>
      </w:r>
    </w:p>
    <w:tbl>
      <w:tblPr>
        <w:tblW w:w="906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555"/>
        <w:gridCol w:w="636"/>
        <w:gridCol w:w="547"/>
        <w:gridCol w:w="548"/>
        <w:gridCol w:w="548"/>
        <w:gridCol w:w="548"/>
        <w:gridCol w:w="548"/>
        <w:gridCol w:w="589"/>
        <w:gridCol w:w="693"/>
        <w:gridCol w:w="548"/>
        <w:gridCol w:w="548"/>
        <w:gridCol w:w="548"/>
        <w:gridCol w:w="589"/>
        <w:gridCol w:w="622"/>
      </w:tblGrid>
      <w:tr w:rsidR="00D12852" w:rsidRPr="00295EB4" w14:paraId="1353D407" w14:textId="77777777" w:rsidTr="00645D6A">
        <w:trPr>
          <w:trHeight w:hRule="exact" w:val="622"/>
          <w:jc w:val="center"/>
        </w:trPr>
        <w:tc>
          <w:tcPr>
            <w:tcW w:w="1555" w:type="dxa"/>
            <w:vAlign w:val="center"/>
            <w:hideMark/>
          </w:tcPr>
          <w:p w14:paraId="2E966449"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lastRenderedPageBreak/>
              <w:t>MJESECI</w:t>
            </w:r>
          </w:p>
        </w:tc>
        <w:tc>
          <w:tcPr>
            <w:tcW w:w="636" w:type="dxa"/>
            <w:vAlign w:val="center"/>
          </w:tcPr>
          <w:p w14:paraId="5A921DE8"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w:t>
            </w:r>
          </w:p>
        </w:tc>
        <w:tc>
          <w:tcPr>
            <w:tcW w:w="547" w:type="dxa"/>
            <w:vAlign w:val="center"/>
          </w:tcPr>
          <w:p w14:paraId="329241D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II.</w:t>
            </w:r>
          </w:p>
        </w:tc>
        <w:tc>
          <w:tcPr>
            <w:tcW w:w="548" w:type="dxa"/>
            <w:vAlign w:val="center"/>
          </w:tcPr>
          <w:p w14:paraId="2FF5D3C4"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III.</w:t>
            </w:r>
          </w:p>
        </w:tc>
        <w:tc>
          <w:tcPr>
            <w:tcW w:w="548" w:type="dxa"/>
            <w:vAlign w:val="center"/>
          </w:tcPr>
          <w:p w14:paraId="04C9D22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IV.</w:t>
            </w:r>
          </w:p>
        </w:tc>
        <w:tc>
          <w:tcPr>
            <w:tcW w:w="548" w:type="dxa"/>
            <w:vAlign w:val="center"/>
          </w:tcPr>
          <w:p w14:paraId="4D910F98"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w:t>
            </w:r>
          </w:p>
        </w:tc>
        <w:tc>
          <w:tcPr>
            <w:tcW w:w="548" w:type="dxa"/>
            <w:vAlign w:val="center"/>
          </w:tcPr>
          <w:p w14:paraId="51100EBD"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VI.</w:t>
            </w:r>
          </w:p>
        </w:tc>
        <w:tc>
          <w:tcPr>
            <w:tcW w:w="589" w:type="dxa"/>
            <w:vAlign w:val="center"/>
          </w:tcPr>
          <w:p w14:paraId="70123E4D"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VII.</w:t>
            </w:r>
          </w:p>
        </w:tc>
        <w:tc>
          <w:tcPr>
            <w:tcW w:w="693" w:type="dxa"/>
            <w:vAlign w:val="center"/>
          </w:tcPr>
          <w:p w14:paraId="06ED016B"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VIII.</w:t>
            </w:r>
          </w:p>
        </w:tc>
        <w:tc>
          <w:tcPr>
            <w:tcW w:w="548" w:type="dxa"/>
            <w:vAlign w:val="center"/>
          </w:tcPr>
          <w:p w14:paraId="4D5C19A5"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IX.</w:t>
            </w:r>
          </w:p>
        </w:tc>
        <w:tc>
          <w:tcPr>
            <w:tcW w:w="548" w:type="dxa"/>
            <w:vAlign w:val="center"/>
          </w:tcPr>
          <w:p w14:paraId="6150BC7C"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X.</w:t>
            </w:r>
          </w:p>
        </w:tc>
        <w:tc>
          <w:tcPr>
            <w:tcW w:w="548" w:type="dxa"/>
            <w:vAlign w:val="center"/>
          </w:tcPr>
          <w:p w14:paraId="715BD050"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XI.</w:t>
            </w:r>
          </w:p>
        </w:tc>
        <w:tc>
          <w:tcPr>
            <w:tcW w:w="589" w:type="dxa"/>
            <w:vAlign w:val="center"/>
          </w:tcPr>
          <w:p w14:paraId="6A538326"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rPr>
              <w:t>XII.</w:t>
            </w:r>
          </w:p>
        </w:tc>
        <w:tc>
          <w:tcPr>
            <w:tcW w:w="622" w:type="dxa"/>
            <w:vAlign w:val="center"/>
            <w:hideMark/>
          </w:tcPr>
          <w:p w14:paraId="20DB2CD6"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 xml:space="preserve">Zbroj </w:t>
            </w:r>
          </w:p>
        </w:tc>
      </w:tr>
      <w:tr w:rsidR="00D12852" w:rsidRPr="00295EB4" w14:paraId="73B3F647" w14:textId="77777777" w:rsidTr="00645D6A">
        <w:trPr>
          <w:trHeight w:hRule="exact" w:val="456"/>
          <w:jc w:val="center"/>
        </w:trPr>
        <w:tc>
          <w:tcPr>
            <w:tcW w:w="1555" w:type="dxa"/>
            <w:vAlign w:val="center"/>
            <w:hideMark/>
          </w:tcPr>
          <w:p w14:paraId="11F9D28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SRED</w:t>
            </w:r>
          </w:p>
        </w:tc>
        <w:tc>
          <w:tcPr>
            <w:tcW w:w="636" w:type="dxa"/>
            <w:vAlign w:val="bottom"/>
          </w:tcPr>
          <w:p w14:paraId="380F6C66" w14:textId="77777777" w:rsidR="00D12852" w:rsidRPr="00295EB4" w:rsidRDefault="00D12852" w:rsidP="00645D6A">
            <w:pPr>
              <w:spacing w:before="0" w:after="0"/>
              <w:jc w:val="center"/>
              <w:rPr>
                <w:color w:val="auto"/>
                <w:sz w:val="20"/>
                <w:szCs w:val="20"/>
                <w:lang w:eastAsia="hr-HR"/>
              </w:rPr>
            </w:pPr>
            <w:r>
              <w:rPr>
                <w:sz w:val="20"/>
                <w:szCs w:val="20"/>
              </w:rPr>
              <w:t>9,6</w:t>
            </w:r>
          </w:p>
        </w:tc>
        <w:tc>
          <w:tcPr>
            <w:tcW w:w="547" w:type="dxa"/>
            <w:vAlign w:val="bottom"/>
          </w:tcPr>
          <w:p w14:paraId="42BE6497" w14:textId="77777777" w:rsidR="00D12852" w:rsidRPr="00295EB4" w:rsidRDefault="00D12852" w:rsidP="00645D6A">
            <w:pPr>
              <w:spacing w:before="0" w:after="0"/>
              <w:jc w:val="center"/>
              <w:rPr>
                <w:color w:val="auto"/>
                <w:sz w:val="20"/>
                <w:szCs w:val="20"/>
                <w:lang w:eastAsia="hr-HR"/>
              </w:rPr>
            </w:pPr>
            <w:r>
              <w:rPr>
                <w:sz w:val="20"/>
                <w:szCs w:val="20"/>
              </w:rPr>
              <w:t>8,6</w:t>
            </w:r>
          </w:p>
        </w:tc>
        <w:tc>
          <w:tcPr>
            <w:tcW w:w="548" w:type="dxa"/>
            <w:vAlign w:val="bottom"/>
          </w:tcPr>
          <w:p w14:paraId="1D25BF09" w14:textId="77777777" w:rsidR="00D12852" w:rsidRPr="00295EB4" w:rsidRDefault="00D12852" w:rsidP="00645D6A">
            <w:pPr>
              <w:spacing w:before="0" w:after="0"/>
              <w:jc w:val="center"/>
              <w:rPr>
                <w:color w:val="auto"/>
                <w:sz w:val="20"/>
                <w:szCs w:val="20"/>
                <w:lang w:eastAsia="hr-HR"/>
              </w:rPr>
            </w:pPr>
            <w:r>
              <w:rPr>
                <w:sz w:val="20"/>
                <w:szCs w:val="20"/>
              </w:rPr>
              <w:t>8,2</w:t>
            </w:r>
          </w:p>
        </w:tc>
        <w:tc>
          <w:tcPr>
            <w:tcW w:w="548" w:type="dxa"/>
            <w:vAlign w:val="bottom"/>
          </w:tcPr>
          <w:p w14:paraId="4C1E8F5D" w14:textId="77777777" w:rsidR="00D12852" w:rsidRPr="00295EB4" w:rsidRDefault="00D12852" w:rsidP="00645D6A">
            <w:pPr>
              <w:spacing w:before="0" w:after="0"/>
              <w:jc w:val="center"/>
              <w:rPr>
                <w:color w:val="auto"/>
                <w:sz w:val="20"/>
                <w:szCs w:val="20"/>
                <w:lang w:eastAsia="hr-HR"/>
              </w:rPr>
            </w:pPr>
            <w:r>
              <w:rPr>
                <w:sz w:val="20"/>
                <w:szCs w:val="20"/>
              </w:rPr>
              <w:t>8,2</w:t>
            </w:r>
          </w:p>
        </w:tc>
        <w:tc>
          <w:tcPr>
            <w:tcW w:w="548" w:type="dxa"/>
            <w:vAlign w:val="bottom"/>
          </w:tcPr>
          <w:p w14:paraId="4B6ECD7C" w14:textId="77777777" w:rsidR="00D12852" w:rsidRPr="00295EB4" w:rsidRDefault="00D12852" w:rsidP="00645D6A">
            <w:pPr>
              <w:spacing w:before="0" w:after="0"/>
              <w:jc w:val="center"/>
              <w:rPr>
                <w:color w:val="auto"/>
                <w:sz w:val="20"/>
                <w:szCs w:val="20"/>
                <w:lang w:eastAsia="hr-HR"/>
              </w:rPr>
            </w:pPr>
            <w:r>
              <w:rPr>
                <w:sz w:val="20"/>
                <w:szCs w:val="20"/>
              </w:rPr>
              <w:t>7,2</w:t>
            </w:r>
          </w:p>
        </w:tc>
        <w:tc>
          <w:tcPr>
            <w:tcW w:w="548" w:type="dxa"/>
            <w:vAlign w:val="bottom"/>
          </w:tcPr>
          <w:p w14:paraId="74CDDAB2" w14:textId="77777777" w:rsidR="00D12852" w:rsidRPr="00295EB4" w:rsidRDefault="00D12852" w:rsidP="00645D6A">
            <w:pPr>
              <w:spacing w:before="0" w:after="0"/>
              <w:jc w:val="center"/>
              <w:rPr>
                <w:color w:val="auto"/>
                <w:sz w:val="20"/>
                <w:szCs w:val="20"/>
                <w:lang w:eastAsia="hr-HR"/>
              </w:rPr>
            </w:pPr>
            <w:r>
              <w:rPr>
                <w:sz w:val="20"/>
                <w:szCs w:val="20"/>
              </w:rPr>
              <w:t>4,6</w:t>
            </w:r>
          </w:p>
        </w:tc>
        <w:tc>
          <w:tcPr>
            <w:tcW w:w="589" w:type="dxa"/>
            <w:vAlign w:val="bottom"/>
          </w:tcPr>
          <w:p w14:paraId="184BD7E7" w14:textId="77777777" w:rsidR="00D12852" w:rsidRPr="00295EB4" w:rsidRDefault="00D12852" w:rsidP="00645D6A">
            <w:pPr>
              <w:spacing w:before="0" w:after="0"/>
              <w:jc w:val="center"/>
              <w:rPr>
                <w:color w:val="auto"/>
                <w:sz w:val="20"/>
                <w:szCs w:val="20"/>
                <w:lang w:eastAsia="hr-HR"/>
              </w:rPr>
            </w:pPr>
            <w:r>
              <w:rPr>
                <w:sz w:val="20"/>
                <w:szCs w:val="20"/>
              </w:rPr>
              <w:t>3,6</w:t>
            </w:r>
          </w:p>
        </w:tc>
        <w:tc>
          <w:tcPr>
            <w:tcW w:w="693" w:type="dxa"/>
            <w:vAlign w:val="bottom"/>
          </w:tcPr>
          <w:p w14:paraId="30A66880" w14:textId="77777777" w:rsidR="00D12852" w:rsidRPr="00295EB4" w:rsidRDefault="00D12852" w:rsidP="00645D6A">
            <w:pPr>
              <w:spacing w:before="0" w:after="0"/>
              <w:jc w:val="center"/>
              <w:rPr>
                <w:color w:val="auto"/>
                <w:sz w:val="20"/>
                <w:szCs w:val="20"/>
                <w:lang w:eastAsia="hr-HR"/>
              </w:rPr>
            </w:pPr>
            <w:r>
              <w:rPr>
                <w:sz w:val="20"/>
                <w:szCs w:val="20"/>
              </w:rPr>
              <w:t>4,5</w:t>
            </w:r>
          </w:p>
        </w:tc>
        <w:tc>
          <w:tcPr>
            <w:tcW w:w="548" w:type="dxa"/>
            <w:vAlign w:val="bottom"/>
          </w:tcPr>
          <w:p w14:paraId="7B03B716" w14:textId="77777777" w:rsidR="00D12852" w:rsidRPr="00295EB4" w:rsidRDefault="00D12852" w:rsidP="00645D6A">
            <w:pPr>
              <w:spacing w:before="0" w:after="0"/>
              <w:jc w:val="center"/>
              <w:rPr>
                <w:color w:val="auto"/>
                <w:sz w:val="20"/>
                <w:szCs w:val="20"/>
                <w:lang w:eastAsia="hr-HR"/>
              </w:rPr>
            </w:pPr>
            <w:r>
              <w:rPr>
                <w:sz w:val="20"/>
                <w:szCs w:val="20"/>
              </w:rPr>
              <w:t>6,4</w:t>
            </w:r>
          </w:p>
        </w:tc>
        <w:tc>
          <w:tcPr>
            <w:tcW w:w="548" w:type="dxa"/>
            <w:vAlign w:val="bottom"/>
          </w:tcPr>
          <w:p w14:paraId="5893B6DC" w14:textId="77777777" w:rsidR="00D12852" w:rsidRPr="00295EB4" w:rsidRDefault="00D12852" w:rsidP="00645D6A">
            <w:pPr>
              <w:spacing w:before="0" w:after="0"/>
              <w:jc w:val="center"/>
              <w:rPr>
                <w:color w:val="auto"/>
                <w:sz w:val="20"/>
                <w:szCs w:val="20"/>
                <w:lang w:eastAsia="hr-HR"/>
              </w:rPr>
            </w:pPr>
            <w:r>
              <w:rPr>
                <w:sz w:val="20"/>
                <w:szCs w:val="20"/>
              </w:rPr>
              <w:t>7,6</w:t>
            </w:r>
          </w:p>
        </w:tc>
        <w:tc>
          <w:tcPr>
            <w:tcW w:w="548" w:type="dxa"/>
            <w:vAlign w:val="bottom"/>
          </w:tcPr>
          <w:p w14:paraId="35DAF71B" w14:textId="77777777" w:rsidR="00D12852" w:rsidRPr="00295EB4" w:rsidRDefault="00D12852" w:rsidP="00645D6A">
            <w:pPr>
              <w:spacing w:before="0" w:after="0"/>
              <w:jc w:val="center"/>
              <w:rPr>
                <w:color w:val="auto"/>
                <w:sz w:val="20"/>
                <w:szCs w:val="20"/>
                <w:lang w:eastAsia="hr-HR"/>
              </w:rPr>
            </w:pPr>
            <w:r>
              <w:rPr>
                <w:sz w:val="20"/>
                <w:szCs w:val="20"/>
              </w:rPr>
              <w:t>10,2</w:t>
            </w:r>
          </w:p>
        </w:tc>
        <w:tc>
          <w:tcPr>
            <w:tcW w:w="589" w:type="dxa"/>
            <w:vAlign w:val="bottom"/>
          </w:tcPr>
          <w:p w14:paraId="2C4690D7" w14:textId="77777777" w:rsidR="00D12852" w:rsidRPr="00295EB4" w:rsidRDefault="00D12852" w:rsidP="00645D6A">
            <w:pPr>
              <w:spacing w:before="0" w:after="0"/>
              <w:jc w:val="center"/>
              <w:rPr>
                <w:color w:val="auto"/>
                <w:sz w:val="20"/>
                <w:szCs w:val="20"/>
                <w:lang w:eastAsia="hr-HR"/>
              </w:rPr>
            </w:pPr>
            <w:r>
              <w:rPr>
                <w:sz w:val="20"/>
                <w:szCs w:val="20"/>
              </w:rPr>
              <w:t>10,6</w:t>
            </w:r>
          </w:p>
        </w:tc>
        <w:tc>
          <w:tcPr>
            <w:tcW w:w="622" w:type="dxa"/>
            <w:vAlign w:val="bottom"/>
          </w:tcPr>
          <w:p w14:paraId="2A2F4D44" w14:textId="77777777" w:rsidR="00D12852" w:rsidRPr="00295EB4" w:rsidRDefault="00D12852" w:rsidP="00645D6A">
            <w:pPr>
              <w:spacing w:before="0" w:after="0"/>
              <w:jc w:val="center"/>
              <w:rPr>
                <w:color w:val="auto"/>
                <w:sz w:val="20"/>
                <w:szCs w:val="20"/>
                <w:lang w:eastAsia="hr-HR"/>
              </w:rPr>
            </w:pPr>
            <w:r>
              <w:rPr>
                <w:sz w:val="20"/>
                <w:szCs w:val="20"/>
              </w:rPr>
              <w:t>89,6</w:t>
            </w:r>
          </w:p>
        </w:tc>
      </w:tr>
      <w:tr w:rsidR="00D12852" w:rsidRPr="00295EB4" w14:paraId="3D8FF63E" w14:textId="77777777" w:rsidTr="00645D6A">
        <w:trPr>
          <w:trHeight w:hRule="exact" w:val="456"/>
          <w:jc w:val="center"/>
        </w:trPr>
        <w:tc>
          <w:tcPr>
            <w:tcW w:w="1555" w:type="dxa"/>
            <w:vAlign w:val="center"/>
            <w:hideMark/>
          </w:tcPr>
          <w:p w14:paraId="59FBF40F"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STD</w:t>
            </w:r>
          </w:p>
        </w:tc>
        <w:tc>
          <w:tcPr>
            <w:tcW w:w="636" w:type="dxa"/>
            <w:vAlign w:val="bottom"/>
          </w:tcPr>
          <w:p w14:paraId="31CEBD70" w14:textId="77777777" w:rsidR="00D12852" w:rsidRPr="00295EB4" w:rsidRDefault="00D12852" w:rsidP="00645D6A">
            <w:pPr>
              <w:spacing w:before="0" w:after="0"/>
              <w:jc w:val="center"/>
              <w:rPr>
                <w:color w:val="auto"/>
                <w:sz w:val="20"/>
                <w:szCs w:val="20"/>
                <w:lang w:eastAsia="hr-HR"/>
              </w:rPr>
            </w:pPr>
            <w:r>
              <w:rPr>
                <w:sz w:val="20"/>
                <w:szCs w:val="20"/>
              </w:rPr>
              <w:t>3,7</w:t>
            </w:r>
          </w:p>
        </w:tc>
        <w:tc>
          <w:tcPr>
            <w:tcW w:w="547" w:type="dxa"/>
            <w:vAlign w:val="bottom"/>
          </w:tcPr>
          <w:p w14:paraId="6346514B" w14:textId="77777777" w:rsidR="00D12852" w:rsidRPr="00295EB4" w:rsidRDefault="00D12852" w:rsidP="00645D6A">
            <w:pPr>
              <w:spacing w:before="0" w:after="0"/>
              <w:jc w:val="center"/>
              <w:rPr>
                <w:color w:val="auto"/>
                <w:sz w:val="20"/>
                <w:szCs w:val="20"/>
                <w:lang w:eastAsia="hr-HR"/>
              </w:rPr>
            </w:pPr>
            <w:r>
              <w:rPr>
                <w:sz w:val="20"/>
                <w:szCs w:val="20"/>
              </w:rPr>
              <w:t>4,1</w:t>
            </w:r>
          </w:p>
        </w:tc>
        <w:tc>
          <w:tcPr>
            <w:tcW w:w="548" w:type="dxa"/>
            <w:vAlign w:val="bottom"/>
          </w:tcPr>
          <w:p w14:paraId="1BA9A1C2" w14:textId="77777777" w:rsidR="00D12852" w:rsidRPr="00295EB4" w:rsidRDefault="00D12852" w:rsidP="00645D6A">
            <w:pPr>
              <w:spacing w:before="0" w:after="0"/>
              <w:jc w:val="center"/>
              <w:rPr>
                <w:color w:val="auto"/>
                <w:sz w:val="20"/>
                <w:szCs w:val="20"/>
                <w:lang w:eastAsia="hr-HR"/>
              </w:rPr>
            </w:pPr>
            <w:r>
              <w:rPr>
                <w:sz w:val="20"/>
                <w:szCs w:val="20"/>
              </w:rPr>
              <w:t>4,3</w:t>
            </w:r>
          </w:p>
        </w:tc>
        <w:tc>
          <w:tcPr>
            <w:tcW w:w="548" w:type="dxa"/>
            <w:vAlign w:val="bottom"/>
          </w:tcPr>
          <w:p w14:paraId="55AF5E73" w14:textId="77777777" w:rsidR="00D12852" w:rsidRPr="00295EB4" w:rsidRDefault="00D12852" w:rsidP="00645D6A">
            <w:pPr>
              <w:spacing w:before="0" w:after="0"/>
              <w:jc w:val="center"/>
              <w:rPr>
                <w:color w:val="auto"/>
                <w:sz w:val="20"/>
                <w:szCs w:val="20"/>
                <w:lang w:eastAsia="hr-HR"/>
              </w:rPr>
            </w:pPr>
            <w:r>
              <w:rPr>
                <w:sz w:val="20"/>
                <w:szCs w:val="20"/>
              </w:rPr>
              <w:t>4,1</w:t>
            </w:r>
          </w:p>
        </w:tc>
        <w:tc>
          <w:tcPr>
            <w:tcW w:w="548" w:type="dxa"/>
            <w:vAlign w:val="bottom"/>
          </w:tcPr>
          <w:p w14:paraId="43C74CDA" w14:textId="77777777" w:rsidR="00D12852" w:rsidRPr="00295EB4" w:rsidRDefault="00D12852" w:rsidP="00645D6A">
            <w:pPr>
              <w:spacing w:before="0" w:after="0"/>
              <w:jc w:val="center"/>
              <w:rPr>
                <w:color w:val="auto"/>
                <w:sz w:val="20"/>
                <w:szCs w:val="20"/>
                <w:lang w:eastAsia="hr-HR"/>
              </w:rPr>
            </w:pPr>
            <w:r>
              <w:rPr>
                <w:sz w:val="20"/>
                <w:szCs w:val="20"/>
              </w:rPr>
              <w:t>3,2</w:t>
            </w:r>
          </w:p>
        </w:tc>
        <w:tc>
          <w:tcPr>
            <w:tcW w:w="548" w:type="dxa"/>
            <w:vAlign w:val="bottom"/>
          </w:tcPr>
          <w:p w14:paraId="4FDC1053" w14:textId="77777777" w:rsidR="00D12852" w:rsidRPr="00295EB4" w:rsidRDefault="00D12852" w:rsidP="00645D6A">
            <w:pPr>
              <w:spacing w:before="0" w:after="0"/>
              <w:jc w:val="center"/>
              <w:rPr>
                <w:color w:val="auto"/>
                <w:sz w:val="20"/>
                <w:szCs w:val="20"/>
                <w:lang w:eastAsia="hr-HR"/>
              </w:rPr>
            </w:pPr>
            <w:r>
              <w:rPr>
                <w:sz w:val="20"/>
                <w:szCs w:val="20"/>
              </w:rPr>
              <w:t>2,5</w:t>
            </w:r>
          </w:p>
        </w:tc>
        <w:tc>
          <w:tcPr>
            <w:tcW w:w="589" w:type="dxa"/>
            <w:vAlign w:val="bottom"/>
          </w:tcPr>
          <w:p w14:paraId="486B24C8" w14:textId="77777777" w:rsidR="00D12852" w:rsidRPr="00295EB4" w:rsidRDefault="00D12852" w:rsidP="00645D6A">
            <w:pPr>
              <w:spacing w:before="0" w:after="0"/>
              <w:jc w:val="center"/>
              <w:rPr>
                <w:color w:val="auto"/>
                <w:sz w:val="20"/>
                <w:szCs w:val="20"/>
                <w:lang w:eastAsia="hr-HR"/>
              </w:rPr>
            </w:pPr>
            <w:r>
              <w:rPr>
                <w:sz w:val="20"/>
                <w:szCs w:val="20"/>
              </w:rPr>
              <w:t>2,8</w:t>
            </w:r>
          </w:p>
        </w:tc>
        <w:tc>
          <w:tcPr>
            <w:tcW w:w="693" w:type="dxa"/>
            <w:vAlign w:val="bottom"/>
          </w:tcPr>
          <w:p w14:paraId="516EE452" w14:textId="77777777" w:rsidR="00D12852" w:rsidRPr="00295EB4" w:rsidRDefault="00D12852" w:rsidP="00645D6A">
            <w:pPr>
              <w:spacing w:before="0" w:after="0"/>
              <w:jc w:val="center"/>
              <w:rPr>
                <w:color w:val="auto"/>
                <w:sz w:val="20"/>
                <w:szCs w:val="20"/>
                <w:lang w:eastAsia="hr-HR"/>
              </w:rPr>
            </w:pPr>
            <w:r>
              <w:rPr>
                <w:sz w:val="20"/>
                <w:szCs w:val="20"/>
              </w:rPr>
              <w:t>3,3</w:t>
            </w:r>
          </w:p>
        </w:tc>
        <w:tc>
          <w:tcPr>
            <w:tcW w:w="548" w:type="dxa"/>
            <w:vAlign w:val="bottom"/>
          </w:tcPr>
          <w:p w14:paraId="263A0B90" w14:textId="77777777" w:rsidR="00D12852" w:rsidRPr="00295EB4" w:rsidRDefault="00D12852" w:rsidP="00645D6A">
            <w:pPr>
              <w:spacing w:before="0" w:after="0"/>
              <w:jc w:val="center"/>
              <w:rPr>
                <w:color w:val="auto"/>
                <w:sz w:val="20"/>
                <w:szCs w:val="20"/>
                <w:lang w:eastAsia="hr-HR"/>
              </w:rPr>
            </w:pPr>
            <w:r>
              <w:rPr>
                <w:sz w:val="20"/>
                <w:szCs w:val="20"/>
              </w:rPr>
              <w:t>2,9</w:t>
            </w:r>
          </w:p>
        </w:tc>
        <w:tc>
          <w:tcPr>
            <w:tcW w:w="548" w:type="dxa"/>
            <w:vAlign w:val="bottom"/>
          </w:tcPr>
          <w:p w14:paraId="1BDA4AC3" w14:textId="77777777" w:rsidR="00D12852" w:rsidRPr="00295EB4" w:rsidRDefault="00D12852" w:rsidP="00645D6A">
            <w:pPr>
              <w:spacing w:before="0" w:after="0"/>
              <w:jc w:val="center"/>
              <w:rPr>
                <w:color w:val="auto"/>
                <w:sz w:val="20"/>
                <w:szCs w:val="20"/>
                <w:lang w:eastAsia="hr-HR"/>
              </w:rPr>
            </w:pPr>
            <w:r>
              <w:rPr>
                <w:sz w:val="20"/>
                <w:szCs w:val="20"/>
              </w:rPr>
              <w:t>3,3</w:t>
            </w:r>
          </w:p>
        </w:tc>
        <w:tc>
          <w:tcPr>
            <w:tcW w:w="548" w:type="dxa"/>
            <w:vAlign w:val="bottom"/>
          </w:tcPr>
          <w:p w14:paraId="2072DE34" w14:textId="77777777" w:rsidR="00D12852" w:rsidRPr="00295EB4" w:rsidRDefault="00D12852" w:rsidP="00645D6A">
            <w:pPr>
              <w:spacing w:before="0" w:after="0"/>
              <w:jc w:val="center"/>
              <w:rPr>
                <w:color w:val="auto"/>
                <w:sz w:val="20"/>
                <w:szCs w:val="20"/>
                <w:lang w:eastAsia="hr-HR"/>
              </w:rPr>
            </w:pPr>
            <w:r>
              <w:rPr>
                <w:sz w:val="20"/>
                <w:szCs w:val="20"/>
              </w:rPr>
              <w:t>4,2</w:t>
            </w:r>
          </w:p>
        </w:tc>
        <w:tc>
          <w:tcPr>
            <w:tcW w:w="589" w:type="dxa"/>
            <w:vAlign w:val="bottom"/>
          </w:tcPr>
          <w:p w14:paraId="71C32FAE" w14:textId="77777777" w:rsidR="00D12852" w:rsidRPr="00295EB4" w:rsidRDefault="00D12852" w:rsidP="00645D6A">
            <w:pPr>
              <w:spacing w:before="0" w:after="0"/>
              <w:jc w:val="center"/>
              <w:rPr>
                <w:color w:val="auto"/>
                <w:sz w:val="20"/>
                <w:szCs w:val="20"/>
                <w:lang w:eastAsia="hr-HR"/>
              </w:rPr>
            </w:pPr>
            <w:r>
              <w:rPr>
                <w:sz w:val="20"/>
                <w:szCs w:val="20"/>
              </w:rPr>
              <w:t>5,2</w:t>
            </w:r>
          </w:p>
        </w:tc>
        <w:tc>
          <w:tcPr>
            <w:tcW w:w="622" w:type="dxa"/>
            <w:vAlign w:val="bottom"/>
          </w:tcPr>
          <w:p w14:paraId="6809084A" w14:textId="77777777" w:rsidR="00D12852" w:rsidRPr="00295EB4" w:rsidRDefault="00D12852" w:rsidP="00645D6A">
            <w:pPr>
              <w:spacing w:before="0" w:after="0"/>
              <w:jc w:val="center"/>
              <w:rPr>
                <w:color w:val="auto"/>
                <w:sz w:val="20"/>
                <w:szCs w:val="20"/>
                <w:lang w:eastAsia="hr-HR"/>
              </w:rPr>
            </w:pPr>
            <w:r>
              <w:rPr>
                <w:sz w:val="20"/>
                <w:szCs w:val="20"/>
              </w:rPr>
              <w:t>16,5</w:t>
            </w:r>
          </w:p>
        </w:tc>
      </w:tr>
      <w:tr w:rsidR="00D12852" w:rsidRPr="00295EB4" w14:paraId="2A10943F" w14:textId="77777777" w:rsidTr="00645D6A">
        <w:trPr>
          <w:trHeight w:hRule="exact" w:val="456"/>
          <w:jc w:val="center"/>
        </w:trPr>
        <w:tc>
          <w:tcPr>
            <w:tcW w:w="1555" w:type="dxa"/>
            <w:vAlign w:val="center"/>
            <w:hideMark/>
          </w:tcPr>
          <w:p w14:paraId="56E68FEC"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MAX</w:t>
            </w:r>
          </w:p>
        </w:tc>
        <w:tc>
          <w:tcPr>
            <w:tcW w:w="636" w:type="dxa"/>
            <w:vAlign w:val="bottom"/>
          </w:tcPr>
          <w:p w14:paraId="662C440C" w14:textId="77777777" w:rsidR="00D12852" w:rsidRPr="00295EB4" w:rsidRDefault="00D12852" w:rsidP="00645D6A">
            <w:pPr>
              <w:spacing w:before="0" w:after="0"/>
              <w:jc w:val="center"/>
              <w:rPr>
                <w:color w:val="auto"/>
                <w:sz w:val="20"/>
                <w:szCs w:val="20"/>
                <w:lang w:eastAsia="hr-HR"/>
              </w:rPr>
            </w:pPr>
            <w:r>
              <w:rPr>
                <w:sz w:val="20"/>
                <w:szCs w:val="20"/>
              </w:rPr>
              <w:t>15</w:t>
            </w:r>
          </w:p>
        </w:tc>
        <w:tc>
          <w:tcPr>
            <w:tcW w:w="547" w:type="dxa"/>
            <w:vAlign w:val="bottom"/>
          </w:tcPr>
          <w:p w14:paraId="4B3B6F1A" w14:textId="77777777" w:rsidR="00D12852" w:rsidRPr="00295EB4" w:rsidRDefault="00D12852" w:rsidP="00645D6A">
            <w:pPr>
              <w:spacing w:before="0" w:after="0"/>
              <w:jc w:val="center"/>
              <w:rPr>
                <w:color w:val="auto"/>
                <w:sz w:val="20"/>
                <w:szCs w:val="20"/>
                <w:lang w:eastAsia="hr-HR"/>
              </w:rPr>
            </w:pPr>
            <w:r>
              <w:rPr>
                <w:sz w:val="20"/>
                <w:szCs w:val="20"/>
              </w:rPr>
              <w:t>16</w:t>
            </w:r>
          </w:p>
        </w:tc>
        <w:tc>
          <w:tcPr>
            <w:tcW w:w="548" w:type="dxa"/>
            <w:vAlign w:val="bottom"/>
          </w:tcPr>
          <w:p w14:paraId="4222241E" w14:textId="77777777" w:rsidR="00D12852" w:rsidRPr="00295EB4" w:rsidRDefault="00D12852" w:rsidP="00645D6A">
            <w:pPr>
              <w:spacing w:before="0" w:after="0"/>
              <w:jc w:val="center"/>
              <w:rPr>
                <w:color w:val="auto"/>
                <w:sz w:val="20"/>
                <w:szCs w:val="20"/>
                <w:lang w:eastAsia="hr-HR"/>
              </w:rPr>
            </w:pPr>
            <w:r>
              <w:rPr>
                <w:sz w:val="20"/>
                <w:szCs w:val="20"/>
              </w:rPr>
              <w:t>15</w:t>
            </w:r>
          </w:p>
        </w:tc>
        <w:tc>
          <w:tcPr>
            <w:tcW w:w="548" w:type="dxa"/>
            <w:vAlign w:val="bottom"/>
          </w:tcPr>
          <w:p w14:paraId="32D06D6A" w14:textId="77777777" w:rsidR="00D12852" w:rsidRPr="00295EB4" w:rsidRDefault="00D12852" w:rsidP="00645D6A">
            <w:pPr>
              <w:spacing w:before="0" w:after="0"/>
              <w:jc w:val="center"/>
              <w:rPr>
                <w:color w:val="auto"/>
                <w:sz w:val="20"/>
                <w:szCs w:val="20"/>
                <w:lang w:eastAsia="hr-HR"/>
              </w:rPr>
            </w:pPr>
            <w:r>
              <w:rPr>
                <w:sz w:val="20"/>
                <w:szCs w:val="20"/>
              </w:rPr>
              <w:t>17</w:t>
            </w:r>
          </w:p>
        </w:tc>
        <w:tc>
          <w:tcPr>
            <w:tcW w:w="548" w:type="dxa"/>
            <w:vAlign w:val="bottom"/>
          </w:tcPr>
          <w:p w14:paraId="01023F2C" w14:textId="77777777" w:rsidR="00D12852" w:rsidRPr="00295EB4" w:rsidRDefault="00D12852" w:rsidP="00645D6A">
            <w:pPr>
              <w:spacing w:before="0" w:after="0"/>
              <w:jc w:val="center"/>
              <w:rPr>
                <w:color w:val="auto"/>
                <w:sz w:val="20"/>
                <w:szCs w:val="20"/>
                <w:lang w:eastAsia="hr-HR"/>
              </w:rPr>
            </w:pPr>
            <w:r>
              <w:rPr>
                <w:sz w:val="20"/>
                <w:szCs w:val="20"/>
              </w:rPr>
              <w:t>14</w:t>
            </w:r>
          </w:p>
        </w:tc>
        <w:tc>
          <w:tcPr>
            <w:tcW w:w="548" w:type="dxa"/>
            <w:vAlign w:val="bottom"/>
          </w:tcPr>
          <w:p w14:paraId="4E3E2F49" w14:textId="77777777" w:rsidR="00D12852" w:rsidRPr="00295EB4" w:rsidRDefault="00D12852" w:rsidP="00645D6A">
            <w:pPr>
              <w:spacing w:before="0" w:after="0"/>
              <w:jc w:val="center"/>
              <w:rPr>
                <w:color w:val="auto"/>
                <w:sz w:val="20"/>
                <w:szCs w:val="20"/>
                <w:lang w:eastAsia="hr-HR"/>
              </w:rPr>
            </w:pPr>
            <w:r>
              <w:rPr>
                <w:sz w:val="20"/>
                <w:szCs w:val="20"/>
              </w:rPr>
              <w:t>10</w:t>
            </w:r>
          </w:p>
        </w:tc>
        <w:tc>
          <w:tcPr>
            <w:tcW w:w="589" w:type="dxa"/>
            <w:vAlign w:val="bottom"/>
          </w:tcPr>
          <w:p w14:paraId="42A8D51E" w14:textId="77777777" w:rsidR="00D12852" w:rsidRPr="00295EB4" w:rsidRDefault="00D12852" w:rsidP="00645D6A">
            <w:pPr>
              <w:spacing w:before="0" w:after="0"/>
              <w:jc w:val="center"/>
              <w:rPr>
                <w:color w:val="auto"/>
                <w:sz w:val="20"/>
                <w:szCs w:val="20"/>
                <w:lang w:eastAsia="hr-HR"/>
              </w:rPr>
            </w:pPr>
            <w:r>
              <w:rPr>
                <w:sz w:val="20"/>
                <w:szCs w:val="20"/>
              </w:rPr>
              <w:t>13</w:t>
            </w:r>
          </w:p>
        </w:tc>
        <w:tc>
          <w:tcPr>
            <w:tcW w:w="693" w:type="dxa"/>
            <w:vAlign w:val="bottom"/>
          </w:tcPr>
          <w:p w14:paraId="6204BDC8" w14:textId="77777777" w:rsidR="00D12852" w:rsidRPr="00295EB4" w:rsidRDefault="00D12852" w:rsidP="00645D6A">
            <w:pPr>
              <w:spacing w:before="0" w:after="0"/>
              <w:jc w:val="center"/>
              <w:rPr>
                <w:color w:val="auto"/>
                <w:sz w:val="20"/>
                <w:szCs w:val="20"/>
                <w:lang w:eastAsia="hr-HR"/>
              </w:rPr>
            </w:pPr>
            <w:r>
              <w:rPr>
                <w:sz w:val="20"/>
                <w:szCs w:val="20"/>
              </w:rPr>
              <w:t>15</w:t>
            </w:r>
          </w:p>
        </w:tc>
        <w:tc>
          <w:tcPr>
            <w:tcW w:w="548" w:type="dxa"/>
            <w:vAlign w:val="bottom"/>
          </w:tcPr>
          <w:p w14:paraId="6AF19259" w14:textId="77777777" w:rsidR="00D12852" w:rsidRPr="00295EB4" w:rsidRDefault="00D12852" w:rsidP="00645D6A">
            <w:pPr>
              <w:spacing w:before="0" w:after="0"/>
              <w:jc w:val="center"/>
              <w:rPr>
                <w:color w:val="auto"/>
                <w:sz w:val="20"/>
                <w:szCs w:val="20"/>
                <w:lang w:eastAsia="hr-HR"/>
              </w:rPr>
            </w:pPr>
            <w:r>
              <w:rPr>
                <w:sz w:val="20"/>
                <w:szCs w:val="20"/>
              </w:rPr>
              <w:t>14</w:t>
            </w:r>
          </w:p>
        </w:tc>
        <w:tc>
          <w:tcPr>
            <w:tcW w:w="548" w:type="dxa"/>
            <w:vAlign w:val="bottom"/>
          </w:tcPr>
          <w:p w14:paraId="5088415D" w14:textId="77777777" w:rsidR="00D12852" w:rsidRPr="00295EB4" w:rsidRDefault="00D12852" w:rsidP="00645D6A">
            <w:pPr>
              <w:spacing w:before="0" w:after="0"/>
              <w:jc w:val="center"/>
              <w:rPr>
                <w:color w:val="auto"/>
                <w:sz w:val="20"/>
                <w:szCs w:val="20"/>
                <w:lang w:eastAsia="hr-HR"/>
              </w:rPr>
            </w:pPr>
            <w:r>
              <w:rPr>
                <w:sz w:val="20"/>
                <w:szCs w:val="20"/>
              </w:rPr>
              <w:t>14</w:t>
            </w:r>
          </w:p>
        </w:tc>
        <w:tc>
          <w:tcPr>
            <w:tcW w:w="548" w:type="dxa"/>
            <w:vAlign w:val="bottom"/>
          </w:tcPr>
          <w:p w14:paraId="16406F52" w14:textId="77777777" w:rsidR="00D12852" w:rsidRPr="00295EB4" w:rsidRDefault="00D12852" w:rsidP="00645D6A">
            <w:pPr>
              <w:spacing w:before="0" w:after="0"/>
              <w:jc w:val="center"/>
              <w:rPr>
                <w:color w:val="auto"/>
                <w:sz w:val="20"/>
                <w:szCs w:val="20"/>
                <w:lang w:eastAsia="hr-HR"/>
              </w:rPr>
            </w:pPr>
            <w:r>
              <w:rPr>
                <w:sz w:val="20"/>
                <w:szCs w:val="20"/>
              </w:rPr>
              <w:t>20</w:t>
            </w:r>
          </w:p>
        </w:tc>
        <w:tc>
          <w:tcPr>
            <w:tcW w:w="589" w:type="dxa"/>
            <w:vAlign w:val="bottom"/>
          </w:tcPr>
          <w:p w14:paraId="40FB4ACC" w14:textId="77777777" w:rsidR="00D12852" w:rsidRPr="00295EB4" w:rsidRDefault="00D12852" w:rsidP="00645D6A">
            <w:pPr>
              <w:spacing w:before="0" w:after="0"/>
              <w:jc w:val="center"/>
              <w:rPr>
                <w:color w:val="auto"/>
                <w:sz w:val="20"/>
                <w:szCs w:val="20"/>
                <w:lang w:eastAsia="hr-HR"/>
              </w:rPr>
            </w:pPr>
            <w:r>
              <w:rPr>
                <w:sz w:val="20"/>
                <w:szCs w:val="20"/>
              </w:rPr>
              <w:t>20</w:t>
            </w:r>
          </w:p>
        </w:tc>
        <w:tc>
          <w:tcPr>
            <w:tcW w:w="622" w:type="dxa"/>
            <w:vAlign w:val="bottom"/>
          </w:tcPr>
          <w:p w14:paraId="03713BD2" w14:textId="77777777" w:rsidR="00D12852" w:rsidRPr="00295EB4" w:rsidRDefault="00D12852" w:rsidP="00645D6A">
            <w:pPr>
              <w:spacing w:before="0" w:after="0"/>
              <w:jc w:val="center"/>
              <w:rPr>
                <w:color w:val="auto"/>
                <w:sz w:val="20"/>
                <w:szCs w:val="20"/>
                <w:lang w:eastAsia="hr-HR"/>
              </w:rPr>
            </w:pPr>
            <w:r>
              <w:rPr>
                <w:sz w:val="20"/>
                <w:szCs w:val="20"/>
              </w:rPr>
              <w:t>130</w:t>
            </w:r>
          </w:p>
        </w:tc>
      </w:tr>
      <w:tr w:rsidR="00D12852" w:rsidRPr="00295EB4" w14:paraId="323EEAE3" w14:textId="77777777" w:rsidTr="00645D6A">
        <w:trPr>
          <w:trHeight w:hRule="exact" w:val="471"/>
          <w:jc w:val="center"/>
        </w:trPr>
        <w:tc>
          <w:tcPr>
            <w:tcW w:w="1555" w:type="dxa"/>
            <w:vAlign w:val="center"/>
            <w:hideMark/>
          </w:tcPr>
          <w:p w14:paraId="59140E20" w14:textId="77777777" w:rsidR="00D12852" w:rsidRPr="00295EB4" w:rsidRDefault="00D12852" w:rsidP="00645D6A">
            <w:pPr>
              <w:spacing w:before="0" w:after="0"/>
              <w:jc w:val="center"/>
              <w:rPr>
                <w:b/>
                <w:color w:val="auto"/>
                <w:sz w:val="20"/>
                <w:szCs w:val="20"/>
                <w:lang w:eastAsia="hr-HR"/>
              </w:rPr>
            </w:pPr>
            <w:r w:rsidRPr="00295EB4">
              <w:rPr>
                <w:b/>
                <w:color w:val="auto"/>
                <w:sz w:val="20"/>
                <w:szCs w:val="20"/>
                <w:lang w:eastAsia="hr-HR"/>
              </w:rPr>
              <w:t>MIN</w:t>
            </w:r>
          </w:p>
        </w:tc>
        <w:tc>
          <w:tcPr>
            <w:tcW w:w="636" w:type="dxa"/>
            <w:vAlign w:val="bottom"/>
          </w:tcPr>
          <w:p w14:paraId="716EC846" w14:textId="77777777" w:rsidR="00D12852" w:rsidRPr="00295EB4" w:rsidRDefault="00D12852" w:rsidP="00645D6A">
            <w:pPr>
              <w:spacing w:before="0" w:after="0"/>
              <w:jc w:val="center"/>
              <w:rPr>
                <w:color w:val="auto"/>
                <w:sz w:val="20"/>
                <w:szCs w:val="20"/>
                <w:lang w:eastAsia="hr-HR"/>
              </w:rPr>
            </w:pPr>
            <w:r>
              <w:rPr>
                <w:sz w:val="20"/>
                <w:szCs w:val="20"/>
              </w:rPr>
              <w:t>2</w:t>
            </w:r>
          </w:p>
        </w:tc>
        <w:tc>
          <w:tcPr>
            <w:tcW w:w="547" w:type="dxa"/>
            <w:vAlign w:val="bottom"/>
          </w:tcPr>
          <w:p w14:paraId="42061FCA" w14:textId="77777777" w:rsidR="00D12852" w:rsidRPr="00295EB4" w:rsidRDefault="00D12852" w:rsidP="00645D6A">
            <w:pPr>
              <w:spacing w:before="0" w:after="0"/>
              <w:jc w:val="center"/>
              <w:rPr>
                <w:color w:val="auto"/>
                <w:sz w:val="20"/>
                <w:szCs w:val="20"/>
                <w:lang w:eastAsia="hr-HR"/>
              </w:rPr>
            </w:pPr>
            <w:r>
              <w:rPr>
                <w:sz w:val="20"/>
                <w:szCs w:val="20"/>
              </w:rPr>
              <w:t>3</w:t>
            </w:r>
          </w:p>
        </w:tc>
        <w:tc>
          <w:tcPr>
            <w:tcW w:w="548" w:type="dxa"/>
            <w:vAlign w:val="bottom"/>
          </w:tcPr>
          <w:p w14:paraId="7FFE53AF"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5ADD4F77"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773E81D6" w14:textId="77777777" w:rsidR="00D12852" w:rsidRPr="00295EB4" w:rsidRDefault="00D12852" w:rsidP="00645D6A">
            <w:pPr>
              <w:spacing w:before="0" w:after="0"/>
              <w:jc w:val="center"/>
              <w:rPr>
                <w:color w:val="auto"/>
                <w:sz w:val="20"/>
                <w:szCs w:val="20"/>
                <w:lang w:eastAsia="hr-HR"/>
              </w:rPr>
            </w:pPr>
            <w:r>
              <w:rPr>
                <w:sz w:val="20"/>
                <w:szCs w:val="20"/>
              </w:rPr>
              <w:t>2</w:t>
            </w:r>
          </w:p>
        </w:tc>
        <w:tc>
          <w:tcPr>
            <w:tcW w:w="548" w:type="dxa"/>
            <w:vAlign w:val="bottom"/>
          </w:tcPr>
          <w:p w14:paraId="3407E761" w14:textId="77777777" w:rsidR="00D12852" w:rsidRPr="00295EB4" w:rsidRDefault="00D12852" w:rsidP="00645D6A">
            <w:pPr>
              <w:spacing w:before="0" w:after="0"/>
              <w:jc w:val="center"/>
              <w:rPr>
                <w:color w:val="auto"/>
                <w:sz w:val="20"/>
                <w:szCs w:val="20"/>
                <w:lang w:eastAsia="hr-HR"/>
              </w:rPr>
            </w:pPr>
            <w:r>
              <w:rPr>
                <w:sz w:val="20"/>
                <w:szCs w:val="20"/>
              </w:rPr>
              <w:t>0</w:t>
            </w:r>
          </w:p>
        </w:tc>
        <w:tc>
          <w:tcPr>
            <w:tcW w:w="589" w:type="dxa"/>
            <w:vAlign w:val="bottom"/>
          </w:tcPr>
          <w:p w14:paraId="2E4438CD" w14:textId="77777777" w:rsidR="00D12852" w:rsidRPr="00295EB4" w:rsidRDefault="00D12852" w:rsidP="00645D6A">
            <w:pPr>
              <w:spacing w:before="0" w:after="0"/>
              <w:jc w:val="center"/>
              <w:rPr>
                <w:color w:val="auto"/>
                <w:sz w:val="20"/>
                <w:szCs w:val="20"/>
                <w:lang w:eastAsia="hr-HR"/>
              </w:rPr>
            </w:pPr>
            <w:r>
              <w:rPr>
                <w:sz w:val="20"/>
                <w:szCs w:val="20"/>
              </w:rPr>
              <w:t>1</w:t>
            </w:r>
          </w:p>
        </w:tc>
        <w:tc>
          <w:tcPr>
            <w:tcW w:w="693" w:type="dxa"/>
            <w:vAlign w:val="bottom"/>
          </w:tcPr>
          <w:p w14:paraId="0A43CBAB" w14:textId="77777777" w:rsidR="00D12852" w:rsidRPr="00295EB4" w:rsidRDefault="00D12852" w:rsidP="00645D6A">
            <w:pPr>
              <w:spacing w:before="0" w:after="0"/>
              <w:jc w:val="center"/>
              <w:rPr>
                <w:color w:val="auto"/>
                <w:sz w:val="20"/>
                <w:szCs w:val="20"/>
                <w:lang w:eastAsia="hr-HR"/>
              </w:rPr>
            </w:pPr>
            <w:r>
              <w:rPr>
                <w:sz w:val="20"/>
                <w:szCs w:val="20"/>
              </w:rPr>
              <w:t>0</w:t>
            </w:r>
          </w:p>
        </w:tc>
        <w:tc>
          <w:tcPr>
            <w:tcW w:w="548" w:type="dxa"/>
            <w:vAlign w:val="bottom"/>
          </w:tcPr>
          <w:p w14:paraId="65E925A0"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3C556868" w14:textId="77777777" w:rsidR="00D12852" w:rsidRPr="00295EB4" w:rsidRDefault="00D12852" w:rsidP="00645D6A">
            <w:pPr>
              <w:spacing w:before="0" w:after="0"/>
              <w:jc w:val="center"/>
              <w:rPr>
                <w:color w:val="auto"/>
                <w:sz w:val="20"/>
                <w:szCs w:val="20"/>
                <w:lang w:eastAsia="hr-HR"/>
              </w:rPr>
            </w:pPr>
            <w:r>
              <w:rPr>
                <w:sz w:val="20"/>
                <w:szCs w:val="20"/>
              </w:rPr>
              <w:t>1</w:t>
            </w:r>
          </w:p>
        </w:tc>
        <w:tc>
          <w:tcPr>
            <w:tcW w:w="548" w:type="dxa"/>
            <w:vAlign w:val="bottom"/>
          </w:tcPr>
          <w:p w14:paraId="33932C3B" w14:textId="77777777" w:rsidR="00D12852" w:rsidRPr="00295EB4" w:rsidRDefault="00D12852" w:rsidP="00645D6A">
            <w:pPr>
              <w:spacing w:before="0" w:after="0"/>
              <w:jc w:val="center"/>
              <w:rPr>
                <w:color w:val="auto"/>
                <w:sz w:val="20"/>
                <w:szCs w:val="20"/>
                <w:lang w:eastAsia="hr-HR"/>
              </w:rPr>
            </w:pPr>
            <w:r>
              <w:rPr>
                <w:sz w:val="20"/>
                <w:szCs w:val="20"/>
              </w:rPr>
              <w:t>3</w:t>
            </w:r>
          </w:p>
        </w:tc>
        <w:tc>
          <w:tcPr>
            <w:tcW w:w="589" w:type="dxa"/>
            <w:vAlign w:val="bottom"/>
          </w:tcPr>
          <w:p w14:paraId="3014B418" w14:textId="77777777" w:rsidR="00D12852" w:rsidRPr="00295EB4" w:rsidRDefault="00D12852" w:rsidP="00645D6A">
            <w:pPr>
              <w:spacing w:before="0" w:after="0"/>
              <w:jc w:val="center"/>
              <w:rPr>
                <w:color w:val="auto"/>
                <w:sz w:val="20"/>
                <w:szCs w:val="20"/>
                <w:lang w:eastAsia="hr-HR"/>
              </w:rPr>
            </w:pPr>
            <w:r>
              <w:rPr>
                <w:sz w:val="20"/>
                <w:szCs w:val="20"/>
              </w:rPr>
              <w:t>0</w:t>
            </w:r>
          </w:p>
        </w:tc>
        <w:tc>
          <w:tcPr>
            <w:tcW w:w="622" w:type="dxa"/>
            <w:vAlign w:val="bottom"/>
          </w:tcPr>
          <w:p w14:paraId="254DBC56" w14:textId="77777777" w:rsidR="00D12852" w:rsidRPr="00295EB4" w:rsidRDefault="00D12852" w:rsidP="00645D6A">
            <w:pPr>
              <w:spacing w:before="0" w:after="0"/>
              <w:jc w:val="center"/>
              <w:rPr>
                <w:color w:val="auto"/>
                <w:sz w:val="20"/>
                <w:szCs w:val="20"/>
                <w:lang w:eastAsia="hr-HR"/>
              </w:rPr>
            </w:pPr>
            <w:r>
              <w:rPr>
                <w:sz w:val="20"/>
                <w:szCs w:val="20"/>
              </w:rPr>
              <w:t>59</w:t>
            </w:r>
          </w:p>
        </w:tc>
      </w:tr>
    </w:tbl>
    <w:p w14:paraId="57CEF272" w14:textId="6B35C69D" w:rsidR="00D12852" w:rsidRPr="001547D1" w:rsidRDefault="00D12852" w:rsidP="001547D1">
      <w:pPr>
        <w:jc w:val="center"/>
        <w:rPr>
          <w:i/>
          <w:color w:val="54883D"/>
          <w:sz w:val="20"/>
        </w:rPr>
      </w:pPr>
      <w:r w:rsidRPr="00295EB4">
        <w:rPr>
          <w:i/>
          <w:color w:val="54883D"/>
          <w:sz w:val="20"/>
        </w:rPr>
        <w:t>Izvor: DHMZ</w:t>
      </w:r>
    </w:p>
    <w:p w14:paraId="002AB765" w14:textId="6BEC0028" w:rsidR="00BB74C1" w:rsidRDefault="00DA0CDB" w:rsidP="00BB74C1">
      <w:pPr>
        <w:rPr>
          <w:lang w:bidi="en-US"/>
        </w:rPr>
      </w:pPr>
      <w:r>
        <w:rPr>
          <w:lang w:bidi="en-US"/>
        </w:rPr>
        <w:t>Porast razine mora je ubrzan zadnjih desetljeća te se kreće oko 30 cm u 100 godina. Rekordne visine razine mora su zabilježene upravo posljednjih nekoliko godina, te su pokazatelj promjena koje se odvijaju i koje će se nastaviti odvijati u budućem razdoblju. Naime, projekcije promjena srednje razine mora ukazuju na daljnji porast razine mora u području Županije, i to s iznosima većim od dosadašnjih. U najgorim scenarijima ova promjena može biti i do 1 metar u sljedećih 100 godina, dok srednji scenarij razvoja predviđa porast razine mora od oko 50 cm. Ove brojke predstavljaju srednje iznose na globalnoj razini, dok predviđanja porasta razine mora u području srednjeg Jadrana nisu rađena. Također je potrebno naglasiti da broj poplavljivanja obalnih područja nije u linearnoj ovisnosti o porastu razine mora, već se ugroženost obalnih područja mnogostruko povećava s određenim porastom razine mora, zavisno o prilagodljivosti obalne infrastrukture tim promjenama.</w:t>
      </w:r>
    </w:p>
    <w:p w14:paraId="01CA5DAF" w14:textId="5870EE1B" w:rsidR="00BB74C1" w:rsidRPr="00263C6B" w:rsidRDefault="00BB74C1" w:rsidP="00BB74C1">
      <w:pPr>
        <w:spacing w:before="0"/>
        <w:jc w:val="center"/>
        <w:rPr>
          <w:rFonts w:eastAsia="Calibri"/>
          <w:bCs/>
          <w:color w:val="54883D"/>
          <w:sz w:val="20"/>
          <w:szCs w:val="18"/>
          <w:lang w:bidi="en-US"/>
        </w:rPr>
      </w:pPr>
      <w:r w:rsidRPr="00263C6B">
        <w:rPr>
          <w:rFonts w:eastAsia="Calibri"/>
          <w:bCs/>
          <w:color w:val="54883D"/>
          <w:sz w:val="20"/>
          <w:szCs w:val="18"/>
          <w:lang w:bidi="en-US"/>
        </w:rPr>
        <w:t xml:space="preserve">Tablica </w:t>
      </w:r>
      <w:r w:rsidRPr="00263C6B">
        <w:rPr>
          <w:rFonts w:eastAsia="Calibri"/>
          <w:bCs/>
          <w:color w:val="54883D"/>
          <w:sz w:val="20"/>
          <w:szCs w:val="18"/>
          <w:lang w:bidi="en-US"/>
        </w:rPr>
        <w:fldChar w:fldCharType="begin"/>
      </w:r>
      <w:r w:rsidRPr="00263C6B">
        <w:rPr>
          <w:rFonts w:eastAsia="Calibri"/>
          <w:bCs/>
          <w:color w:val="54883D"/>
          <w:sz w:val="20"/>
          <w:szCs w:val="18"/>
          <w:lang w:bidi="en-US"/>
        </w:rPr>
        <w:instrText xml:space="preserve"> SEQ Tabela \* ARABIC </w:instrText>
      </w:r>
      <w:r w:rsidRPr="00263C6B">
        <w:rPr>
          <w:rFonts w:eastAsia="Calibri"/>
          <w:bCs/>
          <w:color w:val="54883D"/>
          <w:sz w:val="20"/>
          <w:szCs w:val="18"/>
          <w:lang w:bidi="en-US"/>
        </w:rPr>
        <w:fldChar w:fldCharType="separate"/>
      </w:r>
      <w:r w:rsidR="00BF5AB3">
        <w:rPr>
          <w:rFonts w:eastAsia="Calibri"/>
          <w:bCs/>
          <w:noProof/>
          <w:color w:val="54883D"/>
          <w:sz w:val="20"/>
          <w:szCs w:val="18"/>
          <w:lang w:bidi="en-US"/>
        </w:rPr>
        <w:t>11</w:t>
      </w:r>
      <w:r w:rsidRPr="00263C6B">
        <w:rPr>
          <w:rFonts w:eastAsia="Calibri"/>
          <w:bCs/>
          <w:noProof/>
          <w:color w:val="54883D"/>
          <w:sz w:val="20"/>
          <w:szCs w:val="18"/>
          <w:lang w:bidi="en-US"/>
        </w:rPr>
        <w:fldChar w:fldCharType="end"/>
      </w:r>
      <w:r w:rsidRPr="00263C6B">
        <w:rPr>
          <w:rFonts w:eastAsia="Calibri"/>
          <w:bCs/>
          <w:color w:val="54883D"/>
          <w:sz w:val="20"/>
          <w:szCs w:val="18"/>
          <w:lang w:bidi="en-US"/>
        </w:rPr>
        <w:t>. Mjesečne i godišnje</w:t>
      </w:r>
      <w:r>
        <w:rPr>
          <w:rFonts w:eastAsia="Calibri"/>
          <w:bCs/>
          <w:color w:val="54883D"/>
          <w:sz w:val="20"/>
          <w:szCs w:val="18"/>
          <w:lang w:bidi="en-US"/>
        </w:rPr>
        <w:t xml:space="preserve"> količine oborina, </w:t>
      </w:r>
      <w:r w:rsidR="00D12852" w:rsidRPr="00D12852">
        <w:rPr>
          <w:rFonts w:eastAsia="Calibri"/>
          <w:bCs/>
          <w:color w:val="54883D"/>
          <w:sz w:val="20"/>
          <w:szCs w:val="18"/>
          <w:lang w:bidi="en-US"/>
        </w:rPr>
        <w:t>Biograd na moru</w:t>
      </w:r>
      <w:r w:rsidRPr="00D12852">
        <w:rPr>
          <w:rFonts w:eastAsia="Calibri"/>
          <w:bCs/>
          <w:color w:val="54883D"/>
          <w:sz w:val="20"/>
          <w:szCs w:val="18"/>
          <w:lang w:bidi="en-US"/>
        </w:rPr>
        <w:t xml:space="preserve"> 2005. - 2024.</w:t>
      </w:r>
    </w:p>
    <w:tbl>
      <w:tblPr>
        <w:tblW w:w="921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CellMar>
          <w:left w:w="0" w:type="dxa"/>
          <w:right w:w="0" w:type="dxa"/>
        </w:tblCellMar>
        <w:tblLook w:val="04A0" w:firstRow="1" w:lastRow="0" w:firstColumn="1" w:lastColumn="0" w:noHBand="0" w:noVBand="1"/>
      </w:tblPr>
      <w:tblGrid>
        <w:gridCol w:w="1116"/>
        <w:gridCol w:w="686"/>
        <w:gridCol w:w="590"/>
        <w:gridCol w:w="591"/>
        <w:gridCol w:w="591"/>
        <w:gridCol w:w="591"/>
        <w:gridCol w:w="591"/>
        <w:gridCol w:w="635"/>
        <w:gridCol w:w="747"/>
        <w:gridCol w:w="591"/>
        <w:gridCol w:w="591"/>
        <w:gridCol w:w="591"/>
        <w:gridCol w:w="635"/>
        <w:gridCol w:w="671"/>
      </w:tblGrid>
      <w:tr w:rsidR="00BB74C1" w:rsidRPr="001D7ACC" w14:paraId="7A32A8A2" w14:textId="77777777" w:rsidTr="00D12852">
        <w:trPr>
          <w:trHeight w:hRule="exact" w:val="451"/>
          <w:tblHeader/>
          <w:jc w:val="center"/>
        </w:trPr>
        <w:tc>
          <w:tcPr>
            <w:tcW w:w="1116" w:type="dxa"/>
            <w:vAlign w:val="center"/>
            <w:hideMark/>
          </w:tcPr>
          <w:p w14:paraId="4B78BAB2"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lang w:eastAsia="hr-HR"/>
              </w:rPr>
              <w:t>MJESECI</w:t>
            </w:r>
          </w:p>
        </w:tc>
        <w:tc>
          <w:tcPr>
            <w:tcW w:w="686" w:type="dxa"/>
            <w:vAlign w:val="center"/>
          </w:tcPr>
          <w:p w14:paraId="719F28C0"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w:t>
            </w:r>
          </w:p>
        </w:tc>
        <w:tc>
          <w:tcPr>
            <w:tcW w:w="590" w:type="dxa"/>
            <w:vAlign w:val="center"/>
          </w:tcPr>
          <w:p w14:paraId="01EB2F76"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II.</w:t>
            </w:r>
          </w:p>
        </w:tc>
        <w:tc>
          <w:tcPr>
            <w:tcW w:w="591" w:type="dxa"/>
            <w:vAlign w:val="center"/>
          </w:tcPr>
          <w:p w14:paraId="36886FF3"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III.</w:t>
            </w:r>
          </w:p>
        </w:tc>
        <w:tc>
          <w:tcPr>
            <w:tcW w:w="591" w:type="dxa"/>
            <w:vAlign w:val="center"/>
          </w:tcPr>
          <w:p w14:paraId="2B3B8BF5"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IV.</w:t>
            </w:r>
          </w:p>
        </w:tc>
        <w:tc>
          <w:tcPr>
            <w:tcW w:w="591" w:type="dxa"/>
            <w:vAlign w:val="center"/>
          </w:tcPr>
          <w:p w14:paraId="2674F5D8"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w:t>
            </w:r>
          </w:p>
        </w:tc>
        <w:tc>
          <w:tcPr>
            <w:tcW w:w="591" w:type="dxa"/>
            <w:vAlign w:val="center"/>
          </w:tcPr>
          <w:p w14:paraId="70083004"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VI.</w:t>
            </w:r>
          </w:p>
        </w:tc>
        <w:tc>
          <w:tcPr>
            <w:tcW w:w="635" w:type="dxa"/>
            <w:vAlign w:val="center"/>
          </w:tcPr>
          <w:p w14:paraId="0526ED69"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VII.</w:t>
            </w:r>
          </w:p>
        </w:tc>
        <w:tc>
          <w:tcPr>
            <w:tcW w:w="747" w:type="dxa"/>
            <w:vAlign w:val="center"/>
          </w:tcPr>
          <w:p w14:paraId="416E949C"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VIII.</w:t>
            </w:r>
          </w:p>
        </w:tc>
        <w:tc>
          <w:tcPr>
            <w:tcW w:w="591" w:type="dxa"/>
            <w:vAlign w:val="center"/>
          </w:tcPr>
          <w:p w14:paraId="4A47F8BE"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IX.</w:t>
            </w:r>
          </w:p>
        </w:tc>
        <w:tc>
          <w:tcPr>
            <w:tcW w:w="591" w:type="dxa"/>
            <w:vAlign w:val="center"/>
          </w:tcPr>
          <w:p w14:paraId="461E6338"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X.</w:t>
            </w:r>
          </w:p>
        </w:tc>
        <w:tc>
          <w:tcPr>
            <w:tcW w:w="591" w:type="dxa"/>
            <w:vAlign w:val="center"/>
          </w:tcPr>
          <w:p w14:paraId="16D13F27"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XI.</w:t>
            </w:r>
          </w:p>
        </w:tc>
        <w:tc>
          <w:tcPr>
            <w:tcW w:w="635" w:type="dxa"/>
            <w:vAlign w:val="center"/>
          </w:tcPr>
          <w:p w14:paraId="74706C8B"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rPr>
              <w:t>XII.</w:t>
            </w:r>
          </w:p>
        </w:tc>
        <w:tc>
          <w:tcPr>
            <w:tcW w:w="671" w:type="dxa"/>
            <w:vAlign w:val="center"/>
            <w:hideMark/>
          </w:tcPr>
          <w:p w14:paraId="1801053D" w14:textId="77777777" w:rsidR="00BB74C1" w:rsidRPr="001D7ACC" w:rsidRDefault="00BB74C1" w:rsidP="00645D6A">
            <w:pPr>
              <w:spacing w:before="0" w:after="0"/>
              <w:jc w:val="center"/>
              <w:rPr>
                <w:b/>
                <w:color w:val="auto"/>
                <w:sz w:val="20"/>
                <w:szCs w:val="20"/>
                <w:lang w:eastAsia="hr-HR"/>
              </w:rPr>
            </w:pPr>
            <w:r w:rsidRPr="001D7ACC">
              <w:rPr>
                <w:b/>
                <w:color w:val="auto"/>
                <w:sz w:val="20"/>
                <w:szCs w:val="20"/>
                <w:lang w:eastAsia="hr-HR"/>
              </w:rPr>
              <w:t xml:space="preserve">Zbroj </w:t>
            </w:r>
          </w:p>
        </w:tc>
      </w:tr>
      <w:tr w:rsidR="00D12852" w:rsidRPr="001D7ACC" w14:paraId="7220ECC8" w14:textId="77777777" w:rsidTr="00D12852">
        <w:trPr>
          <w:trHeight w:hRule="exact" w:val="522"/>
          <w:jc w:val="center"/>
        </w:trPr>
        <w:tc>
          <w:tcPr>
            <w:tcW w:w="1116" w:type="dxa"/>
            <w:vAlign w:val="center"/>
            <w:hideMark/>
          </w:tcPr>
          <w:p w14:paraId="047C46E4"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SRED</w:t>
            </w:r>
          </w:p>
        </w:tc>
        <w:tc>
          <w:tcPr>
            <w:tcW w:w="686" w:type="dxa"/>
            <w:vAlign w:val="bottom"/>
          </w:tcPr>
          <w:p w14:paraId="2EB84C01" w14:textId="577BE61F" w:rsidR="00D12852" w:rsidRPr="001D7ACC" w:rsidRDefault="00D12852" w:rsidP="00D12852">
            <w:pPr>
              <w:spacing w:before="0" w:after="0"/>
              <w:jc w:val="center"/>
              <w:rPr>
                <w:color w:val="auto"/>
                <w:sz w:val="20"/>
                <w:szCs w:val="20"/>
                <w:lang w:eastAsia="hr-HR"/>
              </w:rPr>
            </w:pPr>
            <w:r>
              <w:rPr>
                <w:sz w:val="20"/>
                <w:szCs w:val="20"/>
              </w:rPr>
              <w:t>79,1</w:t>
            </w:r>
          </w:p>
        </w:tc>
        <w:tc>
          <w:tcPr>
            <w:tcW w:w="590" w:type="dxa"/>
            <w:vAlign w:val="bottom"/>
          </w:tcPr>
          <w:p w14:paraId="6F489E86" w14:textId="47381784" w:rsidR="00D12852" w:rsidRPr="001D7ACC" w:rsidRDefault="00D12852" w:rsidP="00D12852">
            <w:pPr>
              <w:spacing w:before="0" w:after="0"/>
              <w:jc w:val="center"/>
              <w:rPr>
                <w:color w:val="auto"/>
                <w:sz w:val="20"/>
                <w:szCs w:val="20"/>
                <w:lang w:eastAsia="hr-HR"/>
              </w:rPr>
            </w:pPr>
            <w:r>
              <w:rPr>
                <w:sz w:val="20"/>
                <w:szCs w:val="20"/>
              </w:rPr>
              <w:t>70,2</w:t>
            </w:r>
          </w:p>
        </w:tc>
        <w:tc>
          <w:tcPr>
            <w:tcW w:w="591" w:type="dxa"/>
            <w:vAlign w:val="bottom"/>
          </w:tcPr>
          <w:p w14:paraId="4FF6648D" w14:textId="4DEAFE24" w:rsidR="00D12852" w:rsidRPr="001D7ACC" w:rsidRDefault="00D12852" w:rsidP="00D12852">
            <w:pPr>
              <w:spacing w:before="0" w:after="0"/>
              <w:jc w:val="center"/>
              <w:rPr>
                <w:color w:val="auto"/>
                <w:sz w:val="20"/>
                <w:szCs w:val="20"/>
                <w:lang w:eastAsia="hr-HR"/>
              </w:rPr>
            </w:pPr>
            <w:r>
              <w:rPr>
                <w:sz w:val="20"/>
                <w:szCs w:val="20"/>
              </w:rPr>
              <w:t>62,8</w:t>
            </w:r>
          </w:p>
        </w:tc>
        <w:tc>
          <w:tcPr>
            <w:tcW w:w="591" w:type="dxa"/>
            <w:vAlign w:val="bottom"/>
          </w:tcPr>
          <w:p w14:paraId="3A7C6863" w14:textId="4B248717" w:rsidR="00D12852" w:rsidRPr="001D7ACC" w:rsidRDefault="00D12852" w:rsidP="00D12852">
            <w:pPr>
              <w:spacing w:before="0" w:after="0"/>
              <w:jc w:val="center"/>
              <w:rPr>
                <w:color w:val="auto"/>
                <w:sz w:val="20"/>
                <w:szCs w:val="20"/>
                <w:lang w:eastAsia="hr-HR"/>
              </w:rPr>
            </w:pPr>
            <w:r>
              <w:rPr>
                <w:sz w:val="20"/>
                <w:szCs w:val="20"/>
              </w:rPr>
              <w:t>53,8</w:t>
            </w:r>
          </w:p>
        </w:tc>
        <w:tc>
          <w:tcPr>
            <w:tcW w:w="591" w:type="dxa"/>
            <w:vAlign w:val="bottom"/>
          </w:tcPr>
          <w:p w14:paraId="51BD7EC5" w14:textId="535F594B" w:rsidR="00D12852" w:rsidRPr="001D7ACC" w:rsidRDefault="00D12852" w:rsidP="00D12852">
            <w:pPr>
              <w:spacing w:before="0" w:after="0"/>
              <w:jc w:val="center"/>
              <w:rPr>
                <w:color w:val="auto"/>
                <w:sz w:val="20"/>
                <w:szCs w:val="20"/>
                <w:lang w:eastAsia="hr-HR"/>
              </w:rPr>
            </w:pPr>
            <w:r>
              <w:rPr>
                <w:sz w:val="20"/>
                <w:szCs w:val="20"/>
              </w:rPr>
              <w:t>54,9</w:t>
            </w:r>
          </w:p>
        </w:tc>
        <w:tc>
          <w:tcPr>
            <w:tcW w:w="591" w:type="dxa"/>
            <w:vAlign w:val="bottom"/>
          </w:tcPr>
          <w:p w14:paraId="6DB53F7A" w14:textId="0BF16738" w:rsidR="00D12852" w:rsidRPr="001D7ACC" w:rsidRDefault="00D12852" w:rsidP="00D12852">
            <w:pPr>
              <w:spacing w:before="0" w:after="0"/>
              <w:jc w:val="center"/>
              <w:rPr>
                <w:color w:val="auto"/>
                <w:sz w:val="20"/>
                <w:szCs w:val="20"/>
                <w:lang w:eastAsia="hr-HR"/>
              </w:rPr>
            </w:pPr>
            <w:r>
              <w:rPr>
                <w:sz w:val="20"/>
                <w:szCs w:val="20"/>
              </w:rPr>
              <w:t>39,4</w:t>
            </w:r>
          </w:p>
        </w:tc>
        <w:tc>
          <w:tcPr>
            <w:tcW w:w="635" w:type="dxa"/>
            <w:vAlign w:val="bottom"/>
          </w:tcPr>
          <w:p w14:paraId="5D512B72" w14:textId="47118212" w:rsidR="00D12852" w:rsidRPr="001D7ACC" w:rsidRDefault="00D12852" w:rsidP="00D12852">
            <w:pPr>
              <w:spacing w:before="0" w:after="0"/>
              <w:jc w:val="center"/>
              <w:rPr>
                <w:color w:val="auto"/>
                <w:sz w:val="20"/>
                <w:szCs w:val="20"/>
                <w:lang w:eastAsia="hr-HR"/>
              </w:rPr>
            </w:pPr>
            <w:r>
              <w:rPr>
                <w:sz w:val="20"/>
                <w:szCs w:val="20"/>
              </w:rPr>
              <w:t>27,2</w:t>
            </w:r>
          </w:p>
        </w:tc>
        <w:tc>
          <w:tcPr>
            <w:tcW w:w="747" w:type="dxa"/>
            <w:vAlign w:val="bottom"/>
          </w:tcPr>
          <w:p w14:paraId="0DFCA5A2" w14:textId="05B7C542" w:rsidR="00D12852" w:rsidRPr="001D7ACC" w:rsidRDefault="00D12852" w:rsidP="00D12852">
            <w:pPr>
              <w:spacing w:before="0" w:after="0"/>
              <w:jc w:val="center"/>
              <w:rPr>
                <w:color w:val="auto"/>
                <w:sz w:val="20"/>
                <w:szCs w:val="20"/>
                <w:lang w:eastAsia="hr-HR"/>
              </w:rPr>
            </w:pPr>
            <w:r>
              <w:rPr>
                <w:sz w:val="20"/>
                <w:szCs w:val="20"/>
              </w:rPr>
              <w:t>53,2</w:t>
            </w:r>
          </w:p>
        </w:tc>
        <w:tc>
          <w:tcPr>
            <w:tcW w:w="591" w:type="dxa"/>
            <w:vAlign w:val="bottom"/>
          </w:tcPr>
          <w:p w14:paraId="306AFCF0" w14:textId="76172AD9" w:rsidR="00D12852" w:rsidRPr="001D7ACC" w:rsidRDefault="00D12852" w:rsidP="00D12852">
            <w:pPr>
              <w:spacing w:before="0" w:after="0"/>
              <w:jc w:val="center"/>
              <w:rPr>
                <w:color w:val="auto"/>
                <w:sz w:val="20"/>
                <w:szCs w:val="20"/>
                <w:lang w:eastAsia="hr-HR"/>
              </w:rPr>
            </w:pPr>
            <w:r>
              <w:rPr>
                <w:sz w:val="20"/>
                <w:szCs w:val="20"/>
              </w:rPr>
              <w:t>100,5</w:t>
            </w:r>
          </w:p>
        </w:tc>
        <w:tc>
          <w:tcPr>
            <w:tcW w:w="591" w:type="dxa"/>
            <w:vAlign w:val="bottom"/>
          </w:tcPr>
          <w:p w14:paraId="137648CD" w14:textId="71D3B7AC" w:rsidR="00D12852" w:rsidRPr="001D7ACC" w:rsidRDefault="00D12852" w:rsidP="00D12852">
            <w:pPr>
              <w:spacing w:before="0" w:after="0"/>
              <w:jc w:val="center"/>
              <w:rPr>
                <w:color w:val="auto"/>
                <w:sz w:val="20"/>
                <w:szCs w:val="20"/>
                <w:lang w:eastAsia="hr-HR"/>
              </w:rPr>
            </w:pPr>
            <w:r>
              <w:rPr>
                <w:sz w:val="20"/>
                <w:szCs w:val="20"/>
              </w:rPr>
              <w:t>87,2</w:t>
            </w:r>
          </w:p>
        </w:tc>
        <w:tc>
          <w:tcPr>
            <w:tcW w:w="591" w:type="dxa"/>
            <w:vAlign w:val="bottom"/>
          </w:tcPr>
          <w:p w14:paraId="3BD38A22" w14:textId="623A309A" w:rsidR="00D12852" w:rsidRPr="001D7ACC" w:rsidRDefault="00D12852" w:rsidP="00D12852">
            <w:pPr>
              <w:spacing w:before="0" w:after="0"/>
              <w:jc w:val="center"/>
              <w:rPr>
                <w:color w:val="auto"/>
                <w:sz w:val="20"/>
                <w:szCs w:val="20"/>
                <w:lang w:eastAsia="hr-HR"/>
              </w:rPr>
            </w:pPr>
            <w:r>
              <w:rPr>
                <w:sz w:val="20"/>
                <w:szCs w:val="20"/>
              </w:rPr>
              <w:t>121,8</w:t>
            </w:r>
          </w:p>
        </w:tc>
        <w:tc>
          <w:tcPr>
            <w:tcW w:w="635" w:type="dxa"/>
            <w:vAlign w:val="bottom"/>
          </w:tcPr>
          <w:p w14:paraId="3D6713E4" w14:textId="6D676C2B" w:rsidR="00D12852" w:rsidRPr="001D7ACC" w:rsidRDefault="00D12852" w:rsidP="00D12852">
            <w:pPr>
              <w:spacing w:before="0" w:after="0"/>
              <w:jc w:val="center"/>
              <w:rPr>
                <w:color w:val="auto"/>
                <w:sz w:val="20"/>
                <w:szCs w:val="20"/>
                <w:lang w:eastAsia="hr-HR"/>
              </w:rPr>
            </w:pPr>
            <w:r>
              <w:rPr>
                <w:sz w:val="20"/>
                <w:szCs w:val="20"/>
              </w:rPr>
              <w:t>101,4</w:t>
            </w:r>
          </w:p>
        </w:tc>
        <w:tc>
          <w:tcPr>
            <w:tcW w:w="671" w:type="dxa"/>
            <w:vAlign w:val="bottom"/>
          </w:tcPr>
          <w:p w14:paraId="3672EDFE" w14:textId="33ADA0DD" w:rsidR="00D12852" w:rsidRPr="001D7ACC" w:rsidRDefault="00D12852" w:rsidP="00D12852">
            <w:pPr>
              <w:spacing w:before="0" w:after="0"/>
              <w:jc w:val="center"/>
              <w:rPr>
                <w:color w:val="auto"/>
                <w:sz w:val="20"/>
                <w:szCs w:val="20"/>
                <w:lang w:eastAsia="hr-HR"/>
              </w:rPr>
            </w:pPr>
            <w:r>
              <w:rPr>
                <w:sz w:val="20"/>
                <w:szCs w:val="20"/>
              </w:rPr>
              <w:t>851,5</w:t>
            </w:r>
          </w:p>
        </w:tc>
      </w:tr>
      <w:tr w:rsidR="00D12852" w:rsidRPr="001D7ACC" w14:paraId="09BE9D2B" w14:textId="77777777" w:rsidTr="00D12852">
        <w:trPr>
          <w:trHeight w:hRule="exact" w:val="522"/>
          <w:jc w:val="center"/>
        </w:trPr>
        <w:tc>
          <w:tcPr>
            <w:tcW w:w="1116" w:type="dxa"/>
            <w:vAlign w:val="center"/>
            <w:hideMark/>
          </w:tcPr>
          <w:p w14:paraId="7428A7BE"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STD</w:t>
            </w:r>
          </w:p>
        </w:tc>
        <w:tc>
          <w:tcPr>
            <w:tcW w:w="686" w:type="dxa"/>
            <w:vAlign w:val="bottom"/>
          </w:tcPr>
          <w:p w14:paraId="56B8243A" w14:textId="2700FFD9" w:rsidR="00D12852" w:rsidRPr="001D7ACC" w:rsidRDefault="00D12852" w:rsidP="00D12852">
            <w:pPr>
              <w:spacing w:before="0" w:after="0"/>
              <w:jc w:val="center"/>
              <w:rPr>
                <w:color w:val="auto"/>
                <w:sz w:val="20"/>
                <w:szCs w:val="20"/>
                <w:lang w:eastAsia="hr-HR"/>
              </w:rPr>
            </w:pPr>
            <w:r>
              <w:rPr>
                <w:sz w:val="20"/>
                <w:szCs w:val="20"/>
              </w:rPr>
              <w:t>52</w:t>
            </w:r>
          </w:p>
        </w:tc>
        <w:tc>
          <w:tcPr>
            <w:tcW w:w="590" w:type="dxa"/>
            <w:vAlign w:val="bottom"/>
          </w:tcPr>
          <w:p w14:paraId="715296D0" w14:textId="6C63FF32" w:rsidR="00D12852" w:rsidRPr="001D7ACC" w:rsidRDefault="00D12852" w:rsidP="00D12852">
            <w:pPr>
              <w:spacing w:before="0" w:after="0"/>
              <w:jc w:val="center"/>
              <w:rPr>
                <w:color w:val="auto"/>
                <w:sz w:val="20"/>
                <w:szCs w:val="20"/>
                <w:lang w:eastAsia="hr-HR"/>
              </w:rPr>
            </w:pPr>
            <w:r>
              <w:rPr>
                <w:sz w:val="20"/>
                <w:szCs w:val="20"/>
              </w:rPr>
              <w:t>45,7</w:t>
            </w:r>
          </w:p>
        </w:tc>
        <w:tc>
          <w:tcPr>
            <w:tcW w:w="591" w:type="dxa"/>
            <w:vAlign w:val="bottom"/>
          </w:tcPr>
          <w:p w14:paraId="0870B04A" w14:textId="5342196C" w:rsidR="00D12852" w:rsidRPr="001D7ACC" w:rsidRDefault="00D12852" w:rsidP="00D12852">
            <w:pPr>
              <w:spacing w:before="0" w:after="0"/>
              <w:jc w:val="center"/>
              <w:rPr>
                <w:color w:val="auto"/>
                <w:sz w:val="20"/>
                <w:szCs w:val="20"/>
                <w:lang w:eastAsia="hr-HR"/>
              </w:rPr>
            </w:pPr>
            <w:r>
              <w:rPr>
                <w:sz w:val="20"/>
                <w:szCs w:val="20"/>
              </w:rPr>
              <w:t>47,2</w:t>
            </w:r>
          </w:p>
        </w:tc>
        <w:tc>
          <w:tcPr>
            <w:tcW w:w="591" w:type="dxa"/>
            <w:vAlign w:val="bottom"/>
          </w:tcPr>
          <w:p w14:paraId="6627AAC5" w14:textId="29D6329B" w:rsidR="00D12852" w:rsidRPr="001D7ACC" w:rsidRDefault="00D12852" w:rsidP="00D12852">
            <w:pPr>
              <w:spacing w:before="0" w:after="0"/>
              <w:jc w:val="center"/>
              <w:rPr>
                <w:color w:val="auto"/>
                <w:sz w:val="20"/>
                <w:szCs w:val="20"/>
                <w:lang w:eastAsia="hr-HR"/>
              </w:rPr>
            </w:pPr>
            <w:r>
              <w:rPr>
                <w:sz w:val="20"/>
                <w:szCs w:val="20"/>
              </w:rPr>
              <w:t>31,3</w:t>
            </w:r>
          </w:p>
        </w:tc>
        <w:tc>
          <w:tcPr>
            <w:tcW w:w="591" w:type="dxa"/>
            <w:vAlign w:val="bottom"/>
          </w:tcPr>
          <w:p w14:paraId="1ACF47FF" w14:textId="19602D24" w:rsidR="00D12852" w:rsidRPr="001D7ACC" w:rsidRDefault="00D12852" w:rsidP="00D12852">
            <w:pPr>
              <w:spacing w:before="0" w:after="0"/>
              <w:jc w:val="center"/>
              <w:rPr>
                <w:color w:val="auto"/>
                <w:sz w:val="20"/>
                <w:szCs w:val="20"/>
                <w:lang w:eastAsia="hr-HR"/>
              </w:rPr>
            </w:pPr>
            <w:r>
              <w:rPr>
                <w:sz w:val="20"/>
                <w:szCs w:val="20"/>
              </w:rPr>
              <w:t>38,6</w:t>
            </w:r>
          </w:p>
        </w:tc>
        <w:tc>
          <w:tcPr>
            <w:tcW w:w="591" w:type="dxa"/>
            <w:vAlign w:val="bottom"/>
          </w:tcPr>
          <w:p w14:paraId="1D09C1DA" w14:textId="19B086D6" w:rsidR="00D12852" w:rsidRPr="001D7ACC" w:rsidRDefault="00D12852" w:rsidP="00D12852">
            <w:pPr>
              <w:spacing w:before="0" w:after="0"/>
              <w:jc w:val="center"/>
              <w:rPr>
                <w:color w:val="auto"/>
                <w:sz w:val="20"/>
                <w:szCs w:val="20"/>
                <w:lang w:eastAsia="hr-HR"/>
              </w:rPr>
            </w:pPr>
            <w:r>
              <w:rPr>
                <w:sz w:val="20"/>
                <w:szCs w:val="20"/>
              </w:rPr>
              <w:t>29,4</w:t>
            </w:r>
          </w:p>
        </w:tc>
        <w:tc>
          <w:tcPr>
            <w:tcW w:w="635" w:type="dxa"/>
            <w:vAlign w:val="bottom"/>
          </w:tcPr>
          <w:p w14:paraId="1A5E9539" w14:textId="24318188" w:rsidR="00D12852" w:rsidRPr="001D7ACC" w:rsidRDefault="00D12852" w:rsidP="00D12852">
            <w:pPr>
              <w:spacing w:before="0" w:after="0"/>
              <w:jc w:val="center"/>
              <w:rPr>
                <w:color w:val="auto"/>
                <w:sz w:val="20"/>
                <w:szCs w:val="20"/>
                <w:lang w:eastAsia="hr-HR"/>
              </w:rPr>
            </w:pPr>
            <w:r>
              <w:rPr>
                <w:sz w:val="20"/>
                <w:szCs w:val="20"/>
              </w:rPr>
              <w:t>36,8</w:t>
            </w:r>
          </w:p>
        </w:tc>
        <w:tc>
          <w:tcPr>
            <w:tcW w:w="747" w:type="dxa"/>
            <w:vAlign w:val="bottom"/>
          </w:tcPr>
          <w:p w14:paraId="398F7B0F" w14:textId="1A430451" w:rsidR="00D12852" w:rsidRPr="001D7ACC" w:rsidRDefault="00D12852" w:rsidP="00D12852">
            <w:pPr>
              <w:spacing w:before="0" w:after="0"/>
              <w:jc w:val="center"/>
              <w:rPr>
                <w:color w:val="auto"/>
                <w:sz w:val="20"/>
                <w:szCs w:val="20"/>
                <w:lang w:eastAsia="hr-HR"/>
              </w:rPr>
            </w:pPr>
            <w:r>
              <w:rPr>
                <w:sz w:val="20"/>
                <w:szCs w:val="20"/>
              </w:rPr>
              <w:t>52,4</w:t>
            </w:r>
          </w:p>
        </w:tc>
        <w:tc>
          <w:tcPr>
            <w:tcW w:w="591" w:type="dxa"/>
            <w:vAlign w:val="bottom"/>
          </w:tcPr>
          <w:p w14:paraId="5070AFA3" w14:textId="18095CF6" w:rsidR="00D12852" w:rsidRPr="001D7ACC" w:rsidRDefault="00D12852" w:rsidP="00D12852">
            <w:pPr>
              <w:spacing w:before="0" w:after="0"/>
              <w:jc w:val="center"/>
              <w:rPr>
                <w:color w:val="auto"/>
                <w:sz w:val="20"/>
                <w:szCs w:val="20"/>
                <w:lang w:eastAsia="hr-HR"/>
              </w:rPr>
            </w:pPr>
            <w:r>
              <w:rPr>
                <w:sz w:val="20"/>
                <w:szCs w:val="20"/>
              </w:rPr>
              <w:t>70,5</w:t>
            </w:r>
          </w:p>
        </w:tc>
        <w:tc>
          <w:tcPr>
            <w:tcW w:w="591" w:type="dxa"/>
            <w:vAlign w:val="bottom"/>
          </w:tcPr>
          <w:p w14:paraId="0E0EDB1B" w14:textId="3A40126C" w:rsidR="00D12852" w:rsidRPr="001D7ACC" w:rsidRDefault="00D12852" w:rsidP="00D12852">
            <w:pPr>
              <w:spacing w:before="0" w:after="0"/>
              <w:jc w:val="center"/>
              <w:rPr>
                <w:color w:val="auto"/>
                <w:sz w:val="20"/>
                <w:szCs w:val="20"/>
                <w:lang w:eastAsia="hr-HR"/>
              </w:rPr>
            </w:pPr>
            <w:r>
              <w:rPr>
                <w:sz w:val="20"/>
                <w:szCs w:val="20"/>
              </w:rPr>
              <w:t>68,4</w:t>
            </w:r>
          </w:p>
        </w:tc>
        <w:tc>
          <w:tcPr>
            <w:tcW w:w="591" w:type="dxa"/>
            <w:vAlign w:val="bottom"/>
          </w:tcPr>
          <w:p w14:paraId="6AF85AF2" w14:textId="470F96E5" w:rsidR="00D12852" w:rsidRPr="001D7ACC" w:rsidRDefault="00D12852" w:rsidP="00D12852">
            <w:pPr>
              <w:spacing w:before="0" w:after="0"/>
              <w:jc w:val="center"/>
              <w:rPr>
                <w:color w:val="auto"/>
                <w:sz w:val="20"/>
                <w:szCs w:val="20"/>
                <w:lang w:eastAsia="hr-HR"/>
              </w:rPr>
            </w:pPr>
            <w:r>
              <w:rPr>
                <w:sz w:val="20"/>
                <w:szCs w:val="20"/>
              </w:rPr>
              <w:t>65,5</w:t>
            </w:r>
          </w:p>
        </w:tc>
        <w:tc>
          <w:tcPr>
            <w:tcW w:w="635" w:type="dxa"/>
            <w:vAlign w:val="bottom"/>
          </w:tcPr>
          <w:p w14:paraId="54C5E256" w14:textId="3C1CAAFB" w:rsidR="00D12852" w:rsidRPr="001D7ACC" w:rsidRDefault="00D12852" w:rsidP="00D12852">
            <w:pPr>
              <w:spacing w:before="0" w:after="0"/>
              <w:jc w:val="center"/>
              <w:rPr>
                <w:color w:val="auto"/>
                <w:sz w:val="20"/>
                <w:szCs w:val="20"/>
                <w:lang w:eastAsia="hr-HR"/>
              </w:rPr>
            </w:pPr>
            <w:r>
              <w:rPr>
                <w:sz w:val="20"/>
                <w:szCs w:val="20"/>
              </w:rPr>
              <w:t>57,8</w:t>
            </w:r>
          </w:p>
        </w:tc>
        <w:tc>
          <w:tcPr>
            <w:tcW w:w="671" w:type="dxa"/>
            <w:vAlign w:val="bottom"/>
          </w:tcPr>
          <w:p w14:paraId="4688D0CA" w14:textId="32D82637" w:rsidR="00D12852" w:rsidRPr="001D7ACC" w:rsidRDefault="00D12852" w:rsidP="00D12852">
            <w:pPr>
              <w:spacing w:before="0" w:after="0"/>
              <w:jc w:val="center"/>
              <w:rPr>
                <w:color w:val="auto"/>
                <w:sz w:val="20"/>
                <w:szCs w:val="20"/>
                <w:lang w:eastAsia="hr-HR"/>
              </w:rPr>
            </w:pPr>
            <w:r>
              <w:rPr>
                <w:sz w:val="20"/>
                <w:szCs w:val="20"/>
              </w:rPr>
              <w:t>212,3</w:t>
            </w:r>
          </w:p>
        </w:tc>
      </w:tr>
      <w:tr w:rsidR="00D12852" w:rsidRPr="001D7ACC" w14:paraId="0DEB51D9" w14:textId="77777777" w:rsidTr="00D12852">
        <w:trPr>
          <w:trHeight w:hRule="exact" w:val="522"/>
          <w:jc w:val="center"/>
        </w:trPr>
        <w:tc>
          <w:tcPr>
            <w:tcW w:w="1116" w:type="dxa"/>
            <w:vAlign w:val="center"/>
            <w:hideMark/>
          </w:tcPr>
          <w:p w14:paraId="70A02E8B"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MAX</w:t>
            </w:r>
          </w:p>
        </w:tc>
        <w:tc>
          <w:tcPr>
            <w:tcW w:w="686" w:type="dxa"/>
            <w:vAlign w:val="bottom"/>
          </w:tcPr>
          <w:p w14:paraId="4C2685FA" w14:textId="293EED50" w:rsidR="00D12852" w:rsidRPr="001D7ACC" w:rsidRDefault="00D12852" w:rsidP="00D12852">
            <w:pPr>
              <w:spacing w:before="0" w:after="0"/>
              <w:jc w:val="center"/>
              <w:rPr>
                <w:color w:val="auto"/>
                <w:sz w:val="20"/>
                <w:szCs w:val="20"/>
                <w:lang w:eastAsia="hr-HR"/>
              </w:rPr>
            </w:pPr>
            <w:r>
              <w:rPr>
                <w:sz w:val="20"/>
                <w:szCs w:val="20"/>
              </w:rPr>
              <w:t>229,3</w:t>
            </w:r>
          </w:p>
        </w:tc>
        <w:tc>
          <w:tcPr>
            <w:tcW w:w="590" w:type="dxa"/>
            <w:vAlign w:val="bottom"/>
          </w:tcPr>
          <w:p w14:paraId="7CEEAED8" w14:textId="6E22EE07" w:rsidR="00D12852" w:rsidRPr="001D7ACC" w:rsidRDefault="00D12852" w:rsidP="00D12852">
            <w:pPr>
              <w:spacing w:before="0" w:after="0"/>
              <w:jc w:val="center"/>
              <w:rPr>
                <w:color w:val="auto"/>
                <w:sz w:val="20"/>
                <w:szCs w:val="20"/>
                <w:lang w:eastAsia="hr-HR"/>
              </w:rPr>
            </w:pPr>
            <w:r>
              <w:rPr>
                <w:sz w:val="20"/>
                <w:szCs w:val="20"/>
              </w:rPr>
              <w:t>157</w:t>
            </w:r>
          </w:p>
        </w:tc>
        <w:tc>
          <w:tcPr>
            <w:tcW w:w="591" w:type="dxa"/>
            <w:vAlign w:val="bottom"/>
          </w:tcPr>
          <w:p w14:paraId="6BB68B4D" w14:textId="4D1265D3" w:rsidR="00D12852" w:rsidRPr="001D7ACC" w:rsidRDefault="00D12852" w:rsidP="00D12852">
            <w:pPr>
              <w:spacing w:before="0" w:after="0"/>
              <w:jc w:val="center"/>
              <w:rPr>
                <w:color w:val="auto"/>
                <w:sz w:val="20"/>
                <w:szCs w:val="20"/>
                <w:lang w:eastAsia="hr-HR"/>
              </w:rPr>
            </w:pPr>
            <w:r>
              <w:rPr>
                <w:sz w:val="20"/>
                <w:szCs w:val="20"/>
              </w:rPr>
              <w:t>171,3</w:t>
            </w:r>
          </w:p>
        </w:tc>
        <w:tc>
          <w:tcPr>
            <w:tcW w:w="591" w:type="dxa"/>
            <w:vAlign w:val="bottom"/>
          </w:tcPr>
          <w:p w14:paraId="550B0C79" w14:textId="55D91D0D" w:rsidR="00D12852" w:rsidRPr="001D7ACC" w:rsidRDefault="00D12852" w:rsidP="00D12852">
            <w:pPr>
              <w:spacing w:before="0" w:after="0"/>
              <w:jc w:val="center"/>
              <w:rPr>
                <w:color w:val="auto"/>
                <w:sz w:val="20"/>
                <w:szCs w:val="20"/>
                <w:lang w:eastAsia="hr-HR"/>
              </w:rPr>
            </w:pPr>
            <w:r>
              <w:rPr>
                <w:sz w:val="20"/>
                <w:szCs w:val="20"/>
              </w:rPr>
              <w:t>113</w:t>
            </w:r>
          </w:p>
        </w:tc>
        <w:tc>
          <w:tcPr>
            <w:tcW w:w="591" w:type="dxa"/>
            <w:vAlign w:val="bottom"/>
          </w:tcPr>
          <w:p w14:paraId="23EA4F68" w14:textId="053C6DEB" w:rsidR="00D12852" w:rsidRPr="001D7ACC" w:rsidRDefault="00D12852" w:rsidP="00D12852">
            <w:pPr>
              <w:spacing w:before="0" w:after="0"/>
              <w:jc w:val="center"/>
              <w:rPr>
                <w:color w:val="auto"/>
                <w:sz w:val="20"/>
                <w:szCs w:val="20"/>
                <w:lang w:eastAsia="hr-HR"/>
              </w:rPr>
            </w:pPr>
            <w:r>
              <w:rPr>
                <w:sz w:val="20"/>
                <w:szCs w:val="20"/>
              </w:rPr>
              <w:t>162,2</w:t>
            </w:r>
          </w:p>
        </w:tc>
        <w:tc>
          <w:tcPr>
            <w:tcW w:w="591" w:type="dxa"/>
            <w:vAlign w:val="bottom"/>
          </w:tcPr>
          <w:p w14:paraId="6EF50D43" w14:textId="7A517CF3" w:rsidR="00D12852" w:rsidRPr="001D7ACC" w:rsidRDefault="00D12852" w:rsidP="00D12852">
            <w:pPr>
              <w:spacing w:before="0" w:after="0"/>
              <w:jc w:val="center"/>
              <w:rPr>
                <w:color w:val="auto"/>
                <w:sz w:val="20"/>
                <w:szCs w:val="20"/>
                <w:lang w:eastAsia="hr-HR"/>
              </w:rPr>
            </w:pPr>
            <w:r>
              <w:rPr>
                <w:sz w:val="20"/>
                <w:szCs w:val="20"/>
              </w:rPr>
              <w:t>107,7</w:t>
            </w:r>
          </w:p>
        </w:tc>
        <w:tc>
          <w:tcPr>
            <w:tcW w:w="635" w:type="dxa"/>
            <w:vAlign w:val="bottom"/>
          </w:tcPr>
          <w:p w14:paraId="4A0AC44B" w14:textId="23337967" w:rsidR="00D12852" w:rsidRPr="001D7ACC" w:rsidRDefault="00D12852" w:rsidP="00D12852">
            <w:pPr>
              <w:spacing w:before="0" w:after="0"/>
              <w:jc w:val="center"/>
              <w:rPr>
                <w:color w:val="auto"/>
                <w:sz w:val="20"/>
                <w:szCs w:val="20"/>
                <w:lang w:eastAsia="hr-HR"/>
              </w:rPr>
            </w:pPr>
            <w:r>
              <w:rPr>
                <w:sz w:val="20"/>
                <w:szCs w:val="20"/>
              </w:rPr>
              <w:t>173,4</w:t>
            </w:r>
          </w:p>
        </w:tc>
        <w:tc>
          <w:tcPr>
            <w:tcW w:w="747" w:type="dxa"/>
            <w:vAlign w:val="bottom"/>
          </w:tcPr>
          <w:p w14:paraId="1A193BF4" w14:textId="08C53977" w:rsidR="00D12852" w:rsidRPr="001D7ACC" w:rsidRDefault="00D12852" w:rsidP="00D12852">
            <w:pPr>
              <w:spacing w:before="0" w:after="0"/>
              <w:jc w:val="center"/>
              <w:rPr>
                <w:color w:val="auto"/>
                <w:sz w:val="20"/>
                <w:szCs w:val="20"/>
                <w:lang w:eastAsia="hr-HR"/>
              </w:rPr>
            </w:pPr>
            <w:r>
              <w:rPr>
                <w:sz w:val="20"/>
                <w:szCs w:val="20"/>
              </w:rPr>
              <w:t>188,8</w:t>
            </w:r>
          </w:p>
        </w:tc>
        <w:tc>
          <w:tcPr>
            <w:tcW w:w="591" w:type="dxa"/>
            <w:vAlign w:val="bottom"/>
          </w:tcPr>
          <w:p w14:paraId="551DB6C9" w14:textId="113A43EE" w:rsidR="00D12852" w:rsidRPr="001D7ACC" w:rsidRDefault="00D12852" w:rsidP="00D12852">
            <w:pPr>
              <w:spacing w:before="0" w:after="0"/>
              <w:jc w:val="center"/>
              <w:rPr>
                <w:color w:val="auto"/>
                <w:sz w:val="20"/>
                <w:szCs w:val="20"/>
                <w:lang w:eastAsia="hr-HR"/>
              </w:rPr>
            </w:pPr>
            <w:r>
              <w:rPr>
                <w:sz w:val="20"/>
                <w:szCs w:val="20"/>
              </w:rPr>
              <w:t>254,7</w:t>
            </w:r>
          </w:p>
        </w:tc>
        <w:tc>
          <w:tcPr>
            <w:tcW w:w="591" w:type="dxa"/>
            <w:vAlign w:val="bottom"/>
          </w:tcPr>
          <w:p w14:paraId="6FFA313B" w14:textId="034CAFB2" w:rsidR="00D12852" w:rsidRPr="001D7ACC" w:rsidRDefault="00D12852" w:rsidP="00D12852">
            <w:pPr>
              <w:spacing w:before="0" w:after="0"/>
              <w:jc w:val="center"/>
              <w:rPr>
                <w:color w:val="auto"/>
                <w:sz w:val="20"/>
                <w:szCs w:val="20"/>
                <w:lang w:eastAsia="hr-HR"/>
              </w:rPr>
            </w:pPr>
            <w:r>
              <w:rPr>
                <w:sz w:val="20"/>
                <w:szCs w:val="20"/>
              </w:rPr>
              <w:t>272,2</w:t>
            </w:r>
          </w:p>
        </w:tc>
        <w:tc>
          <w:tcPr>
            <w:tcW w:w="591" w:type="dxa"/>
            <w:vAlign w:val="bottom"/>
          </w:tcPr>
          <w:p w14:paraId="6C3F9A12" w14:textId="2FFCF5EA" w:rsidR="00D12852" w:rsidRPr="001D7ACC" w:rsidRDefault="00D12852" w:rsidP="00D12852">
            <w:pPr>
              <w:spacing w:before="0" w:after="0"/>
              <w:jc w:val="center"/>
              <w:rPr>
                <w:color w:val="auto"/>
                <w:sz w:val="20"/>
                <w:szCs w:val="20"/>
                <w:lang w:eastAsia="hr-HR"/>
              </w:rPr>
            </w:pPr>
            <w:r>
              <w:rPr>
                <w:sz w:val="20"/>
                <w:szCs w:val="20"/>
              </w:rPr>
              <w:t>274</w:t>
            </w:r>
          </w:p>
        </w:tc>
        <w:tc>
          <w:tcPr>
            <w:tcW w:w="635" w:type="dxa"/>
            <w:vAlign w:val="bottom"/>
          </w:tcPr>
          <w:p w14:paraId="5F068545" w14:textId="1672D8F8" w:rsidR="00D12852" w:rsidRPr="001D7ACC" w:rsidRDefault="00D12852" w:rsidP="00D12852">
            <w:pPr>
              <w:spacing w:before="0" w:after="0"/>
              <w:jc w:val="center"/>
              <w:rPr>
                <w:color w:val="auto"/>
                <w:sz w:val="20"/>
                <w:szCs w:val="20"/>
                <w:lang w:eastAsia="hr-HR"/>
              </w:rPr>
            </w:pPr>
            <w:r>
              <w:rPr>
                <w:sz w:val="20"/>
                <w:szCs w:val="20"/>
              </w:rPr>
              <w:t>190,4</w:t>
            </w:r>
          </w:p>
        </w:tc>
        <w:tc>
          <w:tcPr>
            <w:tcW w:w="671" w:type="dxa"/>
            <w:vAlign w:val="bottom"/>
          </w:tcPr>
          <w:p w14:paraId="18339517" w14:textId="4EFA6D19" w:rsidR="00D12852" w:rsidRPr="001D7ACC" w:rsidRDefault="00D12852" w:rsidP="00D12852">
            <w:pPr>
              <w:spacing w:before="0" w:after="0"/>
              <w:jc w:val="center"/>
              <w:rPr>
                <w:color w:val="auto"/>
                <w:sz w:val="20"/>
                <w:szCs w:val="20"/>
                <w:lang w:eastAsia="hr-HR"/>
              </w:rPr>
            </w:pPr>
            <w:r>
              <w:rPr>
                <w:sz w:val="20"/>
                <w:szCs w:val="20"/>
              </w:rPr>
              <w:t>1268,8</w:t>
            </w:r>
          </w:p>
        </w:tc>
      </w:tr>
      <w:tr w:rsidR="00D12852" w:rsidRPr="001D7ACC" w14:paraId="30AE86F5" w14:textId="77777777" w:rsidTr="00D12852">
        <w:trPr>
          <w:trHeight w:hRule="exact" w:val="475"/>
          <w:jc w:val="center"/>
        </w:trPr>
        <w:tc>
          <w:tcPr>
            <w:tcW w:w="1116" w:type="dxa"/>
            <w:vAlign w:val="center"/>
            <w:hideMark/>
          </w:tcPr>
          <w:p w14:paraId="17AFB80B" w14:textId="77777777" w:rsidR="00D12852" w:rsidRPr="001D7ACC" w:rsidRDefault="00D12852" w:rsidP="00D12852">
            <w:pPr>
              <w:spacing w:before="0" w:after="0"/>
              <w:jc w:val="center"/>
              <w:rPr>
                <w:b/>
                <w:color w:val="auto"/>
                <w:sz w:val="20"/>
                <w:szCs w:val="20"/>
                <w:lang w:eastAsia="hr-HR"/>
              </w:rPr>
            </w:pPr>
            <w:r w:rsidRPr="001D7ACC">
              <w:rPr>
                <w:b/>
                <w:color w:val="auto"/>
                <w:sz w:val="20"/>
                <w:szCs w:val="20"/>
                <w:lang w:eastAsia="hr-HR"/>
              </w:rPr>
              <w:t>MIN</w:t>
            </w:r>
          </w:p>
        </w:tc>
        <w:tc>
          <w:tcPr>
            <w:tcW w:w="686" w:type="dxa"/>
            <w:vAlign w:val="bottom"/>
          </w:tcPr>
          <w:p w14:paraId="4B34390A" w14:textId="3514D698" w:rsidR="00D12852" w:rsidRPr="001D7ACC" w:rsidRDefault="00D12852" w:rsidP="00D12852">
            <w:pPr>
              <w:spacing w:before="0" w:after="0"/>
              <w:jc w:val="center"/>
              <w:rPr>
                <w:color w:val="auto"/>
                <w:sz w:val="20"/>
                <w:szCs w:val="20"/>
                <w:lang w:eastAsia="hr-HR"/>
              </w:rPr>
            </w:pPr>
            <w:r>
              <w:rPr>
                <w:sz w:val="20"/>
                <w:szCs w:val="20"/>
              </w:rPr>
              <w:t>11,9</w:t>
            </w:r>
          </w:p>
        </w:tc>
        <w:tc>
          <w:tcPr>
            <w:tcW w:w="590" w:type="dxa"/>
            <w:vAlign w:val="bottom"/>
          </w:tcPr>
          <w:p w14:paraId="2D7D1392" w14:textId="7B795863" w:rsidR="00D12852" w:rsidRPr="001D7ACC" w:rsidRDefault="00D12852" w:rsidP="00D12852">
            <w:pPr>
              <w:spacing w:before="0" w:after="0"/>
              <w:jc w:val="center"/>
              <w:rPr>
                <w:color w:val="auto"/>
                <w:sz w:val="20"/>
                <w:szCs w:val="20"/>
                <w:lang w:eastAsia="hr-HR"/>
              </w:rPr>
            </w:pPr>
            <w:r>
              <w:rPr>
                <w:sz w:val="20"/>
                <w:szCs w:val="20"/>
              </w:rPr>
              <w:t>4,1</w:t>
            </w:r>
          </w:p>
        </w:tc>
        <w:tc>
          <w:tcPr>
            <w:tcW w:w="591" w:type="dxa"/>
            <w:vAlign w:val="bottom"/>
          </w:tcPr>
          <w:p w14:paraId="326480D6" w14:textId="7940BFA1" w:rsidR="00D12852" w:rsidRPr="001D7ACC" w:rsidRDefault="00D12852" w:rsidP="00D12852">
            <w:pPr>
              <w:spacing w:before="0" w:after="0"/>
              <w:jc w:val="center"/>
              <w:rPr>
                <w:color w:val="auto"/>
                <w:sz w:val="20"/>
                <w:szCs w:val="20"/>
                <w:lang w:eastAsia="hr-HR"/>
              </w:rPr>
            </w:pPr>
            <w:r>
              <w:rPr>
                <w:sz w:val="20"/>
                <w:szCs w:val="20"/>
              </w:rPr>
              <w:t>0,5</w:t>
            </w:r>
          </w:p>
        </w:tc>
        <w:tc>
          <w:tcPr>
            <w:tcW w:w="591" w:type="dxa"/>
            <w:vAlign w:val="bottom"/>
          </w:tcPr>
          <w:p w14:paraId="54AF5F71" w14:textId="44047275" w:rsidR="00D12852" w:rsidRPr="001D7ACC" w:rsidRDefault="00D12852" w:rsidP="00D12852">
            <w:pPr>
              <w:spacing w:before="0" w:after="0"/>
              <w:jc w:val="center"/>
              <w:rPr>
                <w:color w:val="auto"/>
                <w:sz w:val="20"/>
                <w:szCs w:val="20"/>
                <w:lang w:eastAsia="hr-HR"/>
              </w:rPr>
            </w:pPr>
            <w:r>
              <w:rPr>
                <w:sz w:val="20"/>
                <w:szCs w:val="20"/>
              </w:rPr>
              <w:t>0,2</w:t>
            </w:r>
          </w:p>
        </w:tc>
        <w:tc>
          <w:tcPr>
            <w:tcW w:w="591" w:type="dxa"/>
            <w:vAlign w:val="bottom"/>
          </w:tcPr>
          <w:p w14:paraId="66ED59C0" w14:textId="79A7CCCA" w:rsidR="00D12852" w:rsidRPr="001D7ACC" w:rsidRDefault="00D12852" w:rsidP="00D12852">
            <w:pPr>
              <w:spacing w:before="0" w:after="0"/>
              <w:jc w:val="center"/>
              <w:rPr>
                <w:color w:val="auto"/>
                <w:sz w:val="20"/>
                <w:szCs w:val="20"/>
                <w:lang w:eastAsia="hr-HR"/>
              </w:rPr>
            </w:pPr>
            <w:r>
              <w:rPr>
                <w:sz w:val="20"/>
                <w:szCs w:val="20"/>
              </w:rPr>
              <w:t>8,9</w:t>
            </w:r>
          </w:p>
        </w:tc>
        <w:tc>
          <w:tcPr>
            <w:tcW w:w="591" w:type="dxa"/>
            <w:vAlign w:val="bottom"/>
          </w:tcPr>
          <w:p w14:paraId="3A990393" w14:textId="35685CDE" w:rsidR="00D12852" w:rsidRPr="001D7ACC" w:rsidRDefault="00D12852" w:rsidP="00D12852">
            <w:pPr>
              <w:spacing w:before="0" w:after="0"/>
              <w:jc w:val="center"/>
              <w:rPr>
                <w:color w:val="auto"/>
                <w:sz w:val="20"/>
                <w:szCs w:val="20"/>
                <w:lang w:eastAsia="hr-HR"/>
              </w:rPr>
            </w:pPr>
            <w:r>
              <w:rPr>
                <w:sz w:val="20"/>
                <w:szCs w:val="20"/>
              </w:rPr>
              <w:t>0</w:t>
            </w:r>
          </w:p>
        </w:tc>
        <w:tc>
          <w:tcPr>
            <w:tcW w:w="635" w:type="dxa"/>
            <w:vAlign w:val="bottom"/>
          </w:tcPr>
          <w:p w14:paraId="1B2AFCAA" w14:textId="7FBF714F" w:rsidR="00D12852" w:rsidRPr="001D7ACC" w:rsidRDefault="00D12852" w:rsidP="00D12852">
            <w:pPr>
              <w:spacing w:before="0" w:after="0"/>
              <w:jc w:val="center"/>
              <w:rPr>
                <w:color w:val="auto"/>
                <w:sz w:val="20"/>
                <w:szCs w:val="20"/>
                <w:lang w:eastAsia="hr-HR"/>
              </w:rPr>
            </w:pPr>
            <w:r>
              <w:rPr>
                <w:sz w:val="20"/>
                <w:szCs w:val="20"/>
              </w:rPr>
              <w:t>0,8</w:t>
            </w:r>
          </w:p>
        </w:tc>
        <w:tc>
          <w:tcPr>
            <w:tcW w:w="747" w:type="dxa"/>
            <w:vAlign w:val="bottom"/>
          </w:tcPr>
          <w:p w14:paraId="5B2BCC90" w14:textId="6E6ADA88" w:rsidR="00D12852" w:rsidRPr="001D7ACC" w:rsidRDefault="00D12852" w:rsidP="00D12852">
            <w:pPr>
              <w:spacing w:before="0" w:after="0"/>
              <w:jc w:val="center"/>
              <w:rPr>
                <w:color w:val="auto"/>
                <w:sz w:val="20"/>
                <w:szCs w:val="20"/>
                <w:lang w:eastAsia="hr-HR"/>
              </w:rPr>
            </w:pPr>
            <w:r>
              <w:rPr>
                <w:sz w:val="20"/>
                <w:szCs w:val="20"/>
              </w:rPr>
              <w:t>0</w:t>
            </w:r>
          </w:p>
        </w:tc>
        <w:tc>
          <w:tcPr>
            <w:tcW w:w="591" w:type="dxa"/>
            <w:vAlign w:val="bottom"/>
          </w:tcPr>
          <w:p w14:paraId="3A53A31A" w14:textId="144E96E9" w:rsidR="00D12852" w:rsidRPr="001D7ACC" w:rsidRDefault="00D12852" w:rsidP="00D12852">
            <w:pPr>
              <w:spacing w:before="0" w:after="0"/>
              <w:jc w:val="center"/>
              <w:rPr>
                <w:color w:val="auto"/>
                <w:sz w:val="20"/>
                <w:szCs w:val="20"/>
                <w:lang w:eastAsia="hr-HR"/>
              </w:rPr>
            </w:pPr>
            <w:r>
              <w:rPr>
                <w:sz w:val="20"/>
                <w:szCs w:val="20"/>
              </w:rPr>
              <w:t>3,1</w:t>
            </w:r>
          </w:p>
        </w:tc>
        <w:tc>
          <w:tcPr>
            <w:tcW w:w="591" w:type="dxa"/>
            <w:vAlign w:val="bottom"/>
          </w:tcPr>
          <w:p w14:paraId="35A500C6" w14:textId="260013BB" w:rsidR="00D12852" w:rsidRPr="001D7ACC" w:rsidRDefault="00D12852" w:rsidP="00D12852">
            <w:pPr>
              <w:spacing w:before="0" w:after="0"/>
              <w:jc w:val="center"/>
              <w:rPr>
                <w:color w:val="auto"/>
                <w:sz w:val="20"/>
                <w:szCs w:val="20"/>
                <w:lang w:eastAsia="hr-HR"/>
              </w:rPr>
            </w:pPr>
            <w:r>
              <w:rPr>
                <w:sz w:val="20"/>
                <w:szCs w:val="20"/>
              </w:rPr>
              <w:t>0,7</w:t>
            </w:r>
          </w:p>
        </w:tc>
        <w:tc>
          <w:tcPr>
            <w:tcW w:w="591" w:type="dxa"/>
            <w:vAlign w:val="bottom"/>
          </w:tcPr>
          <w:p w14:paraId="161B8E17" w14:textId="6C01B16A" w:rsidR="00D12852" w:rsidRPr="001D7ACC" w:rsidRDefault="00D12852" w:rsidP="00D12852">
            <w:pPr>
              <w:spacing w:before="0" w:after="0"/>
              <w:jc w:val="center"/>
              <w:rPr>
                <w:color w:val="auto"/>
                <w:sz w:val="20"/>
                <w:szCs w:val="20"/>
                <w:lang w:eastAsia="hr-HR"/>
              </w:rPr>
            </w:pPr>
            <w:r>
              <w:rPr>
                <w:sz w:val="20"/>
                <w:szCs w:val="20"/>
              </w:rPr>
              <w:t>26,2</w:t>
            </w:r>
          </w:p>
        </w:tc>
        <w:tc>
          <w:tcPr>
            <w:tcW w:w="635" w:type="dxa"/>
            <w:vAlign w:val="bottom"/>
          </w:tcPr>
          <w:p w14:paraId="3A26B9E2" w14:textId="18003076" w:rsidR="00D12852" w:rsidRPr="001D7ACC" w:rsidRDefault="00D12852" w:rsidP="00D12852">
            <w:pPr>
              <w:spacing w:before="0" w:after="0"/>
              <w:jc w:val="center"/>
              <w:rPr>
                <w:color w:val="auto"/>
                <w:sz w:val="20"/>
                <w:szCs w:val="20"/>
                <w:lang w:eastAsia="hr-HR"/>
              </w:rPr>
            </w:pPr>
            <w:r>
              <w:rPr>
                <w:sz w:val="20"/>
                <w:szCs w:val="20"/>
              </w:rPr>
              <w:t>0</w:t>
            </w:r>
          </w:p>
        </w:tc>
        <w:tc>
          <w:tcPr>
            <w:tcW w:w="671" w:type="dxa"/>
            <w:vAlign w:val="bottom"/>
          </w:tcPr>
          <w:p w14:paraId="7AB5EF69" w14:textId="5A4FE992" w:rsidR="00D12852" w:rsidRPr="001D7ACC" w:rsidRDefault="00D12852" w:rsidP="00D12852">
            <w:pPr>
              <w:spacing w:before="0" w:after="0"/>
              <w:jc w:val="center"/>
              <w:rPr>
                <w:color w:val="auto"/>
                <w:sz w:val="20"/>
                <w:szCs w:val="20"/>
                <w:lang w:eastAsia="hr-HR"/>
              </w:rPr>
            </w:pPr>
            <w:r>
              <w:rPr>
                <w:sz w:val="20"/>
                <w:szCs w:val="20"/>
              </w:rPr>
              <w:t>435,9</w:t>
            </w:r>
          </w:p>
        </w:tc>
      </w:tr>
    </w:tbl>
    <w:p w14:paraId="327C2990" w14:textId="77777777" w:rsidR="00BB74C1" w:rsidRPr="00263C6B" w:rsidRDefault="00BB74C1" w:rsidP="00BB74C1">
      <w:pPr>
        <w:spacing w:before="0" w:after="0"/>
        <w:jc w:val="center"/>
        <w:rPr>
          <w:rFonts w:eastAsia="Calibri"/>
          <w:bCs/>
          <w:color w:val="54883D"/>
          <w:sz w:val="20"/>
          <w:szCs w:val="18"/>
          <w:lang w:bidi="en-US"/>
        </w:rPr>
      </w:pPr>
      <w:r w:rsidRPr="00263C6B">
        <w:rPr>
          <w:rFonts w:eastAsia="Calibri"/>
          <w:bCs/>
          <w:i/>
          <w:color w:val="54883D"/>
          <w:sz w:val="20"/>
          <w:szCs w:val="18"/>
          <w:lang w:bidi="en-US"/>
        </w:rPr>
        <w:tab/>
        <w:t>Izvor: Državni hidrometeorološki zavod</w:t>
      </w:r>
    </w:p>
    <w:p w14:paraId="47983D06" w14:textId="77777777" w:rsidR="00FC4AFA" w:rsidRDefault="00FC4AFA" w:rsidP="006058FB">
      <w:pPr>
        <w:rPr>
          <w:iCs/>
          <w:color w:val="auto"/>
          <w:szCs w:val="22"/>
          <w:lang w:bidi="en-US"/>
        </w:rPr>
      </w:pPr>
    </w:p>
    <w:p w14:paraId="3FB30AB5" w14:textId="11DC32DF" w:rsidR="006058FB" w:rsidRPr="0042316F" w:rsidRDefault="00FC4AFA" w:rsidP="006058FB">
      <w:r w:rsidRPr="00434C32">
        <w:rPr>
          <w:iCs/>
          <w:color w:val="auto"/>
          <w:szCs w:val="22"/>
          <w:lang w:bidi="en-US"/>
        </w:rPr>
        <w:t>Cilj je</w:t>
      </w:r>
      <w:r>
        <w:rPr>
          <w:iCs/>
          <w:color w:val="auto"/>
          <w:szCs w:val="22"/>
          <w:lang w:bidi="en-US"/>
        </w:rPr>
        <w:t xml:space="preserve"> </w:t>
      </w:r>
      <w:r w:rsidRPr="00434C32">
        <w:rPr>
          <w:iCs/>
          <w:color w:val="auto"/>
          <w:szCs w:val="22"/>
          <w:lang w:bidi="en-US"/>
        </w:rPr>
        <w:t xml:space="preserve">rješavati otjecanje oborinskih voda na razini cijelog sliva jer se tako oborine usporavaju, zadržavaju i postupno infiltriraju ili ispuštaju na više lokacija. Na taj se način minimalizira količina i brzina površinske vode što se postiže različitim metodama uključujući tradicionalna rješenja poput retencija, ali i ona suvremenija prirodna s višestrukim hidrološkim i ekološkim funkcijama poput </w:t>
      </w:r>
      <w:proofErr w:type="spellStart"/>
      <w:r w:rsidRPr="00434C32">
        <w:rPr>
          <w:iCs/>
          <w:color w:val="auto"/>
          <w:szCs w:val="22"/>
          <w:lang w:bidi="en-US"/>
        </w:rPr>
        <w:t>bioretencija</w:t>
      </w:r>
      <w:proofErr w:type="spellEnd"/>
      <w:r w:rsidRPr="00434C32">
        <w:rPr>
          <w:iCs/>
          <w:color w:val="auto"/>
          <w:szCs w:val="22"/>
          <w:lang w:bidi="en-US"/>
        </w:rPr>
        <w:t>, kišnih vrtova i infiltracijskih jaraka.</w:t>
      </w:r>
    </w:p>
    <w:p w14:paraId="67AE799D" w14:textId="77777777" w:rsidR="002E3DD0" w:rsidRPr="0042316F" w:rsidRDefault="002E3DD0" w:rsidP="00813262">
      <w:pPr>
        <w:pStyle w:val="Naslov30"/>
      </w:pPr>
      <w:bookmarkStart w:id="64" w:name="_Toc217028204"/>
      <w:r w:rsidRPr="0042316F">
        <w:t>Uzrok</w:t>
      </w:r>
      <w:bookmarkEnd w:id="64"/>
    </w:p>
    <w:p w14:paraId="01A09ED9" w14:textId="1FEFC096" w:rsidR="0042316F" w:rsidRDefault="0042316F" w:rsidP="0042316F">
      <w:pPr>
        <w:spacing w:before="0" w:after="120"/>
        <w:rPr>
          <w:rFonts w:eastAsiaTheme="minorEastAsia"/>
          <w:noProof/>
          <w:color w:val="auto"/>
          <w:szCs w:val="22"/>
          <w:lang w:eastAsia="hr-HR"/>
        </w:rPr>
      </w:pPr>
      <w:r w:rsidRPr="0042316F">
        <w:rPr>
          <w:rFonts w:eastAsiaTheme="minorEastAsia"/>
          <w:noProof/>
          <w:color w:val="auto"/>
          <w:szCs w:val="22"/>
          <w:lang w:eastAsia="hr-HR"/>
        </w:rPr>
        <w:t>Prisilne oscilacije razine</w:t>
      </w:r>
      <w:r w:rsidRPr="003D6E9A">
        <w:rPr>
          <w:rFonts w:eastAsiaTheme="minorEastAsia"/>
          <w:noProof/>
          <w:color w:val="auto"/>
          <w:szCs w:val="22"/>
          <w:lang w:eastAsia="hr-HR"/>
        </w:rPr>
        <w:t xml:space="preserve"> mora se odvijaju bez značajnijeg poremećaja hidrostatske ravnoteže u moru. Njihovo ponašanje je neperiodičko te je uzrokovano uglavnom jakim i dugotrajnim puhanjem vjetrova i neobično visokim ili niskim tlakom zraka. Ove promjene na otvorenom moru ne uzrokuju veća kolebanja razine mora, najviše do 1 metar, dok u obalnim područjima zbog topografskih efekata mogu dosegnuti i više metara te uzrokovati poplavljivanja, štetu i uništavanje obalne infrastrukture. </w:t>
      </w:r>
      <w:r w:rsidRPr="0019239D">
        <w:rPr>
          <w:rFonts w:eastAsiaTheme="minorEastAsia"/>
          <w:noProof/>
          <w:color w:val="auto"/>
          <w:szCs w:val="22"/>
          <w:lang w:eastAsia="hr-HR"/>
        </w:rPr>
        <w:t xml:space="preserve">Posljedica uspora je poplavljivanje obalnih područja. </w:t>
      </w:r>
      <w:r>
        <w:rPr>
          <w:rFonts w:eastAsiaTheme="minorEastAsia"/>
          <w:noProof/>
          <w:color w:val="auto"/>
          <w:szCs w:val="22"/>
          <w:lang w:eastAsia="hr-HR"/>
        </w:rPr>
        <w:t xml:space="preserve">Plimni </w:t>
      </w:r>
      <w:r>
        <w:rPr>
          <w:rFonts w:eastAsiaTheme="minorEastAsia"/>
          <w:noProof/>
          <w:color w:val="auto"/>
          <w:szCs w:val="22"/>
          <w:lang w:eastAsia="hr-HR"/>
        </w:rPr>
        <w:lastRenderedPageBreak/>
        <w:t>val</w:t>
      </w:r>
      <w:r w:rsidRPr="0019239D">
        <w:rPr>
          <w:rFonts w:eastAsiaTheme="minorEastAsia"/>
          <w:noProof/>
          <w:color w:val="auto"/>
          <w:szCs w:val="22"/>
          <w:lang w:eastAsia="hr-HR"/>
        </w:rPr>
        <w:t xml:space="preserve"> može uzrokovati plavljenje obalne površine, a uslijed podizanja mora može doći do oštećenja brodica privezanih u lučicama, do oštećenja rive te prizemnih objekata na obali. Na sljedećoj slici prikaz je dijela</w:t>
      </w:r>
      <w:r>
        <w:rPr>
          <w:rFonts w:eastAsiaTheme="minorEastAsia"/>
          <w:noProof/>
          <w:color w:val="auto"/>
          <w:szCs w:val="22"/>
          <w:lang w:eastAsia="hr-HR"/>
        </w:rPr>
        <w:t xml:space="preserve"> naselja</w:t>
      </w:r>
      <w:r w:rsidRPr="0019239D">
        <w:rPr>
          <w:rFonts w:eastAsiaTheme="minorEastAsia"/>
          <w:noProof/>
          <w:color w:val="auto"/>
          <w:szCs w:val="22"/>
          <w:lang w:eastAsia="hr-HR"/>
        </w:rPr>
        <w:t xml:space="preserve"> Murter koji je ugrožen od </w:t>
      </w:r>
      <w:r>
        <w:rPr>
          <w:rFonts w:eastAsiaTheme="minorEastAsia"/>
          <w:noProof/>
          <w:color w:val="auto"/>
          <w:szCs w:val="22"/>
          <w:lang w:eastAsia="hr-HR"/>
        </w:rPr>
        <w:t>plimnog vala</w:t>
      </w:r>
      <w:r w:rsidRPr="0019239D">
        <w:rPr>
          <w:rFonts w:eastAsiaTheme="minorEastAsia"/>
          <w:noProof/>
          <w:color w:val="auto"/>
          <w:szCs w:val="22"/>
          <w:lang w:eastAsia="hr-HR"/>
        </w:rPr>
        <w:t>.</w:t>
      </w:r>
    </w:p>
    <w:p w14:paraId="533E0787" w14:textId="77777777" w:rsidR="00BB74C1" w:rsidRDefault="00BB74C1" w:rsidP="00BB74C1">
      <w:pPr>
        <w:spacing w:before="0" w:after="120"/>
        <w:rPr>
          <w:rFonts w:eastAsiaTheme="minorEastAsia"/>
          <w:noProof/>
          <w:color w:val="auto"/>
          <w:szCs w:val="22"/>
          <w:lang w:eastAsia="hr-HR"/>
        </w:rPr>
      </w:pPr>
      <w:r w:rsidRPr="003D6E9A">
        <w:rPr>
          <w:rFonts w:eastAsiaTheme="minorEastAsia"/>
          <w:noProof/>
          <w:color w:val="auto"/>
          <w:szCs w:val="22"/>
          <w:lang w:eastAsia="hr-HR"/>
        </w:rPr>
        <w:t>Osim pozitivnih uspora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 Iako je ova pojava znatno manje opasna od visoke vode, ipak može izazvati štete na plovilima na privezištima u lukama gdje su manje dubine.</w:t>
      </w:r>
    </w:p>
    <w:p w14:paraId="43749A3A" w14:textId="77777777" w:rsidR="00FC4AFA" w:rsidRPr="00D25FEF" w:rsidRDefault="00FC4AFA" w:rsidP="00FC4AFA">
      <w:pPr>
        <w:ind w:right="200"/>
      </w:pPr>
      <w:r>
        <w:t>Glavni uzrok ovih poplava leži u ekstremnim kišnim oborinama, kada u relativno kratkom vremenu padnu izuzetno velike količine kiše. U takvim trenutcima sustavi oborinske odvodnje nisu u mogućnosti prihvatiti količinu vode koje se pojavljuju kao podzemno ili nadzemno tečenje te se ulice gradova pretvaraju u bujice, a lokalne depresije ispunjavaju se vodom.</w:t>
      </w:r>
    </w:p>
    <w:p w14:paraId="7AB21A99" w14:textId="77777777" w:rsidR="001547D1" w:rsidRDefault="001547D1" w:rsidP="00FC4AFA">
      <w:pPr>
        <w:spacing w:before="120" w:after="120"/>
        <w:rPr>
          <w:rFonts w:eastAsiaTheme="minorEastAsia"/>
          <w:color w:val="auto"/>
          <w:szCs w:val="22"/>
          <w:lang w:eastAsia="hr-HR"/>
        </w:rPr>
      </w:pPr>
    </w:p>
    <w:p w14:paraId="7E9D1B65" w14:textId="77777777" w:rsidR="000A207D" w:rsidRDefault="000A207D" w:rsidP="000A207D">
      <w:pPr>
        <w:spacing w:before="0" w:after="120"/>
        <w:jc w:val="center"/>
        <w:rPr>
          <w:rFonts w:eastAsiaTheme="minorEastAsia"/>
          <w:noProof/>
          <w:color w:val="auto"/>
          <w:szCs w:val="22"/>
          <w:lang w:eastAsia="hr-HR"/>
        </w:rPr>
      </w:pPr>
      <w:r w:rsidRPr="00824468">
        <w:rPr>
          <w:noProof/>
          <w:sz w:val="24"/>
          <w:lang w:eastAsia="hr-HR"/>
        </w:rPr>
        <w:drawing>
          <wp:inline distT="0" distB="0" distL="0" distR="0" wp14:anchorId="381E2020" wp14:editId="4969B067">
            <wp:extent cx="5267325" cy="3677605"/>
            <wp:effectExtent l="38100" t="38100" r="28575" b="37465"/>
            <wp:docPr id="68" name="Picture 5" descr="ScreenHunter_03 Apr. 23 1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3 Apr. 23 10.39.gif"/>
                    <pic:cNvPicPr/>
                  </pic:nvPicPr>
                  <pic:blipFill>
                    <a:blip r:embed="rId31" cstate="print"/>
                    <a:stretch>
                      <a:fillRect/>
                    </a:stretch>
                  </pic:blipFill>
                  <pic:spPr>
                    <a:xfrm>
                      <a:off x="0" y="0"/>
                      <a:ext cx="5273014" cy="3681577"/>
                    </a:xfrm>
                    <a:prstGeom prst="rect">
                      <a:avLst/>
                    </a:prstGeom>
                    <a:ln w="28575">
                      <a:solidFill>
                        <a:srgbClr val="4F81BD"/>
                      </a:solidFill>
                    </a:ln>
                  </pic:spPr>
                </pic:pic>
              </a:graphicData>
            </a:graphic>
          </wp:inline>
        </w:drawing>
      </w:r>
    </w:p>
    <w:p w14:paraId="4AA1B180" w14:textId="57CB828F" w:rsidR="000A207D" w:rsidRPr="00E27A47" w:rsidRDefault="000A207D" w:rsidP="000A207D">
      <w:pPr>
        <w:jc w:val="center"/>
        <w:rPr>
          <w:b/>
          <w:bCs/>
          <w:color w:val="54883D"/>
          <w:sz w:val="20"/>
          <w:szCs w:val="20"/>
          <w:lang w:bidi="en-US"/>
        </w:rPr>
      </w:pPr>
      <w:r w:rsidRPr="00E27A47">
        <w:rPr>
          <w:b/>
          <w:bCs/>
          <w:color w:val="54883D"/>
          <w:sz w:val="20"/>
          <w:szCs w:val="20"/>
        </w:rPr>
        <w:t xml:space="preserve">Slika </w:t>
      </w:r>
      <w:r w:rsidRPr="00E27A47">
        <w:rPr>
          <w:b/>
          <w:bCs/>
          <w:noProof/>
          <w:color w:val="54883D"/>
          <w:sz w:val="20"/>
          <w:szCs w:val="20"/>
        </w:rPr>
        <w:fldChar w:fldCharType="begin"/>
      </w:r>
      <w:r w:rsidRPr="00E27A47">
        <w:rPr>
          <w:b/>
          <w:bCs/>
          <w:noProof/>
          <w:color w:val="54883D"/>
          <w:sz w:val="20"/>
          <w:szCs w:val="20"/>
        </w:rPr>
        <w:instrText xml:space="preserve"> SEQ Slika \* ARABIC </w:instrText>
      </w:r>
      <w:r w:rsidRPr="00E27A47">
        <w:rPr>
          <w:b/>
          <w:bCs/>
          <w:noProof/>
          <w:color w:val="54883D"/>
          <w:sz w:val="20"/>
          <w:szCs w:val="20"/>
        </w:rPr>
        <w:fldChar w:fldCharType="separate"/>
      </w:r>
      <w:r w:rsidR="00BF5AB3">
        <w:rPr>
          <w:b/>
          <w:bCs/>
          <w:noProof/>
          <w:color w:val="54883D"/>
          <w:sz w:val="20"/>
          <w:szCs w:val="20"/>
        </w:rPr>
        <w:t>8</w:t>
      </w:r>
      <w:r w:rsidRPr="00E27A47">
        <w:rPr>
          <w:b/>
          <w:bCs/>
          <w:noProof/>
          <w:color w:val="54883D"/>
          <w:sz w:val="20"/>
          <w:szCs w:val="20"/>
        </w:rPr>
        <w:fldChar w:fldCharType="end"/>
      </w:r>
      <w:r w:rsidRPr="00E27A47">
        <w:rPr>
          <w:b/>
          <w:bCs/>
          <w:noProof/>
          <w:color w:val="54883D"/>
          <w:sz w:val="20"/>
          <w:szCs w:val="20"/>
        </w:rPr>
        <w:t>.</w:t>
      </w:r>
      <w:r w:rsidRPr="00E27A47">
        <w:rPr>
          <w:b/>
          <w:bCs/>
          <w:color w:val="54883D"/>
          <w:sz w:val="20"/>
          <w:szCs w:val="20"/>
        </w:rPr>
        <w:t xml:space="preserve"> </w:t>
      </w:r>
      <w:r w:rsidRPr="000A207D">
        <w:rPr>
          <w:b/>
          <w:bCs/>
          <w:color w:val="54883D"/>
          <w:sz w:val="20"/>
          <w:szCs w:val="20"/>
        </w:rPr>
        <w:t>Područje ugroženo od pojave plimnog vala</w:t>
      </w:r>
    </w:p>
    <w:p w14:paraId="6D5497FF" w14:textId="77777777" w:rsidR="00F62FA8" w:rsidRDefault="00F62FA8" w:rsidP="00C53EDB">
      <w:pPr>
        <w:rPr>
          <w:highlight w:val="yellow"/>
          <w:u w:val="single"/>
        </w:rPr>
      </w:pPr>
    </w:p>
    <w:p w14:paraId="443ECBC4" w14:textId="7D34CACA" w:rsidR="00C53EDB" w:rsidRPr="00F4031F" w:rsidRDefault="00C53EDB" w:rsidP="00C53EDB">
      <w:pPr>
        <w:rPr>
          <w:u w:val="single"/>
        </w:rPr>
      </w:pPr>
      <w:r w:rsidRPr="00F4031F">
        <w:rPr>
          <w:u w:val="single"/>
        </w:rPr>
        <w:t>RAZVOJ DOGAĐAJA KOJI JE PRETHODIO VELIKOJ NESREĆI</w:t>
      </w:r>
    </w:p>
    <w:p w14:paraId="381BFD4A" w14:textId="19DA6A53" w:rsidR="00C53EDB" w:rsidRPr="001547D1" w:rsidRDefault="00F4031F" w:rsidP="00C53EDB">
      <w:r w:rsidRPr="003D6E9A">
        <w:t xml:space="preserve">Događaji koji su prethodili velikoj nesreći su uglavnom jako i dugotrajno puhanje vjetrova ili neobično visoki ili niski tlakovi zraka. </w:t>
      </w:r>
    </w:p>
    <w:p w14:paraId="24D0C69E" w14:textId="77777777" w:rsidR="00C53EDB" w:rsidRPr="00F4031F" w:rsidRDefault="00C53EDB" w:rsidP="00C53EDB">
      <w:pPr>
        <w:rPr>
          <w:u w:val="single"/>
        </w:rPr>
      </w:pPr>
      <w:r w:rsidRPr="00F4031F">
        <w:rPr>
          <w:u w:val="single"/>
        </w:rPr>
        <w:t>OKIDAČ KOJI JE UZROKOVAO VELIKU NESREĆU</w:t>
      </w:r>
    </w:p>
    <w:p w14:paraId="5A4CFCDE" w14:textId="34ADEA5B" w:rsidR="001547D1" w:rsidRPr="001547D1" w:rsidRDefault="00F4031F" w:rsidP="001547D1">
      <w:pPr>
        <w:rPr>
          <w:highlight w:val="yellow"/>
        </w:rPr>
      </w:pPr>
      <w:r w:rsidRPr="003D6E9A">
        <w:lastRenderedPageBreak/>
        <w:t>Okidač je pojava plimnog vala na području Općine.</w:t>
      </w:r>
    </w:p>
    <w:p w14:paraId="568DC131" w14:textId="77777777" w:rsidR="001547D1" w:rsidRPr="00392A78" w:rsidRDefault="001547D1" w:rsidP="001547D1">
      <w:pPr>
        <w:shd w:val="clear" w:color="auto" w:fill="FFFFFF"/>
        <w:spacing w:before="0" w:after="0" w:line="240" w:lineRule="auto"/>
        <w:jc w:val="center"/>
        <w:rPr>
          <w:rFonts w:ascii="Segoe UI" w:hAnsi="Segoe UI" w:cs="Segoe UI"/>
          <w:color w:val="1F1F1F"/>
          <w:sz w:val="23"/>
          <w:szCs w:val="23"/>
          <w:lang w:eastAsia="hr-HR"/>
        </w:rPr>
      </w:pPr>
      <w:r w:rsidRPr="006378A5">
        <w:rPr>
          <w:rFonts w:ascii="Segoe UI" w:hAnsi="Segoe UI" w:cs="Segoe UI"/>
          <w:noProof/>
          <w:color w:val="1F1F1F"/>
          <w:sz w:val="23"/>
          <w:szCs w:val="23"/>
          <w:lang w:eastAsia="hr-HR"/>
        </w:rPr>
        <w:drawing>
          <wp:inline distT="0" distB="0" distL="0" distR="0" wp14:anchorId="7C7D257A" wp14:editId="6813B28D">
            <wp:extent cx="4153260" cy="4359018"/>
            <wp:effectExtent l="0" t="0" r="0" b="3810"/>
            <wp:docPr id="165202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26238" name=""/>
                    <pic:cNvPicPr/>
                  </pic:nvPicPr>
                  <pic:blipFill>
                    <a:blip r:embed="rId32"/>
                    <a:stretch>
                      <a:fillRect/>
                    </a:stretch>
                  </pic:blipFill>
                  <pic:spPr>
                    <a:xfrm>
                      <a:off x="0" y="0"/>
                      <a:ext cx="4153260" cy="4359018"/>
                    </a:xfrm>
                    <a:prstGeom prst="rect">
                      <a:avLst/>
                    </a:prstGeom>
                  </pic:spPr>
                </pic:pic>
              </a:graphicData>
            </a:graphic>
          </wp:inline>
        </w:drawing>
      </w:r>
    </w:p>
    <w:p w14:paraId="173947E6" w14:textId="2CBEACEB" w:rsidR="001547D1" w:rsidRDefault="001547D1" w:rsidP="001547D1">
      <w:pPr>
        <w:pStyle w:val="Opisslike"/>
        <w:rPr>
          <w:szCs w:val="22"/>
          <w:highlight w:val="yellow"/>
        </w:rPr>
      </w:pPr>
      <w:r w:rsidRPr="00121554">
        <w:t xml:space="preserve">Slika </w:t>
      </w:r>
      <w:r w:rsidRPr="00121554">
        <w:rPr>
          <w:noProof/>
        </w:rPr>
        <w:fldChar w:fldCharType="begin"/>
      </w:r>
      <w:r w:rsidRPr="00121554">
        <w:rPr>
          <w:noProof/>
        </w:rPr>
        <w:instrText xml:space="preserve"> SEQ Slika \* ARABIC </w:instrText>
      </w:r>
      <w:r w:rsidRPr="00121554">
        <w:rPr>
          <w:noProof/>
        </w:rPr>
        <w:fldChar w:fldCharType="separate"/>
      </w:r>
      <w:r w:rsidR="00BF5AB3">
        <w:rPr>
          <w:noProof/>
        </w:rPr>
        <w:t>9</w:t>
      </w:r>
      <w:r w:rsidRPr="00121554">
        <w:rPr>
          <w:noProof/>
        </w:rPr>
        <w:fldChar w:fldCharType="end"/>
      </w:r>
      <w:r w:rsidRPr="00121554">
        <w:rPr>
          <w:noProof/>
        </w:rPr>
        <w:t xml:space="preserve">. </w:t>
      </w:r>
      <w:r>
        <w:t>Količine oborina u Hrvatskoj za 2024. godinu</w:t>
      </w:r>
    </w:p>
    <w:p w14:paraId="0B8806E5" w14:textId="77777777" w:rsidR="001547D1" w:rsidRPr="00D25FEF" w:rsidRDefault="001547D1" w:rsidP="001547D1">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r w:rsidRPr="00D25FEF">
        <w:rPr>
          <w:b/>
          <w:bCs/>
          <w:i/>
          <w:color w:val="54883D"/>
          <w:sz w:val="20"/>
          <w:szCs w:val="20"/>
          <w:lang w:bidi="en-US"/>
        </w:rPr>
        <w:t xml:space="preserve"> </w:t>
      </w:r>
    </w:p>
    <w:p w14:paraId="19E32C32" w14:textId="77777777" w:rsidR="00FF12D4" w:rsidRPr="005A761D" w:rsidRDefault="00FF12D4" w:rsidP="00207DB2">
      <w:pPr>
        <w:rPr>
          <w:highlight w:val="yellow"/>
        </w:rPr>
      </w:pPr>
    </w:p>
    <w:p w14:paraId="3B2345D8" w14:textId="025353A8" w:rsidR="002E3DD0" w:rsidRPr="006259E4" w:rsidRDefault="002E3DD0" w:rsidP="00813262">
      <w:pPr>
        <w:pStyle w:val="Naslov30"/>
      </w:pPr>
      <w:bookmarkStart w:id="65" w:name="_Toc217028205"/>
      <w:r w:rsidRPr="006259E4">
        <w:t>Događaj s najgorim mogućim posljedicama</w:t>
      </w:r>
      <w:r w:rsidR="006259E4" w:rsidRPr="006259E4">
        <w:t xml:space="preserve"> – plimni val</w:t>
      </w:r>
      <w:bookmarkEnd w:id="65"/>
    </w:p>
    <w:p w14:paraId="6191EE10" w14:textId="792A83B8" w:rsidR="006259E4" w:rsidRDefault="006259E4" w:rsidP="006259E4">
      <w:pPr>
        <w:rPr>
          <w:rFonts w:eastAsiaTheme="minorHAnsi"/>
        </w:rPr>
      </w:pPr>
      <w:r w:rsidRPr="006259E4">
        <w:rPr>
          <w:rFonts w:eastAsiaTheme="minorHAnsi"/>
        </w:rPr>
        <w:t xml:space="preserve">Obalni dio Općine ugrožen je od pojave plimnog vala, pogotovo obalni dio naselja Murter, koji je uglavnom povezan s pojavom jačeg </w:t>
      </w:r>
      <w:r w:rsidR="002E2973">
        <w:rPr>
          <w:rFonts w:eastAsiaTheme="minorHAnsi"/>
        </w:rPr>
        <w:t>j</w:t>
      </w:r>
      <w:r w:rsidRPr="006259E4">
        <w:rPr>
          <w:rFonts w:eastAsiaTheme="minorHAnsi"/>
        </w:rPr>
        <w:t>uga.</w:t>
      </w:r>
    </w:p>
    <w:p w14:paraId="67D102DB" w14:textId="0C9BDBFE" w:rsidR="00935A0A" w:rsidRPr="001547D1" w:rsidRDefault="001547D1" w:rsidP="004015FC">
      <w:pPr>
        <w:rPr>
          <w:rFonts w:eastAsiaTheme="minorHAnsi"/>
        </w:rPr>
      </w:pPr>
      <w:r w:rsidRPr="00B118A3">
        <w:rPr>
          <w:lang w:bidi="en-US"/>
        </w:rPr>
        <w:t xml:space="preserve">Tijekom kraćeg kišnog perioda i povećanih količina oborina na području </w:t>
      </w:r>
      <w:r>
        <w:rPr>
          <w:lang w:bidi="en-US"/>
        </w:rPr>
        <w:t>Općine</w:t>
      </w:r>
      <w:r w:rsidRPr="00B118A3">
        <w:rPr>
          <w:lang w:bidi="en-US"/>
        </w:rPr>
        <w:t xml:space="preserve"> dolazi do zasićenja tla vodom i dizanja razine vodotoka  koje prijete plavljenju podrumskih i prizemnih prostorija obiteljskih kuća i gospodarskih objekata na </w:t>
      </w:r>
      <w:r>
        <w:rPr>
          <w:lang w:bidi="en-US"/>
        </w:rPr>
        <w:t xml:space="preserve">navedenom </w:t>
      </w:r>
      <w:r w:rsidRPr="00B118A3">
        <w:rPr>
          <w:lang w:bidi="en-US"/>
        </w:rPr>
        <w:t>području</w:t>
      </w:r>
      <w:r>
        <w:rPr>
          <w:lang w:bidi="en-US"/>
        </w:rPr>
        <w:t>.</w:t>
      </w:r>
    </w:p>
    <w:p w14:paraId="59EAFAC1" w14:textId="77777777" w:rsidR="00935A0A" w:rsidRPr="006259E4" w:rsidRDefault="00935A0A" w:rsidP="00935A0A">
      <w:pPr>
        <w:rPr>
          <w:rStyle w:val="Jakoisticanje"/>
          <w:b/>
          <w:color w:val="54883D"/>
        </w:rPr>
      </w:pPr>
      <w:r w:rsidRPr="006259E4">
        <w:rPr>
          <w:rStyle w:val="Jakoisticanje"/>
          <w:b/>
          <w:color w:val="54883D"/>
        </w:rPr>
        <w:t>Posljedice</w:t>
      </w:r>
    </w:p>
    <w:p w14:paraId="26A2B267" w14:textId="77777777" w:rsidR="00935A0A" w:rsidRPr="006259E4" w:rsidRDefault="00935A0A" w:rsidP="00935A0A">
      <w:pPr>
        <w:rPr>
          <w:i/>
          <w:color w:val="54883D"/>
          <w:u w:val="single"/>
        </w:rPr>
      </w:pPr>
      <w:r w:rsidRPr="006259E4">
        <w:rPr>
          <w:i/>
          <w:color w:val="54883D"/>
          <w:u w:val="single"/>
        </w:rPr>
        <w:t>Život i zdravlje ljudi</w:t>
      </w:r>
    </w:p>
    <w:p w14:paraId="2E57FED1" w14:textId="77777777" w:rsidR="006259E4" w:rsidRPr="007838E2" w:rsidRDefault="006259E4" w:rsidP="006259E4">
      <w:r>
        <w:t>Plimni val zahvaća obalni dio naselja Murter. Postoji mogućnost da plimni val poplavi stambene i ugostiteljske objekte na ovom području što će rezultirati neznatnim posljedicama na stanovništvo.</w:t>
      </w:r>
    </w:p>
    <w:p w14:paraId="1235A06C" w14:textId="77777777" w:rsidR="006259E4" w:rsidRDefault="006259E4" w:rsidP="004015FC">
      <w:pPr>
        <w:rPr>
          <w:highlight w:val="yellow"/>
        </w:rPr>
      </w:pPr>
    </w:p>
    <w:p w14:paraId="4B852969" w14:textId="0899F19A" w:rsidR="002E3DD0" w:rsidRPr="006259E4" w:rsidRDefault="002E3DD0" w:rsidP="00BB0070">
      <w:pPr>
        <w:pStyle w:val="Opisslike"/>
      </w:pPr>
      <w:r w:rsidRPr="006259E4">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5</w:t>
      </w:r>
      <w:r w:rsidR="00A10FA3">
        <w:rPr>
          <w:noProof/>
        </w:rPr>
        <w:fldChar w:fldCharType="end"/>
      </w:r>
      <w:r w:rsidRPr="006259E4">
        <w:t>. Vrijednost kriterija za posljedice na život i zdravlje ljudi po kategorijama</w:t>
      </w:r>
      <w:r w:rsidR="007F33E1" w:rsidRPr="006259E4">
        <w:t xml:space="preserve"> </w:t>
      </w:r>
      <w:r w:rsidR="00E114E9" w:rsidRPr="006259E4">
        <w:t>–</w:t>
      </w:r>
      <w:r w:rsidR="007F33E1" w:rsidRPr="006259E4">
        <w:t xml:space="preserve"> poplava</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E114E9" w:rsidRPr="006259E4" w14:paraId="2A6890D1" w14:textId="77777777" w:rsidTr="00D36391">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68D02F67" w14:textId="77777777" w:rsidR="00E114E9" w:rsidRPr="006259E4" w:rsidRDefault="00E114E9" w:rsidP="00D36391">
            <w:pPr>
              <w:spacing w:after="0"/>
              <w:jc w:val="center"/>
              <w:rPr>
                <w:sz w:val="20"/>
                <w:szCs w:val="20"/>
              </w:rPr>
            </w:pPr>
            <w:r w:rsidRPr="006259E4">
              <w:rPr>
                <w:sz w:val="20"/>
                <w:szCs w:val="20"/>
              </w:rPr>
              <w:t>KATEGORIJA</w:t>
            </w:r>
          </w:p>
        </w:tc>
        <w:tc>
          <w:tcPr>
            <w:tcW w:w="1540" w:type="pct"/>
            <w:shd w:val="clear" w:color="auto" w:fill="EAF1DD" w:themeFill="accent3" w:themeFillTint="33"/>
          </w:tcPr>
          <w:p w14:paraId="15B7651A" w14:textId="77777777" w:rsidR="00E114E9" w:rsidRPr="006259E4" w:rsidRDefault="00E114E9"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259E4">
              <w:rPr>
                <w:sz w:val="20"/>
                <w:szCs w:val="20"/>
              </w:rPr>
              <w:t>POSLJEDICE</w:t>
            </w:r>
          </w:p>
        </w:tc>
        <w:tc>
          <w:tcPr>
            <w:tcW w:w="1352" w:type="pct"/>
            <w:shd w:val="clear" w:color="auto" w:fill="EAF1DD" w:themeFill="accent3" w:themeFillTint="33"/>
          </w:tcPr>
          <w:p w14:paraId="37AE5264" w14:textId="77777777" w:rsidR="00E114E9" w:rsidRPr="006259E4" w:rsidRDefault="00E114E9"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259E4">
              <w:rPr>
                <w:sz w:val="20"/>
                <w:szCs w:val="20"/>
              </w:rPr>
              <w:t>KRITERIJ</w:t>
            </w:r>
          </w:p>
        </w:tc>
        <w:tc>
          <w:tcPr>
            <w:tcW w:w="1191" w:type="pct"/>
            <w:shd w:val="clear" w:color="auto" w:fill="EAF1DD" w:themeFill="accent3" w:themeFillTint="33"/>
          </w:tcPr>
          <w:p w14:paraId="359B85CB" w14:textId="77777777" w:rsidR="00E114E9" w:rsidRPr="006259E4" w:rsidRDefault="00E114E9"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259E4">
              <w:rPr>
                <w:sz w:val="20"/>
                <w:szCs w:val="20"/>
              </w:rPr>
              <w:t>ODABRANO</w:t>
            </w:r>
          </w:p>
        </w:tc>
      </w:tr>
      <w:tr w:rsidR="00E114E9" w:rsidRPr="006259E4" w14:paraId="17FA45F3"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8887420" w14:textId="77777777" w:rsidR="00E114E9" w:rsidRPr="006259E4" w:rsidRDefault="00E114E9" w:rsidP="00D36391">
            <w:pPr>
              <w:spacing w:after="0"/>
              <w:jc w:val="center"/>
              <w:rPr>
                <w:sz w:val="20"/>
                <w:szCs w:val="20"/>
              </w:rPr>
            </w:pPr>
            <w:r w:rsidRPr="006259E4">
              <w:rPr>
                <w:sz w:val="20"/>
                <w:szCs w:val="20"/>
              </w:rPr>
              <w:t>1.</w:t>
            </w:r>
          </w:p>
        </w:tc>
        <w:tc>
          <w:tcPr>
            <w:tcW w:w="1540" w:type="pct"/>
            <w:shd w:val="clear" w:color="auto" w:fill="FFFFFF" w:themeFill="background1"/>
          </w:tcPr>
          <w:p w14:paraId="75DBAD10"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Neznatne</w:t>
            </w:r>
          </w:p>
        </w:tc>
        <w:tc>
          <w:tcPr>
            <w:tcW w:w="1352" w:type="pct"/>
            <w:shd w:val="clear" w:color="auto" w:fill="FFFFFF" w:themeFill="background1"/>
          </w:tcPr>
          <w:p w14:paraId="078B3CEC"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2"/>
              </w:rPr>
              <w:t>&lt; 0,001</w:t>
            </w:r>
          </w:p>
        </w:tc>
        <w:tc>
          <w:tcPr>
            <w:tcW w:w="1191" w:type="pct"/>
            <w:shd w:val="clear" w:color="auto" w:fill="FFFFFF" w:themeFill="background1"/>
          </w:tcPr>
          <w:p w14:paraId="03ACD1D3"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x</w:t>
            </w:r>
          </w:p>
        </w:tc>
      </w:tr>
      <w:tr w:rsidR="00E114E9" w:rsidRPr="006259E4" w14:paraId="5C2C6B0A" w14:textId="77777777" w:rsidTr="00D36391">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775A3AE3" w14:textId="77777777" w:rsidR="00E114E9" w:rsidRPr="006259E4" w:rsidRDefault="00E114E9" w:rsidP="00D36391">
            <w:pPr>
              <w:spacing w:after="0"/>
              <w:jc w:val="center"/>
              <w:rPr>
                <w:sz w:val="20"/>
                <w:szCs w:val="20"/>
              </w:rPr>
            </w:pPr>
            <w:r w:rsidRPr="006259E4">
              <w:rPr>
                <w:sz w:val="20"/>
                <w:szCs w:val="20"/>
              </w:rPr>
              <w:t>2.</w:t>
            </w:r>
          </w:p>
        </w:tc>
        <w:tc>
          <w:tcPr>
            <w:tcW w:w="1540" w:type="pct"/>
            <w:shd w:val="clear" w:color="auto" w:fill="FFFFFF" w:themeFill="background1"/>
          </w:tcPr>
          <w:p w14:paraId="5B921ED5"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0"/>
              </w:rPr>
              <w:t>Malene</w:t>
            </w:r>
          </w:p>
        </w:tc>
        <w:tc>
          <w:tcPr>
            <w:tcW w:w="1352" w:type="pct"/>
            <w:shd w:val="clear" w:color="auto" w:fill="FFFFFF" w:themeFill="background1"/>
          </w:tcPr>
          <w:p w14:paraId="0FB5C1B3"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2"/>
              </w:rPr>
              <w:t>0,001 - 0,0046</w:t>
            </w:r>
          </w:p>
        </w:tc>
        <w:tc>
          <w:tcPr>
            <w:tcW w:w="1191" w:type="pct"/>
            <w:shd w:val="clear" w:color="auto" w:fill="FFFFFF" w:themeFill="background1"/>
          </w:tcPr>
          <w:p w14:paraId="4AD4AE38"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14E9" w:rsidRPr="006259E4" w14:paraId="3E0C25EE"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2F135086" w14:textId="77777777" w:rsidR="00E114E9" w:rsidRPr="006259E4" w:rsidRDefault="00E114E9" w:rsidP="00D36391">
            <w:pPr>
              <w:spacing w:after="0"/>
              <w:jc w:val="center"/>
              <w:rPr>
                <w:sz w:val="20"/>
                <w:szCs w:val="20"/>
              </w:rPr>
            </w:pPr>
            <w:r w:rsidRPr="006259E4">
              <w:rPr>
                <w:sz w:val="20"/>
                <w:szCs w:val="20"/>
              </w:rPr>
              <w:t>3.</w:t>
            </w:r>
          </w:p>
        </w:tc>
        <w:tc>
          <w:tcPr>
            <w:tcW w:w="1540" w:type="pct"/>
            <w:shd w:val="clear" w:color="auto" w:fill="FFFFFF" w:themeFill="background1"/>
          </w:tcPr>
          <w:p w14:paraId="1305021E"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Umjerene</w:t>
            </w:r>
          </w:p>
        </w:tc>
        <w:tc>
          <w:tcPr>
            <w:tcW w:w="1352" w:type="pct"/>
            <w:shd w:val="clear" w:color="auto" w:fill="FFFFFF" w:themeFill="background1"/>
          </w:tcPr>
          <w:p w14:paraId="422EFFC8"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2"/>
              </w:rPr>
              <w:t>0,0047 - 0,011</w:t>
            </w:r>
          </w:p>
        </w:tc>
        <w:tc>
          <w:tcPr>
            <w:tcW w:w="1191" w:type="pct"/>
            <w:shd w:val="clear" w:color="auto" w:fill="FFFFFF" w:themeFill="background1"/>
          </w:tcPr>
          <w:p w14:paraId="20176F0E"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14E9" w:rsidRPr="006259E4" w14:paraId="2026D805" w14:textId="77777777" w:rsidTr="00D36391">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7317FDFD" w14:textId="77777777" w:rsidR="00E114E9" w:rsidRPr="006259E4" w:rsidRDefault="00E114E9" w:rsidP="00D36391">
            <w:pPr>
              <w:spacing w:after="0"/>
              <w:jc w:val="center"/>
              <w:rPr>
                <w:sz w:val="20"/>
                <w:szCs w:val="20"/>
              </w:rPr>
            </w:pPr>
            <w:r w:rsidRPr="006259E4">
              <w:rPr>
                <w:sz w:val="20"/>
                <w:szCs w:val="20"/>
              </w:rPr>
              <w:t>4.</w:t>
            </w:r>
          </w:p>
        </w:tc>
        <w:tc>
          <w:tcPr>
            <w:tcW w:w="1540" w:type="pct"/>
            <w:shd w:val="clear" w:color="auto" w:fill="FFFFFF" w:themeFill="background1"/>
          </w:tcPr>
          <w:p w14:paraId="7A77CDA4"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0"/>
              </w:rPr>
              <w:t>Značajne</w:t>
            </w:r>
          </w:p>
        </w:tc>
        <w:tc>
          <w:tcPr>
            <w:tcW w:w="1352" w:type="pct"/>
            <w:shd w:val="clear" w:color="auto" w:fill="FFFFFF" w:themeFill="background1"/>
          </w:tcPr>
          <w:p w14:paraId="6118FACC"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259E4">
              <w:rPr>
                <w:sz w:val="20"/>
                <w:szCs w:val="22"/>
              </w:rPr>
              <w:t>0,012 - 0,035</w:t>
            </w:r>
          </w:p>
        </w:tc>
        <w:tc>
          <w:tcPr>
            <w:tcW w:w="1191" w:type="pct"/>
            <w:shd w:val="clear" w:color="auto" w:fill="FFFFFF" w:themeFill="background1"/>
          </w:tcPr>
          <w:p w14:paraId="165A4572" w14:textId="77777777" w:rsidR="00E114E9" w:rsidRPr="006259E4" w:rsidRDefault="00E114E9"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14E9" w:rsidRPr="005A761D" w14:paraId="1452946D" w14:textId="77777777" w:rsidTr="00D3639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D39F4BD" w14:textId="77777777" w:rsidR="00E114E9" w:rsidRPr="006259E4" w:rsidRDefault="00E114E9" w:rsidP="00D36391">
            <w:pPr>
              <w:spacing w:after="0"/>
              <w:jc w:val="center"/>
              <w:rPr>
                <w:sz w:val="20"/>
                <w:szCs w:val="20"/>
              </w:rPr>
            </w:pPr>
            <w:r w:rsidRPr="006259E4">
              <w:rPr>
                <w:sz w:val="20"/>
                <w:szCs w:val="20"/>
              </w:rPr>
              <w:t>5.</w:t>
            </w:r>
          </w:p>
        </w:tc>
        <w:tc>
          <w:tcPr>
            <w:tcW w:w="1540" w:type="pct"/>
            <w:shd w:val="clear" w:color="auto" w:fill="FFFFFF" w:themeFill="background1"/>
          </w:tcPr>
          <w:p w14:paraId="036E9DA0"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0"/>
              </w:rPr>
              <w:t>Katastrofalne</w:t>
            </w:r>
          </w:p>
        </w:tc>
        <w:tc>
          <w:tcPr>
            <w:tcW w:w="1352" w:type="pct"/>
            <w:shd w:val="clear" w:color="auto" w:fill="FFFFFF" w:themeFill="background1"/>
          </w:tcPr>
          <w:p w14:paraId="45A1C7FC"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259E4">
              <w:rPr>
                <w:sz w:val="20"/>
                <w:szCs w:val="22"/>
              </w:rPr>
              <w:t>0,036 &gt;</w:t>
            </w:r>
          </w:p>
        </w:tc>
        <w:tc>
          <w:tcPr>
            <w:tcW w:w="1191" w:type="pct"/>
            <w:shd w:val="clear" w:color="auto" w:fill="FFFFFF" w:themeFill="background1"/>
          </w:tcPr>
          <w:p w14:paraId="6A81E59C" w14:textId="77777777" w:rsidR="00E114E9" w:rsidRPr="006259E4" w:rsidRDefault="00E114E9" w:rsidP="00D36391">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bl>
    <w:p w14:paraId="02496FC5" w14:textId="77777777" w:rsidR="0099358C" w:rsidRPr="005A761D" w:rsidRDefault="0099358C" w:rsidP="002E3DD0">
      <w:pPr>
        <w:rPr>
          <w:highlight w:val="yellow"/>
        </w:rPr>
      </w:pPr>
    </w:p>
    <w:p w14:paraId="56519A94" w14:textId="77777777" w:rsidR="002E3DD0" w:rsidRPr="00550C7D" w:rsidRDefault="006C3A03" w:rsidP="00207DB2">
      <w:pPr>
        <w:rPr>
          <w:i/>
          <w:color w:val="54883D"/>
          <w:u w:val="single"/>
        </w:rPr>
      </w:pPr>
      <w:r w:rsidRPr="00550C7D">
        <w:rPr>
          <w:i/>
          <w:color w:val="54883D"/>
          <w:u w:val="single"/>
        </w:rPr>
        <w:t>Gospodarstvo</w:t>
      </w:r>
    </w:p>
    <w:p w14:paraId="01C76DBC" w14:textId="191B26F7" w:rsidR="00550C7D" w:rsidRPr="00BB74C1" w:rsidRDefault="00550C7D" w:rsidP="002E3DD0">
      <w:r w:rsidRPr="000A180D">
        <w:t xml:space="preserve">Procjena se temelji na procjeni štete koju može uzrokovati </w:t>
      </w:r>
      <w:r>
        <w:t xml:space="preserve">plimni val u odnosu na proračun Općine. </w:t>
      </w:r>
      <w:r w:rsidRPr="000A180D">
        <w:t>Od direktnih šteta nastat će štete na p</w:t>
      </w:r>
      <w:r>
        <w:t>okretnoj i nepokretnoj imovini, t</w:t>
      </w:r>
      <w:r w:rsidRPr="000A180D">
        <w:t>akođer nastat</w:t>
      </w:r>
      <w:r>
        <w:t>i</w:t>
      </w:r>
      <w:r w:rsidRPr="000A180D">
        <w:t xml:space="preserve"> će trošak</w:t>
      </w:r>
      <w:r>
        <w:t xml:space="preserve"> sanacije, oporavka i asanacije</w:t>
      </w:r>
      <w:r w:rsidRPr="000A180D">
        <w:t xml:space="preserve">. </w:t>
      </w:r>
    </w:p>
    <w:p w14:paraId="2F85CF73" w14:textId="5E6EC1D2" w:rsidR="002E3DD0" w:rsidRPr="00AD21DE" w:rsidRDefault="002E3DD0" w:rsidP="00BB0070">
      <w:pPr>
        <w:pStyle w:val="Opisslike"/>
      </w:pPr>
      <w:r w:rsidRPr="00AD21D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6</w:t>
      </w:r>
      <w:r w:rsidR="00A10FA3">
        <w:rPr>
          <w:noProof/>
        </w:rPr>
        <w:fldChar w:fldCharType="end"/>
      </w:r>
      <w:r w:rsidRPr="00AD21DE">
        <w:t>. Vrijednost kriterija za posljedice na gospodarstvo po kategorijama</w:t>
      </w:r>
      <w:r w:rsidR="007F33E1" w:rsidRPr="00AD21DE">
        <w:t xml:space="preserve"> </w:t>
      </w:r>
      <w:r w:rsidR="0077029B" w:rsidRPr="00AD21DE">
        <w:t>–</w:t>
      </w:r>
      <w:r w:rsidR="007F33E1" w:rsidRPr="00AD21DE">
        <w:t xml:space="preserve"> poplava</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7029B" w:rsidRPr="005A761D" w14:paraId="3620FE96" w14:textId="77777777" w:rsidTr="00BB74C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7359377C" w14:textId="77777777" w:rsidR="0077029B" w:rsidRPr="002D02C5" w:rsidRDefault="0077029B" w:rsidP="00635259">
            <w:pPr>
              <w:spacing w:after="0"/>
              <w:jc w:val="center"/>
              <w:rPr>
                <w:sz w:val="20"/>
                <w:szCs w:val="20"/>
              </w:rPr>
            </w:pPr>
            <w:r w:rsidRPr="002D02C5">
              <w:rPr>
                <w:sz w:val="20"/>
                <w:szCs w:val="20"/>
              </w:rPr>
              <w:t>KATEGORIJA</w:t>
            </w:r>
          </w:p>
        </w:tc>
        <w:tc>
          <w:tcPr>
            <w:tcW w:w="1434" w:type="pct"/>
            <w:shd w:val="clear" w:color="auto" w:fill="EAF1DD" w:themeFill="accent3" w:themeFillTint="33"/>
          </w:tcPr>
          <w:p w14:paraId="40B28995" w14:textId="77777777" w:rsidR="0077029B" w:rsidRPr="002D02C5" w:rsidRDefault="0077029B"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D02C5">
              <w:rPr>
                <w:sz w:val="20"/>
                <w:szCs w:val="20"/>
              </w:rPr>
              <w:t>POSLJEDICE</w:t>
            </w:r>
          </w:p>
        </w:tc>
        <w:tc>
          <w:tcPr>
            <w:tcW w:w="1578" w:type="pct"/>
            <w:shd w:val="clear" w:color="auto" w:fill="EAF1DD" w:themeFill="accent3" w:themeFillTint="33"/>
          </w:tcPr>
          <w:p w14:paraId="1C54E496" w14:textId="61E5FB1E" w:rsidR="0077029B" w:rsidRPr="002D02C5" w:rsidRDefault="0077029B"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D02C5">
              <w:rPr>
                <w:sz w:val="20"/>
                <w:szCs w:val="20"/>
              </w:rPr>
              <w:t>KRITERIJ (</w:t>
            </w:r>
            <w:r w:rsidR="00BB74C1">
              <w:rPr>
                <w:sz w:val="20"/>
                <w:szCs w:val="20"/>
              </w:rPr>
              <w:t>€</w:t>
            </w:r>
            <w:r w:rsidRPr="002D02C5">
              <w:rPr>
                <w:sz w:val="20"/>
                <w:szCs w:val="20"/>
              </w:rPr>
              <w:t>)</w:t>
            </w:r>
          </w:p>
        </w:tc>
        <w:tc>
          <w:tcPr>
            <w:tcW w:w="1082" w:type="pct"/>
            <w:shd w:val="clear" w:color="auto" w:fill="EAF1DD" w:themeFill="accent3" w:themeFillTint="33"/>
          </w:tcPr>
          <w:p w14:paraId="7FD1FE98" w14:textId="77777777" w:rsidR="0077029B" w:rsidRPr="002D02C5" w:rsidRDefault="0077029B"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D02C5">
              <w:rPr>
                <w:sz w:val="20"/>
                <w:szCs w:val="20"/>
              </w:rPr>
              <w:t>ODABRANO</w:t>
            </w:r>
          </w:p>
        </w:tc>
      </w:tr>
      <w:tr w:rsidR="00BB74C1" w:rsidRPr="005A761D" w14:paraId="52C1C9E2" w14:textId="77777777" w:rsidTr="00BB74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AD39397" w14:textId="77777777" w:rsidR="00BB74C1" w:rsidRPr="002D02C5" w:rsidRDefault="00BB74C1" w:rsidP="00BB74C1">
            <w:pPr>
              <w:spacing w:after="0"/>
              <w:jc w:val="center"/>
              <w:rPr>
                <w:sz w:val="20"/>
                <w:szCs w:val="20"/>
              </w:rPr>
            </w:pPr>
            <w:r w:rsidRPr="002D02C5">
              <w:rPr>
                <w:sz w:val="20"/>
                <w:szCs w:val="20"/>
              </w:rPr>
              <w:t>1.</w:t>
            </w:r>
          </w:p>
        </w:tc>
        <w:tc>
          <w:tcPr>
            <w:tcW w:w="1434" w:type="pct"/>
            <w:shd w:val="clear" w:color="auto" w:fill="FFFFFF" w:themeFill="background1"/>
          </w:tcPr>
          <w:p w14:paraId="11D1CC31" w14:textId="77777777" w:rsidR="00BB74C1" w:rsidRPr="002D02C5"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D02C5">
              <w:rPr>
                <w:sz w:val="20"/>
                <w:szCs w:val="20"/>
              </w:rPr>
              <w:t>Neznatne</w:t>
            </w:r>
          </w:p>
        </w:tc>
        <w:tc>
          <w:tcPr>
            <w:tcW w:w="1578" w:type="pct"/>
            <w:shd w:val="clear" w:color="auto" w:fill="auto"/>
          </w:tcPr>
          <w:p w14:paraId="38934074" w14:textId="289BAF4B" w:rsidR="00BB74C1" w:rsidRPr="002D02C5" w:rsidRDefault="00BF5AB3"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041C7504" w14:textId="77777777" w:rsidR="00BB74C1" w:rsidRPr="002D02C5"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B74C1" w:rsidRPr="005A761D" w14:paraId="5C7D8F27" w14:textId="77777777" w:rsidTr="00BB74C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F6ABC1D" w14:textId="77777777" w:rsidR="00BB74C1" w:rsidRPr="001B14D9" w:rsidRDefault="00BB74C1" w:rsidP="00BB74C1">
            <w:pPr>
              <w:spacing w:after="0"/>
              <w:jc w:val="center"/>
              <w:rPr>
                <w:sz w:val="20"/>
                <w:szCs w:val="20"/>
              </w:rPr>
            </w:pPr>
            <w:r w:rsidRPr="001B14D9">
              <w:rPr>
                <w:sz w:val="20"/>
                <w:szCs w:val="20"/>
              </w:rPr>
              <w:t>2.</w:t>
            </w:r>
          </w:p>
        </w:tc>
        <w:tc>
          <w:tcPr>
            <w:tcW w:w="1434" w:type="pct"/>
            <w:shd w:val="clear" w:color="auto" w:fill="FFFFFF" w:themeFill="background1"/>
          </w:tcPr>
          <w:p w14:paraId="6CBF9CA5" w14:textId="77777777"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1B14D9">
              <w:rPr>
                <w:sz w:val="20"/>
                <w:szCs w:val="20"/>
              </w:rPr>
              <w:t>Male</w:t>
            </w:r>
          </w:p>
        </w:tc>
        <w:tc>
          <w:tcPr>
            <w:tcW w:w="1578" w:type="pct"/>
          </w:tcPr>
          <w:p w14:paraId="0DE94661" w14:textId="6FC81177" w:rsidR="00BB74C1" w:rsidRPr="001B14D9" w:rsidRDefault="00BF5AB3"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93DA206" w14:textId="5E528754"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B74C1" w:rsidRPr="005A761D" w14:paraId="2D395233" w14:textId="77777777" w:rsidTr="00BB74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7E9B63D" w14:textId="77777777" w:rsidR="00BB74C1" w:rsidRPr="001B14D9" w:rsidRDefault="00BB74C1" w:rsidP="00BB74C1">
            <w:pPr>
              <w:spacing w:after="0"/>
              <w:jc w:val="center"/>
              <w:rPr>
                <w:sz w:val="20"/>
                <w:szCs w:val="20"/>
              </w:rPr>
            </w:pPr>
            <w:r w:rsidRPr="001B14D9">
              <w:rPr>
                <w:sz w:val="20"/>
                <w:szCs w:val="20"/>
              </w:rPr>
              <w:t>3.</w:t>
            </w:r>
          </w:p>
        </w:tc>
        <w:tc>
          <w:tcPr>
            <w:tcW w:w="1434" w:type="pct"/>
            <w:shd w:val="clear" w:color="auto" w:fill="FFFFFF" w:themeFill="background1"/>
          </w:tcPr>
          <w:p w14:paraId="3C0131A7" w14:textId="77777777"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B14D9">
              <w:rPr>
                <w:sz w:val="20"/>
                <w:szCs w:val="20"/>
              </w:rPr>
              <w:t>Umjerene</w:t>
            </w:r>
          </w:p>
        </w:tc>
        <w:tc>
          <w:tcPr>
            <w:tcW w:w="1578" w:type="pct"/>
            <w:shd w:val="clear" w:color="auto" w:fill="auto"/>
          </w:tcPr>
          <w:p w14:paraId="14DAB84D" w14:textId="7460D773" w:rsidR="00BB74C1" w:rsidRPr="001B14D9" w:rsidRDefault="00BF5AB3"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5DD1347" w14:textId="575D9DB9"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B14D9">
              <w:rPr>
                <w:sz w:val="20"/>
                <w:szCs w:val="20"/>
              </w:rPr>
              <w:t>x</w:t>
            </w:r>
          </w:p>
        </w:tc>
      </w:tr>
      <w:tr w:rsidR="00BB74C1" w:rsidRPr="005A761D" w14:paraId="57428BD0" w14:textId="77777777" w:rsidTr="00BB74C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B134C57" w14:textId="77777777" w:rsidR="00BB74C1" w:rsidRPr="001B14D9" w:rsidRDefault="00BB74C1" w:rsidP="00BB74C1">
            <w:pPr>
              <w:spacing w:after="0"/>
              <w:jc w:val="center"/>
              <w:rPr>
                <w:sz w:val="20"/>
                <w:szCs w:val="20"/>
              </w:rPr>
            </w:pPr>
            <w:r w:rsidRPr="001B14D9">
              <w:rPr>
                <w:sz w:val="20"/>
                <w:szCs w:val="20"/>
              </w:rPr>
              <w:t>4.</w:t>
            </w:r>
          </w:p>
        </w:tc>
        <w:tc>
          <w:tcPr>
            <w:tcW w:w="1434" w:type="pct"/>
            <w:shd w:val="clear" w:color="auto" w:fill="FFFFFF" w:themeFill="background1"/>
          </w:tcPr>
          <w:p w14:paraId="7E6468F6" w14:textId="77777777"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1B14D9">
              <w:rPr>
                <w:sz w:val="20"/>
                <w:szCs w:val="20"/>
              </w:rPr>
              <w:t>Značajne</w:t>
            </w:r>
          </w:p>
        </w:tc>
        <w:tc>
          <w:tcPr>
            <w:tcW w:w="1578" w:type="pct"/>
          </w:tcPr>
          <w:p w14:paraId="6D1BB0E2" w14:textId="6938FD2F" w:rsidR="00BB74C1" w:rsidRPr="001B14D9" w:rsidRDefault="00BF5AB3"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5A5DB055" w14:textId="03A7CC84" w:rsidR="00BB74C1" w:rsidRPr="001B14D9" w:rsidRDefault="00BB74C1" w:rsidP="00BB74C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B74C1" w:rsidRPr="005A761D" w14:paraId="051B92FE" w14:textId="77777777" w:rsidTr="00BB74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EFA89B9" w14:textId="77777777" w:rsidR="00BB74C1" w:rsidRPr="001B14D9" w:rsidRDefault="00BB74C1" w:rsidP="00BB74C1">
            <w:pPr>
              <w:spacing w:after="0"/>
              <w:jc w:val="center"/>
              <w:rPr>
                <w:sz w:val="20"/>
                <w:szCs w:val="20"/>
              </w:rPr>
            </w:pPr>
            <w:r w:rsidRPr="001B14D9">
              <w:rPr>
                <w:sz w:val="20"/>
                <w:szCs w:val="20"/>
              </w:rPr>
              <w:t>5.</w:t>
            </w:r>
          </w:p>
        </w:tc>
        <w:tc>
          <w:tcPr>
            <w:tcW w:w="1434" w:type="pct"/>
            <w:shd w:val="clear" w:color="auto" w:fill="FFFFFF" w:themeFill="background1"/>
          </w:tcPr>
          <w:p w14:paraId="5C824BE8" w14:textId="77777777"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B14D9">
              <w:rPr>
                <w:sz w:val="20"/>
                <w:szCs w:val="20"/>
              </w:rPr>
              <w:t>Katastrofalne</w:t>
            </w:r>
          </w:p>
        </w:tc>
        <w:tc>
          <w:tcPr>
            <w:tcW w:w="1578" w:type="pct"/>
            <w:shd w:val="clear" w:color="auto" w:fill="auto"/>
          </w:tcPr>
          <w:p w14:paraId="0DA6EAFC" w14:textId="1B4EE37C"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00BF5AB3" w:rsidRPr="00BF5AB3">
              <w:rPr>
                <w:sz w:val="20"/>
                <w:szCs w:val="20"/>
              </w:rPr>
              <w:t>2.277.175,25</w:t>
            </w:r>
          </w:p>
        </w:tc>
        <w:tc>
          <w:tcPr>
            <w:tcW w:w="1082" w:type="pct"/>
            <w:shd w:val="clear" w:color="auto" w:fill="FFFFFF" w:themeFill="background1"/>
          </w:tcPr>
          <w:p w14:paraId="57918802" w14:textId="77777777" w:rsidR="00BB74C1" w:rsidRPr="001B14D9" w:rsidRDefault="00BB74C1" w:rsidP="00BB74C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81EF104" w14:textId="77777777" w:rsidR="002E3DD0" w:rsidRPr="005A761D" w:rsidRDefault="002E3DD0" w:rsidP="00207DB2">
      <w:pPr>
        <w:rPr>
          <w:highlight w:val="yellow"/>
        </w:rPr>
      </w:pPr>
    </w:p>
    <w:p w14:paraId="6610F8DF" w14:textId="77777777" w:rsidR="002E3DD0" w:rsidRPr="003449A3" w:rsidRDefault="002E3DD0" w:rsidP="002E3DD0">
      <w:pPr>
        <w:rPr>
          <w:u w:val="single"/>
        </w:rPr>
      </w:pPr>
      <w:r w:rsidRPr="003449A3">
        <w:rPr>
          <w:u w:val="single"/>
        </w:rPr>
        <w:t>Društvena stabilnost i politika</w:t>
      </w:r>
    </w:p>
    <w:p w14:paraId="1143A44E" w14:textId="41B293E4" w:rsidR="003449A3" w:rsidRPr="00BB74C1" w:rsidRDefault="003449A3" w:rsidP="006754E5">
      <w:r w:rsidRPr="000735D4">
        <w:t xml:space="preserve">Procjena se temelji na </w:t>
      </w:r>
      <w:r>
        <w:t>procjeni štete koju može uzrokovati plimni val</w:t>
      </w:r>
      <w:r w:rsidRPr="000735D4">
        <w:t xml:space="preserve"> u odnosu na proračun </w:t>
      </w:r>
      <w:r>
        <w:t>Općine Murter-Kornati</w:t>
      </w:r>
      <w:r w:rsidRPr="000735D4">
        <w:t>.</w:t>
      </w:r>
    </w:p>
    <w:p w14:paraId="101F3397" w14:textId="77777777" w:rsidR="006754E5" w:rsidRPr="00C418DC" w:rsidRDefault="006754E5" w:rsidP="006754E5">
      <w:pPr>
        <w:rPr>
          <w:rFonts w:eastAsiaTheme="minorHAnsi"/>
          <w:b/>
          <w:u w:val="single"/>
        </w:rPr>
      </w:pPr>
      <w:r w:rsidRPr="00C418DC">
        <w:rPr>
          <w:rFonts w:eastAsiaTheme="minorHAnsi"/>
          <w:b/>
          <w:u w:val="single"/>
        </w:rPr>
        <w:t>Posljedice po kritičnu infrastrukturu:</w:t>
      </w:r>
    </w:p>
    <w:p w14:paraId="180AD0FE" w14:textId="77777777" w:rsidR="008B3C09" w:rsidRPr="00C418DC" w:rsidRDefault="006754E5" w:rsidP="006754E5">
      <w:pPr>
        <w:spacing w:after="0"/>
        <w:rPr>
          <w:szCs w:val="20"/>
          <w:u w:val="single"/>
        </w:rPr>
      </w:pPr>
      <w:r w:rsidRPr="00C418DC">
        <w:rPr>
          <w:rStyle w:val="Jakoisticanje"/>
          <w:color w:val="54883D"/>
          <w:u w:val="single"/>
        </w:rPr>
        <w:t>Energetika</w:t>
      </w:r>
      <w:r w:rsidR="008B3C09" w:rsidRPr="00C418DC">
        <w:rPr>
          <w:color w:val="54883D"/>
          <w:szCs w:val="20"/>
          <w:u w:val="single"/>
        </w:rPr>
        <w:t xml:space="preserve"> </w:t>
      </w:r>
    </w:p>
    <w:p w14:paraId="72006F65" w14:textId="77777777" w:rsidR="006754E5" w:rsidRPr="00C418DC" w:rsidRDefault="008B3C09" w:rsidP="006754E5">
      <w:pPr>
        <w:spacing w:after="0"/>
        <w:rPr>
          <w:color w:val="auto"/>
        </w:rPr>
      </w:pPr>
      <w:r w:rsidRPr="00C418DC">
        <w:rPr>
          <w:szCs w:val="20"/>
        </w:rPr>
        <w:t>M</w:t>
      </w:r>
      <w:r w:rsidR="006754E5" w:rsidRPr="00C418DC">
        <w:rPr>
          <w:szCs w:val="20"/>
        </w:rPr>
        <w:t xml:space="preserve">ože doći do </w:t>
      </w:r>
      <w:r w:rsidR="006754E5" w:rsidRPr="00C418DC">
        <w:rPr>
          <w:color w:val="auto"/>
        </w:rPr>
        <w:t>oštećenja dijelova sustava (trafostanica, dalekovoda, stupova el. mreže) i do prekida napajanja električnom energijom što može dovesti do otežanog redovitog funkcioniranja tvrtki i domaćinstava.</w:t>
      </w:r>
    </w:p>
    <w:p w14:paraId="15BE6EB4" w14:textId="77777777" w:rsidR="008B3C09" w:rsidRPr="0047644E" w:rsidRDefault="006754E5" w:rsidP="006754E5">
      <w:pPr>
        <w:spacing w:after="0"/>
        <w:rPr>
          <w:rStyle w:val="Jakoisticanje"/>
          <w:color w:val="54883D"/>
          <w:u w:val="single"/>
        </w:rPr>
      </w:pPr>
      <w:r w:rsidRPr="0047644E">
        <w:rPr>
          <w:rStyle w:val="Jakoisticanje"/>
          <w:color w:val="54883D"/>
          <w:u w:val="single"/>
        </w:rPr>
        <w:t>Promet</w:t>
      </w:r>
    </w:p>
    <w:p w14:paraId="25904A83" w14:textId="747CB459" w:rsidR="00BE1D85" w:rsidRPr="0047644E" w:rsidRDefault="008B3C09" w:rsidP="00BE1D85">
      <w:pPr>
        <w:spacing w:after="0"/>
        <w:rPr>
          <w:color w:val="auto"/>
        </w:rPr>
      </w:pPr>
      <w:r w:rsidRPr="0047644E">
        <w:rPr>
          <w:color w:val="auto"/>
        </w:rPr>
        <w:t xml:space="preserve">Može </w:t>
      </w:r>
      <w:r w:rsidR="006754E5" w:rsidRPr="0047644E">
        <w:rPr>
          <w:color w:val="auto"/>
        </w:rPr>
        <w:t xml:space="preserve">doći do oštećenja prometnica </w:t>
      </w:r>
      <w:r w:rsidR="00527725" w:rsidRPr="0047644E">
        <w:rPr>
          <w:color w:val="auto"/>
        </w:rPr>
        <w:t>i mostova što može dovesti do</w:t>
      </w:r>
      <w:r w:rsidR="006754E5" w:rsidRPr="0047644E">
        <w:rPr>
          <w:color w:val="auto"/>
        </w:rPr>
        <w:t xml:space="preserve"> otežanog odvijanja re</w:t>
      </w:r>
      <w:r w:rsidR="00AB41A4" w:rsidRPr="0047644E">
        <w:rPr>
          <w:color w:val="auto"/>
        </w:rPr>
        <w:t>dovitog funkcioniranja prometa.</w:t>
      </w:r>
      <w:r w:rsidR="00BE1D85" w:rsidRPr="0047644E">
        <w:rPr>
          <w:color w:val="auto"/>
        </w:rPr>
        <w:t xml:space="preserve"> Zbog oštećenja prometnica može biti otežan dolazak snaga sustava civilne zaštite. </w:t>
      </w:r>
    </w:p>
    <w:p w14:paraId="19DF590B" w14:textId="77777777" w:rsidR="008B3C09" w:rsidRPr="0047644E" w:rsidRDefault="006754E5" w:rsidP="00AB41A4">
      <w:pPr>
        <w:spacing w:before="120" w:after="120"/>
        <w:rPr>
          <w:rStyle w:val="Jakoisticanje"/>
          <w:color w:val="54883D"/>
          <w:u w:val="single"/>
        </w:rPr>
      </w:pPr>
      <w:r w:rsidRPr="0047644E">
        <w:rPr>
          <w:rStyle w:val="Jakoisticanje"/>
          <w:color w:val="54883D"/>
          <w:u w:val="single"/>
        </w:rPr>
        <w:t>Vodno gospodarstvo</w:t>
      </w:r>
    </w:p>
    <w:p w14:paraId="2867C780" w14:textId="3F903D57" w:rsidR="006754E5" w:rsidRDefault="008B3C09" w:rsidP="006754E5">
      <w:pPr>
        <w:spacing w:after="0"/>
        <w:rPr>
          <w:color w:val="auto"/>
        </w:rPr>
      </w:pPr>
      <w:r w:rsidRPr="0047644E">
        <w:rPr>
          <w:color w:val="auto"/>
        </w:rPr>
        <w:t xml:space="preserve">Može </w:t>
      </w:r>
      <w:r w:rsidR="006754E5" w:rsidRPr="0047644E">
        <w:rPr>
          <w:color w:val="auto"/>
        </w:rPr>
        <w:t>doći do zamućenja pitke vode u bunarima u naseljima koja nemaju izgrađen javni vodovod i do nemogućnosti redovite opskrbe pitkom vodom.</w:t>
      </w:r>
      <w:r w:rsidR="008C25C1" w:rsidRPr="0047644E">
        <w:rPr>
          <w:color w:val="auto"/>
        </w:rPr>
        <w:t xml:space="preserve"> </w:t>
      </w:r>
    </w:p>
    <w:p w14:paraId="10CB570F" w14:textId="77777777" w:rsidR="00BB74C1" w:rsidRDefault="00BB74C1" w:rsidP="006754E5">
      <w:pPr>
        <w:spacing w:after="0"/>
        <w:rPr>
          <w:color w:val="auto"/>
        </w:rPr>
      </w:pPr>
    </w:p>
    <w:p w14:paraId="62F32629" w14:textId="77777777" w:rsidR="00BB74C1" w:rsidRPr="0047644E" w:rsidRDefault="00BB74C1" w:rsidP="006754E5">
      <w:pPr>
        <w:spacing w:after="0"/>
        <w:rPr>
          <w:szCs w:val="20"/>
        </w:rPr>
      </w:pPr>
    </w:p>
    <w:p w14:paraId="305D3E6F" w14:textId="0FDFFF7D" w:rsidR="002E3DD0" w:rsidRPr="0047644E" w:rsidRDefault="002E3DD0" w:rsidP="00BB0070">
      <w:pPr>
        <w:pStyle w:val="Opisslike"/>
      </w:pPr>
      <w:r w:rsidRPr="0047644E">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7</w:t>
      </w:r>
      <w:r w:rsidR="00A10FA3">
        <w:rPr>
          <w:noProof/>
        </w:rPr>
        <w:fldChar w:fldCharType="end"/>
      </w:r>
      <w:r w:rsidRPr="0047644E">
        <w:t xml:space="preserve">. Vrijednost kriterija za posljedice na društvenu stabilnost i politiku </w:t>
      </w:r>
    </w:p>
    <w:p w14:paraId="0431065D" w14:textId="12F6E81E" w:rsidR="002E3DD0" w:rsidRPr="0047644E" w:rsidRDefault="002E3DD0" w:rsidP="00BB0070">
      <w:pPr>
        <w:pStyle w:val="Opisslike"/>
      </w:pPr>
      <w:r w:rsidRPr="0047644E">
        <w:t xml:space="preserve">- oštećena kritična infrastruktura </w:t>
      </w:r>
      <w:r w:rsidR="00F86F05" w:rsidRPr="0047644E">
        <w:t>– poplava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F86F05" w:rsidRPr="006E00A8" w14:paraId="0B41272A" w14:textId="77777777" w:rsidTr="00BD10C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746DAFCD" w14:textId="77777777" w:rsidR="00F86F05" w:rsidRPr="006E00A8" w:rsidRDefault="00F86F05" w:rsidP="00635259">
            <w:pPr>
              <w:spacing w:after="0"/>
              <w:jc w:val="center"/>
              <w:rPr>
                <w:sz w:val="20"/>
                <w:szCs w:val="20"/>
              </w:rPr>
            </w:pPr>
            <w:r w:rsidRPr="006E00A8">
              <w:rPr>
                <w:sz w:val="20"/>
                <w:szCs w:val="20"/>
              </w:rPr>
              <w:t>KATEGORIJA</w:t>
            </w:r>
          </w:p>
        </w:tc>
        <w:tc>
          <w:tcPr>
            <w:tcW w:w="1435" w:type="pct"/>
            <w:shd w:val="clear" w:color="auto" w:fill="EAF1DD" w:themeFill="accent3" w:themeFillTint="33"/>
          </w:tcPr>
          <w:p w14:paraId="2EFE3606" w14:textId="77777777" w:rsidR="00F86F05" w:rsidRPr="006E00A8" w:rsidRDefault="00F86F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POSLJEDICE</w:t>
            </w:r>
          </w:p>
        </w:tc>
        <w:tc>
          <w:tcPr>
            <w:tcW w:w="1578" w:type="pct"/>
            <w:shd w:val="clear" w:color="auto" w:fill="EAF1DD" w:themeFill="accent3" w:themeFillTint="33"/>
          </w:tcPr>
          <w:p w14:paraId="696B430B" w14:textId="009C373E" w:rsidR="00F86F05" w:rsidRPr="006E00A8" w:rsidRDefault="00F86F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KRITERIJ (</w:t>
            </w:r>
            <w:r w:rsidR="00BB74C1">
              <w:rPr>
                <w:sz w:val="20"/>
                <w:szCs w:val="20"/>
              </w:rPr>
              <w:t>€</w:t>
            </w:r>
            <w:r w:rsidRPr="006E00A8">
              <w:rPr>
                <w:sz w:val="20"/>
                <w:szCs w:val="20"/>
              </w:rPr>
              <w:t>)</w:t>
            </w:r>
          </w:p>
        </w:tc>
        <w:tc>
          <w:tcPr>
            <w:tcW w:w="1082" w:type="pct"/>
            <w:shd w:val="clear" w:color="auto" w:fill="EAF1DD" w:themeFill="accent3" w:themeFillTint="33"/>
          </w:tcPr>
          <w:p w14:paraId="52F7E60B" w14:textId="77777777" w:rsidR="00F86F05" w:rsidRPr="006E00A8" w:rsidRDefault="00F86F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ODABRANO</w:t>
            </w:r>
          </w:p>
        </w:tc>
      </w:tr>
      <w:tr w:rsidR="00BF5AB3" w:rsidRPr="006E00A8" w14:paraId="6337427F" w14:textId="77777777" w:rsidTr="00B62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D8830B3" w14:textId="77777777" w:rsidR="00BF5AB3" w:rsidRPr="006E00A8" w:rsidRDefault="00BF5AB3" w:rsidP="00BF5AB3">
            <w:pPr>
              <w:spacing w:after="0"/>
              <w:jc w:val="center"/>
              <w:rPr>
                <w:sz w:val="20"/>
                <w:szCs w:val="20"/>
              </w:rPr>
            </w:pPr>
            <w:r w:rsidRPr="006E00A8">
              <w:rPr>
                <w:sz w:val="20"/>
                <w:szCs w:val="20"/>
              </w:rPr>
              <w:t>1.</w:t>
            </w:r>
          </w:p>
        </w:tc>
        <w:tc>
          <w:tcPr>
            <w:tcW w:w="1435" w:type="pct"/>
            <w:shd w:val="clear" w:color="auto" w:fill="FFFFFF" w:themeFill="background1"/>
          </w:tcPr>
          <w:p w14:paraId="4CC136F1"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Neznatne</w:t>
            </w:r>
          </w:p>
        </w:tc>
        <w:tc>
          <w:tcPr>
            <w:tcW w:w="1578" w:type="pct"/>
            <w:shd w:val="clear" w:color="auto" w:fill="auto"/>
          </w:tcPr>
          <w:p w14:paraId="2B659551" w14:textId="2928EB22"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731E0F20"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6E00A8" w14:paraId="2D4F9DB0" w14:textId="77777777" w:rsidTr="00B62DCF">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9FEF659" w14:textId="77777777" w:rsidR="00BF5AB3" w:rsidRPr="006E00A8" w:rsidRDefault="00BF5AB3" w:rsidP="00BF5AB3">
            <w:pPr>
              <w:spacing w:after="0"/>
              <w:jc w:val="center"/>
              <w:rPr>
                <w:sz w:val="20"/>
                <w:szCs w:val="20"/>
              </w:rPr>
            </w:pPr>
            <w:r w:rsidRPr="006E00A8">
              <w:rPr>
                <w:sz w:val="20"/>
                <w:szCs w:val="20"/>
              </w:rPr>
              <w:t>2.</w:t>
            </w:r>
          </w:p>
        </w:tc>
        <w:tc>
          <w:tcPr>
            <w:tcW w:w="1435" w:type="pct"/>
            <w:shd w:val="clear" w:color="auto" w:fill="FFFFFF" w:themeFill="background1"/>
          </w:tcPr>
          <w:p w14:paraId="253DA9F9"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Male</w:t>
            </w:r>
          </w:p>
        </w:tc>
        <w:tc>
          <w:tcPr>
            <w:tcW w:w="1578" w:type="pct"/>
          </w:tcPr>
          <w:p w14:paraId="49AE6FAD" w14:textId="21D14C53"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3FF1EDB" w14:textId="64985CF2"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x</w:t>
            </w:r>
          </w:p>
        </w:tc>
      </w:tr>
      <w:tr w:rsidR="00BF5AB3" w:rsidRPr="006E00A8" w14:paraId="59A35517" w14:textId="77777777" w:rsidTr="00B62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62613284" w14:textId="77777777" w:rsidR="00BF5AB3" w:rsidRPr="006E00A8" w:rsidRDefault="00BF5AB3" w:rsidP="00BF5AB3">
            <w:pPr>
              <w:spacing w:after="0"/>
              <w:jc w:val="center"/>
              <w:rPr>
                <w:sz w:val="20"/>
                <w:szCs w:val="20"/>
              </w:rPr>
            </w:pPr>
            <w:r w:rsidRPr="006E00A8">
              <w:rPr>
                <w:sz w:val="20"/>
                <w:szCs w:val="20"/>
              </w:rPr>
              <w:t>3.</w:t>
            </w:r>
          </w:p>
        </w:tc>
        <w:tc>
          <w:tcPr>
            <w:tcW w:w="1435" w:type="pct"/>
            <w:shd w:val="clear" w:color="auto" w:fill="FFFFFF" w:themeFill="background1"/>
          </w:tcPr>
          <w:p w14:paraId="45DBDA07"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Umjerene</w:t>
            </w:r>
          </w:p>
        </w:tc>
        <w:tc>
          <w:tcPr>
            <w:tcW w:w="1578" w:type="pct"/>
            <w:shd w:val="clear" w:color="auto" w:fill="auto"/>
          </w:tcPr>
          <w:p w14:paraId="1E4823D9" w14:textId="7569BEE0"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5094057C" w14:textId="443292AB"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6E00A8" w14:paraId="54BEC4AE" w14:textId="77777777" w:rsidTr="00B62DCF">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6A043489" w14:textId="77777777" w:rsidR="00BF5AB3" w:rsidRPr="006E00A8" w:rsidRDefault="00BF5AB3" w:rsidP="00BF5AB3">
            <w:pPr>
              <w:spacing w:after="0"/>
              <w:jc w:val="center"/>
              <w:rPr>
                <w:sz w:val="20"/>
                <w:szCs w:val="20"/>
              </w:rPr>
            </w:pPr>
            <w:r w:rsidRPr="006E00A8">
              <w:rPr>
                <w:sz w:val="20"/>
                <w:szCs w:val="20"/>
              </w:rPr>
              <w:t>4.</w:t>
            </w:r>
          </w:p>
        </w:tc>
        <w:tc>
          <w:tcPr>
            <w:tcW w:w="1435" w:type="pct"/>
            <w:shd w:val="clear" w:color="auto" w:fill="FFFFFF" w:themeFill="background1"/>
          </w:tcPr>
          <w:p w14:paraId="3E605C2A"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Značajne</w:t>
            </w:r>
          </w:p>
        </w:tc>
        <w:tc>
          <w:tcPr>
            <w:tcW w:w="1578" w:type="pct"/>
          </w:tcPr>
          <w:p w14:paraId="11BC7C6B" w14:textId="74CC9673"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06FDE174"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1FC85CAF" w14:textId="77777777" w:rsidTr="00B62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58C2120" w14:textId="77777777" w:rsidR="00BF5AB3" w:rsidRPr="006E00A8" w:rsidRDefault="00BF5AB3" w:rsidP="00BF5AB3">
            <w:pPr>
              <w:spacing w:after="0"/>
              <w:jc w:val="center"/>
              <w:rPr>
                <w:sz w:val="20"/>
                <w:szCs w:val="20"/>
              </w:rPr>
            </w:pPr>
            <w:r w:rsidRPr="006E00A8">
              <w:rPr>
                <w:sz w:val="20"/>
                <w:szCs w:val="20"/>
              </w:rPr>
              <w:t>5.</w:t>
            </w:r>
          </w:p>
        </w:tc>
        <w:tc>
          <w:tcPr>
            <w:tcW w:w="1435" w:type="pct"/>
            <w:shd w:val="clear" w:color="auto" w:fill="FFFFFF" w:themeFill="background1"/>
          </w:tcPr>
          <w:p w14:paraId="5BDFA144"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Katastrofalne</w:t>
            </w:r>
          </w:p>
        </w:tc>
        <w:tc>
          <w:tcPr>
            <w:tcW w:w="1578" w:type="pct"/>
            <w:shd w:val="clear" w:color="auto" w:fill="auto"/>
          </w:tcPr>
          <w:p w14:paraId="2D3A82F9" w14:textId="67B4BC60"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38BF590F"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277CEE8F" w14:textId="77777777" w:rsidR="002E3DD0" w:rsidRPr="005A761D" w:rsidRDefault="002E3DD0" w:rsidP="002E3DD0">
      <w:pPr>
        <w:rPr>
          <w:rFonts w:eastAsiaTheme="minorHAnsi"/>
          <w:b/>
          <w:highlight w:val="yellow"/>
          <w:u w:val="single"/>
        </w:rPr>
      </w:pPr>
    </w:p>
    <w:p w14:paraId="7ED8B817" w14:textId="77777777" w:rsidR="006056CF" w:rsidRPr="00CB0AD7" w:rsidRDefault="006056CF" w:rsidP="00482DA4">
      <w:pPr>
        <w:rPr>
          <w:rFonts w:eastAsiaTheme="minorHAnsi"/>
          <w:b/>
          <w:u w:val="single"/>
        </w:rPr>
      </w:pPr>
      <w:r w:rsidRPr="00CB0AD7">
        <w:rPr>
          <w:rFonts w:eastAsiaTheme="minorHAnsi"/>
          <w:b/>
          <w:u w:val="single"/>
        </w:rPr>
        <w:t>Posljedice po građevine javnog društvenog značaja:</w:t>
      </w:r>
    </w:p>
    <w:p w14:paraId="5B1B49E2" w14:textId="77777777" w:rsidR="006056CF" w:rsidRDefault="006056CF" w:rsidP="002E3DD0">
      <w:r w:rsidRPr="00CB0AD7">
        <w:t xml:space="preserve">Ne očekuju se </w:t>
      </w:r>
      <w:r w:rsidR="00543E03" w:rsidRPr="00CB0AD7">
        <w:t xml:space="preserve">značajne </w:t>
      </w:r>
      <w:r w:rsidRPr="00CB0AD7">
        <w:t>posljedice na ustanovama od javnog društvenog značaja.</w:t>
      </w:r>
    </w:p>
    <w:p w14:paraId="523588E6" w14:textId="77777777" w:rsidR="00BB74C1" w:rsidRPr="00CB0AD7" w:rsidRDefault="00BB74C1" w:rsidP="002E3DD0"/>
    <w:p w14:paraId="40EE42EF" w14:textId="29A6E0E3" w:rsidR="002E3DD0" w:rsidRPr="00CB0AD7" w:rsidRDefault="002E3DD0" w:rsidP="00BB0070">
      <w:pPr>
        <w:pStyle w:val="Opisslike"/>
      </w:pPr>
      <w:r w:rsidRPr="00CB0AD7">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8</w:t>
      </w:r>
      <w:r w:rsidR="00A10FA3">
        <w:rPr>
          <w:noProof/>
        </w:rPr>
        <w:fldChar w:fldCharType="end"/>
      </w:r>
      <w:r w:rsidRPr="00CB0AD7">
        <w:t xml:space="preserve">. Vrijednost kriterija za posljedice na društvenu stabilnost i politiku </w:t>
      </w:r>
    </w:p>
    <w:p w14:paraId="0F8AB0E1" w14:textId="151F24C6" w:rsidR="002E3DD0" w:rsidRPr="00CB0AD7" w:rsidRDefault="002E3DD0" w:rsidP="00BB0070">
      <w:pPr>
        <w:pStyle w:val="Opisslike"/>
      </w:pPr>
      <w:r w:rsidRPr="00CB0AD7">
        <w:t xml:space="preserve"> - štete/gubitci na ustanovama/građevinama javnog društvenog značaja-</w:t>
      </w:r>
      <w:r w:rsidR="007F33E1" w:rsidRPr="00CB0AD7">
        <w:t>poplava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8A52F2" w:rsidRPr="006E00A8" w14:paraId="3611F5C0" w14:textId="77777777" w:rsidTr="00BD10C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75EFBFDF" w14:textId="77777777" w:rsidR="008A52F2" w:rsidRPr="006E00A8" w:rsidRDefault="008A52F2" w:rsidP="00635259">
            <w:pPr>
              <w:spacing w:after="0"/>
              <w:jc w:val="center"/>
              <w:rPr>
                <w:sz w:val="20"/>
                <w:szCs w:val="20"/>
              </w:rPr>
            </w:pPr>
            <w:r w:rsidRPr="006E00A8">
              <w:rPr>
                <w:sz w:val="20"/>
                <w:szCs w:val="20"/>
              </w:rPr>
              <w:t>KATEGORIJA</w:t>
            </w:r>
          </w:p>
        </w:tc>
        <w:tc>
          <w:tcPr>
            <w:tcW w:w="1435" w:type="pct"/>
            <w:shd w:val="clear" w:color="auto" w:fill="EAF1DD" w:themeFill="accent3" w:themeFillTint="33"/>
          </w:tcPr>
          <w:p w14:paraId="09A0D483" w14:textId="77777777" w:rsidR="008A52F2" w:rsidRPr="006E00A8" w:rsidRDefault="008A52F2"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POSLJEDICE</w:t>
            </w:r>
          </w:p>
        </w:tc>
        <w:tc>
          <w:tcPr>
            <w:tcW w:w="1578" w:type="pct"/>
            <w:shd w:val="clear" w:color="auto" w:fill="EAF1DD" w:themeFill="accent3" w:themeFillTint="33"/>
          </w:tcPr>
          <w:p w14:paraId="7A055ADC" w14:textId="67DABFC7" w:rsidR="008A52F2" w:rsidRPr="006E00A8" w:rsidRDefault="008A52F2"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KRITERIJ (</w:t>
            </w:r>
            <w:r w:rsidR="00BB74C1">
              <w:rPr>
                <w:sz w:val="20"/>
                <w:szCs w:val="20"/>
              </w:rPr>
              <w:t>€</w:t>
            </w:r>
            <w:r w:rsidRPr="006E00A8">
              <w:rPr>
                <w:sz w:val="20"/>
                <w:szCs w:val="20"/>
              </w:rPr>
              <w:t>)</w:t>
            </w:r>
          </w:p>
        </w:tc>
        <w:tc>
          <w:tcPr>
            <w:tcW w:w="1082" w:type="pct"/>
            <w:shd w:val="clear" w:color="auto" w:fill="EAF1DD" w:themeFill="accent3" w:themeFillTint="33"/>
          </w:tcPr>
          <w:p w14:paraId="3A7BAFBF" w14:textId="77777777" w:rsidR="008A52F2" w:rsidRPr="006E00A8" w:rsidRDefault="008A52F2"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00A8">
              <w:rPr>
                <w:sz w:val="20"/>
                <w:szCs w:val="20"/>
              </w:rPr>
              <w:t>ODABRANO</w:t>
            </w:r>
          </w:p>
        </w:tc>
      </w:tr>
      <w:tr w:rsidR="00BF5AB3" w:rsidRPr="006E00A8" w14:paraId="5EA176D7" w14:textId="77777777" w:rsidTr="00B866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6A0D858A" w14:textId="77777777" w:rsidR="00BF5AB3" w:rsidRPr="006E00A8" w:rsidRDefault="00BF5AB3" w:rsidP="00BF5AB3">
            <w:pPr>
              <w:spacing w:after="0"/>
              <w:jc w:val="center"/>
              <w:rPr>
                <w:sz w:val="20"/>
                <w:szCs w:val="20"/>
              </w:rPr>
            </w:pPr>
            <w:r w:rsidRPr="006E00A8">
              <w:rPr>
                <w:sz w:val="20"/>
                <w:szCs w:val="20"/>
              </w:rPr>
              <w:t>1.</w:t>
            </w:r>
          </w:p>
        </w:tc>
        <w:tc>
          <w:tcPr>
            <w:tcW w:w="1435" w:type="pct"/>
            <w:shd w:val="clear" w:color="auto" w:fill="FFFFFF" w:themeFill="background1"/>
          </w:tcPr>
          <w:p w14:paraId="23C8E137"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Neznatne</w:t>
            </w:r>
          </w:p>
        </w:tc>
        <w:tc>
          <w:tcPr>
            <w:tcW w:w="1578" w:type="pct"/>
            <w:shd w:val="clear" w:color="auto" w:fill="auto"/>
          </w:tcPr>
          <w:p w14:paraId="6C74CBE7" w14:textId="6504457A"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57BF3D59" w14:textId="7DB82029"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6E00A8">
              <w:rPr>
                <w:sz w:val="20"/>
                <w:szCs w:val="20"/>
              </w:rPr>
              <w:t>x</w:t>
            </w:r>
          </w:p>
        </w:tc>
      </w:tr>
      <w:tr w:rsidR="00BF5AB3" w:rsidRPr="006E00A8" w14:paraId="2A95BB95" w14:textId="77777777" w:rsidTr="00B86662">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73590B71" w14:textId="77777777" w:rsidR="00BF5AB3" w:rsidRPr="006E00A8" w:rsidRDefault="00BF5AB3" w:rsidP="00BF5AB3">
            <w:pPr>
              <w:spacing w:after="0"/>
              <w:jc w:val="center"/>
              <w:rPr>
                <w:sz w:val="20"/>
                <w:szCs w:val="20"/>
              </w:rPr>
            </w:pPr>
            <w:r w:rsidRPr="006E00A8">
              <w:rPr>
                <w:sz w:val="20"/>
                <w:szCs w:val="20"/>
              </w:rPr>
              <w:t>2.</w:t>
            </w:r>
          </w:p>
        </w:tc>
        <w:tc>
          <w:tcPr>
            <w:tcW w:w="1435" w:type="pct"/>
            <w:shd w:val="clear" w:color="auto" w:fill="FFFFFF" w:themeFill="background1"/>
          </w:tcPr>
          <w:p w14:paraId="3A18D920"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Male</w:t>
            </w:r>
          </w:p>
        </w:tc>
        <w:tc>
          <w:tcPr>
            <w:tcW w:w="1578" w:type="pct"/>
          </w:tcPr>
          <w:p w14:paraId="664E69D4" w14:textId="6FEA3B40"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693ED59C" w14:textId="5E805E8D"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6E00A8" w14:paraId="2912FD3E" w14:textId="77777777" w:rsidTr="00B866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D4A0AE9" w14:textId="77777777" w:rsidR="00BF5AB3" w:rsidRPr="006E00A8" w:rsidRDefault="00BF5AB3" w:rsidP="00BF5AB3">
            <w:pPr>
              <w:spacing w:after="0"/>
              <w:jc w:val="center"/>
              <w:rPr>
                <w:sz w:val="20"/>
                <w:szCs w:val="20"/>
              </w:rPr>
            </w:pPr>
            <w:r w:rsidRPr="006E00A8">
              <w:rPr>
                <w:sz w:val="20"/>
                <w:szCs w:val="20"/>
              </w:rPr>
              <w:t>3.</w:t>
            </w:r>
          </w:p>
        </w:tc>
        <w:tc>
          <w:tcPr>
            <w:tcW w:w="1435" w:type="pct"/>
            <w:shd w:val="clear" w:color="auto" w:fill="FFFFFF" w:themeFill="background1"/>
          </w:tcPr>
          <w:p w14:paraId="2C9166EF"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Umjerene</w:t>
            </w:r>
          </w:p>
        </w:tc>
        <w:tc>
          <w:tcPr>
            <w:tcW w:w="1578" w:type="pct"/>
            <w:shd w:val="clear" w:color="auto" w:fill="auto"/>
          </w:tcPr>
          <w:p w14:paraId="6126B3F1" w14:textId="07EFEF9A"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4D20B94"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6E00A8" w14:paraId="5B3E3B32" w14:textId="77777777" w:rsidTr="00B86662">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889EA25" w14:textId="77777777" w:rsidR="00BF5AB3" w:rsidRPr="006E00A8" w:rsidRDefault="00BF5AB3" w:rsidP="00BF5AB3">
            <w:pPr>
              <w:spacing w:after="0"/>
              <w:jc w:val="center"/>
              <w:rPr>
                <w:sz w:val="20"/>
                <w:szCs w:val="20"/>
              </w:rPr>
            </w:pPr>
            <w:r w:rsidRPr="006E00A8">
              <w:rPr>
                <w:sz w:val="20"/>
                <w:szCs w:val="20"/>
              </w:rPr>
              <w:t>4.</w:t>
            </w:r>
          </w:p>
        </w:tc>
        <w:tc>
          <w:tcPr>
            <w:tcW w:w="1435" w:type="pct"/>
            <w:shd w:val="clear" w:color="auto" w:fill="FFFFFF" w:themeFill="background1"/>
          </w:tcPr>
          <w:p w14:paraId="3DE8773E"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00A8">
              <w:rPr>
                <w:sz w:val="20"/>
                <w:szCs w:val="20"/>
              </w:rPr>
              <w:t>Značajne</w:t>
            </w:r>
          </w:p>
        </w:tc>
        <w:tc>
          <w:tcPr>
            <w:tcW w:w="1578" w:type="pct"/>
          </w:tcPr>
          <w:p w14:paraId="1A334B49" w14:textId="1AC7A969"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3CDBE71E" w14:textId="77777777" w:rsidR="00BF5AB3" w:rsidRPr="006E00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47F215AF" w14:textId="77777777" w:rsidTr="00B866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7D71CA12" w14:textId="77777777" w:rsidR="00BF5AB3" w:rsidRPr="006E00A8" w:rsidRDefault="00BF5AB3" w:rsidP="00BF5AB3">
            <w:pPr>
              <w:spacing w:after="0"/>
              <w:jc w:val="center"/>
              <w:rPr>
                <w:sz w:val="20"/>
                <w:szCs w:val="20"/>
              </w:rPr>
            </w:pPr>
            <w:r w:rsidRPr="006E00A8">
              <w:rPr>
                <w:sz w:val="20"/>
                <w:szCs w:val="20"/>
              </w:rPr>
              <w:t>5.</w:t>
            </w:r>
          </w:p>
        </w:tc>
        <w:tc>
          <w:tcPr>
            <w:tcW w:w="1435" w:type="pct"/>
            <w:shd w:val="clear" w:color="auto" w:fill="FFFFFF" w:themeFill="background1"/>
          </w:tcPr>
          <w:p w14:paraId="11621DBC"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00A8">
              <w:rPr>
                <w:sz w:val="20"/>
                <w:szCs w:val="20"/>
              </w:rPr>
              <w:t>Katastrofalne</w:t>
            </w:r>
          </w:p>
        </w:tc>
        <w:tc>
          <w:tcPr>
            <w:tcW w:w="1578" w:type="pct"/>
            <w:shd w:val="clear" w:color="auto" w:fill="auto"/>
          </w:tcPr>
          <w:p w14:paraId="7C1B7F3F" w14:textId="78BAD90A"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45ED9ECE" w14:textId="77777777" w:rsidR="00BF5AB3" w:rsidRPr="006E00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1F4AB17" w14:textId="77777777" w:rsidR="00CB0AD7" w:rsidRPr="005A761D" w:rsidRDefault="00CB0AD7" w:rsidP="002E3DD0">
      <w:pPr>
        <w:rPr>
          <w:b/>
          <w:bCs/>
          <w:i/>
          <w:color w:val="54883D"/>
          <w:sz w:val="20"/>
          <w:szCs w:val="18"/>
          <w:highlight w:val="yellow"/>
        </w:rPr>
      </w:pPr>
    </w:p>
    <w:p w14:paraId="2940DCDC" w14:textId="476D9EA5" w:rsidR="002E3DD0" w:rsidRPr="00CB0AD7" w:rsidRDefault="002E3DD0" w:rsidP="00BB0070">
      <w:pPr>
        <w:pStyle w:val="Opisslike"/>
      </w:pPr>
      <w:r w:rsidRPr="00CB0AD7">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9</w:t>
      </w:r>
      <w:r w:rsidR="00A10FA3">
        <w:rPr>
          <w:noProof/>
        </w:rPr>
        <w:fldChar w:fldCharType="end"/>
      </w:r>
      <w:r w:rsidRPr="00CB0AD7">
        <w:t>. Vrijednost kriterija za društvenu stabilnost i politiku - zbirno</w:t>
      </w:r>
      <w:r w:rsidR="007F33E1" w:rsidRPr="00CB0AD7">
        <w:t xml:space="preserve"> - poplava</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2E3DD0" w:rsidRPr="00CB0AD7" w14:paraId="6B180429" w14:textId="77777777" w:rsidTr="00734B76">
        <w:trPr>
          <w:jc w:val="center"/>
        </w:trPr>
        <w:tc>
          <w:tcPr>
            <w:tcW w:w="1289" w:type="dxa"/>
            <w:shd w:val="clear" w:color="auto" w:fill="EAF1DD" w:themeFill="accent3" w:themeFillTint="33"/>
            <w:vAlign w:val="center"/>
          </w:tcPr>
          <w:p w14:paraId="3865A94E" w14:textId="77777777" w:rsidR="002E3DD0" w:rsidRPr="00CB0AD7" w:rsidRDefault="002E3DD0" w:rsidP="004A5DC9">
            <w:pPr>
              <w:spacing w:after="0"/>
              <w:ind w:left="29"/>
              <w:jc w:val="center"/>
              <w:rPr>
                <w:b/>
                <w:sz w:val="20"/>
              </w:rPr>
            </w:pPr>
            <w:r w:rsidRPr="00CB0AD7">
              <w:rPr>
                <w:b/>
                <w:sz w:val="20"/>
              </w:rPr>
              <w:t>KATEGORIJA</w:t>
            </w:r>
          </w:p>
        </w:tc>
        <w:tc>
          <w:tcPr>
            <w:tcW w:w="2109" w:type="dxa"/>
            <w:shd w:val="clear" w:color="auto" w:fill="EAF1DD" w:themeFill="accent3" w:themeFillTint="33"/>
            <w:vAlign w:val="center"/>
          </w:tcPr>
          <w:p w14:paraId="2F1CF6D2" w14:textId="77777777" w:rsidR="002E3DD0" w:rsidRPr="00CB0AD7" w:rsidRDefault="002E3DD0" w:rsidP="004A5DC9">
            <w:pPr>
              <w:spacing w:after="0"/>
              <w:ind w:left="29"/>
              <w:jc w:val="center"/>
              <w:rPr>
                <w:b/>
                <w:sz w:val="20"/>
              </w:rPr>
            </w:pPr>
            <w:r w:rsidRPr="00CB0AD7">
              <w:rPr>
                <w:b/>
                <w:sz w:val="20"/>
              </w:rPr>
              <w:t>KRITIČNA INFRASTRUKTURA</w:t>
            </w:r>
          </w:p>
        </w:tc>
        <w:tc>
          <w:tcPr>
            <w:tcW w:w="2834" w:type="dxa"/>
            <w:shd w:val="clear" w:color="auto" w:fill="EAF1DD" w:themeFill="accent3" w:themeFillTint="33"/>
            <w:vAlign w:val="center"/>
          </w:tcPr>
          <w:p w14:paraId="053595D5" w14:textId="77777777" w:rsidR="002E3DD0" w:rsidRPr="00CB0AD7" w:rsidRDefault="002E3DD0" w:rsidP="004A5DC9">
            <w:pPr>
              <w:spacing w:after="0"/>
              <w:ind w:left="29"/>
              <w:jc w:val="center"/>
              <w:rPr>
                <w:b/>
                <w:sz w:val="20"/>
              </w:rPr>
            </w:pPr>
            <w:r w:rsidRPr="00CB0AD7">
              <w:rPr>
                <w:b/>
                <w:sz w:val="20"/>
              </w:rPr>
              <w:t>USTANOVE/GRAĐEVINE JAVNOG DRUŠTVENOG ZNAČAJA</w:t>
            </w:r>
          </w:p>
        </w:tc>
        <w:tc>
          <w:tcPr>
            <w:tcW w:w="1398" w:type="dxa"/>
            <w:shd w:val="clear" w:color="auto" w:fill="EAF1DD" w:themeFill="accent3" w:themeFillTint="33"/>
            <w:vAlign w:val="center"/>
          </w:tcPr>
          <w:p w14:paraId="73C1C10D" w14:textId="77777777" w:rsidR="002E3DD0" w:rsidRPr="00CB0AD7" w:rsidRDefault="002E3DD0" w:rsidP="004A5DC9">
            <w:pPr>
              <w:spacing w:after="0"/>
              <w:ind w:left="29"/>
              <w:jc w:val="center"/>
              <w:rPr>
                <w:b/>
                <w:sz w:val="20"/>
              </w:rPr>
            </w:pPr>
            <w:r w:rsidRPr="00CB0AD7">
              <w:rPr>
                <w:b/>
                <w:sz w:val="20"/>
              </w:rPr>
              <w:t>ODABRANO</w:t>
            </w:r>
          </w:p>
        </w:tc>
      </w:tr>
      <w:tr w:rsidR="002E3DD0" w:rsidRPr="00CB0AD7" w14:paraId="5841B60B" w14:textId="77777777" w:rsidTr="008A52F2">
        <w:trPr>
          <w:jc w:val="center"/>
        </w:trPr>
        <w:tc>
          <w:tcPr>
            <w:tcW w:w="1289" w:type="dxa"/>
            <w:vAlign w:val="center"/>
          </w:tcPr>
          <w:p w14:paraId="13647D3A" w14:textId="77777777" w:rsidR="002E3DD0" w:rsidRPr="00CB0AD7" w:rsidRDefault="002E3DD0" w:rsidP="004A5DC9">
            <w:pPr>
              <w:spacing w:after="0"/>
              <w:ind w:left="29" w:hanging="29"/>
              <w:jc w:val="center"/>
              <w:rPr>
                <w:sz w:val="20"/>
              </w:rPr>
            </w:pPr>
            <w:r w:rsidRPr="00CB0AD7">
              <w:rPr>
                <w:sz w:val="20"/>
              </w:rPr>
              <w:t>1.</w:t>
            </w:r>
          </w:p>
        </w:tc>
        <w:tc>
          <w:tcPr>
            <w:tcW w:w="2109" w:type="dxa"/>
            <w:vAlign w:val="center"/>
          </w:tcPr>
          <w:p w14:paraId="1124D5F1" w14:textId="77777777" w:rsidR="002E3DD0" w:rsidRPr="00CB0AD7" w:rsidRDefault="002E3DD0" w:rsidP="004A5DC9">
            <w:pPr>
              <w:spacing w:after="0"/>
              <w:ind w:left="29" w:hanging="29"/>
              <w:jc w:val="center"/>
              <w:rPr>
                <w:sz w:val="20"/>
              </w:rPr>
            </w:pPr>
          </w:p>
        </w:tc>
        <w:tc>
          <w:tcPr>
            <w:tcW w:w="2834" w:type="dxa"/>
          </w:tcPr>
          <w:p w14:paraId="4D30370C" w14:textId="77777777" w:rsidR="002E3DD0" w:rsidRPr="00CB0AD7" w:rsidRDefault="006754E5" w:rsidP="004A5DC9">
            <w:pPr>
              <w:spacing w:after="0"/>
              <w:ind w:left="29" w:hanging="29"/>
              <w:jc w:val="center"/>
              <w:rPr>
                <w:sz w:val="20"/>
              </w:rPr>
            </w:pPr>
            <w:r w:rsidRPr="00CB0AD7">
              <w:rPr>
                <w:sz w:val="20"/>
              </w:rPr>
              <w:t>x</w:t>
            </w:r>
          </w:p>
        </w:tc>
        <w:tc>
          <w:tcPr>
            <w:tcW w:w="1398" w:type="dxa"/>
          </w:tcPr>
          <w:p w14:paraId="4DBC9F8D" w14:textId="77777777" w:rsidR="002E3DD0" w:rsidRPr="00CB0AD7" w:rsidRDefault="002E3DD0" w:rsidP="004A5DC9">
            <w:pPr>
              <w:spacing w:after="0"/>
              <w:ind w:left="29" w:hanging="29"/>
              <w:jc w:val="center"/>
              <w:rPr>
                <w:sz w:val="20"/>
              </w:rPr>
            </w:pPr>
          </w:p>
        </w:tc>
      </w:tr>
      <w:tr w:rsidR="002E3DD0" w:rsidRPr="00CB0AD7" w14:paraId="327B86C3" w14:textId="77777777" w:rsidTr="008A52F2">
        <w:trPr>
          <w:jc w:val="center"/>
        </w:trPr>
        <w:tc>
          <w:tcPr>
            <w:tcW w:w="1289" w:type="dxa"/>
            <w:vAlign w:val="center"/>
          </w:tcPr>
          <w:p w14:paraId="6BF1AB52" w14:textId="77777777" w:rsidR="002E3DD0" w:rsidRPr="00CB0AD7" w:rsidRDefault="002E3DD0" w:rsidP="004A5DC9">
            <w:pPr>
              <w:spacing w:after="0"/>
              <w:ind w:left="29" w:hanging="29"/>
              <w:jc w:val="center"/>
              <w:rPr>
                <w:sz w:val="20"/>
              </w:rPr>
            </w:pPr>
            <w:r w:rsidRPr="00CB0AD7">
              <w:rPr>
                <w:sz w:val="20"/>
              </w:rPr>
              <w:t>2.</w:t>
            </w:r>
          </w:p>
        </w:tc>
        <w:tc>
          <w:tcPr>
            <w:tcW w:w="2109" w:type="dxa"/>
            <w:vAlign w:val="center"/>
          </w:tcPr>
          <w:p w14:paraId="31465523" w14:textId="77777777" w:rsidR="002E3DD0" w:rsidRPr="00CB0AD7" w:rsidRDefault="00D10C9C" w:rsidP="004A5DC9">
            <w:pPr>
              <w:spacing w:after="0"/>
              <w:ind w:left="29" w:hanging="29"/>
              <w:jc w:val="center"/>
              <w:rPr>
                <w:sz w:val="20"/>
              </w:rPr>
            </w:pPr>
            <w:r w:rsidRPr="00CB0AD7">
              <w:rPr>
                <w:sz w:val="20"/>
              </w:rPr>
              <w:t>x</w:t>
            </w:r>
          </w:p>
        </w:tc>
        <w:tc>
          <w:tcPr>
            <w:tcW w:w="2834" w:type="dxa"/>
          </w:tcPr>
          <w:p w14:paraId="723CEC5D" w14:textId="77777777" w:rsidR="002E3DD0" w:rsidRPr="00CB0AD7" w:rsidRDefault="002E3DD0" w:rsidP="004A5DC9">
            <w:pPr>
              <w:spacing w:after="0"/>
              <w:ind w:left="29" w:hanging="29"/>
              <w:jc w:val="center"/>
              <w:rPr>
                <w:sz w:val="20"/>
              </w:rPr>
            </w:pPr>
          </w:p>
        </w:tc>
        <w:tc>
          <w:tcPr>
            <w:tcW w:w="1398" w:type="dxa"/>
          </w:tcPr>
          <w:p w14:paraId="2644A505" w14:textId="77777777" w:rsidR="002E3DD0" w:rsidRPr="00CB0AD7" w:rsidRDefault="00D10C9C" w:rsidP="004A5DC9">
            <w:pPr>
              <w:spacing w:after="0"/>
              <w:ind w:left="29" w:hanging="29"/>
              <w:jc w:val="center"/>
              <w:rPr>
                <w:sz w:val="20"/>
              </w:rPr>
            </w:pPr>
            <w:r w:rsidRPr="00CB0AD7">
              <w:rPr>
                <w:sz w:val="20"/>
              </w:rPr>
              <w:t>x</w:t>
            </w:r>
          </w:p>
        </w:tc>
      </w:tr>
      <w:tr w:rsidR="002E3DD0" w:rsidRPr="00CB0AD7" w14:paraId="04F93268" w14:textId="77777777" w:rsidTr="008A52F2">
        <w:trPr>
          <w:jc w:val="center"/>
        </w:trPr>
        <w:tc>
          <w:tcPr>
            <w:tcW w:w="1289" w:type="dxa"/>
            <w:vAlign w:val="center"/>
          </w:tcPr>
          <w:p w14:paraId="47EDA76E" w14:textId="77777777" w:rsidR="002E3DD0" w:rsidRPr="00CB0AD7" w:rsidRDefault="002E3DD0" w:rsidP="004A5DC9">
            <w:pPr>
              <w:spacing w:after="0"/>
              <w:ind w:left="29" w:hanging="29"/>
              <w:jc w:val="center"/>
              <w:rPr>
                <w:sz w:val="20"/>
              </w:rPr>
            </w:pPr>
            <w:r w:rsidRPr="00CB0AD7">
              <w:rPr>
                <w:sz w:val="20"/>
              </w:rPr>
              <w:t>3.</w:t>
            </w:r>
          </w:p>
        </w:tc>
        <w:tc>
          <w:tcPr>
            <w:tcW w:w="2109" w:type="dxa"/>
            <w:vAlign w:val="center"/>
          </w:tcPr>
          <w:p w14:paraId="033CF078" w14:textId="77777777" w:rsidR="002E3DD0" w:rsidRPr="00CB0AD7" w:rsidRDefault="002E3DD0" w:rsidP="004A5DC9">
            <w:pPr>
              <w:spacing w:after="0"/>
              <w:ind w:left="29" w:hanging="29"/>
              <w:jc w:val="center"/>
              <w:rPr>
                <w:sz w:val="20"/>
              </w:rPr>
            </w:pPr>
          </w:p>
        </w:tc>
        <w:tc>
          <w:tcPr>
            <w:tcW w:w="2834" w:type="dxa"/>
          </w:tcPr>
          <w:p w14:paraId="53E1E656" w14:textId="77777777" w:rsidR="002E3DD0" w:rsidRPr="00CB0AD7" w:rsidRDefault="002E3DD0" w:rsidP="004A5DC9">
            <w:pPr>
              <w:spacing w:after="0"/>
              <w:ind w:left="29" w:hanging="29"/>
              <w:jc w:val="center"/>
              <w:rPr>
                <w:sz w:val="20"/>
              </w:rPr>
            </w:pPr>
          </w:p>
        </w:tc>
        <w:tc>
          <w:tcPr>
            <w:tcW w:w="1398" w:type="dxa"/>
          </w:tcPr>
          <w:p w14:paraId="1C4E5AAC" w14:textId="77777777" w:rsidR="002E3DD0" w:rsidRPr="00CB0AD7" w:rsidRDefault="002E3DD0" w:rsidP="004A5DC9">
            <w:pPr>
              <w:spacing w:after="0"/>
              <w:ind w:left="29" w:hanging="29"/>
              <w:jc w:val="center"/>
              <w:rPr>
                <w:sz w:val="20"/>
              </w:rPr>
            </w:pPr>
          </w:p>
        </w:tc>
      </w:tr>
      <w:tr w:rsidR="002E3DD0" w:rsidRPr="00CB0AD7" w14:paraId="1DE0C9C7" w14:textId="77777777" w:rsidTr="008A52F2">
        <w:trPr>
          <w:jc w:val="center"/>
        </w:trPr>
        <w:tc>
          <w:tcPr>
            <w:tcW w:w="1289" w:type="dxa"/>
            <w:vAlign w:val="center"/>
          </w:tcPr>
          <w:p w14:paraId="670F82EA" w14:textId="77777777" w:rsidR="002E3DD0" w:rsidRPr="00CB0AD7" w:rsidRDefault="002E3DD0" w:rsidP="004A5DC9">
            <w:pPr>
              <w:spacing w:after="0"/>
              <w:ind w:left="29" w:hanging="29"/>
              <w:jc w:val="center"/>
              <w:rPr>
                <w:sz w:val="20"/>
              </w:rPr>
            </w:pPr>
            <w:r w:rsidRPr="00CB0AD7">
              <w:rPr>
                <w:sz w:val="20"/>
              </w:rPr>
              <w:t>4.</w:t>
            </w:r>
          </w:p>
        </w:tc>
        <w:tc>
          <w:tcPr>
            <w:tcW w:w="2109" w:type="dxa"/>
            <w:vAlign w:val="center"/>
          </w:tcPr>
          <w:p w14:paraId="591E419E" w14:textId="77777777" w:rsidR="002E3DD0" w:rsidRPr="00CB0AD7" w:rsidRDefault="002E3DD0" w:rsidP="004A5DC9">
            <w:pPr>
              <w:spacing w:after="0"/>
              <w:ind w:left="29" w:hanging="29"/>
              <w:jc w:val="center"/>
              <w:rPr>
                <w:sz w:val="20"/>
              </w:rPr>
            </w:pPr>
          </w:p>
        </w:tc>
        <w:tc>
          <w:tcPr>
            <w:tcW w:w="2834" w:type="dxa"/>
          </w:tcPr>
          <w:p w14:paraId="78C838D7" w14:textId="77777777" w:rsidR="002E3DD0" w:rsidRPr="00CB0AD7" w:rsidRDefault="002E3DD0" w:rsidP="004A5DC9">
            <w:pPr>
              <w:spacing w:after="0"/>
              <w:ind w:left="29" w:hanging="29"/>
              <w:jc w:val="center"/>
              <w:rPr>
                <w:sz w:val="20"/>
              </w:rPr>
            </w:pPr>
          </w:p>
        </w:tc>
        <w:tc>
          <w:tcPr>
            <w:tcW w:w="1398" w:type="dxa"/>
          </w:tcPr>
          <w:p w14:paraId="34398645" w14:textId="77777777" w:rsidR="002E3DD0" w:rsidRPr="00CB0AD7" w:rsidRDefault="002E3DD0" w:rsidP="004A5DC9">
            <w:pPr>
              <w:spacing w:after="0"/>
              <w:ind w:left="29" w:hanging="29"/>
              <w:jc w:val="center"/>
              <w:rPr>
                <w:sz w:val="20"/>
              </w:rPr>
            </w:pPr>
          </w:p>
        </w:tc>
      </w:tr>
      <w:tr w:rsidR="002E3DD0" w:rsidRPr="005A761D" w14:paraId="5346FE2B" w14:textId="77777777" w:rsidTr="008A52F2">
        <w:trPr>
          <w:jc w:val="center"/>
        </w:trPr>
        <w:tc>
          <w:tcPr>
            <w:tcW w:w="1289" w:type="dxa"/>
            <w:vAlign w:val="center"/>
          </w:tcPr>
          <w:p w14:paraId="53A9A06C" w14:textId="77777777" w:rsidR="002E3DD0" w:rsidRPr="00CB0AD7" w:rsidRDefault="002E3DD0" w:rsidP="004A5DC9">
            <w:pPr>
              <w:spacing w:after="0"/>
              <w:ind w:left="29" w:hanging="29"/>
              <w:jc w:val="center"/>
              <w:rPr>
                <w:sz w:val="20"/>
              </w:rPr>
            </w:pPr>
            <w:r w:rsidRPr="00CB0AD7">
              <w:rPr>
                <w:sz w:val="20"/>
              </w:rPr>
              <w:t>5.</w:t>
            </w:r>
          </w:p>
        </w:tc>
        <w:tc>
          <w:tcPr>
            <w:tcW w:w="2109" w:type="dxa"/>
            <w:vAlign w:val="center"/>
          </w:tcPr>
          <w:p w14:paraId="2D7C33DD" w14:textId="77777777" w:rsidR="002E3DD0" w:rsidRPr="00CB0AD7" w:rsidRDefault="002E3DD0" w:rsidP="004A5DC9">
            <w:pPr>
              <w:spacing w:after="0"/>
              <w:ind w:left="29" w:hanging="29"/>
              <w:jc w:val="center"/>
              <w:rPr>
                <w:sz w:val="20"/>
              </w:rPr>
            </w:pPr>
          </w:p>
        </w:tc>
        <w:tc>
          <w:tcPr>
            <w:tcW w:w="2834" w:type="dxa"/>
          </w:tcPr>
          <w:p w14:paraId="10DE7CF4" w14:textId="77777777" w:rsidR="002E3DD0" w:rsidRPr="00CB0AD7" w:rsidRDefault="002E3DD0" w:rsidP="004A5DC9">
            <w:pPr>
              <w:spacing w:after="0"/>
              <w:ind w:left="29" w:hanging="29"/>
              <w:jc w:val="center"/>
              <w:rPr>
                <w:sz w:val="20"/>
              </w:rPr>
            </w:pPr>
          </w:p>
        </w:tc>
        <w:tc>
          <w:tcPr>
            <w:tcW w:w="1398" w:type="dxa"/>
          </w:tcPr>
          <w:p w14:paraId="426C640C" w14:textId="77777777" w:rsidR="002E3DD0" w:rsidRPr="00CB0AD7" w:rsidRDefault="002E3DD0" w:rsidP="004A5DC9">
            <w:pPr>
              <w:spacing w:after="0"/>
              <w:ind w:left="29" w:hanging="29"/>
              <w:jc w:val="center"/>
              <w:rPr>
                <w:sz w:val="20"/>
              </w:rPr>
            </w:pPr>
          </w:p>
        </w:tc>
      </w:tr>
    </w:tbl>
    <w:p w14:paraId="6591A158" w14:textId="77777777" w:rsidR="00D10C9C" w:rsidRPr="005A761D" w:rsidRDefault="00D10C9C" w:rsidP="00207DB2">
      <w:pPr>
        <w:rPr>
          <w:highlight w:val="yellow"/>
        </w:rPr>
      </w:pPr>
    </w:p>
    <w:p w14:paraId="1EE79220" w14:textId="77777777" w:rsidR="002E3DD0" w:rsidRPr="00425CDE" w:rsidRDefault="000D6E7D" w:rsidP="00207DB2">
      <w:pPr>
        <w:rPr>
          <w:i/>
          <w:iCs/>
          <w:color w:val="54883D"/>
          <w:u w:val="single"/>
        </w:rPr>
      </w:pPr>
      <w:r w:rsidRPr="00425CDE">
        <w:rPr>
          <w:rStyle w:val="Jakoisticanje"/>
          <w:color w:val="54883D"/>
          <w:u w:val="single"/>
        </w:rPr>
        <w:t>Vjerojatnost događaja</w:t>
      </w:r>
    </w:p>
    <w:p w14:paraId="1EA7C6F7" w14:textId="77777777" w:rsidR="00425CDE" w:rsidRPr="00425CDE" w:rsidRDefault="00425CDE" w:rsidP="00425CDE">
      <w:r w:rsidRPr="00425CDE">
        <w:t>Frekvencija događaja temelji se na podacima o pojavnosti plimnog vala na području Općine Murter-Kornati.</w:t>
      </w:r>
    </w:p>
    <w:p w14:paraId="14A4E444" w14:textId="77777777" w:rsidR="000C6D97" w:rsidRDefault="000C6D97" w:rsidP="000D6E7D"/>
    <w:p w14:paraId="09A8760A" w14:textId="77777777" w:rsidR="00BB74C1" w:rsidRPr="00425CDE" w:rsidRDefault="00BB74C1" w:rsidP="000D6E7D"/>
    <w:p w14:paraId="14D5AF6A" w14:textId="55A7491D" w:rsidR="000D6E7D" w:rsidRPr="00425CDE" w:rsidRDefault="000D6E7D" w:rsidP="00BB0070">
      <w:pPr>
        <w:pStyle w:val="Opisslike"/>
      </w:pPr>
      <w:r w:rsidRPr="00425CDE">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10</w:t>
      </w:r>
      <w:r w:rsidR="00A10FA3">
        <w:rPr>
          <w:noProof/>
        </w:rPr>
        <w:fldChar w:fldCharType="end"/>
      </w:r>
      <w:r w:rsidRPr="00425CDE">
        <w:t>. Vjerojatnost/frekvencija</w:t>
      </w:r>
      <w:r w:rsidR="007F33E1" w:rsidRPr="00425CDE">
        <w:t xml:space="preserve"> - poplava</w:t>
      </w:r>
    </w:p>
    <w:tbl>
      <w:tblPr>
        <w:tblW w:w="10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2126"/>
        <w:gridCol w:w="2977"/>
        <w:gridCol w:w="1701"/>
      </w:tblGrid>
      <w:tr w:rsidR="000D6E7D" w:rsidRPr="00425CDE" w14:paraId="2A471CC7" w14:textId="77777777" w:rsidTr="00734B76">
        <w:trPr>
          <w:trHeight w:val="254"/>
          <w:jc w:val="center"/>
        </w:trPr>
        <w:tc>
          <w:tcPr>
            <w:tcW w:w="1555" w:type="dxa"/>
            <w:vMerge w:val="restart"/>
            <w:shd w:val="clear" w:color="auto" w:fill="EAF1DD" w:themeFill="accent3" w:themeFillTint="33"/>
            <w:vAlign w:val="center"/>
          </w:tcPr>
          <w:p w14:paraId="64B73D83" w14:textId="77777777" w:rsidR="000D6E7D" w:rsidRPr="00425CDE" w:rsidRDefault="000D6E7D" w:rsidP="004A5DC9">
            <w:pPr>
              <w:spacing w:after="0" w:line="240" w:lineRule="auto"/>
              <w:jc w:val="center"/>
              <w:rPr>
                <w:b/>
                <w:sz w:val="20"/>
                <w:szCs w:val="20"/>
              </w:rPr>
            </w:pPr>
            <w:r w:rsidRPr="00425CDE">
              <w:rPr>
                <w:b/>
                <w:sz w:val="20"/>
                <w:szCs w:val="20"/>
              </w:rPr>
              <w:t>KATEGORIJA</w:t>
            </w:r>
          </w:p>
        </w:tc>
        <w:tc>
          <w:tcPr>
            <w:tcW w:w="8505" w:type="dxa"/>
            <w:gridSpan w:val="4"/>
            <w:shd w:val="clear" w:color="auto" w:fill="EAF1DD" w:themeFill="accent3" w:themeFillTint="33"/>
          </w:tcPr>
          <w:p w14:paraId="64BFB9C8" w14:textId="77777777" w:rsidR="000D6E7D" w:rsidRPr="00425CDE" w:rsidRDefault="000D6E7D" w:rsidP="004A5DC9">
            <w:pPr>
              <w:spacing w:after="0" w:line="240" w:lineRule="auto"/>
              <w:jc w:val="center"/>
              <w:rPr>
                <w:b/>
                <w:sz w:val="20"/>
                <w:szCs w:val="20"/>
              </w:rPr>
            </w:pPr>
            <w:r w:rsidRPr="00425CDE">
              <w:rPr>
                <w:b/>
                <w:sz w:val="20"/>
                <w:szCs w:val="20"/>
              </w:rPr>
              <w:t>VJEROJATNOST/FREKVENCIJA</w:t>
            </w:r>
          </w:p>
        </w:tc>
      </w:tr>
      <w:tr w:rsidR="000D6E7D" w:rsidRPr="00425CDE" w14:paraId="26DCFF63" w14:textId="77777777" w:rsidTr="00734B76">
        <w:trPr>
          <w:trHeight w:val="152"/>
          <w:jc w:val="center"/>
        </w:trPr>
        <w:tc>
          <w:tcPr>
            <w:tcW w:w="1555" w:type="dxa"/>
            <w:vMerge/>
            <w:shd w:val="clear" w:color="auto" w:fill="EAF1DD" w:themeFill="accent3" w:themeFillTint="33"/>
          </w:tcPr>
          <w:p w14:paraId="0527C015" w14:textId="77777777" w:rsidR="000D6E7D" w:rsidRPr="00425CDE" w:rsidRDefault="000D6E7D" w:rsidP="004A5DC9">
            <w:pPr>
              <w:spacing w:after="0" w:line="240" w:lineRule="auto"/>
              <w:rPr>
                <w:b/>
                <w:sz w:val="20"/>
                <w:szCs w:val="20"/>
              </w:rPr>
            </w:pPr>
          </w:p>
        </w:tc>
        <w:tc>
          <w:tcPr>
            <w:tcW w:w="1701" w:type="dxa"/>
            <w:shd w:val="clear" w:color="auto" w:fill="EAF1DD" w:themeFill="accent3" w:themeFillTint="33"/>
          </w:tcPr>
          <w:p w14:paraId="6100AB89" w14:textId="77777777" w:rsidR="000D6E7D" w:rsidRPr="00425CDE" w:rsidRDefault="000D6E7D" w:rsidP="004A5DC9">
            <w:pPr>
              <w:spacing w:after="0" w:line="240" w:lineRule="auto"/>
              <w:jc w:val="center"/>
              <w:rPr>
                <w:b/>
                <w:sz w:val="20"/>
                <w:szCs w:val="20"/>
              </w:rPr>
            </w:pPr>
            <w:r w:rsidRPr="00425CDE">
              <w:rPr>
                <w:b/>
                <w:sz w:val="20"/>
                <w:szCs w:val="20"/>
              </w:rPr>
              <w:t>KVALITATIVNO</w:t>
            </w:r>
          </w:p>
        </w:tc>
        <w:tc>
          <w:tcPr>
            <w:tcW w:w="2126" w:type="dxa"/>
            <w:shd w:val="clear" w:color="auto" w:fill="EAF1DD" w:themeFill="accent3" w:themeFillTint="33"/>
          </w:tcPr>
          <w:p w14:paraId="71C192AA" w14:textId="77777777" w:rsidR="000D6E7D" w:rsidRPr="00425CDE" w:rsidRDefault="000D6E7D" w:rsidP="004A5DC9">
            <w:pPr>
              <w:spacing w:after="0" w:line="240" w:lineRule="auto"/>
              <w:jc w:val="center"/>
              <w:rPr>
                <w:b/>
                <w:sz w:val="20"/>
                <w:szCs w:val="20"/>
              </w:rPr>
            </w:pPr>
            <w:r w:rsidRPr="00425CDE">
              <w:rPr>
                <w:b/>
                <w:sz w:val="20"/>
                <w:szCs w:val="20"/>
              </w:rPr>
              <w:t>VJEROJATNOST</w:t>
            </w:r>
          </w:p>
        </w:tc>
        <w:tc>
          <w:tcPr>
            <w:tcW w:w="2977" w:type="dxa"/>
            <w:shd w:val="clear" w:color="auto" w:fill="EAF1DD" w:themeFill="accent3" w:themeFillTint="33"/>
          </w:tcPr>
          <w:p w14:paraId="2A24732E" w14:textId="77777777" w:rsidR="000D6E7D" w:rsidRPr="00425CDE" w:rsidRDefault="000D6E7D" w:rsidP="004A5DC9">
            <w:pPr>
              <w:spacing w:after="0" w:line="240" w:lineRule="auto"/>
              <w:jc w:val="center"/>
              <w:rPr>
                <w:b/>
                <w:sz w:val="20"/>
                <w:szCs w:val="20"/>
              </w:rPr>
            </w:pPr>
            <w:r w:rsidRPr="00425CDE">
              <w:rPr>
                <w:b/>
                <w:sz w:val="20"/>
                <w:szCs w:val="20"/>
              </w:rPr>
              <w:t>FREKVENCIJA</w:t>
            </w:r>
          </w:p>
        </w:tc>
        <w:tc>
          <w:tcPr>
            <w:tcW w:w="1701" w:type="dxa"/>
            <w:shd w:val="clear" w:color="auto" w:fill="EAF1DD" w:themeFill="accent3" w:themeFillTint="33"/>
          </w:tcPr>
          <w:p w14:paraId="53636315" w14:textId="77777777" w:rsidR="000D6E7D" w:rsidRPr="00425CDE" w:rsidRDefault="000D6E7D" w:rsidP="004A5DC9">
            <w:pPr>
              <w:spacing w:after="0" w:line="240" w:lineRule="auto"/>
              <w:jc w:val="center"/>
              <w:rPr>
                <w:b/>
                <w:sz w:val="20"/>
                <w:szCs w:val="20"/>
              </w:rPr>
            </w:pPr>
            <w:r w:rsidRPr="00425CDE">
              <w:rPr>
                <w:b/>
                <w:sz w:val="20"/>
                <w:szCs w:val="20"/>
              </w:rPr>
              <w:t>ODABRANO</w:t>
            </w:r>
          </w:p>
        </w:tc>
      </w:tr>
      <w:tr w:rsidR="000D6E7D" w:rsidRPr="00425CDE" w14:paraId="50EC563C" w14:textId="77777777" w:rsidTr="00D35933">
        <w:trPr>
          <w:trHeight w:val="254"/>
          <w:jc w:val="center"/>
        </w:trPr>
        <w:tc>
          <w:tcPr>
            <w:tcW w:w="1555" w:type="dxa"/>
          </w:tcPr>
          <w:p w14:paraId="073E3BE1" w14:textId="77777777" w:rsidR="000D6E7D" w:rsidRPr="00425CDE" w:rsidRDefault="000D6E7D" w:rsidP="004A5DC9">
            <w:pPr>
              <w:spacing w:after="0" w:line="240" w:lineRule="auto"/>
              <w:jc w:val="center"/>
              <w:rPr>
                <w:b/>
                <w:sz w:val="20"/>
                <w:szCs w:val="20"/>
              </w:rPr>
            </w:pPr>
            <w:r w:rsidRPr="00425CDE">
              <w:rPr>
                <w:b/>
                <w:sz w:val="20"/>
                <w:szCs w:val="20"/>
              </w:rPr>
              <w:t>1</w:t>
            </w:r>
          </w:p>
        </w:tc>
        <w:tc>
          <w:tcPr>
            <w:tcW w:w="1701" w:type="dxa"/>
          </w:tcPr>
          <w:p w14:paraId="798BE214" w14:textId="77777777" w:rsidR="000D6E7D" w:rsidRPr="00425CDE" w:rsidRDefault="000D6E7D" w:rsidP="004A5DC9">
            <w:pPr>
              <w:spacing w:after="0" w:line="240" w:lineRule="auto"/>
              <w:jc w:val="center"/>
              <w:rPr>
                <w:sz w:val="20"/>
                <w:szCs w:val="20"/>
              </w:rPr>
            </w:pPr>
            <w:r w:rsidRPr="00425CDE">
              <w:rPr>
                <w:sz w:val="20"/>
                <w:szCs w:val="20"/>
              </w:rPr>
              <w:t>Iznimno mala</w:t>
            </w:r>
          </w:p>
        </w:tc>
        <w:tc>
          <w:tcPr>
            <w:tcW w:w="2126" w:type="dxa"/>
          </w:tcPr>
          <w:p w14:paraId="066D1414" w14:textId="77777777" w:rsidR="000D6E7D" w:rsidRPr="00425CDE" w:rsidRDefault="000D6E7D" w:rsidP="004A5DC9">
            <w:pPr>
              <w:spacing w:after="0" w:line="240" w:lineRule="auto"/>
              <w:jc w:val="center"/>
              <w:rPr>
                <w:sz w:val="20"/>
                <w:szCs w:val="20"/>
              </w:rPr>
            </w:pPr>
            <w:r w:rsidRPr="00425CDE">
              <w:rPr>
                <w:sz w:val="20"/>
                <w:szCs w:val="20"/>
              </w:rPr>
              <w:t>&lt;1 %</w:t>
            </w:r>
          </w:p>
        </w:tc>
        <w:tc>
          <w:tcPr>
            <w:tcW w:w="2977" w:type="dxa"/>
          </w:tcPr>
          <w:p w14:paraId="21A7EBA7" w14:textId="77777777" w:rsidR="000D6E7D" w:rsidRPr="00425CDE" w:rsidRDefault="000D6E7D" w:rsidP="004A5DC9">
            <w:pPr>
              <w:spacing w:after="0" w:line="240" w:lineRule="auto"/>
              <w:jc w:val="center"/>
              <w:rPr>
                <w:sz w:val="20"/>
                <w:szCs w:val="20"/>
              </w:rPr>
            </w:pPr>
            <w:r w:rsidRPr="00425CDE">
              <w:rPr>
                <w:sz w:val="20"/>
                <w:szCs w:val="20"/>
              </w:rPr>
              <w:t>1 događaj u 100 godina i rjeđe</w:t>
            </w:r>
          </w:p>
        </w:tc>
        <w:tc>
          <w:tcPr>
            <w:tcW w:w="1701" w:type="dxa"/>
          </w:tcPr>
          <w:p w14:paraId="42083BD6" w14:textId="77777777" w:rsidR="000D6E7D" w:rsidRPr="00425CDE" w:rsidRDefault="000D6E7D" w:rsidP="004A5DC9">
            <w:pPr>
              <w:spacing w:after="0" w:line="240" w:lineRule="auto"/>
              <w:jc w:val="center"/>
              <w:rPr>
                <w:sz w:val="20"/>
                <w:szCs w:val="20"/>
              </w:rPr>
            </w:pPr>
          </w:p>
        </w:tc>
      </w:tr>
      <w:tr w:rsidR="000D6E7D" w:rsidRPr="00425CDE" w14:paraId="053947B6" w14:textId="77777777" w:rsidTr="00D35933">
        <w:trPr>
          <w:trHeight w:val="254"/>
          <w:jc w:val="center"/>
        </w:trPr>
        <w:tc>
          <w:tcPr>
            <w:tcW w:w="1555" w:type="dxa"/>
          </w:tcPr>
          <w:p w14:paraId="15B51F4E" w14:textId="77777777" w:rsidR="000D6E7D" w:rsidRPr="00425CDE" w:rsidRDefault="000D6E7D" w:rsidP="004A5DC9">
            <w:pPr>
              <w:spacing w:after="0" w:line="240" w:lineRule="auto"/>
              <w:jc w:val="center"/>
              <w:rPr>
                <w:b/>
                <w:sz w:val="20"/>
                <w:szCs w:val="20"/>
              </w:rPr>
            </w:pPr>
            <w:r w:rsidRPr="00425CDE">
              <w:rPr>
                <w:b/>
                <w:sz w:val="20"/>
                <w:szCs w:val="20"/>
              </w:rPr>
              <w:t>2</w:t>
            </w:r>
          </w:p>
        </w:tc>
        <w:tc>
          <w:tcPr>
            <w:tcW w:w="1701" w:type="dxa"/>
          </w:tcPr>
          <w:p w14:paraId="607EAF34" w14:textId="77777777" w:rsidR="000D6E7D" w:rsidRPr="00425CDE" w:rsidRDefault="000D6E7D" w:rsidP="004A5DC9">
            <w:pPr>
              <w:spacing w:after="0" w:line="240" w:lineRule="auto"/>
              <w:jc w:val="center"/>
              <w:rPr>
                <w:sz w:val="20"/>
                <w:szCs w:val="20"/>
              </w:rPr>
            </w:pPr>
            <w:r w:rsidRPr="00425CDE">
              <w:rPr>
                <w:sz w:val="20"/>
                <w:szCs w:val="20"/>
              </w:rPr>
              <w:t>Mala</w:t>
            </w:r>
          </w:p>
        </w:tc>
        <w:tc>
          <w:tcPr>
            <w:tcW w:w="2126" w:type="dxa"/>
          </w:tcPr>
          <w:p w14:paraId="77143CBF" w14:textId="77777777" w:rsidR="000D6E7D" w:rsidRPr="00425CDE" w:rsidRDefault="000D6E7D" w:rsidP="004A5DC9">
            <w:pPr>
              <w:spacing w:after="0" w:line="240" w:lineRule="auto"/>
              <w:jc w:val="center"/>
              <w:rPr>
                <w:sz w:val="20"/>
                <w:szCs w:val="20"/>
              </w:rPr>
            </w:pPr>
            <w:r w:rsidRPr="00425CDE">
              <w:rPr>
                <w:sz w:val="20"/>
                <w:szCs w:val="20"/>
              </w:rPr>
              <w:t>1 – 5 %</w:t>
            </w:r>
          </w:p>
        </w:tc>
        <w:tc>
          <w:tcPr>
            <w:tcW w:w="2977" w:type="dxa"/>
          </w:tcPr>
          <w:p w14:paraId="5E6B69F0" w14:textId="77777777" w:rsidR="000D6E7D" w:rsidRPr="00425CDE" w:rsidRDefault="000D6E7D" w:rsidP="004A5DC9">
            <w:pPr>
              <w:spacing w:after="0" w:line="240" w:lineRule="auto"/>
              <w:jc w:val="center"/>
              <w:rPr>
                <w:sz w:val="20"/>
                <w:szCs w:val="20"/>
              </w:rPr>
            </w:pPr>
            <w:r w:rsidRPr="00425CDE">
              <w:rPr>
                <w:sz w:val="20"/>
                <w:szCs w:val="20"/>
              </w:rPr>
              <w:t>1 događaj u 20 do 100 godina</w:t>
            </w:r>
          </w:p>
        </w:tc>
        <w:tc>
          <w:tcPr>
            <w:tcW w:w="1701" w:type="dxa"/>
          </w:tcPr>
          <w:p w14:paraId="59CC1472" w14:textId="6AEA2523" w:rsidR="000D6E7D" w:rsidRPr="00425CDE" w:rsidRDefault="000D6E7D" w:rsidP="004A5DC9">
            <w:pPr>
              <w:spacing w:after="0" w:line="240" w:lineRule="auto"/>
              <w:jc w:val="center"/>
              <w:rPr>
                <w:sz w:val="20"/>
                <w:szCs w:val="20"/>
              </w:rPr>
            </w:pPr>
          </w:p>
        </w:tc>
      </w:tr>
      <w:tr w:rsidR="000D6E7D" w:rsidRPr="00425CDE" w14:paraId="3E0BECE7" w14:textId="77777777" w:rsidTr="00D35933">
        <w:trPr>
          <w:trHeight w:val="254"/>
          <w:jc w:val="center"/>
        </w:trPr>
        <w:tc>
          <w:tcPr>
            <w:tcW w:w="1555" w:type="dxa"/>
          </w:tcPr>
          <w:p w14:paraId="0180D2FC" w14:textId="77777777" w:rsidR="000D6E7D" w:rsidRPr="00425CDE" w:rsidRDefault="000D6E7D" w:rsidP="004A5DC9">
            <w:pPr>
              <w:spacing w:after="0" w:line="240" w:lineRule="auto"/>
              <w:jc w:val="center"/>
              <w:rPr>
                <w:b/>
                <w:sz w:val="20"/>
                <w:szCs w:val="20"/>
              </w:rPr>
            </w:pPr>
            <w:r w:rsidRPr="00425CDE">
              <w:rPr>
                <w:b/>
                <w:sz w:val="20"/>
                <w:szCs w:val="20"/>
              </w:rPr>
              <w:t>3</w:t>
            </w:r>
          </w:p>
        </w:tc>
        <w:tc>
          <w:tcPr>
            <w:tcW w:w="1701" w:type="dxa"/>
          </w:tcPr>
          <w:p w14:paraId="462AB40F" w14:textId="77777777" w:rsidR="000D6E7D" w:rsidRPr="00425CDE" w:rsidRDefault="000D6E7D" w:rsidP="004A5DC9">
            <w:pPr>
              <w:spacing w:after="0" w:line="240" w:lineRule="auto"/>
              <w:jc w:val="center"/>
              <w:rPr>
                <w:sz w:val="20"/>
                <w:szCs w:val="20"/>
              </w:rPr>
            </w:pPr>
            <w:r w:rsidRPr="00425CDE">
              <w:rPr>
                <w:sz w:val="20"/>
                <w:szCs w:val="20"/>
              </w:rPr>
              <w:t>Umjerena</w:t>
            </w:r>
          </w:p>
        </w:tc>
        <w:tc>
          <w:tcPr>
            <w:tcW w:w="2126" w:type="dxa"/>
          </w:tcPr>
          <w:p w14:paraId="6F4A8B39" w14:textId="77777777" w:rsidR="000D6E7D" w:rsidRPr="00425CDE" w:rsidRDefault="000D6E7D" w:rsidP="004A5DC9">
            <w:pPr>
              <w:spacing w:after="0" w:line="240" w:lineRule="auto"/>
              <w:jc w:val="center"/>
              <w:rPr>
                <w:sz w:val="20"/>
                <w:szCs w:val="20"/>
              </w:rPr>
            </w:pPr>
            <w:r w:rsidRPr="00425CDE">
              <w:rPr>
                <w:sz w:val="20"/>
                <w:szCs w:val="20"/>
              </w:rPr>
              <w:t>5 – 50 %</w:t>
            </w:r>
          </w:p>
        </w:tc>
        <w:tc>
          <w:tcPr>
            <w:tcW w:w="2977" w:type="dxa"/>
          </w:tcPr>
          <w:p w14:paraId="19CC04F7" w14:textId="77777777" w:rsidR="000D6E7D" w:rsidRPr="00425CDE" w:rsidRDefault="000D6E7D" w:rsidP="004A5DC9">
            <w:pPr>
              <w:spacing w:after="0" w:line="240" w:lineRule="auto"/>
              <w:jc w:val="center"/>
              <w:rPr>
                <w:sz w:val="20"/>
                <w:szCs w:val="20"/>
              </w:rPr>
            </w:pPr>
            <w:r w:rsidRPr="00425CDE">
              <w:rPr>
                <w:sz w:val="20"/>
                <w:szCs w:val="20"/>
              </w:rPr>
              <w:t>1 događaj u 2 do 20 godina</w:t>
            </w:r>
          </w:p>
        </w:tc>
        <w:tc>
          <w:tcPr>
            <w:tcW w:w="1701" w:type="dxa"/>
          </w:tcPr>
          <w:p w14:paraId="42E749ED" w14:textId="7E324E13" w:rsidR="000D6E7D" w:rsidRPr="00425CDE" w:rsidRDefault="00425CDE" w:rsidP="004A5DC9">
            <w:pPr>
              <w:spacing w:after="0" w:line="240" w:lineRule="auto"/>
              <w:jc w:val="center"/>
              <w:rPr>
                <w:sz w:val="20"/>
                <w:szCs w:val="20"/>
              </w:rPr>
            </w:pPr>
            <w:r w:rsidRPr="00425CDE">
              <w:rPr>
                <w:sz w:val="20"/>
                <w:szCs w:val="20"/>
              </w:rPr>
              <w:t>x</w:t>
            </w:r>
          </w:p>
        </w:tc>
      </w:tr>
      <w:tr w:rsidR="000D6E7D" w:rsidRPr="00425CDE" w14:paraId="7BD70639" w14:textId="77777777" w:rsidTr="00D35933">
        <w:trPr>
          <w:trHeight w:val="254"/>
          <w:jc w:val="center"/>
        </w:trPr>
        <w:tc>
          <w:tcPr>
            <w:tcW w:w="1555" w:type="dxa"/>
          </w:tcPr>
          <w:p w14:paraId="6A8C31A8" w14:textId="77777777" w:rsidR="000D6E7D" w:rsidRPr="00425CDE" w:rsidRDefault="000D6E7D" w:rsidP="004A5DC9">
            <w:pPr>
              <w:spacing w:after="0" w:line="240" w:lineRule="auto"/>
              <w:jc w:val="center"/>
              <w:rPr>
                <w:b/>
                <w:sz w:val="20"/>
                <w:szCs w:val="20"/>
              </w:rPr>
            </w:pPr>
            <w:r w:rsidRPr="00425CDE">
              <w:rPr>
                <w:b/>
                <w:sz w:val="20"/>
                <w:szCs w:val="20"/>
              </w:rPr>
              <w:t>4</w:t>
            </w:r>
          </w:p>
        </w:tc>
        <w:tc>
          <w:tcPr>
            <w:tcW w:w="1701" w:type="dxa"/>
          </w:tcPr>
          <w:p w14:paraId="1F59EEC6" w14:textId="77777777" w:rsidR="000D6E7D" w:rsidRPr="00425CDE" w:rsidRDefault="000D6E7D" w:rsidP="004A5DC9">
            <w:pPr>
              <w:spacing w:after="0" w:line="240" w:lineRule="auto"/>
              <w:jc w:val="center"/>
              <w:rPr>
                <w:sz w:val="20"/>
                <w:szCs w:val="20"/>
              </w:rPr>
            </w:pPr>
            <w:r w:rsidRPr="00425CDE">
              <w:rPr>
                <w:sz w:val="20"/>
                <w:szCs w:val="20"/>
              </w:rPr>
              <w:t>Velika</w:t>
            </w:r>
          </w:p>
        </w:tc>
        <w:tc>
          <w:tcPr>
            <w:tcW w:w="2126" w:type="dxa"/>
          </w:tcPr>
          <w:p w14:paraId="5829D541" w14:textId="77777777" w:rsidR="000D6E7D" w:rsidRPr="00425CDE" w:rsidRDefault="000D6E7D" w:rsidP="004A5DC9">
            <w:pPr>
              <w:spacing w:after="0" w:line="240" w:lineRule="auto"/>
              <w:jc w:val="center"/>
              <w:rPr>
                <w:sz w:val="20"/>
                <w:szCs w:val="20"/>
              </w:rPr>
            </w:pPr>
            <w:r w:rsidRPr="00425CDE">
              <w:rPr>
                <w:sz w:val="20"/>
                <w:szCs w:val="20"/>
              </w:rPr>
              <w:t>51 – 98 %</w:t>
            </w:r>
          </w:p>
        </w:tc>
        <w:tc>
          <w:tcPr>
            <w:tcW w:w="2977" w:type="dxa"/>
          </w:tcPr>
          <w:p w14:paraId="57E708B6" w14:textId="77777777" w:rsidR="000D6E7D" w:rsidRPr="00425CDE" w:rsidRDefault="000D6E7D" w:rsidP="004A5DC9">
            <w:pPr>
              <w:spacing w:after="0" w:line="240" w:lineRule="auto"/>
              <w:jc w:val="center"/>
              <w:rPr>
                <w:sz w:val="20"/>
                <w:szCs w:val="20"/>
              </w:rPr>
            </w:pPr>
            <w:r w:rsidRPr="00425CDE">
              <w:rPr>
                <w:sz w:val="20"/>
                <w:szCs w:val="20"/>
              </w:rPr>
              <w:t>1 događaj 1 do 2 godine</w:t>
            </w:r>
          </w:p>
        </w:tc>
        <w:tc>
          <w:tcPr>
            <w:tcW w:w="1701" w:type="dxa"/>
          </w:tcPr>
          <w:p w14:paraId="55460FBF" w14:textId="77777777" w:rsidR="000D6E7D" w:rsidRPr="00425CDE" w:rsidRDefault="000D6E7D" w:rsidP="004A5DC9">
            <w:pPr>
              <w:spacing w:after="0" w:line="240" w:lineRule="auto"/>
              <w:jc w:val="center"/>
              <w:rPr>
                <w:sz w:val="20"/>
                <w:szCs w:val="20"/>
              </w:rPr>
            </w:pPr>
          </w:p>
        </w:tc>
      </w:tr>
      <w:tr w:rsidR="000D6E7D" w:rsidRPr="005A761D" w14:paraId="7013834E" w14:textId="77777777" w:rsidTr="00D35933">
        <w:trPr>
          <w:trHeight w:val="270"/>
          <w:jc w:val="center"/>
        </w:trPr>
        <w:tc>
          <w:tcPr>
            <w:tcW w:w="1555" w:type="dxa"/>
          </w:tcPr>
          <w:p w14:paraId="0316B1DF" w14:textId="77777777" w:rsidR="000D6E7D" w:rsidRPr="00425CDE" w:rsidRDefault="000D6E7D" w:rsidP="004A5DC9">
            <w:pPr>
              <w:spacing w:after="0" w:line="240" w:lineRule="auto"/>
              <w:jc w:val="center"/>
              <w:rPr>
                <w:b/>
                <w:sz w:val="20"/>
                <w:szCs w:val="20"/>
              </w:rPr>
            </w:pPr>
            <w:r w:rsidRPr="00425CDE">
              <w:rPr>
                <w:b/>
                <w:sz w:val="20"/>
                <w:szCs w:val="20"/>
              </w:rPr>
              <w:t>5</w:t>
            </w:r>
          </w:p>
        </w:tc>
        <w:tc>
          <w:tcPr>
            <w:tcW w:w="1701" w:type="dxa"/>
          </w:tcPr>
          <w:p w14:paraId="18B2608D" w14:textId="77777777" w:rsidR="000D6E7D" w:rsidRPr="00425CDE" w:rsidRDefault="000D6E7D" w:rsidP="004A5DC9">
            <w:pPr>
              <w:spacing w:after="0" w:line="240" w:lineRule="auto"/>
              <w:jc w:val="center"/>
              <w:rPr>
                <w:sz w:val="20"/>
                <w:szCs w:val="20"/>
              </w:rPr>
            </w:pPr>
            <w:r w:rsidRPr="00425CDE">
              <w:rPr>
                <w:sz w:val="20"/>
                <w:szCs w:val="20"/>
              </w:rPr>
              <w:t>Iznimno velika</w:t>
            </w:r>
          </w:p>
        </w:tc>
        <w:tc>
          <w:tcPr>
            <w:tcW w:w="2126" w:type="dxa"/>
          </w:tcPr>
          <w:p w14:paraId="0E2EBEF8" w14:textId="77777777" w:rsidR="000D6E7D" w:rsidRPr="00425CDE" w:rsidRDefault="000D6E7D" w:rsidP="004A5DC9">
            <w:pPr>
              <w:spacing w:after="0" w:line="240" w:lineRule="auto"/>
              <w:jc w:val="center"/>
              <w:rPr>
                <w:sz w:val="20"/>
                <w:szCs w:val="20"/>
              </w:rPr>
            </w:pPr>
            <w:r w:rsidRPr="00425CDE">
              <w:rPr>
                <w:sz w:val="20"/>
                <w:szCs w:val="20"/>
              </w:rPr>
              <w:t>&gt; 98 %</w:t>
            </w:r>
          </w:p>
        </w:tc>
        <w:tc>
          <w:tcPr>
            <w:tcW w:w="2977" w:type="dxa"/>
          </w:tcPr>
          <w:p w14:paraId="3260EDFC" w14:textId="77777777" w:rsidR="000D6E7D" w:rsidRPr="00425CDE" w:rsidRDefault="000D6E7D" w:rsidP="004A5DC9">
            <w:pPr>
              <w:spacing w:after="0" w:line="240" w:lineRule="auto"/>
              <w:jc w:val="center"/>
              <w:rPr>
                <w:sz w:val="20"/>
                <w:szCs w:val="20"/>
              </w:rPr>
            </w:pPr>
            <w:r w:rsidRPr="00425CDE">
              <w:rPr>
                <w:sz w:val="20"/>
                <w:szCs w:val="20"/>
              </w:rPr>
              <w:t>1 događaj godišnje ili češće</w:t>
            </w:r>
          </w:p>
        </w:tc>
        <w:tc>
          <w:tcPr>
            <w:tcW w:w="1701" w:type="dxa"/>
          </w:tcPr>
          <w:p w14:paraId="4B96B7BC" w14:textId="77777777" w:rsidR="000D6E7D" w:rsidRPr="00425CDE" w:rsidRDefault="000D6E7D" w:rsidP="004A5DC9">
            <w:pPr>
              <w:spacing w:after="0" w:line="240" w:lineRule="auto"/>
              <w:jc w:val="center"/>
              <w:rPr>
                <w:sz w:val="20"/>
                <w:szCs w:val="20"/>
              </w:rPr>
            </w:pPr>
          </w:p>
        </w:tc>
      </w:tr>
    </w:tbl>
    <w:p w14:paraId="37A149A3" w14:textId="77777777" w:rsidR="0047612A" w:rsidRPr="005A761D" w:rsidRDefault="0047612A" w:rsidP="000D6E7D">
      <w:pPr>
        <w:rPr>
          <w:highlight w:val="yellow"/>
        </w:rPr>
      </w:pPr>
    </w:p>
    <w:p w14:paraId="4192C742" w14:textId="77777777" w:rsidR="002E3DD0" w:rsidRPr="00425CDE" w:rsidRDefault="002B1760" w:rsidP="00813262">
      <w:pPr>
        <w:pStyle w:val="Naslov30"/>
      </w:pPr>
      <w:bookmarkStart w:id="66" w:name="_Toc217028206"/>
      <w:r w:rsidRPr="00425CDE">
        <w:t>Podaci, izvori i metode proračuna</w:t>
      </w:r>
      <w:bookmarkEnd w:id="66"/>
    </w:p>
    <w:p w14:paraId="36F30F09" w14:textId="77777777" w:rsidR="002B1760" w:rsidRPr="00425CDE" w:rsidRDefault="002B1760" w:rsidP="002B1760">
      <w:r w:rsidRPr="00425CDE">
        <w:t>Prilikom izračuna zona ugroženosti i procjene rizika korišteni su podaci iz:</w:t>
      </w:r>
    </w:p>
    <w:p w14:paraId="45BADF5F" w14:textId="6066A4E1" w:rsidR="00BE1D85" w:rsidRPr="00425CDE" w:rsidRDefault="00BE1D85" w:rsidP="006E00A8">
      <w:pPr>
        <w:pStyle w:val="Odlomakpopisa"/>
        <w:numPr>
          <w:ilvl w:val="0"/>
          <w:numId w:val="5"/>
        </w:numPr>
        <w:spacing w:line="276" w:lineRule="auto"/>
      </w:pPr>
      <w:r w:rsidRPr="00425CDE">
        <w:t xml:space="preserve">Procjena rizika od velikih nesreća </w:t>
      </w:r>
      <w:r w:rsidR="00B627A0" w:rsidRPr="00425CDE">
        <w:t>Općina Murter-Kornati</w:t>
      </w:r>
      <w:r w:rsidR="00425CDE" w:rsidRPr="00425CDE">
        <w:t xml:space="preserve"> </w:t>
      </w:r>
      <w:r w:rsidRPr="00425CDE">
        <w:t>(</w:t>
      </w:r>
      <w:r w:rsidR="00194653">
        <w:t>2021</w:t>
      </w:r>
      <w:r w:rsidRPr="00425CDE">
        <w:t>.)</w:t>
      </w:r>
    </w:p>
    <w:p w14:paraId="388B86A5" w14:textId="77777777" w:rsidR="00194653" w:rsidRPr="00194653" w:rsidRDefault="00194653" w:rsidP="00194653">
      <w:pPr>
        <w:pStyle w:val="Odlomakpopisa"/>
        <w:numPr>
          <w:ilvl w:val="0"/>
          <w:numId w:val="5"/>
        </w:numPr>
      </w:pPr>
      <w:r w:rsidRPr="00194653">
        <w:t xml:space="preserve">Procjena rizika od katastrofa za Republiku Hrvatsku (2024.), </w:t>
      </w:r>
    </w:p>
    <w:p w14:paraId="69D0B082" w14:textId="02E05FD6" w:rsidR="002B1760" w:rsidRPr="00425CDE" w:rsidRDefault="00B627A0" w:rsidP="006E00A8">
      <w:pPr>
        <w:pStyle w:val="Odlomakpopisa"/>
        <w:numPr>
          <w:ilvl w:val="0"/>
          <w:numId w:val="5"/>
        </w:numPr>
        <w:spacing w:line="276" w:lineRule="auto"/>
      </w:pPr>
      <w:r w:rsidRPr="00425CDE">
        <w:t>Općine Murter-Kornati</w:t>
      </w:r>
      <w:r w:rsidR="00425CDE" w:rsidRPr="00425CDE">
        <w:t xml:space="preserve"> </w:t>
      </w:r>
      <w:r w:rsidR="002B1760" w:rsidRPr="00425CDE">
        <w:t>(dobiv</w:t>
      </w:r>
      <w:r w:rsidR="009279B8" w:rsidRPr="00425CDE">
        <w:t>eni od Jedinstvenog upravnog od</w:t>
      </w:r>
      <w:r w:rsidR="002B1760" w:rsidRPr="00425CDE">
        <w:t xml:space="preserve">jela) </w:t>
      </w:r>
    </w:p>
    <w:p w14:paraId="06106BF5" w14:textId="77777777" w:rsidR="00C946BD" w:rsidRDefault="009279B8" w:rsidP="006E00A8">
      <w:pPr>
        <w:pStyle w:val="Odlomakpopisa"/>
        <w:numPr>
          <w:ilvl w:val="0"/>
          <w:numId w:val="5"/>
        </w:numPr>
        <w:spacing w:line="276" w:lineRule="auto"/>
      </w:pPr>
      <w:r w:rsidRPr="00425CDE">
        <w:t xml:space="preserve">Hrvatskih voda </w:t>
      </w:r>
    </w:p>
    <w:p w14:paraId="69E3860A" w14:textId="40FF6401" w:rsidR="00194653" w:rsidRDefault="00194653" w:rsidP="006E00A8">
      <w:pPr>
        <w:pStyle w:val="Odlomakpopisa"/>
        <w:numPr>
          <w:ilvl w:val="0"/>
          <w:numId w:val="5"/>
        </w:numPr>
        <w:spacing w:line="276" w:lineRule="auto"/>
      </w:pPr>
      <w:r>
        <w:t>Proračun Grada</w:t>
      </w:r>
    </w:p>
    <w:p w14:paraId="0C250EB5" w14:textId="6CA8769D" w:rsidR="00BB74C1" w:rsidRDefault="00BB74C1" w:rsidP="006E00A8">
      <w:pPr>
        <w:pStyle w:val="Odlomakpopisa"/>
        <w:numPr>
          <w:ilvl w:val="0"/>
          <w:numId w:val="5"/>
        </w:numPr>
        <w:spacing w:line="276" w:lineRule="auto"/>
      </w:pPr>
      <w:r>
        <w:t>DHMZ</w:t>
      </w:r>
    </w:p>
    <w:p w14:paraId="6FD846D4" w14:textId="0587F8A8" w:rsidR="00BB74C1" w:rsidRPr="00BB74C1" w:rsidRDefault="00BB74C1" w:rsidP="00BB74C1">
      <w:pPr>
        <w:pStyle w:val="Odlomakpopisa"/>
        <w:numPr>
          <w:ilvl w:val="0"/>
          <w:numId w:val="5"/>
        </w:numPr>
      </w:pPr>
      <w:r w:rsidRPr="00BB74C1">
        <w:t>Provedbeni plan obrane od poplava branjenog područja - F – južni Jadran</w:t>
      </w:r>
      <w:r>
        <w:t xml:space="preserve">, </w:t>
      </w:r>
      <w:proofErr w:type="spellStart"/>
      <w:r w:rsidRPr="00BB74C1">
        <w:t>područj</w:t>
      </w:r>
      <w:r>
        <w:t>E</w:t>
      </w:r>
      <w:proofErr w:type="spellEnd"/>
      <w:r w:rsidRPr="00BB74C1">
        <w:t xml:space="preserve"> maloga sliva „Krka – Šibensko primorje“ - branjeno područje 27 sektora F., ožujak 2024.,</w:t>
      </w:r>
    </w:p>
    <w:p w14:paraId="08F4E005" w14:textId="77777777" w:rsidR="00BB74C1" w:rsidRPr="00425CDE" w:rsidRDefault="00BB74C1" w:rsidP="00BB74C1">
      <w:pPr>
        <w:pStyle w:val="Odlomakpopisa"/>
        <w:numPr>
          <w:ilvl w:val="0"/>
          <w:numId w:val="0"/>
        </w:numPr>
        <w:spacing w:line="276" w:lineRule="auto"/>
        <w:ind w:left="720"/>
      </w:pPr>
    </w:p>
    <w:p w14:paraId="3F0A4BBA" w14:textId="77777777" w:rsidR="00C946BD" w:rsidRPr="005A761D" w:rsidRDefault="00C946BD" w:rsidP="00207DB2">
      <w:pPr>
        <w:rPr>
          <w:highlight w:val="yellow"/>
        </w:rPr>
      </w:pPr>
    </w:p>
    <w:p w14:paraId="0908017B" w14:textId="77777777" w:rsidR="000C6D97" w:rsidRPr="005A761D" w:rsidRDefault="000C6D97" w:rsidP="00207DB2">
      <w:pPr>
        <w:rPr>
          <w:highlight w:val="yellow"/>
        </w:rPr>
      </w:pPr>
    </w:p>
    <w:p w14:paraId="132D762C" w14:textId="3350DDAD" w:rsidR="000C6D97" w:rsidRPr="005A761D" w:rsidRDefault="000C6D97" w:rsidP="00207DB2">
      <w:pPr>
        <w:rPr>
          <w:highlight w:val="yellow"/>
        </w:rPr>
      </w:pPr>
    </w:p>
    <w:p w14:paraId="4055141C" w14:textId="1AF13CFB" w:rsidR="00D35933" w:rsidRPr="005A761D" w:rsidRDefault="00D35933" w:rsidP="00207DB2">
      <w:pPr>
        <w:rPr>
          <w:highlight w:val="yellow"/>
        </w:rPr>
      </w:pPr>
    </w:p>
    <w:p w14:paraId="33BD359D" w14:textId="7CBE85FF" w:rsidR="00D35933" w:rsidRPr="005A761D" w:rsidRDefault="00D35933" w:rsidP="00207DB2">
      <w:pPr>
        <w:rPr>
          <w:highlight w:val="yellow"/>
        </w:rPr>
      </w:pPr>
    </w:p>
    <w:p w14:paraId="34279028" w14:textId="6CD22692" w:rsidR="00D35933" w:rsidRDefault="00D35933" w:rsidP="00207DB2">
      <w:pPr>
        <w:rPr>
          <w:highlight w:val="yellow"/>
        </w:rPr>
      </w:pPr>
    </w:p>
    <w:p w14:paraId="459928D1" w14:textId="77777777" w:rsidR="00BB74C1" w:rsidRDefault="00BB74C1" w:rsidP="00207DB2">
      <w:pPr>
        <w:rPr>
          <w:highlight w:val="yellow"/>
        </w:rPr>
      </w:pPr>
    </w:p>
    <w:p w14:paraId="18BC33BD" w14:textId="77777777" w:rsidR="00BB74C1" w:rsidRDefault="00BB74C1" w:rsidP="00207DB2">
      <w:pPr>
        <w:rPr>
          <w:highlight w:val="yellow"/>
        </w:rPr>
      </w:pPr>
    </w:p>
    <w:p w14:paraId="7D72E4EA" w14:textId="77777777" w:rsidR="00BB74C1" w:rsidRDefault="00BB74C1" w:rsidP="00207DB2">
      <w:pPr>
        <w:rPr>
          <w:highlight w:val="yellow"/>
        </w:rPr>
      </w:pPr>
    </w:p>
    <w:p w14:paraId="09D9AE8B" w14:textId="77777777" w:rsidR="00BB74C1" w:rsidRDefault="00BB74C1" w:rsidP="00207DB2">
      <w:pPr>
        <w:rPr>
          <w:highlight w:val="yellow"/>
        </w:rPr>
      </w:pPr>
    </w:p>
    <w:p w14:paraId="335F6FEA" w14:textId="77777777" w:rsidR="00BB74C1" w:rsidRDefault="00BB74C1" w:rsidP="00207DB2">
      <w:pPr>
        <w:rPr>
          <w:highlight w:val="yellow"/>
        </w:rPr>
      </w:pPr>
    </w:p>
    <w:p w14:paraId="33FEC1D5" w14:textId="77777777" w:rsidR="00BB74C1" w:rsidRDefault="00BB74C1" w:rsidP="00207DB2">
      <w:pPr>
        <w:rPr>
          <w:highlight w:val="yellow"/>
        </w:rPr>
      </w:pPr>
    </w:p>
    <w:p w14:paraId="05A65531" w14:textId="77777777" w:rsidR="00BB74C1" w:rsidRPr="005A761D" w:rsidRDefault="00BB74C1" w:rsidP="00207DB2">
      <w:pPr>
        <w:rPr>
          <w:highlight w:val="yellow"/>
        </w:rPr>
      </w:pPr>
    </w:p>
    <w:p w14:paraId="551E9949" w14:textId="11EB753E" w:rsidR="00D35933" w:rsidRPr="005A761D" w:rsidRDefault="00D35933" w:rsidP="00207DB2">
      <w:pPr>
        <w:rPr>
          <w:highlight w:val="yellow"/>
        </w:rPr>
      </w:pPr>
    </w:p>
    <w:p w14:paraId="68416EDD" w14:textId="77777777" w:rsidR="0047612A" w:rsidRPr="008B7380" w:rsidRDefault="002B1760" w:rsidP="00813262">
      <w:pPr>
        <w:pStyle w:val="Naslov30"/>
      </w:pPr>
      <w:bookmarkStart w:id="67" w:name="_Toc217028207"/>
      <w:r w:rsidRPr="008B7380">
        <w:lastRenderedPageBreak/>
        <w:t>Matrice rizika</w:t>
      </w:r>
      <w:bookmarkEnd w:id="67"/>
    </w:p>
    <w:p w14:paraId="3146F23F" w14:textId="77777777" w:rsidR="00C946BD" w:rsidRPr="008B7380" w:rsidRDefault="00C946BD" w:rsidP="00C946BD">
      <w:pPr>
        <w:rPr>
          <w:b/>
          <w:i/>
          <w:noProof/>
          <w:u w:val="single"/>
          <w:lang w:eastAsia="hr-HR"/>
        </w:rPr>
      </w:pPr>
      <w:r w:rsidRPr="008B7380">
        <w:rPr>
          <w:b/>
          <w:i/>
          <w:noProof/>
          <w:u w:val="single"/>
          <w:lang w:eastAsia="hr-HR"/>
        </w:rPr>
        <w:t xml:space="preserve">RIZIK: </w:t>
      </w:r>
    </w:p>
    <w:p w14:paraId="09C82C30" w14:textId="26C205E9" w:rsidR="00C946BD" w:rsidRPr="008B7380" w:rsidRDefault="00C946BD" w:rsidP="00C946BD">
      <w:r w:rsidRPr="008B7380">
        <w:t xml:space="preserve">Poplava </w:t>
      </w:r>
    </w:p>
    <w:p w14:paraId="5F53E3FC" w14:textId="77777777" w:rsidR="00C946BD" w:rsidRPr="008B7380" w:rsidRDefault="00C946BD" w:rsidP="00B070CF">
      <w:pPr>
        <w:spacing w:before="120" w:after="120"/>
        <w:rPr>
          <w:b/>
          <w:i/>
          <w:noProof/>
          <w:u w:val="single"/>
          <w:lang w:eastAsia="hr-HR"/>
        </w:rPr>
      </w:pPr>
      <w:r w:rsidRPr="008B7380">
        <w:rPr>
          <w:b/>
          <w:i/>
          <w:noProof/>
          <w:u w:val="single"/>
          <w:lang w:eastAsia="hr-HR"/>
        </w:rPr>
        <w:t xml:space="preserve">NAZIV SCENARIJA: </w:t>
      </w:r>
    </w:p>
    <w:p w14:paraId="305E1D61" w14:textId="590E7379" w:rsidR="00C946BD" w:rsidRPr="008B7380" w:rsidRDefault="008B7380" w:rsidP="00C946BD">
      <w:pPr>
        <w:rPr>
          <w:noProof/>
          <w:lang w:eastAsia="hr-HR"/>
        </w:rPr>
      </w:pPr>
      <w:r w:rsidRPr="008B7380">
        <w:t xml:space="preserve">Pojava plimnog vala </w:t>
      </w:r>
      <w:r w:rsidR="00194653">
        <w:t xml:space="preserve">i bujične poplave </w:t>
      </w:r>
      <w:r w:rsidRPr="008B7380">
        <w:t>na području Općine Murter-Kornati</w:t>
      </w:r>
      <w:r w:rsidR="00C946BD" w:rsidRPr="008B7380">
        <w:rPr>
          <w:noProof/>
          <w:lang w:eastAsia="hr-HR"/>
        </w:rPr>
        <w:t>.</w:t>
      </w:r>
    </w:p>
    <w:p w14:paraId="2599DC1F" w14:textId="77777777" w:rsidR="00C946BD" w:rsidRPr="008B7380" w:rsidRDefault="00C946BD" w:rsidP="00C946BD">
      <w:r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70880" behindDoc="0" locked="0" layoutInCell="1" allowOverlap="1" wp14:anchorId="390D1888" wp14:editId="283201EE">
                <wp:simplePos x="0" y="0"/>
                <wp:positionH relativeFrom="column">
                  <wp:posOffset>2433320</wp:posOffset>
                </wp:positionH>
                <wp:positionV relativeFrom="paragraph">
                  <wp:posOffset>2352040</wp:posOffset>
                </wp:positionV>
                <wp:extent cx="314325" cy="252730"/>
                <wp:effectExtent l="19050" t="0" r="28575" b="13970"/>
                <wp:wrapNone/>
                <wp:docPr id="5"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A03E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26" type="#_x0000_t9" style="position:absolute;margin-left:191.6pt;margin-top:185.2pt;width:24.75pt;height:1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" adj="5313" fillcolor="#4f81bd [3204]" strokecolor="#4f81bd [3204]"/>
            </w:pict>
          </mc:Fallback>
        </mc:AlternateContent>
      </w:r>
      <w:r w:rsidRPr="008B7380">
        <w:rPr>
          <w:rFonts w:ascii="Courier New" w:eastAsia="Courier New" w:hAnsi="Courier New" w:cs="Courier New"/>
          <w:noProof/>
          <w:color w:val="000000"/>
          <w:lang w:eastAsia="hr-HR"/>
        </w:rPr>
        <w:drawing>
          <wp:inline distT="0" distB="0" distL="0" distR="0" wp14:anchorId="42B9ABC2" wp14:editId="67FF0432">
            <wp:extent cx="5210175" cy="444397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A9E487D" w14:textId="77777777" w:rsidR="00C946BD" w:rsidRPr="008B7380" w:rsidRDefault="00C946BD" w:rsidP="00C946BD">
      <w:pPr>
        <w:rPr>
          <w:b/>
          <w:sz w:val="20"/>
        </w:rPr>
      </w:pPr>
      <w:r w:rsidRPr="008B7380">
        <w:rPr>
          <w:b/>
          <w:sz w:val="20"/>
        </w:rPr>
        <w:t xml:space="preserve">           Život i zdravlje ljudi</w:t>
      </w:r>
      <w:r w:rsidRPr="008B7380">
        <w:rPr>
          <w:b/>
          <w:sz w:val="20"/>
        </w:rPr>
        <w:tab/>
      </w:r>
      <w:r w:rsidRPr="008B7380">
        <w:rPr>
          <w:b/>
          <w:sz w:val="20"/>
        </w:rPr>
        <w:tab/>
        <w:t xml:space="preserve">       Gospodarstvo</w:t>
      </w:r>
      <w:r w:rsidRPr="008B7380">
        <w:rPr>
          <w:b/>
          <w:sz w:val="20"/>
        </w:rPr>
        <w:tab/>
        <w:t xml:space="preserve">          Društvena stabilnost i politika</w:t>
      </w:r>
    </w:p>
    <w:p w14:paraId="454F91DE" w14:textId="52C59352" w:rsidR="00C946BD" w:rsidRPr="008B7380" w:rsidRDefault="00BB74C1" w:rsidP="00C946BD">
      <w:r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69856" behindDoc="0" locked="0" layoutInCell="1" allowOverlap="1" wp14:anchorId="54E416E1" wp14:editId="57B756AC">
                <wp:simplePos x="0" y="0"/>
                <wp:positionH relativeFrom="column">
                  <wp:posOffset>864235</wp:posOffset>
                </wp:positionH>
                <wp:positionV relativeFrom="paragraph">
                  <wp:posOffset>1061085</wp:posOffset>
                </wp:positionV>
                <wp:extent cx="111125" cy="90805"/>
                <wp:effectExtent l="19050" t="0" r="41275" b="23495"/>
                <wp:wrapNone/>
                <wp:docPr id="232" name="Hexagon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7467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2" o:spid="_x0000_s1026" type="#_x0000_t9" style="position:absolute;margin-left:68.05pt;margin-top:83.55pt;width:8.7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" fillcolor="#4f81bd [3204]" strokecolor="#4f81bd [3204]"/>
            </w:pict>
          </mc:Fallback>
        </mc:AlternateContent>
      </w:r>
      <w:r w:rsidR="008B7380"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72928" behindDoc="0" locked="0" layoutInCell="1" allowOverlap="1" wp14:anchorId="3D50E062" wp14:editId="3F7133E3">
                <wp:simplePos x="0" y="0"/>
                <wp:positionH relativeFrom="column">
                  <wp:posOffset>4760595</wp:posOffset>
                </wp:positionH>
                <wp:positionV relativeFrom="paragraph">
                  <wp:posOffset>866775</wp:posOffset>
                </wp:positionV>
                <wp:extent cx="111125" cy="90805"/>
                <wp:effectExtent l="19050" t="0" r="41275" b="23495"/>
                <wp:wrapNone/>
                <wp:docPr id="228" name="Hexago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94792" id="Hexagon 228" o:spid="_x0000_s1026" type="#_x0000_t9" style="position:absolute;margin-left:374.85pt;margin-top:68.25pt;width:8.75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" fillcolor="#4f81bd [3204]" strokecolor="#4f81bd [3204]"/>
            </w:pict>
          </mc:Fallback>
        </mc:AlternateContent>
      </w:r>
      <w:r w:rsidR="008B7380" w:rsidRPr="008B7380">
        <w:rPr>
          <w:rFonts w:ascii="Courier New" w:eastAsia="Courier New" w:hAnsi="Courier New" w:cs="Courier New"/>
          <w:noProof/>
          <w:color w:val="000000"/>
          <w:lang w:eastAsia="hr-HR"/>
        </w:rPr>
        <mc:AlternateContent>
          <mc:Choice Requires="wps">
            <w:drawing>
              <wp:anchor distT="0" distB="0" distL="114300" distR="114300" simplePos="0" relativeHeight="251771904" behindDoc="0" locked="0" layoutInCell="1" allowOverlap="1" wp14:anchorId="0570F8EC" wp14:editId="1B6FE2A6">
                <wp:simplePos x="0" y="0"/>
                <wp:positionH relativeFrom="column">
                  <wp:posOffset>2785745</wp:posOffset>
                </wp:positionH>
                <wp:positionV relativeFrom="paragraph">
                  <wp:posOffset>651510</wp:posOffset>
                </wp:positionV>
                <wp:extent cx="111125" cy="90805"/>
                <wp:effectExtent l="19050" t="0" r="41275" b="23495"/>
                <wp:wrapNone/>
                <wp:docPr id="233" name="Hexago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D4D75" id="Hexagon 233" o:spid="_x0000_s1026" type="#_x0000_t9" style="position:absolute;margin-left:219.35pt;margin-top:51.3pt;width:8.7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" fillcolor="#4f81bd [3204]" strokecolor="#4f81bd [3204]"/>
            </w:pict>
          </mc:Fallback>
        </mc:AlternateContent>
      </w:r>
      <w:r w:rsidR="00C946BD" w:rsidRPr="008B7380">
        <w:rPr>
          <w:rFonts w:ascii="Courier New" w:eastAsia="Courier New" w:hAnsi="Courier New" w:cs="Courier New"/>
          <w:noProof/>
          <w:color w:val="000000"/>
          <w:lang w:eastAsia="hr-HR"/>
        </w:rPr>
        <w:drawing>
          <wp:inline distT="0" distB="0" distL="0" distR="0" wp14:anchorId="5D08EE5B" wp14:editId="3AACF393">
            <wp:extent cx="1828800" cy="15544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C946BD" w:rsidRPr="008B7380">
        <w:t xml:space="preserve">  </w:t>
      </w:r>
      <w:r w:rsidR="00C946BD" w:rsidRPr="008B7380">
        <w:rPr>
          <w:rFonts w:ascii="Courier New" w:eastAsia="Courier New" w:hAnsi="Courier New" w:cs="Courier New"/>
          <w:noProof/>
          <w:color w:val="000000"/>
          <w:lang w:eastAsia="hr-HR"/>
        </w:rPr>
        <w:drawing>
          <wp:inline distT="0" distB="0" distL="0" distR="0" wp14:anchorId="18091211" wp14:editId="2F06CA7A">
            <wp:extent cx="1905000" cy="16192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C946BD" w:rsidRPr="008B7380">
        <w:t xml:space="preserve">  </w:t>
      </w:r>
      <w:r w:rsidR="00C946BD" w:rsidRPr="008B7380">
        <w:rPr>
          <w:rFonts w:ascii="Courier New" w:eastAsia="Courier New" w:hAnsi="Courier New" w:cs="Courier New"/>
          <w:noProof/>
          <w:color w:val="000000"/>
          <w:lang w:eastAsia="hr-HR"/>
        </w:rPr>
        <w:drawing>
          <wp:inline distT="0" distB="0" distL="0" distR="0" wp14:anchorId="32927BEB" wp14:editId="38A8B8CB">
            <wp:extent cx="1906270" cy="162032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64C47EB4" w14:textId="297E0CFA" w:rsidR="00BE1D85" w:rsidRPr="008B7380" w:rsidRDefault="00BE1D85" w:rsidP="00C946BD">
      <w:pPr>
        <w:rPr>
          <w:b/>
        </w:rPr>
      </w:pPr>
    </w:p>
    <w:p w14:paraId="63C48B2A" w14:textId="77777777" w:rsidR="004B68DD" w:rsidRPr="005A761D" w:rsidRDefault="004B68DD" w:rsidP="00C946BD">
      <w:pPr>
        <w:rPr>
          <w:b/>
          <w:highlight w:val="yellow"/>
        </w:rPr>
      </w:pPr>
    </w:p>
    <w:p w14:paraId="4DB30E9A" w14:textId="6943FDB7" w:rsidR="00BE1D85" w:rsidRPr="005A761D" w:rsidRDefault="00BE1D85" w:rsidP="00C946BD">
      <w:pPr>
        <w:rPr>
          <w:b/>
          <w:highlight w:val="yellow"/>
        </w:rPr>
      </w:pPr>
    </w:p>
    <w:p w14:paraId="23F7BE45" w14:textId="77777777" w:rsidR="00BE1D85" w:rsidRPr="008B7380" w:rsidRDefault="00BE1D85" w:rsidP="00BE1D85">
      <w:pPr>
        <w:rPr>
          <w:u w:val="single"/>
        </w:rPr>
      </w:pPr>
      <w:r w:rsidRPr="008B7380">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BE1D85" w:rsidRPr="008B7380" w14:paraId="3BABCACB" w14:textId="77777777" w:rsidTr="00D36391">
        <w:tc>
          <w:tcPr>
            <w:tcW w:w="2263" w:type="dxa"/>
            <w:vAlign w:val="center"/>
          </w:tcPr>
          <w:p w14:paraId="724B1BB4" w14:textId="77777777" w:rsidR="00BE1D85" w:rsidRPr="008B7380" w:rsidRDefault="00BE1D85" w:rsidP="00D36391">
            <w:pPr>
              <w:rPr>
                <w:sz w:val="20"/>
              </w:rPr>
            </w:pPr>
          </w:p>
        </w:tc>
        <w:tc>
          <w:tcPr>
            <w:tcW w:w="6797" w:type="dxa"/>
            <w:gridSpan w:val="2"/>
            <w:vAlign w:val="center"/>
          </w:tcPr>
          <w:p w14:paraId="4672C2E6" w14:textId="77777777" w:rsidR="00BE1D85" w:rsidRPr="008B7380" w:rsidRDefault="00BE1D85" w:rsidP="00D36391">
            <w:pPr>
              <w:jc w:val="left"/>
              <w:rPr>
                <w:sz w:val="20"/>
              </w:rPr>
            </w:pPr>
            <w:r w:rsidRPr="008B7380">
              <w:rPr>
                <w:sz w:val="20"/>
              </w:rPr>
              <w:t>Ne postoji dovoljna količina statističkih, iskustva stručnjaka i ostalih podataka te pouzdana metodologija procjene posljedica zbog čega se očekuju značajnije greške</w:t>
            </w:r>
          </w:p>
        </w:tc>
      </w:tr>
      <w:tr w:rsidR="00BE1D85" w:rsidRPr="008B7380" w14:paraId="58844434" w14:textId="77777777" w:rsidTr="00D36391">
        <w:tc>
          <w:tcPr>
            <w:tcW w:w="2263" w:type="dxa"/>
            <w:vAlign w:val="center"/>
          </w:tcPr>
          <w:p w14:paraId="488FB466" w14:textId="77777777" w:rsidR="00BE1D85" w:rsidRPr="008B7380" w:rsidRDefault="00BE1D85" w:rsidP="00D36391">
            <w:pPr>
              <w:jc w:val="center"/>
              <w:rPr>
                <w:b/>
                <w:sz w:val="20"/>
              </w:rPr>
            </w:pPr>
            <w:r w:rsidRPr="008B7380">
              <w:rPr>
                <w:b/>
                <w:sz w:val="20"/>
              </w:rPr>
              <w:t>Vrlo visoka nepouzdanost</w:t>
            </w:r>
          </w:p>
        </w:tc>
        <w:tc>
          <w:tcPr>
            <w:tcW w:w="993" w:type="dxa"/>
            <w:shd w:val="clear" w:color="auto" w:fill="FF0000"/>
            <w:vAlign w:val="center"/>
          </w:tcPr>
          <w:p w14:paraId="4C08810D" w14:textId="77777777" w:rsidR="00BE1D85" w:rsidRPr="008B7380" w:rsidRDefault="00BE1D85" w:rsidP="00D36391">
            <w:pPr>
              <w:jc w:val="center"/>
              <w:rPr>
                <w:sz w:val="20"/>
              </w:rPr>
            </w:pPr>
            <w:r w:rsidRPr="008B7380">
              <w:rPr>
                <w:sz w:val="20"/>
              </w:rPr>
              <w:t>4</w:t>
            </w:r>
          </w:p>
        </w:tc>
        <w:tc>
          <w:tcPr>
            <w:tcW w:w="5804" w:type="dxa"/>
            <w:vAlign w:val="center"/>
          </w:tcPr>
          <w:p w14:paraId="7D4B9AF2" w14:textId="77777777" w:rsidR="00BE1D85" w:rsidRPr="008B7380" w:rsidRDefault="00BE1D85" w:rsidP="00D36391">
            <w:pPr>
              <w:jc w:val="center"/>
              <w:rPr>
                <w:b/>
                <w:sz w:val="20"/>
              </w:rPr>
            </w:pPr>
          </w:p>
        </w:tc>
      </w:tr>
      <w:tr w:rsidR="00BE1D85" w:rsidRPr="008B7380" w14:paraId="1A3508C4" w14:textId="77777777" w:rsidTr="00D36391">
        <w:tc>
          <w:tcPr>
            <w:tcW w:w="2263" w:type="dxa"/>
            <w:vAlign w:val="center"/>
          </w:tcPr>
          <w:p w14:paraId="65395654" w14:textId="77777777" w:rsidR="00BE1D85" w:rsidRPr="008B7380" w:rsidRDefault="00BE1D85" w:rsidP="00D36391">
            <w:pPr>
              <w:jc w:val="center"/>
              <w:rPr>
                <w:b/>
                <w:sz w:val="20"/>
              </w:rPr>
            </w:pPr>
            <w:r w:rsidRPr="008B7380">
              <w:rPr>
                <w:b/>
                <w:sz w:val="20"/>
              </w:rPr>
              <w:t>Visoka nepouzdanost</w:t>
            </w:r>
          </w:p>
        </w:tc>
        <w:tc>
          <w:tcPr>
            <w:tcW w:w="993" w:type="dxa"/>
            <w:shd w:val="clear" w:color="auto" w:fill="FFC000"/>
            <w:vAlign w:val="center"/>
          </w:tcPr>
          <w:p w14:paraId="63B1D3BE" w14:textId="77777777" w:rsidR="00BE1D85" w:rsidRPr="008B7380" w:rsidRDefault="00BE1D85" w:rsidP="00D36391">
            <w:pPr>
              <w:jc w:val="center"/>
              <w:rPr>
                <w:sz w:val="20"/>
              </w:rPr>
            </w:pPr>
            <w:r w:rsidRPr="008B7380">
              <w:rPr>
                <w:sz w:val="20"/>
              </w:rPr>
              <w:t>3</w:t>
            </w:r>
          </w:p>
        </w:tc>
        <w:tc>
          <w:tcPr>
            <w:tcW w:w="5804" w:type="dxa"/>
            <w:vAlign w:val="center"/>
          </w:tcPr>
          <w:p w14:paraId="38150A33" w14:textId="77777777" w:rsidR="00BE1D85" w:rsidRPr="008B7380" w:rsidRDefault="00BE1D85" w:rsidP="00D36391">
            <w:pPr>
              <w:jc w:val="center"/>
              <w:rPr>
                <w:b/>
                <w:sz w:val="20"/>
              </w:rPr>
            </w:pPr>
            <w:r w:rsidRPr="008B7380">
              <w:rPr>
                <w:b/>
                <w:sz w:val="20"/>
              </w:rPr>
              <w:t>X</w:t>
            </w:r>
          </w:p>
        </w:tc>
      </w:tr>
      <w:tr w:rsidR="00BE1D85" w:rsidRPr="008B7380" w14:paraId="48964C06" w14:textId="77777777" w:rsidTr="00D36391">
        <w:tc>
          <w:tcPr>
            <w:tcW w:w="2263" w:type="dxa"/>
            <w:vAlign w:val="center"/>
          </w:tcPr>
          <w:p w14:paraId="7F9E108E" w14:textId="77777777" w:rsidR="00BE1D85" w:rsidRPr="008B7380" w:rsidRDefault="00BE1D85" w:rsidP="00D36391">
            <w:pPr>
              <w:jc w:val="center"/>
              <w:rPr>
                <w:b/>
                <w:sz w:val="20"/>
              </w:rPr>
            </w:pPr>
            <w:r w:rsidRPr="008B7380">
              <w:rPr>
                <w:b/>
                <w:sz w:val="20"/>
              </w:rPr>
              <w:t>Niska nepouzdanost</w:t>
            </w:r>
          </w:p>
        </w:tc>
        <w:tc>
          <w:tcPr>
            <w:tcW w:w="993" w:type="dxa"/>
            <w:shd w:val="clear" w:color="auto" w:fill="FFFF00"/>
            <w:vAlign w:val="center"/>
          </w:tcPr>
          <w:p w14:paraId="6DEE111E" w14:textId="77777777" w:rsidR="00BE1D85" w:rsidRPr="008B7380" w:rsidRDefault="00BE1D85" w:rsidP="00D36391">
            <w:pPr>
              <w:jc w:val="center"/>
              <w:rPr>
                <w:sz w:val="20"/>
              </w:rPr>
            </w:pPr>
            <w:r w:rsidRPr="008B7380">
              <w:rPr>
                <w:sz w:val="20"/>
              </w:rPr>
              <w:t>2</w:t>
            </w:r>
          </w:p>
        </w:tc>
        <w:tc>
          <w:tcPr>
            <w:tcW w:w="5804" w:type="dxa"/>
            <w:vAlign w:val="center"/>
          </w:tcPr>
          <w:p w14:paraId="61139DB6" w14:textId="77777777" w:rsidR="00BE1D85" w:rsidRPr="008B7380" w:rsidRDefault="00BE1D85" w:rsidP="00D36391">
            <w:pPr>
              <w:jc w:val="center"/>
              <w:rPr>
                <w:sz w:val="20"/>
              </w:rPr>
            </w:pPr>
          </w:p>
        </w:tc>
      </w:tr>
      <w:tr w:rsidR="00BE1D85" w:rsidRPr="008B7380" w14:paraId="7C900A67" w14:textId="77777777" w:rsidTr="00D36391">
        <w:tc>
          <w:tcPr>
            <w:tcW w:w="2263" w:type="dxa"/>
            <w:vAlign w:val="center"/>
          </w:tcPr>
          <w:p w14:paraId="48EF5427" w14:textId="77777777" w:rsidR="00BE1D85" w:rsidRPr="008B7380" w:rsidRDefault="00BE1D85" w:rsidP="00D36391">
            <w:pPr>
              <w:jc w:val="center"/>
              <w:rPr>
                <w:b/>
                <w:sz w:val="20"/>
              </w:rPr>
            </w:pPr>
            <w:r w:rsidRPr="008B7380">
              <w:rPr>
                <w:b/>
                <w:sz w:val="20"/>
              </w:rPr>
              <w:t>Vrlo niska nepouzdanost</w:t>
            </w:r>
          </w:p>
        </w:tc>
        <w:tc>
          <w:tcPr>
            <w:tcW w:w="993" w:type="dxa"/>
            <w:shd w:val="clear" w:color="auto" w:fill="92D050"/>
            <w:vAlign w:val="center"/>
          </w:tcPr>
          <w:p w14:paraId="207C2B12" w14:textId="77777777" w:rsidR="00BE1D85" w:rsidRPr="008B7380" w:rsidRDefault="00BE1D85" w:rsidP="00D36391">
            <w:pPr>
              <w:jc w:val="center"/>
              <w:rPr>
                <w:sz w:val="20"/>
              </w:rPr>
            </w:pPr>
            <w:r w:rsidRPr="008B7380">
              <w:rPr>
                <w:sz w:val="20"/>
              </w:rPr>
              <w:t>1</w:t>
            </w:r>
          </w:p>
        </w:tc>
        <w:tc>
          <w:tcPr>
            <w:tcW w:w="5804" w:type="dxa"/>
            <w:vAlign w:val="center"/>
          </w:tcPr>
          <w:p w14:paraId="568D0F47" w14:textId="77777777" w:rsidR="00BE1D85" w:rsidRPr="008B7380" w:rsidRDefault="00BE1D85" w:rsidP="00D36391">
            <w:pPr>
              <w:jc w:val="center"/>
              <w:rPr>
                <w:sz w:val="20"/>
              </w:rPr>
            </w:pPr>
          </w:p>
        </w:tc>
      </w:tr>
      <w:tr w:rsidR="00BE1D85" w:rsidRPr="005A761D" w14:paraId="15130443" w14:textId="77777777" w:rsidTr="00D36391">
        <w:tc>
          <w:tcPr>
            <w:tcW w:w="2263" w:type="dxa"/>
            <w:vAlign w:val="center"/>
          </w:tcPr>
          <w:p w14:paraId="3CEC1C09" w14:textId="77777777" w:rsidR="00BE1D85" w:rsidRPr="008B7380" w:rsidRDefault="00BE1D85" w:rsidP="00D36391">
            <w:pPr>
              <w:rPr>
                <w:sz w:val="20"/>
              </w:rPr>
            </w:pPr>
          </w:p>
        </w:tc>
        <w:tc>
          <w:tcPr>
            <w:tcW w:w="6797" w:type="dxa"/>
            <w:gridSpan w:val="2"/>
            <w:vAlign w:val="center"/>
          </w:tcPr>
          <w:p w14:paraId="48FC609B" w14:textId="77777777" w:rsidR="00BE1D85" w:rsidRPr="008B7380" w:rsidRDefault="00BE1D85" w:rsidP="00D36391">
            <w:pPr>
              <w:jc w:val="left"/>
              <w:rPr>
                <w:sz w:val="20"/>
              </w:rPr>
            </w:pPr>
            <w:r w:rsidRPr="008B7380">
              <w:rPr>
                <w:sz w:val="20"/>
              </w:rPr>
              <w:t>Postoji dovoljna količina statističkih podataka, iskustva stručnjaka i pouzdana metodologija procjene zbog čega je pojavljivanje grešaka vrlo malo vjerojatno</w:t>
            </w:r>
          </w:p>
        </w:tc>
      </w:tr>
    </w:tbl>
    <w:p w14:paraId="7069322A" w14:textId="77777777" w:rsidR="00BE1D85" w:rsidRPr="005A761D" w:rsidRDefault="00BE1D85" w:rsidP="00C946BD">
      <w:pPr>
        <w:rPr>
          <w:b/>
          <w:highlight w:val="yellow"/>
        </w:rPr>
      </w:pPr>
    </w:p>
    <w:p w14:paraId="29A6E56E" w14:textId="77777777" w:rsidR="00C946BD" w:rsidRPr="005A761D" w:rsidRDefault="00C946BD" w:rsidP="0047612A">
      <w:pPr>
        <w:rPr>
          <w:i/>
          <w:noProof/>
          <w:highlight w:val="yellow"/>
          <w:u w:val="single"/>
          <w:lang w:eastAsia="hr-HR"/>
        </w:rPr>
      </w:pPr>
    </w:p>
    <w:p w14:paraId="02BC8874" w14:textId="77777777" w:rsidR="006056CF" w:rsidRPr="008B7380" w:rsidRDefault="009279B8" w:rsidP="00813262">
      <w:pPr>
        <w:pStyle w:val="Naslov30"/>
      </w:pPr>
      <w:bookmarkStart w:id="68" w:name="_Toc217028208"/>
      <w:r w:rsidRPr="008B7380">
        <w:t>Karte</w:t>
      </w:r>
      <w:bookmarkEnd w:id="68"/>
    </w:p>
    <w:p w14:paraId="4C7A81B5" w14:textId="09F3F19A" w:rsidR="000B26F2" w:rsidRPr="008B7380" w:rsidRDefault="000B26F2" w:rsidP="000B26F2">
      <w:pPr>
        <w:jc w:val="center"/>
        <w:rPr>
          <w:rStyle w:val="Jakoisticanje"/>
          <w:b/>
          <w:color w:val="54883D"/>
          <w:sz w:val="20"/>
        </w:rPr>
      </w:pPr>
      <w:r w:rsidRPr="008B7380">
        <w:rPr>
          <w:rStyle w:val="Jakoisticanje"/>
          <w:b/>
          <w:color w:val="54883D"/>
          <w:sz w:val="20"/>
        </w:rPr>
        <w:t>Karta prijetnji - pregledna karta opasnosti od poplava po vjerojatnosti pojavljivanja (Plan upravljanja vodnim područjima 20</w:t>
      </w:r>
      <w:r w:rsidR="00BB74C1">
        <w:rPr>
          <w:rStyle w:val="Jakoisticanje"/>
          <w:b/>
          <w:color w:val="54883D"/>
          <w:sz w:val="20"/>
        </w:rPr>
        <w:t>22</w:t>
      </w:r>
      <w:r w:rsidRPr="008B7380">
        <w:rPr>
          <w:rStyle w:val="Jakoisticanje"/>
          <w:b/>
          <w:color w:val="54883D"/>
          <w:sz w:val="20"/>
        </w:rPr>
        <w:t>.-202</w:t>
      </w:r>
      <w:r w:rsidR="00BB74C1">
        <w:rPr>
          <w:rStyle w:val="Jakoisticanje"/>
          <w:b/>
          <w:color w:val="54883D"/>
          <w:sz w:val="20"/>
        </w:rPr>
        <w:t>7</w:t>
      </w:r>
      <w:r w:rsidRPr="008B7380">
        <w:rPr>
          <w:rStyle w:val="Jakoisticanje"/>
          <w:b/>
          <w:color w:val="54883D"/>
          <w:sz w:val="20"/>
        </w:rPr>
        <w:t>., Hrvatske vode, 201</w:t>
      </w:r>
      <w:r w:rsidR="00BB74C1">
        <w:rPr>
          <w:rStyle w:val="Jakoisticanje"/>
          <w:b/>
          <w:color w:val="54883D"/>
          <w:sz w:val="20"/>
        </w:rPr>
        <w:t>9</w:t>
      </w:r>
      <w:r w:rsidRPr="008B7380">
        <w:rPr>
          <w:rStyle w:val="Jakoisticanje"/>
          <w:b/>
          <w:color w:val="54883D"/>
          <w:sz w:val="20"/>
        </w:rPr>
        <w:t xml:space="preserve">.), Prilog </w:t>
      </w:r>
      <w:r w:rsidR="00566FB5">
        <w:rPr>
          <w:rStyle w:val="Jakoisticanje"/>
          <w:b/>
          <w:color w:val="54883D"/>
          <w:sz w:val="20"/>
        </w:rPr>
        <w:t>2</w:t>
      </w:r>
    </w:p>
    <w:p w14:paraId="12CEEB80" w14:textId="77777777" w:rsidR="000B26F2" w:rsidRPr="008B7380" w:rsidRDefault="000B26F2" w:rsidP="000B26F2">
      <w:pPr>
        <w:jc w:val="center"/>
        <w:rPr>
          <w:rStyle w:val="Jakoisticanje"/>
          <w:b/>
          <w:color w:val="54883D"/>
          <w:sz w:val="20"/>
        </w:rPr>
      </w:pPr>
    </w:p>
    <w:p w14:paraId="272D52CF" w14:textId="0D21954C" w:rsidR="000B26F2" w:rsidRPr="008B7380" w:rsidRDefault="000B26F2" w:rsidP="000B26F2">
      <w:pPr>
        <w:jc w:val="center"/>
        <w:rPr>
          <w:rStyle w:val="Jakoisticanje"/>
          <w:b/>
          <w:color w:val="54883D"/>
          <w:sz w:val="20"/>
        </w:rPr>
      </w:pPr>
      <w:r w:rsidRPr="008B7380">
        <w:rPr>
          <w:rStyle w:val="Jakoisticanje"/>
          <w:b/>
          <w:color w:val="54883D"/>
          <w:sz w:val="20"/>
        </w:rPr>
        <w:t>Karta prijetnji - pregledna karta rizika od poplava za malu vjerojatnosti pojavljivanja (Plan upravljanja vodnim područjima 20</w:t>
      </w:r>
      <w:r w:rsidR="00BB74C1">
        <w:rPr>
          <w:rStyle w:val="Jakoisticanje"/>
          <w:b/>
          <w:color w:val="54883D"/>
          <w:sz w:val="20"/>
        </w:rPr>
        <w:t>22</w:t>
      </w:r>
      <w:r w:rsidRPr="008B7380">
        <w:rPr>
          <w:rStyle w:val="Jakoisticanje"/>
          <w:b/>
          <w:color w:val="54883D"/>
          <w:sz w:val="20"/>
        </w:rPr>
        <w:t>.-202</w:t>
      </w:r>
      <w:r w:rsidR="00BB74C1">
        <w:rPr>
          <w:rStyle w:val="Jakoisticanje"/>
          <w:b/>
          <w:color w:val="54883D"/>
          <w:sz w:val="20"/>
        </w:rPr>
        <w:t>7</w:t>
      </w:r>
      <w:r w:rsidRPr="008B7380">
        <w:rPr>
          <w:rStyle w:val="Jakoisticanje"/>
          <w:b/>
          <w:color w:val="54883D"/>
          <w:sz w:val="20"/>
        </w:rPr>
        <w:t>., Hrvatske vode, 201</w:t>
      </w:r>
      <w:r w:rsidR="00BB74C1">
        <w:rPr>
          <w:rStyle w:val="Jakoisticanje"/>
          <w:b/>
          <w:color w:val="54883D"/>
          <w:sz w:val="20"/>
        </w:rPr>
        <w:t>9</w:t>
      </w:r>
      <w:r w:rsidRPr="008B7380">
        <w:rPr>
          <w:rStyle w:val="Jakoisticanje"/>
          <w:b/>
          <w:color w:val="54883D"/>
          <w:sz w:val="20"/>
        </w:rPr>
        <w:t xml:space="preserve">.), Prilog </w:t>
      </w:r>
      <w:r w:rsidR="00566FB5">
        <w:rPr>
          <w:rStyle w:val="Jakoisticanje"/>
          <w:b/>
          <w:color w:val="54883D"/>
          <w:sz w:val="20"/>
        </w:rPr>
        <w:t>3</w:t>
      </w:r>
    </w:p>
    <w:p w14:paraId="1FCECCA0" w14:textId="77777777" w:rsidR="000B26F2" w:rsidRPr="005A761D" w:rsidRDefault="000B26F2" w:rsidP="0008354A">
      <w:pPr>
        <w:jc w:val="center"/>
        <w:rPr>
          <w:b/>
          <w:color w:val="54883D"/>
          <w:highlight w:val="yellow"/>
          <w:lang w:bidi="en-US"/>
        </w:rPr>
      </w:pPr>
    </w:p>
    <w:p w14:paraId="478B77AA" w14:textId="77777777" w:rsidR="000B26F2" w:rsidRPr="005A761D" w:rsidRDefault="000B26F2" w:rsidP="0008354A">
      <w:pPr>
        <w:jc w:val="center"/>
        <w:rPr>
          <w:b/>
          <w:color w:val="54883D"/>
          <w:highlight w:val="yellow"/>
          <w:lang w:bidi="en-US"/>
        </w:rPr>
      </w:pPr>
    </w:p>
    <w:p w14:paraId="58C214BB" w14:textId="34B18E84" w:rsidR="006056CF" w:rsidRPr="005A761D" w:rsidRDefault="006056CF" w:rsidP="00851DB2">
      <w:pPr>
        <w:rPr>
          <w:highlight w:val="yellow"/>
        </w:rPr>
      </w:pPr>
    </w:p>
    <w:p w14:paraId="1AB53F4A" w14:textId="3649AB7C" w:rsidR="00CA52E4" w:rsidRPr="005A761D" w:rsidRDefault="00CA52E4" w:rsidP="00851DB2">
      <w:pPr>
        <w:rPr>
          <w:highlight w:val="yellow"/>
        </w:rPr>
      </w:pPr>
    </w:p>
    <w:p w14:paraId="454FDF9D" w14:textId="77777777" w:rsidR="00CA52E4" w:rsidRPr="00B34934" w:rsidRDefault="00CA52E4" w:rsidP="00CA52E4">
      <w:pPr>
        <w:pStyle w:val="Naslov4"/>
      </w:pPr>
      <w:r w:rsidRPr="00B34934">
        <w:lastRenderedPageBreak/>
        <w:t xml:space="preserve">Karta rizika </w:t>
      </w:r>
    </w:p>
    <w:p w14:paraId="24427004" w14:textId="4D04BDB8" w:rsidR="00CA52E4" w:rsidRPr="005A761D" w:rsidRDefault="00B34934" w:rsidP="00C93051">
      <w:pPr>
        <w:jc w:val="center"/>
        <w:rPr>
          <w:highlight w:val="yellow"/>
        </w:rPr>
      </w:pPr>
      <w:r>
        <w:rPr>
          <w:i/>
          <w:iCs/>
          <w:noProof/>
          <w:color w:val="54883D"/>
          <w:lang w:eastAsia="hr-HR"/>
        </w:rPr>
        <w:drawing>
          <wp:inline distT="0" distB="0" distL="0" distR="0" wp14:anchorId="49EF17A1" wp14:editId="746A68E1">
            <wp:extent cx="4088921" cy="3801821"/>
            <wp:effectExtent l="0" t="0" r="6985" b="825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nd nesr.png"/>
                    <pic:cNvPicPr/>
                  </pic:nvPicPr>
                  <pic:blipFill rotWithShape="1">
                    <a:blip r:embed="rId37" cstate="print">
                      <a:extLst>
                        <a:ext uri="{28A0092B-C50C-407E-A947-70E740481C1C}">
                          <a14:useLocalDpi xmlns:a14="http://schemas.microsoft.com/office/drawing/2010/main" val="0"/>
                        </a:ext>
                      </a:extLst>
                    </a:blip>
                    <a:srcRect l="10486" t="3177" r="18948" b="4073"/>
                    <a:stretch/>
                  </pic:blipFill>
                  <pic:spPr bwMode="auto">
                    <a:xfrm>
                      <a:off x="0" y="0"/>
                      <a:ext cx="4093141" cy="3805745"/>
                    </a:xfrm>
                    <a:prstGeom prst="rect">
                      <a:avLst/>
                    </a:prstGeom>
                    <a:ln>
                      <a:noFill/>
                    </a:ln>
                    <a:extLst>
                      <a:ext uri="{53640926-AAD7-44D8-BBD7-CCE9431645EC}">
                        <a14:shadowObscured xmlns:a14="http://schemas.microsoft.com/office/drawing/2010/main"/>
                      </a:ext>
                    </a:extLst>
                  </pic:spPr>
                </pic:pic>
              </a:graphicData>
            </a:graphic>
          </wp:inline>
        </w:drawing>
      </w:r>
    </w:p>
    <w:p w14:paraId="23D00519" w14:textId="3F59A039" w:rsidR="00CA52E4" w:rsidRPr="005A761D" w:rsidRDefault="0069358D" w:rsidP="00CA52E4">
      <w:pPr>
        <w:pStyle w:val="Opisslike"/>
        <w:rPr>
          <w:highlight w:val="yellow"/>
        </w:rPr>
      </w:pPr>
      <w:r w:rsidRPr="005A761D">
        <w:rPr>
          <w:noProof/>
          <w:highlight w:val="yellow"/>
          <w:lang w:eastAsia="hr-HR"/>
        </w:rPr>
        <w:drawing>
          <wp:anchor distT="0" distB="0" distL="114300" distR="114300" simplePos="0" relativeHeight="251825152" behindDoc="0" locked="0" layoutInCell="1" allowOverlap="1" wp14:anchorId="10FBAE4A" wp14:editId="0203869C">
            <wp:simplePos x="0" y="0"/>
            <wp:positionH relativeFrom="column">
              <wp:posOffset>4472305</wp:posOffset>
            </wp:positionH>
            <wp:positionV relativeFrom="paragraph">
              <wp:posOffset>74930</wp:posOffset>
            </wp:positionV>
            <wp:extent cx="1320165" cy="120015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00CA52E4" w:rsidRPr="005A761D">
        <w:rPr>
          <w:highlight w:val="yellow"/>
        </w:rPr>
        <w:t xml:space="preserve">                             </w:t>
      </w:r>
    </w:p>
    <w:p w14:paraId="7E605A08" w14:textId="37DD4981" w:rsidR="00CA52E4" w:rsidRPr="005A761D" w:rsidRDefault="00CA52E4" w:rsidP="00CA52E4">
      <w:pPr>
        <w:rPr>
          <w:highlight w:val="yellow"/>
        </w:rPr>
      </w:pPr>
    </w:p>
    <w:p w14:paraId="516AEFD3" w14:textId="77777777" w:rsidR="00CA52E4" w:rsidRPr="005A761D" w:rsidRDefault="00CA52E4" w:rsidP="00CA52E4">
      <w:pPr>
        <w:rPr>
          <w:highlight w:val="yellow"/>
        </w:rPr>
      </w:pPr>
    </w:p>
    <w:p w14:paraId="0E7F4281" w14:textId="6A4095E4" w:rsidR="00CA52E4" w:rsidRPr="005A761D" w:rsidRDefault="00CA52E4" w:rsidP="00CA52E4">
      <w:pPr>
        <w:spacing w:before="0" w:after="200"/>
        <w:jc w:val="left"/>
        <w:rPr>
          <w:highlight w:val="yellow"/>
        </w:rPr>
      </w:pPr>
      <w:r w:rsidRPr="005A761D">
        <w:rPr>
          <w:highlight w:val="yellow"/>
        </w:rPr>
        <w:br w:type="page"/>
      </w:r>
    </w:p>
    <w:p w14:paraId="432701F7" w14:textId="77777777" w:rsidR="00CA52E4" w:rsidRPr="006C3D25" w:rsidRDefault="00CA52E4" w:rsidP="00CA52E4">
      <w:pPr>
        <w:pStyle w:val="Naslov4"/>
      </w:pPr>
      <w:r w:rsidRPr="006C3D25">
        <w:lastRenderedPageBreak/>
        <w:t xml:space="preserve">Karta posljedica </w:t>
      </w:r>
    </w:p>
    <w:p w14:paraId="4A8335EC" w14:textId="3E9287AE" w:rsidR="00CA52E4" w:rsidRPr="005A761D" w:rsidRDefault="006C3D25" w:rsidP="00AC18BA">
      <w:pPr>
        <w:jc w:val="center"/>
        <w:rPr>
          <w:highlight w:val="yellow"/>
        </w:rPr>
      </w:pPr>
      <w:r>
        <w:rPr>
          <w:noProof/>
          <w:lang w:eastAsia="hr-HR"/>
        </w:rPr>
        <w:drawing>
          <wp:inline distT="0" distB="0" distL="0" distR="0" wp14:anchorId="166BE792" wp14:editId="310359D9">
            <wp:extent cx="4514850" cy="4288731"/>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8150" cy="4291865"/>
                    </a:xfrm>
                    <a:prstGeom prst="rect">
                      <a:avLst/>
                    </a:prstGeom>
                  </pic:spPr>
                </pic:pic>
              </a:graphicData>
            </a:graphic>
          </wp:inline>
        </w:drawing>
      </w:r>
    </w:p>
    <w:p w14:paraId="26B88CBB" w14:textId="793357EA" w:rsidR="00CA52E4" w:rsidRPr="005A761D" w:rsidRDefault="0069358D" w:rsidP="00CA52E4">
      <w:pPr>
        <w:pStyle w:val="Opisslike"/>
        <w:rPr>
          <w:highlight w:val="yellow"/>
        </w:rPr>
      </w:pPr>
      <w:r w:rsidRPr="005A761D">
        <w:rPr>
          <w:noProof/>
          <w:highlight w:val="yellow"/>
          <w:lang w:eastAsia="hr-HR"/>
        </w:rPr>
        <w:drawing>
          <wp:anchor distT="0" distB="0" distL="114300" distR="114300" simplePos="0" relativeHeight="251826176" behindDoc="0" locked="0" layoutInCell="1" allowOverlap="1" wp14:anchorId="090DD6EE" wp14:editId="411DE91E">
            <wp:simplePos x="0" y="0"/>
            <wp:positionH relativeFrom="margin">
              <wp:align>right</wp:align>
            </wp:positionH>
            <wp:positionV relativeFrom="paragraph">
              <wp:posOffset>5080</wp:posOffset>
            </wp:positionV>
            <wp:extent cx="1295400" cy="12788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00CA52E4" w:rsidRPr="005A761D">
        <w:rPr>
          <w:highlight w:val="yellow"/>
        </w:rPr>
        <w:t xml:space="preserve">                            </w:t>
      </w:r>
    </w:p>
    <w:p w14:paraId="43449754" w14:textId="77777777" w:rsidR="00CA52E4" w:rsidRPr="005A761D" w:rsidRDefault="00CA52E4" w:rsidP="00851DB2">
      <w:pPr>
        <w:rPr>
          <w:highlight w:val="yellow"/>
        </w:rPr>
      </w:pPr>
    </w:p>
    <w:p w14:paraId="28A23023" w14:textId="645C0DAC" w:rsidR="006056CF" w:rsidRPr="005A761D" w:rsidRDefault="006056CF" w:rsidP="00851DB2">
      <w:pPr>
        <w:rPr>
          <w:highlight w:val="yellow"/>
        </w:rPr>
      </w:pPr>
    </w:p>
    <w:p w14:paraId="711D7F43" w14:textId="77777777" w:rsidR="006056CF" w:rsidRPr="005A761D" w:rsidRDefault="006056CF" w:rsidP="00851DB2">
      <w:pPr>
        <w:rPr>
          <w:highlight w:val="yellow"/>
        </w:rPr>
      </w:pPr>
    </w:p>
    <w:p w14:paraId="13A8114C" w14:textId="477DC434" w:rsidR="006056CF" w:rsidRPr="005A761D" w:rsidRDefault="006056CF" w:rsidP="00851DB2">
      <w:pPr>
        <w:rPr>
          <w:highlight w:val="yellow"/>
        </w:rPr>
      </w:pPr>
    </w:p>
    <w:p w14:paraId="31AC5013" w14:textId="77777777" w:rsidR="006056CF" w:rsidRPr="005A761D" w:rsidRDefault="006056CF" w:rsidP="00851DB2">
      <w:pPr>
        <w:rPr>
          <w:highlight w:val="yellow"/>
        </w:rPr>
      </w:pPr>
    </w:p>
    <w:p w14:paraId="3A88BCF9" w14:textId="77777777" w:rsidR="006056CF" w:rsidRPr="005A761D" w:rsidRDefault="006056CF" w:rsidP="00851DB2">
      <w:pPr>
        <w:rPr>
          <w:highlight w:val="yellow"/>
        </w:rPr>
      </w:pPr>
    </w:p>
    <w:p w14:paraId="2AC66EA8" w14:textId="77777777" w:rsidR="006056CF" w:rsidRPr="005A761D" w:rsidRDefault="006056CF" w:rsidP="00851DB2">
      <w:pPr>
        <w:rPr>
          <w:highlight w:val="yellow"/>
        </w:rPr>
      </w:pPr>
    </w:p>
    <w:p w14:paraId="198FE07A" w14:textId="77777777" w:rsidR="006056CF" w:rsidRPr="005A761D" w:rsidRDefault="006056CF" w:rsidP="00851DB2">
      <w:pPr>
        <w:rPr>
          <w:highlight w:val="yellow"/>
        </w:rPr>
      </w:pPr>
    </w:p>
    <w:p w14:paraId="3FA359B3" w14:textId="1BA653F4" w:rsidR="006056CF" w:rsidRPr="005A761D" w:rsidRDefault="006056CF" w:rsidP="00851DB2">
      <w:pPr>
        <w:rPr>
          <w:highlight w:val="yellow"/>
        </w:rPr>
      </w:pPr>
    </w:p>
    <w:p w14:paraId="56EF85F1" w14:textId="3DF24146" w:rsidR="00AC18BA" w:rsidRPr="005A761D" w:rsidRDefault="00AC18BA" w:rsidP="00851DB2">
      <w:pPr>
        <w:rPr>
          <w:highlight w:val="yellow"/>
        </w:rPr>
      </w:pPr>
    </w:p>
    <w:p w14:paraId="11BEE24A" w14:textId="77777777" w:rsidR="00AC18BA" w:rsidRPr="005A761D" w:rsidRDefault="00AC18BA" w:rsidP="00851DB2">
      <w:pPr>
        <w:rPr>
          <w:highlight w:val="yellow"/>
        </w:rPr>
      </w:pPr>
    </w:p>
    <w:p w14:paraId="78B4F666" w14:textId="77777777" w:rsidR="006056CF" w:rsidRPr="005A761D" w:rsidRDefault="006056CF" w:rsidP="00851DB2">
      <w:pPr>
        <w:rPr>
          <w:highlight w:val="yellow"/>
        </w:rPr>
      </w:pPr>
    </w:p>
    <w:p w14:paraId="515DA71B" w14:textId="77777777" w:rsidR="0008354A" w:rsidRPr="005A761D" w:rsidRDefault="0008354A" w:rsidP="00851DB2">
      <w:pPr>
        <w:rPr>
          <w:highlight w:val="yellow"/>
        </w:rPr>
      </w:pPr>
    </w:p>
    <w:p w14:paraId="10E0A0FC" w14:textId="77777777" w:rsidR="00851DB2" w:rsidRPr="001174B8" w:rsidRDefault="00851DB2" w:rsidP="00A81505">
      <w:pPr>
        <w:pStyle w:val="Naslov2"/>
      </w:pPr>
      <w:bookmarkStart w:id="69" w:name="_Toc217028209"/>
      <w:r w:rsidRPr="001174B8">
        <w:lastRenderedPageBreak/>
        <w:t>Potres</w:t>
      </w:r>
      <w:bookmarkEnd w:id="69"/>
    </w:p>
    <w:p w14:paraId="148CA5C9" w14:textId="77777777" w:rsidR="00851DB2" w:rsidRPr="001174B8" w:rsidRDefault="00851DB2" w:rsidP="00813262">
      <w:pPr>
        <w:pStyle w:val="Naslov30"/>
      </w:pPr>
      <w:bookmarkStart w:id="70" w:name="_Toc217028210"/>
      <w:r w:rsidRPr="001174B8">
        <w:t>Naziv scenarija</w:t>
      </w:r>
      <w:bookmarkEnd w:id="70"/>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851DB2" w:rsidRPr="001174B8" w14:paraId="6B600B0B" w14:textId="77777777" w:rsidTr="001742E3">
        <w:tc>
          <w:tcPr>
            <w:tcW w:w="9060" w:type="dxa"/>
          </w:tcPr>
          <w:p w14:paraId="72C0D95F" w14:textId="77777777" w:rsidR="00851DB2" w:rsidRPr="00E92552" w:rsidRDefault="00851DB2" w:rsidP="008C10FA">
            <w:pPr>
              <w:spacing w:after="0"/>
              <w:ind w:left="29"/>
              <w:rPr>
                <w:b/>
                <w:szCs w:val="22"/>
              </w:rPr>
            </w:pPr>
            <w:r w:rsidRPr="00E92552">
              <w:rPr>
                <w:b/>
                <w:szCs w:val="22"/>
              </w:rPr>
              <w:t>Naziv scenarija</w:t>
            </w:r>
          </w:p>
        </w:tc>
      </w:tr>
      <w:tr w:rsidR="00851DB2" w:rsidRPr="001174B8" w14:paraId="056A801C" w14:textId="77777777" w:rsidTr="001742E3">
        <w:tc>
          <w:tcPr>
            <w:tcW w:w="9060" w:type="dxa"/>
          </w:tcPr>
          <w:p w14:paraId="5E9496D0" w14:textId="521B4F50" w:rsidR="00851DB2" w:rsidRPr="00E92552" w:rsidRDefault="00851DB2" w:rsidP="00E32E07">
            <w:pPr>
              <w:spacing w:after="0"/>
              <w:ind w:left="29"/>
              <w:rPr>
                <w:szCs w:val="22"/>
              </w:rPr>
            </w:pPr>
            <w:r w:rsidRPr="00E92552">
              <w:rPr>
                <w:szCs w:val="22"/>
              </w:rPr>
              <w:t xml:space="preserve">Podrhtavanje tla uzrokovano potresom jačine </w:t>
            </w:r>
            <w:proofErr w:type="spellStart"/>
            <w:r w:rsidR="00C922DC" w:rsidRPr="00E92552">
              <w:rPr>
                <w:szCs w:val="22"/>
              </w:rPr>
              <w:t>VI</w:t>
            </w:r>
            <w:r w:rsidR="00A2313D" w:rsidRPr="00E92552">
              <w:rPr>
                <w:szCs w:val="22"/>
              </w:rPr>
              <w:t>I</w:t>
            </w:r>
            <w:r w:rsidR="00C922DC" w:rsidRPr="00E92552">
              <w:rPr>
                <w:szCs w:val="22"/>
              </w:rPr>
              <w:t>I</w:t>
            </w:r>
            <w:r w:rsidRPr="00E92552">
              <w:rPr>
                <w:szCs w:val="22"/>
                <w:vertAlign w:val="superscript"/>
              </w:rPr>
              <w:t>o</w:t>
            </w:r>
            <w:proofErr w:type="spellEnd"/>
            <w:r w:rsidRPr="00E92552">
              <w:rPr>
                <w:szCs w:val="22"/>
              </w:rPr>
              <w:t xml:space="preserve"> MCS LJESTVICE</w:t>
            </w:r>
          </w:p>
        </w:tc>
      </w:tr>
      <w:tr w:rsidR="00851DB2" w:rsidRPr="001174B8" w14:paraId="5237908E" w14:textId="77777777" w:rsidTr="001742E3">
        <w:tc>
          <w:tcPr>
            <w:tcW w:w="9060" w:type="dxa"/>
          </w:tcPr>
          <w:p w14:paraId="61C15DC7" w14:textId="77777777" w:rsidR="00851DB2" w:rsidRPr="00E92552" w:rsidRDefault="00851DB2" w:rsidP="008C10FA">
            <w:pPr>
              <w:spacing w:after="0"/>
              <w:ind w:left="29"/>
              <w:rPr>
                <w:b/>
                <w:szCs w:val="22"/>
              </w:rPr>
            </w:pPr>
            <w:r w:rsidRPr="00E92552">
              <w:rPr>
                <w:b/>
                <w:szCs w:val="22"/>
              </w:rPr>
              <w:t>Grupa rizika</w:t>
            </w:r>
          </w:p>
        </w:tc>
      </w:tr>
      <w:tr w:rsidR="00851DB2" w:rsidRPr="001174B8" w14:paraId="0BE3028E" w14:textId="77777777" w:rsidTr="001742E3">
        <w:tc>
          <w:tcPr>
            <w:tcW w:w="9060" w:type="dxa"/>
          </w:tcPr>
          <w:p w14:paraId="38B17BB1" w14:textId="77777777" w:rsidR="00851DB2" w:rsidRPr="00E92552" w:rsidRDefault="00851DB2" w:rsidP="008C10FA">
            <w:pPr>
              <w:spacing w:after="0"/>
              <w:ind w:left="29"/>
              <w:rPr>
                <w:szCs w:val="22"/>
              </w:rPr>
            </w:pPr>
            <w:r w:rsidRPr="00E92552">
              <w:rPr>
                <w:szCs w:val="22"/>
              </w:rPr>
              <w:t>Potres</w:t>
            </w:r>
          </w:p>
        </w:tc>
      </w:tr>
      <w:tr w:rsidR="00851DB2" w:rsidRPr="001174B8" w14:paraId="6EEF8681" w14:textId="77777777" w:rsidTr="001742E3">
        <w:tc>
          <w:tcPr>
            <w:tcW w:w="9060" w:type="dxa"/>
          </w:tcPr>
          <w:p w14:paraId="1EE5BF7B" w14:textId="77777777" w:rsidR="00851DB2" w:rsidRPr="00E92552" w:rsidRDefault="00851DB2" w:rsidP="008C10FA">
            <w:pPr>
              <w:spacing w:after="0"/>
              <w:ind w:left="29"/>
              <w:rPr>
                <w:b/>
                <w:szCs w:val="22"/>
              </w:rPr>
            </w:pPr>
            <w:r w:rsidRPr="00E92552">
              <w:rPr>
                <w:b/>
                <w:szCs w:val="22"/>
              </w:rPr>
              <w:t>Rizik</w:t>
            </w:r>
          </w:p>
        </w:tc>
      </w:tr>
      <w:tr w:rsidR="00851DB2" w:rsidRPr="001174B8" w14:paraId="2CBDD119" w14:textId="77777777" w:rsidTr="001742E3">
        <w:tc>
          <w:tcPr>
            <w:tcW w:w="9060" w:type="dxa"/>
          </w:tcPr>
          <w:p w14:paraId="7608053C" w14:textId="77777777" w:rsidR="00851DB2" w:rsidRPr="00E92552" w:rsidRDefault="00851DB2" w:rsidP="008C10FA">
            <w:pPr>
              <w:spacing w:after="0"/>
              <w:ind w:left="29"/>
              <w:rPr>
                <w:szCs w:val="22"/>
              </w:rPr>
            </w:pPr>
            <w:r w:rsidRPr="00E92552">
              <w:rPr>
                <w:szCs w:val="22"/>
              </w:rPr>
              <w:t xml:space="preserve">Potres </w:t>
            </w:r>
          </w:p>
        </w:tc>
      </w:tr>
      <w:tr w:rsidR="00851DB2" w:rsidRPr="001174B8" w14:paraId="196588B0" w14:textId="77777777" w:rsidTr="001742E3">
        <w:tc>
          <w:tcPr>
            <w:tcW w:w="9060" w:type="dxa"/>
          </w:tcPr>
          <w:p w14:paraId="090B8121" w14:textId="77777777" w:rsidR="00851DB2" w:rsidRPr="00E92552" w:rsidRDefault="00851DB2" w:rsidP="008C10FA">
            <w:pPr>
              <w:spacing w:after="0"/>
              <w:ind w:left="29"/>
              <w:rPr>
                <w:b/>
                <w:szCs w:val="22"/>
              </w:rPr>
            </w:pPr>
            <w:r w:rsidRPr="00E92552">
              <w:rPr>
                <w:b/>
                <w:szCs w:val="22"/>
              </w:rPr>
              <w:t>Radna skupina</w:t>
            </w:r>
          </w:p>
        </w:tc>
      </w:tr>
      <w:tr w:rsidR="00E92552" w:rsidRPr="001174B8" w14:paraId="22772C3C" w14:textId="77777777" w:rsidTr="001742E3">
        <w:tc>
          <w:tcPr>
            <w:tcW w:w="9060" w:type="dxa"/>
          </w:tcPr>
          <w:p w14:paraId="6739762B" w14:textId="5F64A4A2" w:rsidR="00E92552" w:rsidRPr="001174B8" w:rsidRDefault="00E92552" w:rsidP="00E92552">
            <w:pPr>
              <w:spacing w:after="0"/>
              <w:rPr>
                <w:sz w:val="20"/>
                <w:szCs w:val="20"/>
              </w:rPr>
            </w:pPr>
            <w:r w:rsidRPr="0022087F">
              <w:rPr>
                <w:szCs w:val="22"/>
              </w:rPr>
              <w:t xml:space="preserve">Mate Lovrić </w:t>
            </w:r>
          </w:p>
        </w:tc>
      </w:tr>
      <w:tr w:rsidR="00E92552" w:rsidRPr="001174B8" w14:paraId="0C37867B" w14:textId="77777777" w:rsidTr="001742E3">
        <w:tc>
          <w:tcPr>
            <w:tcW w:w="9060" w:type="dxa"/>
          </w:tcPr>
          <w:p w14:paraId="50E8C0C1" w14:textId="330CCDB8" w:rsidR="00E92552" w:rsidRPr="001174B8" w:rsidRDefault="00E92552" w:rsidP="00E92552">
            <w:pPr>
              <w:spacing w:after="0"/>
              <w:rPr>
                <w:sz w:val="20"/>
                <w:szCs w:val="20"/>
              </w:rPr>
            </w:pPr>
            <w:r w:rsidRPr="0022087F">
              <w:rPr>
                <w:szCs w:val="22"/>
              </w:rPr>
              <w:t>Tome Belakušić</w:t>
            </w:r>
          </w:p>
        </w:tc>
      </w:tr>
      <w:tr w:rsidR="00E92552" w:rsidRPr="005A761D" w14:paraId="244AC2B0" w14:textId="77777777" w:rsidTr="001742E3">
        <w:tc>
          <w:tcPr>
            <w:tcW w:w="9060" w:type="dxa"/>
          </w:tcPr>
          <w:p w14:paraId="492ED268" w14:textId="0D3CD0C8" w:rsidR="00E92552" w:rsidRPr="001174B8" w:rsidRDefault="00E92552" w:rsidP="00E92552">
            <w:pPr>
              <w:spacing w:after="0"/>
              <w:rPr>
                <w:sz w:val="20"/>
                <w:szCs w:val="20"/>
              </w:rPr>
            </w:pPr>
            <w:r w:rsidRPr="0022087F">
              <w:rPr>
                <w:szCs w:val="22"/>
              </w:rPr>
              <w:t>Petar Ježina</w:t>
            </w:r>
          </w:p>
        </w:tc>
      </w:tr>
      <w:tr w:rsidR="00E92552" w:rsidRPr="005A761D" w14:paraId="373C1254" w14:textId="77777777" w:rsidTr="001742E3">
        <w:tc>
          <w:tcPr>
            <w:tcW w:w="9060" w:type="dxa"/>
          </w:tcPr>
          <w:p w14:paraId="2918CB4D" w14:textId="71224053" w:rsidR="00E92552" w:rsidRPr="001174B8" w:rsidRDefault="00E92552" w:rsidP="00E92552">
            <w:pPr>
              <w:spacing w:after="0"/>
              <w:rPr>
                <w:sz w:val="20"/>
                <w:szCs w:val="20"/>
              </w:rPr>
            </w:pPr>
            <w:r w:rsidRPr="0022087F">
              <w:rPr>
                <w:szCs w:val="22"/>
              </w:rPr>
              <w:t xml:space="preserve">Kašmir </w:t>
            </w:r>
            <w:proofErr w:type="spellStart"/>
            <w:r w:rsidRPr="0022087F">
              <w:rPr>
                <w:szCs w:val="22"/>
              </w:rPr>
              <w:t>Huseinović</w:t>
            </w:r>
            <w:proofErr w:type="spellEnd"/>
          </w:p>
        </w:tc>
      </w:tr>
    </w:tbl>
    <w:p w14:paraId="184230E3" w14:textId="77777777" w:rsidR="008F0DE1" w:rsidRPr="005A761D" w:rsidRDefault="008F0DE1" w:rsidP="00851DB2">
      <w:pPr>
        <w:rPr>
          <w:highlight w:val="yellow"/>
        </w:rPr>
      </w:pPr>
    </w:p>
    <w:p w14:paraId="3E5A2B76" w14:textId="77777777" w:rsidR="00851DB2" w:rsidRPr="001174B8" w:rsidRDefault="00851DB2" w:rsidP="00813262">
      <w:pPr>
        <w:pStyle w:val="Naslov30"/>
      </w:pPr>
      <w:bookmarkStart w:id="71" w:name="_Toc217028211"/>
      <w:r w:rsidRPr="001174B8">
        <w:t>Uvod</w:t>
      </w:r>
      <w:bookmarkEnd w:id="71"/>
    </w:p>
    <w:p w14:paraId="4A190BD4" w14:textId="77777777" w:rsidR="001742E3" w:rsidRPr="001174B8" w:rsidRDefault="001742E3" w:rsidP="001742E3">
      <w:r w:rsidRPr="001174B8">
        <w:t>Potresi su tipična katastrofa s brzim izbijanjem, događaju se u bilo koje doba i izbijaju bez upozorenja. Potres je endogeni proces do kojeg dolazi uslijed pomicanja tektonskih ploča a posljedica je podrhtavanje Zemljine kore zbog oslobađanja velike količine energije. To je prirodna nepogoda uzrokovana prirodnim događajem koji je vjerojatno najveći uzrok stradavanja ljudi i uništenja materijalnih dobara. Katastrofe uzrokovane potresima karakterizira brz nastanak, a događaju se stalno i bez prethodnog upozorenja.</w:t>
      </w:r>
    </w:p>
    <w:p w14:paraId="14286BCC" w14:textId="400D268E" w:rsidR="008F0DE1" w:rsidRPr="001174B8" w:rsidRDefault="008F0DE1" w:rsidP="00AC5F32">
      <w:pPr>
        <w:jc w:val="center"/>
        <w:rPr>
          <w:color w:val="auto"/>
          <w:szCs w:val="22"/>
        </w:rPr>
      </w:pPr>
    </w:p>
    <w:p w14:paraId="6DBC33B8" w14:textId="77777777" w:rsidR="00851DB2" w:rsidRPr="001174B8" w:rsidRDefault="00851DB2" w:rsidP="00813262">
      <w:pPr>
        <w:pStyle w:val="Naslov30"/>
      </w:pPr>
      <w:bookmarkStart w:id="72" w:name="_Toc217028212"/>
      <w:r w:rsidRPr="001174B8">
        <w:t>Prikaz utjecaja na kritičnu infrastrukturu</w:t>
      </w:r>
      <w:bookmarkEnd w:id="72"/>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851DB2" w:rsidRPr="001174B8" w14:paraId="41486B7D" w14:textId="77777777" w:rsidTr="001742E3">
        <w:trPr>
          <w:trHeight w:val="517"/>
          <w:jc w:val="center"/>
        </w:trPr>
        <w:tc>
          <w:tcPr>
            <w:tcW w:w="959" w:type="dxa"/>
            <w:vAlign w:val="center"/>
          </w:tcPr>
          <w:p w14:paraId="6819060A" w14:textId="77777777" w:rsidR="00851DB2" w:rsidRPr="001174B8" w:rsidRDefault="00851DB2" w:rsidP="008C10FA">
            <w:pPr>
              <w:spacing w:after="0"/>
              <w:jc w:val="center"/>
              <w:rPr>
                <w:b/>
                <w:sz w:val="20"/>
                <w:szCs w:val="20"/>
              </w:rPr>
            </w:pPr>
            <w:r w:rsidRPr="001174B8">
              <w:rPr>
                <w:b/>
                <w:sz w:val="20"/>
                <w:szCs w:val="20"/>
              </w:rPr>
              <w:t>UTJECAJ</w:t>
            </w:r>
          </w:p>
        </w:tc>
        <w:tc>
          <w:tcPr>
            <w:tcW w:w="8464" w:type="dxa"/>
            <w:vAlign w:val="center"/>
          </w:tcPr>
          <w:p w14:paraId="23099290" w14:textId="77777777" w:rsidR="00851DB2" w:rsidRPr="001174B8" w:rsidRDefault="00851DB2" w:rsidP="008C10FA">
            <w:pPr>
              <w:spacing w:after="0"/>
              <w:jc w:val="center"/>
              <w:rPr>
                <w:b/>
                <w:sz w:val="20"/>
                <w:szCs w:val="20"/>
              </w:rPr>
            </w:pPr>
            <w:r w:rsidRPr="001174B8">
              <w:rPr>
                <w:b/>
                <w:sz w:val="20"/>
                <w:szCs w:val="20"/>
              </w:rPr>
              <w:t>SEKTOR</w:t>
            </w:r>
          </w:p>
        </w:tc>
      </w:tr>
      <w:tr w:rsidR="00851DB2" w:rsidRPr="001174B8" w14:paraId="693A1A18" w14:textId="77777777" w:rsidTr="001742E3">
        <w:trPr>
          <w:trHeight w:val="384"/>
          <w:jc w:val="center"/>
        </w:trPr>
        <w:tc>
          <w:tcPr>
            <w:tcW w:w="959" w:type="dxa"/>
            <w:vAlign w:val="center"/>
          </w:tcPr>
          <w:p w14:paraId="125077B3" w14:textId="77777777" w:rsidR="00851DB2" w:rsidRPr="001174B8" w:rsidRDefault="00851DB2" w:rsidP="008C10FA">
            <w:pPr>
              <w:spacing w:after="0"/>
              <w:jc w:val="center"/>
              <w:rPr>
                <w:sz w:val="20"/>
                <w:szCs w:val="20"/>
              </w:rPr>
            </w:pPr>
            <w:r w:rsidRPr="001174B8">
              <w:rPr>
                <w:sz w:val="20"/>
                <w:szCs w:val="20"/>
              </w:rPr>
              <w:t>x</w:t>
            </w:r>
          </w:p>
        </w:tc>
        <w:tc>
          <w:tcPr>
            <w:tcW w:w="8464" w:type="dxa"/>
            <w:vAlign w:val="center"/>
          </w:tcPr>
          <w:p w14:paraId="340CC6F9" w14:textId="77777777" w:rsidR="00851DB2" w:rsidRPr="001174B8" w:rsidRDefault="00851DB2" w:rsidP="008C10FA">
            <w:pPr>
              <w:spacing w:after="0"/>
              <w:rPr>
                <w:sz w:val="20"/>
                <w:szCs w:val="20"/>
              </w:rPr>
            </w:pPr>
            <w:r w:rsidRPr="001174B8">
              <w:rPr>
                <w:sz w:val="20"/>
                <w:szCs w:val="20"/>
              </w:rPr>
              <w:t>Energetika (proizvodnja, uključivo akumulacije i brane, prijenos, skladištenje, transport energenata i energije, sustavi za distribuciju)</w:t>
            </w:r>
          </w:p>
        </w:tc>
      </w:tr>
      <w:tr w:rsidR="00851DB2" w:rsidRPr="001174B8" w14:paraId="2D169A07" w14:textId="77777777" w:rsidTr="001742E3">
        <w:trPr>
          <w:trHeight w:val="384"/>
          <w:jc w:val="center"/>
        </w:trPr>
        <w:tc>
          <w:tcPr>
            <w:tcW w:w="959" w:type="dxa"/>
            <w:vAlign w:val="center"/>
          </w:tcPr>
          <w:p w14:paraId="7507EA2D"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4BAFA9EC" w14:textId="77777777" w:rsidR="00851DB2" w:rsidRPr="001174B8" w:rsidRDefault="00851DB2" w:rsidP="008C10FA">
            <w:pPr>
              <w:spacing w:after="0"/>
              <w:rPr>
                <w:sz w:val="20"/>
                <w:szCs w:val="20"/>
              </w:rPr>
            </w:pPr>
            <w:r w:rsidRPr="001174B8">
              <w:rPr>
                <w:sz w:val="20"/>
                <w:szCs w:val="20"/>
              </w:rPr>
              <w:t>Komunikacijska i informacijska tehnologija (elektroničke komunikacije, prijenos podataka, informacijski sustavi, pružanje audio i audiovizualnih medijskih usluga)</w:t>
            </w:r>
          </w:p>
        </w:tc>
      </w:tr>
      <w:tr w:rsidR="00851DB2" w:rsidRPr="001174B8" w14:paraId="62F77B93" w14:textId="77777777" w:rsidTr="001742E3">
        <w:trPr>
          <w:trHeight w:val="394"/>
          <w:jc w:val="center"/>
        </w:trPr>
        <w:tc>
          <w:tcPr>
            <w:tcW w:w="959" w:type="dxa"/>
            <w:vAlign w:val="center"/>
          </w:tcPr>
          <w:p w14:paraId="571FC978" w14:textId="77777777" w:rsidR="00851DB2" w:rsidRPr="001174B8" w:rsidRDefault="00851DB2" w:rsidP="008C10FA">
            <w:pPr>
              <w:spacing w:after="0"/>
              <w:jc w:val="center"/>
              <w:rPr>
                <w:sz w:val="20"/>
                <w:szCs w:val="20"/>
              </w:rPr>
            </w:pPr>
            <w:r w:rsidRPr="001174B8">
              <w:rPr>
                <w:sz w:val="20"/>
                <w:szCs w:val="20"/>
              </w:rPr>
              <w:t>x</w:t>
            </w:r>
          </w:p>
        </w:tc>
        <w:tc>
          <w:tcPr>
            <w:tcW w:w="8464" w:type="dxa"/>
            <w:vAlign w:val="center"/>
          </w:tcPr>
          <w:p w14:paraId="7980F302" w14:textId="77777777" w:rsidR="00851DB2" w:rsidRPr="001174B8" w:rsidRDefault="00851DB2" w:rsidP="008C10FA">
            <w:pPr>
              <w:spacing w:after="0"/>
              <w:rPr>
                <w:sz w:val="20"/>
                <w:szCs w:val="20"/>
              </w:rPr>
            </w:pPr>
            <w:r w:rsidRPr="001174B8">
              <w:rPr>
                <w:sz w:val="20"/>
                <w:szCs w:val="20"/>
              </w:rPr>
              <w:t>Promet (cestovni, željeznički, zračni, pomorski i promet unutarnjim plovnim putevima)</w:t>
            </w:r>
          </w:p>
        </w:tc>
      </w:tr>
      <w:tr w:rsidR="00851DB2" w:rsidRPr="001174B8" w14:paraId="726A1121" w14:textId="77777777" w:rsidTr="001742E3">
        <w:trPr>
          <w:trHeight w:val="384"/>
          <w:jc w:val="center"/>
        </w:trPr>
        <w:tc>
          <w:tcPr>
            <w:tcW w:w="959" w:type="dxa"/>
            <w:vAlign w:val="center"/>
          </w:tcPr>
          <w:p w14:paraId="4B4CAD50"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57A1BA04" w14:textId="77777777" w:rsidR="00851DB2" w:rsidRPr="001174B8" w:rsidRDefault="00851DB2" w:rsidP="008C10FA">
            <w:pPr>
              <w:spacing w:after="0"/>
              <w:rPr>
                <w:sz w:val="20"/>
                <w:szCs w:val="20"/>
              </w:rPr>
            </w:pPr>
            <w:r w:rsidRPr="001174B8">
              <w:rPr>
                <w:sz w:val="20"/>
                <w:szCs w:val="20"/>
              </w:rPr>
              <w:t>Zdravstvo (zdravstvena zaštita, proizvodnja, promet i nadzor nad lijekovima)</w:t>
            </w:r>
          </w:p>
        </w:tc>
      </w:tr>
      <w:tr w:rsidR="00851DB2" w:rsidRPr="001174B8" w14:paraId="504C6E1A" w14:textId="77777777" w:rsidTr="00B161BA">
        <w:trPr>
          <w:trHeight w:val="438"/>
          <w:jc w:val="center"/>
        </w:trPr>
        <w:tc>
          <w:tcPr>
            <w:tcW w:w="959" w:type="dxa"/>
            <w:vAlign w:val="center"/>
          </w:tcPr>
          <w:p w14:paraId="6A200B7B" w14:textId="77777777" w:rsidR="00851DB2" w:rsidRPr="001174B8" w:rsidRDefault="00851DB2" w:rsidP="008C10FA">
            <w:pPr>
              <w:spacing w:after="0"/>
              <w:jc w:val="center"/>
              <w:rPr>
                <w:sz w:val="20"/>
                <w:szCs w:val="20"/>
              </w:rPr>
            </w:pPr>
            <w:r w:rsidRPr="001174B8">
              <w:rPr>
                <w:sz w:val="20"/>
                <w:szCs w:val="20"/>
              </w:rPr>
              <w:t>x</w:t>
            </w:r>
          </w:p>
        </w:tc>
        <w:tc>
          <w:tcPr>
            <w:tcW w:w="8464" w:type="dxa"/>
            <w:vAlign w:val="center"/>
          </w:tcPr>
          <w:p w14:paraId="6A656E7C" w14:textId="77777777" w:rsidR="00851DB2" w:rsidRPr="001174B8" w:rsidRDefault="00851DB2" w:rsidP="008C10FA">
            <w:pPr>
              <w:spacing w:after="0"/>
              <w:rPr>
                <w:sz w:val="20"/>
                <w:szCs w:val="20"/>
              </w:rPr>
            </w:pPr>
            <w:r w:rsidRPr="001174B8">
              <w:rPr>
                <w:sz w:val="20"/>
                <w:szCs w:val="20"/>
              </w:rPr>
              <w:t>Vodno gospodarstvo (regulacijske i zaštitne vodne građevine i komunalne vodne građevine)</w:t>
            </w:r>
          </w:p>
        </w:tc>
      </w:tr>
      <w:tr w:rsidR="00851DB2" w:rsidRPr="001174B8" w14:paraId="774014F9" w14:textId="77777777" w:rsidTr="001742E3">
        <w:trPr>
          <w:trHeight w:val="394"/>
          <w:jc w:val="center"/>
        </w:trPr>
        <w:tc>
          <w:tcPr>
            <w:tcW w:w="959" w:type="dxa"/>
            <w:vAlign w:val="center"/>
          </w:tcPr>
          <w:p w14:paraId="1F28BA3B"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787D3AA7" w14:textId="77777777" w:rsidR="00851DB2" w:rsidRPr="001174B8" w:rsidRDefault="00851DB2" w:rsidP="008C10FA">
            <w:pPr>
              <w:spacing w:after="0"/>
              <w:rPr>
                <w:sz w:val="20"/>
                <w:szCs w:val="20"/>
              </w:rPr>
            </w:pPr>
            <w:r w:rsidRPr="001174B8">
              <w:rPr>
                <w:sz w:val="20"/>
                <w:szCs w:val="20"/>
              </w:rPr>
              <w:t xml:space="preserve">Hrana (proizvodnja i opskrba hranom i sustav sigurnosti hrane, robne zalihe) </w:t>
            </w:r>
          </w:p>
        </w:tc>
      </w:tr>
      <w:tr w:rsidR="00851DB2" w:rsidRPr="001174B8" w14:paraId="7471EF3F" w14:textId="77777777" w:rsidTr="001742E3">
        <w:trPr>
          <w:trHeight w:val="394"/>
          <w:jc w:val="center"/>
        </w:trPr>
        <w:tc>
          <w:tcPr>
            <w:tcW w:w="959" w:type="dxa"/>
            <w:vAlign w:val="center"/>
          </w:tcPr>
          <w:p w14:paraId="70717B7B"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4C9B1498" w14:textId="77777777" w:rsidR="00851DB2" w:rsidRPr="001174B8" w:rsidRDefault="00851DB2" w:rsidP="008C10FA">
            <w:pPr>
              <w:spacing w:after="0"/>
              <w:rPr>
                <w:sz w:val="20"/>
                <w:szCs w:val="20"/>
              </w:rPr>
            </w:pPr>
            <w:r w:rsidRPr="001174B8">
              <w:rPr>
                <w:sz w:val="20"/>
                <w:szCs w:val="20"/>
              </w:rPr>
              <w:t>Financije (bankarstvo, burze, investicije, sustavi osiguranja i plaćanja)</w:t>
            </w:r>
          </w:p>
        </w:tc>
      </w:tr>
      <w:tr w:rsidR="00851DB2" w:rsidRPr="005A761D" w14:paraId="5747C836" w14:textId="77777777" w:rsidTr="001742E3">
        <w:trPr>
          <w:trHeight w:val="394"/>
          <w:jc w:val="center"/>
        </w:trPr>
        <w:tc>
          <w:tcPr>
            <w:tcW w:w="959" w:type="dxa"/>
            <w:vAlign w:val="center"/>
          </w:tcPr>
          <w:p w14:paraId="51F43088" w14:textId="77777777" w:rsidR="00851DB2" w:rsidRPr="001174B8" w:rsidRDefault="003776B4" w:rsidP="008C10FA">
            <w:pPr>
              <w:spacing w:after="0"/>
              <w:jc w:val="center"/>
              <w:rPr>
                <w:sz w:val="20"/>
                <w:szCs w:val="20"/>
              </w:rPr>
            </w:pPr>
            <w:r w:rsidRPr="001174B8">
              <w:rPr>
                <w:sz w:val="20"/>
                <w:szCs w:val="20"/>
              </w:rPr>
              <w:t>x</w:t>
            </w:r>
          </w:p>
        </w:tc>
        <w:tc>
          <w:tcPr>
            <w:tcW w:w="8464" w:type="dxa"/>
            <w:vAlign w:val="center"/>
          </w:tcPr>
          <w:p w14:paraId="1FF6B9EF" w14:textId="77777777" w:rsidR="00851DB2" w:rsidRPr="001174B8" w:rsidRDefault="00851DB2" w:rsidP="008C10FA">
            <w:pPr>
              <w:spacing w:after="0"/>
              <w:rPr>
                <w:sz w:val="20"/>
                <w:szCs w:val="20"/>
              </w:rPr>
            </w:pPr>
            <w:r w:rsidRPr="001174B8">
              <w:rPr>
                <w:sz w:val="20"/>
                <w:szCs w:val="20"/>
              </w:rPr>
              <w:t>Proizvodnja, skladištenje i prijevoz opasnih tvari (kemijski, biološki, radiološki i nuklearni materijali)</w:t>
            </w:r>
          </w:p>
        </w:tc>
      </w:tr>
      <w:tr w:rsidR="00851DB2" w:rsidRPr="005A761D" w14:paraId="7A215A74" w14:textId="77777777" w:rsidTr="001742E3">
        <w:trPr>
          <w:trHeight w:val="394"/>
          <w:jc w:val="center"/>
        </w:trPr>
        <w:tc>
          <w:tcPr>
            <w:tcW w:w="959" w:type="dxa"/>
            <w:vAlign w:val="center"/>
          </w:tcPr>
          <w:p w14:paraId="77D896E8" w14:textId="77777777" w:rsidR="00851DB2" w:rsidRPr="00B161BA" w:rsidRDefault="003776B4" w:rsidP="008C10FA">
            <w:pPr>
              <w:spacing w:after="0"/>
              <w:jc w:val="center"/>
              <w:rPr>
                <w:sz w:val="20"/>
                <w:szCs w:val="20"/>
              </w:rPr>
            </w:pPr>
            <w:r w:rsidRPr="00B161BA">
              <w:rPr>
                <w:sz w:val="20"/>
                <w:szCs w:val="20"/>
              </w:rPr>
              <w:lastRenderedPageBreak/>
              <w:t>x</w:t>
            </w:r>
          </w:p>
        </w:tc>
        <w:tc>
          <w:tcPr>
            <w:tcW w:w="8464" w:type="dxa"/>
            <w:vAlign w:val="center"/>
          </w:tcPr>
          <w:p w14:paraId="4B223393" w14:textId="77777777" w:rsidR="00851DB2" w:rsidRPr="00B161BA" w:rsidRDefault="00851DB2" w:rsidP="008C10FA">
            <w:pPr>
              <w:spacing w:after="0"/>
              <w:rPr>
                <w:sz w:val="20"/>
                <w:szCs w:val="20"/>
              </w:rPr>
            </w:pPr>
            <w:r w:rsidRPr="00B161BA">
              <w:rPr>
                <w:sz w:val="20"/>
                <w:szCs w:val="20"/>
              </w:rPr>
              <w:t>Javne službe (osiguranje javnog reda i mira, zaštita i spašavanje, hitna medicinska pomoć)</w:t>
            </w:r>
          </w:p>
        </w:tc>
      </w:tr>
      <w:tr w:rsidR="00851DB2" w:rsidRPr="005A761D" w14:paraId="468ACF51" w14:textId="77777777" w:rsidTr="001742E3">
        <w:trPr>
          <w:trHeight w:val="394"/>
          <w:jc w:val="center"/>
        </w:trPr>
        <w:tc>
          <w:tcPr>
            <w:tcW w:w="959" w:type="dxa"/>
            <w:vAlign w:val="center"/>
          </w:tcPr>
          <w:p w14:paraId="6C97FBFD" w14:textId="77777777" w:rsidR="00851DB2" w:rsidRPr="00B161BA" w:rsidRDefault="003776B4" w:rsidP="008C10FA">
            <w:pPr>
              <w:spacing w:after="0"/>
              <w:jc w:val="center"/>
              <w:rPr>
                <w:sz w:val="20"/>
                <w:szCs w:val="20"/>
              </w:rPr>
            </w:pPr>
            <w:r w:rsidRPr="00B161BA">
              <w:rPr>
                <w:sz w:val="20"/>
                <w:szCs w:val="20"/>
              </w:rPr>
              <w:t>x</w:t>
            </w:r>
          </w:p>
        </w:tc>
        <w:tc>
          <w:tcPr>
            <w:tcW w:w="8464" w:type="dxa"/>
            <w:vAlign w:val="center"/>
          </w:tcPr>
          <w:p w14:paraId="1DAB0FD3" w14:textId="77777777" w:rsidR="00851DB2" w:rsidRPr="00B161BA" w:rsidRDefault="00851DB2" w:rsidP="008C10FA">
            <w:pPr>
              <w:spacing w:after="0"/>
              <w:rPr>
                <w:sz w:val="20"/>
                <w:szCs w:val="20"/>
              </w:rPr>
            </w:pPr>
            <w:r w:rsidRPr="00B161BA">
              <w:rPr>
                <w:sz w:val="20"/>
                <w:szCs w:val="20"/>
              </w:rPr>
              <w:t>Nacionalni spomenici i vrijednosti</w:t>
            </w:r>
          </w:p>
        </w:tc>
      </w:tr>
    </w:tbl>
    <w:p w14:paraId="3DB82B83" w14:textId="77777777" w:rsidR="001742E3" w:rsidRPr="005A761D" w:rsidRDefault="001742E3" w:rsidP="00851DB2">
      <w:pPr>
        <w:rPr>
          <w:highlight w:val="yellow"/>
        </w:rPr>
      </w:pPr>
    </w:p>
    <w:p w14:paraId="146134CC" w14:textId="20126FB3" w:rsidR="008742DA" w:rsidRPr="008B3D74" w:rsidRDefault="00851DB2" w:rsidP="008B3D74">
      <w:pPr>
        <w:pStyle w:val="Naslov30"/>
        <w:rPr>
          <w:rStyle w:val="Jakoisticanje"/>
          <w:i w:val="0"/>
          <w:iCs w:val="0"/>
          <w:color w:val="54883D"/>
        </w:rPr>
      </w:pPr>
      <w:bookmarkStart w:id="73" w:name="_Toc217028213"/>
      <w:r w:rsidRPr="0058224A">
        <w:t>Kontekst</w:t>
      </w:r>
      <w:bookmarkStart w:id="74" w:name="_Toc406573010"/>
      <w:bookmarkEnd w:id="73"/>
    </w:p>
    <w:p w14:paraId="7BB95872" w14:textId="77777777" w:rsidR="008B3D74" w:rsidRPr="008B3D74" w:rsidRDefault="008B3D74" w:rsidP="008B3D74">
      <w:pPr>
        <w:spacing w:before="120" w:after="120"/>
        <w:rPr>
          <w:rFonts w:eastAsiaTheme="minorHAnsi"/>
          <w:iCs/>
        </w:rPr>
      </w:pPr>
      <w:r w:rsidRPr="008B3D74">
        <w:rPr>
          <w:rFonts w:eastAsiaTheme="minorHAnsi"/>
          <w:iCs/>
        </w:rPr>
        <w:t xml:space="preserve">Hrvatska se nalazi u seizmički vrlo aktivnom alpsko-mediteranskom području. U Hrvatskoj postoji velika vjerojatnost pojave potresa jer se njezin teritorij proteže između Panonskog bazena, istočnih Alpa i Dinarida, a najveća je u njezinu sjeverozapadnom dijelu i duž jadranske obale. Hrvatska je osobito osjetljiva na potrese zbog infrastrukture izgrađene prije donošenja suvremenih propisa za protupotresnu gradnju i praksi u graditeljstvu, pri čemu je prvi takav zakon donesen 1964. Iako je suvremena infrastruktura prilagođena standardima današnjeg </w:t>
      </w:r>
      <w:proofErr w:type="spellStart"/>
      <w:r w:rsidRPr="008B3D74">
        <w:rPr>
          <w:rFonts w:eastAsiaTheme="minorHAnsi"/>
          <w:iCs/>
        </w:rPr>
        <w:t>Eurokoda</w:t>
      </w:r>
      <w:proofErr w:type="spellEnd"/>
      <w:r w:rsidRPr="008B3D74">
        <w:rPr>
          <w:rFonts w:eastAsiaTheme="minorHAnsi"/>
          <w:iCs/>
        </w:rPr>
        <w:t xml:space="preserve"> 8 (EC8), procjenjuje se da čak trećina zgrada u Hrvatskoj nije građena u skladu s EC8.</w:t>
      </w:r>
    </w:p>
    <w:p w14:paraId="10831736" w14:textId="77777777" w:rsidR="008B3D74" w:rsidRPr="008B3D74" w:rsidRDefault="008B3D74" w:rsidP="008B3D74">
      <w:pPr>
        <w:tabs>
          <w:tab w:val="left" w:pos="2785"/>
        </w:tabs>
        <w:spacing w:before="120" w:after="120"/>
        <w:jc w:val="center"/>
        <w:rPr>
          <w:rFonts w:eastAsiaTheme="minorHAnsi"/>
          <w:iCs/>
        </w:rPr>
      </w:pPr>
      <w:r w:rsidRPr="008B3D74">
        <w:rPr>
          <w:rFonts w:eastAsiaTheme="minorHAnsi"/>
          <w:iCs/>
          <w:noProof/>
        </w:rPr>
        <w:drawing>
          <wp:inline distT="0" distB="0" distL="0" distR="0" wp14:anchorId="74266AC1" wp14:editId="00DA55E5">
            <wp:extent cx="5524500" cy="5135245"/>
            <wp:effectExtent l="0" t="0" r="0" b="8255"/>
            <wp:docPr id="2090263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63627" name=""/>
                    <pic:cNvPicPr/>
                  </pic:nvPicPr>
                  <pic:blipFill rotWithShape="1">
                    <a:blip r:embed="rId41"/>
                    <a:srcRect l="2812" r="1268"/>
                    <a:stretch/>
                  </pic:blipFill>
                  <pic:spPr bwMode="auto">
                    <a:xfrm>
                      <a:off x="0" y="0"/>
                      <a:ext cx="5524500" cy="5135245"/>
                    </a:xfrm>
                    <a:prstGeom prst="rect">
                      <a:avLst/>
                    </a:prstGeom>
                    <a:ln>
                      <a:noFill/>
                    </a:ln>
                    <a:extLst>
                      <a:ext uri="{53640926-AAD7-44D8-BBD7-CCE9431645EC}">
                        <a14:shadowObscured xmlns:a14="http://schemas.microsoft.com/office/drawing/2010/main"/>
                      </a:ext>
                    </a:extLst>
                  </pic:spPr>
                </pic:pic>
              </a:graphicData>
            </a:graphic>
          </wp:inline>
        </w:drawing>
      </w:r>
    </w:p>
    <w:p w14:paraId="101E2798" w14:textId="53ECB1C4" w:rsidR="008B3D74" w:rsidRPr="008B3D74" w:rsidRDefault="008B3D74" w:rsidP="008B3D74">
      <w:pPr>
        <w:spacing w:before="0" w:after="0" w:line="240" w:lineRule="auto"/>
        <w:jc w:val="center"/>
        <w:rPr>
          <w:rFonts w:eastAsiaTheme="minorHAnsi"/>
          <w:bCs/>
          <w:color w:val="54883D"/>
          <w:sz w:val="20"/>
          <w:szCs w:val="18"/>
          <w:lang w:bidi="en-US"/>
        </w:rPr>
      </w:pPr>
      <w:r w:rsidRPr="008B3D74">
        <w:rPr>
          <w:rFonts w:eastAsiaTheme="minorHAnsi"/>
          <w:bCs/>
          <w:color w:val="54883D"/>
          <w:sz w:val="20"/>
          <w:szCs w:val="18"/>
          <w:lang w:bidi="en-US"/>
        </w:rPr>
        <w:t xml:space="preserve">Slika </w:t>
      </w:r>
      <w:r w:rsidRPr="008B3D74">
        <w:rPr>
          <w:rFonts w:eastAsiaTheme="minorHAnsi"/>
          <w:bCs/>
          <w:noProof/>
          <w:color w:val="54883D"/>
          <w:sz w:val="20"/>
          <w:szCs w:val="18"/>
          <w:lang w:bidi="en-US"/>
        </w:rPr>
        <w:fldChar w:fldCharType="begin"/>
      </w:r>
      <w:r w:rsidRPr="008B3D74">
        <w:rPr>
          <w:rFonts w:eastAsiaTheme="minorHAnsi"/>
          <w:bCs/>
          <w:noProof/>
          <w:color w:val="54883D"/>
          <w:sz w:val="20"/>
          <w:szCs w:val="18"/>
          <w:lang w:bidi="en-US"/>
        </w:rPr>
        <w:instrText xml:space="preserve"> SEQ Slika \* ARABIC </w:instrText>
      </w:r>
      <w:r w:rsidRPr="008B3D74">
        <w:rPr>
          <w:rFonts w:eastAsiaTheme="minorHAnsi"/>
          <w:bCs/>
          <w:noProof/>
          <w:color w:val="54883D"/>
          <w:sz w:val="20"/>
          <w:szCs w:val="18"/>
          <w:lang w:bidi="en-US"/>
        </w:rPr>
        <w:fldChar w:fldCharType="separate"/>
      </w:r>
      <w:r w:rsidR="00BF5AB3">
        <w:rPr>
          <w:rFonts w:eastAsiaTheme="minorHAnsi"/>
          <w:bCs/>
          <w:noProof/>
          <w:color w:val="54883D"/>
          <w:sz w:val="20"/>
          <w:szCs w:val="18"/>
          <w:lang w:bidi="en-US"/>
        </w:rPr>
        <w:t>10</w:t>
      </w:r>
      <w:r w:rsidRPr="008B3D74">
        <w:rPr>
          <w:rFonts w:eastAsiaTheme="minorHAnsi"/>
          <w:bCs/>
          <w:noProof/>
          <w:color w:val="54883D"/>
          <w:sz w:val="20"/>
          <w:szCs w:val="18"/>
          <w:lang w:bidi="en-US"/>
        </w:rPr>
        <w:fldChar w:fldCharType="end"/>
      </w:r>
      <w:r w:rsidRPr="008B3D74">
        <w:rPr>
          <w:rFonts w:eastAsiaTheme="minorHAnsi"/>
          <w:bCs/>
          <w:color w:val="54883D"/>
          <w:sz w:val="20"/>
          <w:szCs w:val="18"/>
          <w:lang w:bidi="en-US"/>
        </w:rPr>
        <w:t>. Prikaz epicentara potresa u Republici Hrvatskoj</w:t>
      </w:r>
    </w:p>
    <w:p w14:paraId="6FE1B5CD" w14:textId="77777777" w:rsidR="008B3D74" w:rsidRPr="008B3D74" w:rsidRDefault="008B3D74" w:rsidP="008B3D74">
      <w:pPr>
        <w:spacing w:before="0" w:after="240" w:line="240" w:lineRule="auto"/>
        <w:jc w:val="center"/>
        <w:rPr>
          <w:rFonts w:eastAsiaTheme="minorHAnsi"/>
          <w:bCs/>
          <w:color w:val="54883D"/>
          <w:sz w:val="20"/>
          <w:szCs w:val="18"/>
          <w:lang w:bidi="en-US"/>
        </w:rPr>
      </w:pPr>
      <w:r w:rsidRPr="008B3D74">
        <w:rPr>
          <w:rFonts w:eastAsiaTheme="minorHAnsi"/>
          <w:bCs/>
          <w:color w:val="54883D"/>
          <w:sz w:val="20"/>
          <w:szCs w:val="18"/>
          <w:lang w:bidi="en-US"/>
        </w:rPr>
        <w:t xml:space="preserve">Izvor: Geofizički odsjek, Prirodoslovno-matematički fakultet </w:t>
      </w:r>
    </w:p>
    <w:p w14:paraId="41087388" w14:textId="6F6B5099" w:rsidR="008B3D74" w:rsidRPr="008B3D74" w:rsidRDefault="008B3D74" w:rsidP="008B3D74">
      <w:pPr>
        <w:tabs>
          <w:tab w:val="left" w:pos="5955"/>
        </w:tabs>
        <w:spacing w:before="0"/>
        <w:rPr>
          <w:rFonts w:eastAsiaTheme="minorHAnsi"/>
          <w:iCs/>
        </w:rPr>
      </w:pPr>
      <w:r w:rsidRPr="008B3D74">
        <w:rPr>
          <w:rFonts w:eastAsiaTheme="minorHAnsi"/>
          <w:iCs/>
          <w:color w:val="auto"/>
        </w:rPr>
        <w:lastRenderedPageBreak/>
        <w:t xml:space="preserve">Analizom epicentara potresa u Hrvatskoj (Slika 9.) u </w:t>
      </w:r>
      <w:r w:rsidRPr="008B3D74">
        <w:rPr>
          <w:rFonts w:eastAsiaTheme="minorHAnsi"/>
          <w:iCs/>
        </w:rPr>
        <w:t xml:space="preserve">povratnom razdoblju od 1850. – 2020. godine može se zaključiti da se područje </w:t>
      </w:r>
      <w:r>
        <w:rPr>
          <w:rFonts w:eastAsiaTheme="minorHAnsi"/>
          <w:iCs/>
        </w:rPr>
        <w:t>Općine Murter-Kornati</w:t>
      </w:r>
      <w:r w:rsidRPr="008B3D74">
        <w:rPr>
          <w:rFonts w:eastAsiaTheme="minorHAnsi"/>
          <w:iCs/>
        </w:rPr>
        <w:t xml:space="preserve"> nalazi na seizmički aktivnijem području postojanja  opasnost od potresa.</w:t>
      </w:r>
    </w:p>
    <w:p w14:paraId="7C44FE32" w14:textId="77777777" w:rsidR="008B3D74" w:rsidRPr="008B3D74" w:rsidRDefault="008B3D74" w:rsidP="008B3D74">
      <w:pPr>
        <w:tabs>
          <w:tab w:val="left" w:pos="5955"/>
        </w:tabs>
        <w:spacing w:before="0"/>
        <w:rPr>
          <w:rFonts w:eastAsiaTheme="minorHAnsi"/>
          <w:iCs/>
        </w:rPr>
      </w:pPr>
      <w:r w:rsidRPr="008B3D74">
        <w:rPr>
          <w:rFonts w:eastAsiaTheme="minorHAnsi"/>
          <w:iCs/>
        </w:rPr>
        <w:t>Jačina potresa ovisi o više čimbenika kao što su količina oslobođene energije, dubina hip centra, udaljenosti epicentra i građi Zemljine kore. Potresi imaju primarne i sekundarne učinke. Primarni učinci potresa su rušenje zgrada, štete na infrastrukturi, zarobljeni ljudi u srušenim zgradama, kvarovi komunalnih usluga. Sekundarni učinci potresa su požari, poplave, klizanje tla, bolesti.</w:t>
      </w:r>
    </w:p>
    <w:p w14:paraId="7DD8C38A" w14:textId="77777777" w:rsidR="008B3D74" w:rsidRPr="008B3D74" w:rsidRDefault="008B3D74" w:rsidP="008B3D74">
      <w:pPr>
        <w:tabs>
          <w:tab w:val="left" w:pos="5955"/>
        </w:tabs>
        <w:spacing w:before="0"/>
        <w:rPr>
          <w:rFonts w:eastAsiaTheme="minorHAnsi"/>
          <w:iCs/>
        </w:rPr>
      </w:pPr>
      <w:r w:rsidRPr="008B3D74">
        <w:rPr>
          <w:rFonts w:eastAsiaTheme="minorHAnsi"/>
          <w:iCs/>
        </w:rPr>
        <w:t xml:space="preserve">Jedan od načina opisivanja potresa je putem intenziteta potresa. Seizmičnost se prikazuje različitim makro seizmičkim ljestvicama koje opisuju intenzitet: </w:t>
      </w:r>
      <w:proofErr w:type="spellStart"/>
      <w:r w:rsidRPr="008B3D74">
        <w:rPr>
          <w:rFonts w:eastAsiaTheme="minorHAnsi"/>
          <w:iCs/>
        </w:rPr>
        <w:t>Mercalli-Cancani-Siebergova</w:t>
      </w:r>
      <w:proofErr w:type="spellEnd"/>
      <w:r w:rsidRPr="008B3D74">
        <w:rPr>
          <w:rFonts w:eastAsiaTheme="minorHAnsi"/>
          <w:iCs/>
        </w:rPr>
        <w:t xml:space="preserve"> (MCS), Modificirana </w:t>
      </w:r>
      <w:proofErr w:type="spellStart"/>
      <w:r w:rsidRPr="008B3D74">
        <w:rPr>
          <w:rFonts w:eastAsiaTheme="minorHAnsi"/>
          <w:iCs/>
        </w:rPr>
        <w:t>Mercallijeva</w:t>
      </w:r>
      <w:proofErr w:type="spellEnd"/>
      <w:r w:rsidRPr="008B3D74">
        <w:rPr>
          <w:rFonts w:eastAsiaTheme="minorHAnsi"/>
          <w:iCs/>
        </w:rPr>
        <w:t xml:space="preserve"> (MM, u SAD-u), Medvedev-</w:t>
      </w:r>
      <w:proofErr w:type="spellStart"/>
      <w:r w:rsidRPr="008B3D74">
        <w:rPr>
          <w:rFonts w:eastAsiaTheme="minorHAnsi"/>
          <w:iCs/>
        </w:rPr>
        <w:t>Sponheuer</w:t>
      </w:r>
      <w:proofErr w:type="spellEnd"/>
      <w:r w:rsidRPr="008B3D74">
        <w:rPr>
          <w:rFonts w:eastAsiaTheme="minorHAnsi"/>
          <w:iCs/>
        </w:rPr>
        <w:t>-</w:t>
      </w:r>
      <w:proofErr w:type="spellStart"/>
      <w:r w:rsidRPr="008B3D74">
        <w:rPr>
          <w:rFonts w:eastAsiaTheme="minorHAnsi"/>
          <w:iCs/>
        </w:rPr>
        <w:t>Karnikova</w:t>
      </w:r>
      <w:proofErr w:type="spellEnd"/>
      <w:r w:rsidRPr="008B3D74">
        <w:rPr>
          <w:rFonts w:eastAsiaTheme="minorHAnsi"/>
          <w:iCs/>
        </w:rPr>
        <w:t xml:space="preserve"> (MSK) i Europska makro seizmička ljestvica (EMS). One su prilagođene područjima za koja su nastajale: npr. karakteristikama uobičajene gradnje objekata (drvene, ciglene, betonske zgrade i sl.), a razlikuju se i po složenosti pri klasifikaciji učinaka. Ljestvice za određivanje makro seizmičkog intenziteta najčešće imaju 12 stupnjeva, a svaki stupanj opisuje tipične učinke potresa te jačine, npr. prvi stupanj jakosti potresa su nezamjetljivi potresi koje bilježe samo seizmografi, dok je dvanaesti stupanj velika katastrofa.</w:t>
      </w:r>
      <w:r w:rsidRPr="008B3D74">
        <w:t xml:space="preserve"> </w:t>
      </w:r>
      <w:r w:rsidRPr="008B3D74">
        <w:rPr>
          <w:rFonts w:eastAsiaTheme="minorHAnsi"/>
          <w:iCs/>
        </w:rPr>
        <w:t>Najčešće ljestvice u upotrebi su MCS (jednostavna), MSK (složena) te EMS (vrlo složena, detaljna). U Hrvatskoj se koristi ljestvica MCS za brzu procjenu intenziteta potresa, dok se za detaljno određivanje intenziteta upotrebljava ljestvica MSK ili u novije vrijeme EMS ljestvica.</w:t>
      </w:r>
    </w:p>
    <w:p w14:paraId="7FD27D3D" w14:textId="4601FA00" w:rsidR="008B3D74" w:rsidRPr="008B3D74" w:rsidRDefault="008B3D74" w:rsidP="008B3D74">
      <w:pPr>
        <w:spacing w:before="0" w:after="0"/>
        <w:jc w:val="center"/>
        <w:rPr>
          <w:rFonts w:eastAsia="Calibri"/>
          <w:bCs/>
          <w:color w:val="54883D"/>
          <w:sz w:val="20"/>
          <w:szCs w:val="18"/>
        </w:rPr>
      </w:pPr>
      <w:r w:rsidRPr="008B3D74">
        <w:rPr>
          <w:rFonts w:eastAsia="Calibri"/>
          <w:bCs/>
          <w:color w:val="54883D"/>
          <w:sz w:val="20"/>
          <w:szCs w:val="18"/>
        </w:rPr>
        <w:t xml:space="preserve">Tablica </w:t>
      </w:r>
      <w:r w:rsidRPr="008B3D74">
        <w:rPr>
          <w:rFonts w:eastAsia="Calibri"/>
          <w:bCs/>
          <w:color w:val="54883D"/>
          <w:sz w:val="20"/>
          <w:szCs w:val="18"/>
        </w:rPr>
        <w:fldChar w:fldCharType="begin"/>
      </w:r>
      <w:r w:rsidRPr="008B3D74">
        <w:rPr>
          <w:rFonts w:eastAsia="Calibri"/>
          <w:bCs/>
          <w:color w:val="54883D"/>
          <w:sz w:val="20"/>
          <w:szCs w:val="18"/>
        </w:rPr>
        <w:instrText xml:space="preserve"> SEQ Tabela \* ARABIC </w:instrText>
      </w:r>
      <w:r w:rsidRPr="008B3D74">
        <w:rPr>
          <w:rFonts w:eastAsia="Calibri"/>
          <w:bCs/>
          <w:color w:val="54883D"/>
          <w:sz w:val="20"/>
          <w:szCs w:val="18"/>
        </w:rPr>
        <w:fldChar w:fldCharType="separate"/>
      </w:r>
      <w:r w:rsidR="00BF5AB3">
        <w:rPr>
          <w:rFonts w:eastAsia="Calibri"/>
          <w:bCs/>
          <w:noProof/>
          <w:color w:val="54883D"/>
          <w:sz w:val="20"/>
          <w:szCs w:val="18"/>
        </w:rPr>
        <w:t>12</w:t>
      </w:r>
      <w:r w:rsidRPr="008B3D74">
        <w:rPr>
          <w:rFonts w:eastAsia="Calibri"/>
          <w:bCs/>
          <w:noProof/>
          <w:color w:val="54883D"/>
          <w:sz w:val="20"/>
          <w:szCs w:val="18"/>
        </w:rPr>
        <w:fldChar w:fldCharType="end"/>
      </w:r>
      <w:r w:rsidRPr="008B3D74">
        <w:rPr>
          <w:rFonts w:eastAsia="Calibri"/>
          <w:bCs/>
          <w:color w:val="54883D"/>
          <w:sz w:val="20"/>
          <w:szCs w:val="18"/>
        </w:rPr>
        <w:t>. MCS ljestvica intenziteta potresa</w:t>
      </w:r>
    </w:p>
    <w:tbl>
      <w:tblPr>
        <w:tblStyle w:val="ivopisnatablicareetke6-isticanje3181"/>
        <w:tblW w:w="864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205"/>
        <w:gridCol w:w="3610"/>
        <w:gridCol w:w="3827"/>
      </w:tblGrid>
      <w:tr w:rsidR="008B3D74" w:rsidRPr="008B3D74" w14:paraId="3A50A227" w14:textId="77777777" w:rsidTr="00645D6A">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205" w:type="dxa"/>
            <w:tcBorders>
              <w:bottom w:val="none" w:sz="0" w:space="0" w:color="auto"/>
            </w:tcBorders>
            <w:vAlign w:val="center"/>
          </w:tcPr>
          <w:p w14:paraId="491B93F5" w14:textId="77777777" w:rsidR="008B3D74" w:rsidRPr="008B3D74" w:rsidRDefault="008B3D74" w:rsidP="008B3D74">
            <w:pPr>
              <w:spacing w:before="0" w:after="0"/>
              <w:jc w:val="center"/>
              <w:rPr>
                <w:color w:val="auto"/>
                <w:sz w:val="20"/>
                <w:szCs w:val="20"/>
              </w:rPr>
            </w:pPr>
            <w:r w:rsidRPr="008B3D74">
              <w:rPr>
                <w:color w:val="auto"/>
                <w:sz w:val="20"/>
                <w:szCs w:val="20"/>
              </w:rPr>
              <w:t>Stupanj intenziteta potresa</w:t>
            </w:r>
          </w:p>
        </w:tc>
        <w:tc>
          <w:tcPr>
            <w:tcW w:w="3610" w:type="dxa"/>
            <w:tcBorders>
              <w:bottom w:val="none" w:sz="0" w:space="0" w:color="auto"/>
            </w:tcBorders>
            <w:vAlign w:val="center"/>
          </w:tcPr>
          <w:p w14:paraId="4207EF27" w14:textId="77777777" w:rsidR="008B3D74" w:rsidRPr="008B3D74" w:rsidRDefault="008B3D74" w:rsidP="008B3D74">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Opis</w:t>
            </w:r>
          </w:p>
        </w:tc>
        <w:tc>
          <w:tcPr>
            <w:tcW w:w="3827" w:type="dxa"/>
            <w:tcBorders>
              <w:bottom w:val="none" w:sz="0" w:space="0" w:color="auto"/>
            </w:tcBorders>
            <w:vAlign w:val="center"/>
          </w:tcPr>
          <w:p w14:paraId="456E7A24" w14:textId="77777777" w:rsidR="008B3D74" w:rsidRPr="008B3D74" w:rsidRDefault="008B3D74" w:rsidP="008B3D74">
            <w:pPr>
              <w:tabs>
                <w:tab w:val="center" w:pos="0"/>
                <w:tab w:val="left" w:pos="380"/>
              </w:tabs>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Učinak potresa</w:t>
            </w:r>
          </w:p>
        </w:tc>
      </w:tr>
      <w:tr w:rsidR="008B3D74" w:rsidRPr="008B3D74" w14:paraId="35CAAA6C" w14:textId="77777777" w:rsidTr="00645D6A">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42697B4C" w14:textId="77777777" w:rsidR="008B3D74" w:rsidRPr="008B3D74" w:rsidRDefault="008B3D74" w:rsidP="008B3D74">
            <w:pPr>
              <w:spacing w:before="0" w:after="0"/>
              <w:jc w:val="center"/>
              <w:rPr>
                <w:color w:val="auto"/>
                <w:sz w:val="20"/>
                <w:szCs w:val="20"/>
              </w:rPr>
            </w:pPr>
            <w:r w:rsidRPr="008B3D74">
              <w:rPr>
                <w:color w:val="auto"/>
                <w:sz w:val="20"/>
                <w:szCs w:val="20"/>
              </w:rPr>
              <w:t>I.</w:t>
            </w:r>
          </w:p>
        </w:tc>
        <w:tc>
          <w:tcPr>
            <w:tcW w:w="3610" w:type="dxa"/>
            <w:shd w:val="clear" w:color="auto" w:fill="auto"/>
            <w:vAlign w:val="center"/>
          </w:tcPr>
          <w:p w14:paraId="63ABF73C"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Nezamjetljiv potres</w:t>
            </w:r>
          </w:p>
        </w:tc>
        <w:tc>
          <w:tcPr>
            <w:tcW w:w="3827" w:type="dxa"/>
            <w:shd w:val="clear" w:color="auto" w:fill="auto"/>
            <w:vAlign w:val="center"/>
          </w:tcPr>
          <w:p w14:paraId="5738B6D3"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Bilježe ga jedino seizmografi.</w:t>
            </w:r>
          </w:p>
        </w:tc>
      </w:tr>
      <w:tr w:rsidR="008B3D74" w:rsidRPr="008B3D74" w14:paraId="4F25A5DE" w14:textId="77777777" w:rsidTr="00645D6A">
        <w:trPr>
          <w:trHeight w:val="468"/>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3AF8CF0C" w14:textId="77777777" w:rsidR="008B3D74" w:rsidRPr="008B3D74" w:rsidRDefault="008B3D74" w:rsidP="008B3D74">
            <w:pPr>
              <w:spacing w:before="0" w:after="0"/>
              <w:jc w:val="center"/>
              <w:rPr>
                <w:color w:val="auto"/>
                <w:sz w:val="20"/>
                <w:szCs w:val="20"/>
              </w:rPr>
            </w:pPr>
            <w:r w:rsidRPr="008B3D74">
              <w:rPr>
                <w:color w:val="auto"/>
                <w:sz w:val="20"/>
                <w:szCs w:val="20"/>
              </w:rPr>
              <w:t>II.</w:t>
            </w:r>
          </w:p>
        </w:tc>
        <w:tc>
          <w:tcPr>
            <w:tcW w:w="3610" w:type="dxa"/>
            <w:vAlign w:val="center"/>
          </w:tcPr>
          <w:p w14:paraId="762BC2B8"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Jedva osjetan potres</w:t>
            </w:r>
          </w:p>
        </w:tc>
        <w:tc>
          <w:tcPr>
            <w:tcW w:w="3827" w:type="dxa"/>
            <w:vAlign w:val="center"/>
          </w:tcPr>
          <w:p w14:paraId="07D9F200"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Osjeti se samo u gornjim katovima visokih zgrada.</w:t>
            </w:r>
          </w:p>
        </w:tc>
      </w:tr>
      <w:tr w:rsidR="008B3D74" w:rsidRPr="008B3D74" w14:paraId="23070E80" w14:textId="77777777" w:rsidTr="00645D6A">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72591481" w14:textId="77777777" w:rsidR="008B3D74" w:rsidRPr="008B3D74" w:rsidRDefault="008B3D74" w:rsidP="008B3D74">
            <w:pPr>
              <w:spacing w:before="0" w:after="0"/>
              <w:jc w:val="center"/>
              <w:rPr>
                <w:color w:val="auto"/>
                <w:sz w:val="20"/>
                <w:szCs w:val="20"/>
              </w:rPr>
            </w:pPr>
            <w:r w:rsidRPr="008B3D74">
              <w:rPr>
                <w:color w:val="auto"/>
                <w:sz w:val="20"/>
                <w:szCs w:val="20"/>
              </w:rPr>
              <w:t>III.</w:t>
            </w:r>
          </w:p>
        </w:tc>
        <w:tc>
          <w:tcPr>
            <w:tcW w:w="3610" w:type="dxa"/>
            <w:shd w:val="clear" w:color="auto" w:fill="auto"/>
            <w:vAlign w:val="center"/>
          </w:tcPr>
          <w:p w14:paraId="5E74976A"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Lagan potres</w:t>
            </w:r>
          </w:p>
        </w:tc>
        <w:tc>
          <w:tcPr>
            <w:tcW w:w="3827" w:type="dxa"/>
            <w:shd w:val="clear" w:color="auto" w:fill="auto"/>
            <w:vAlign w:val="center"/>
          </w:tcPr>
          <w:p w14:paraId="39E1B5C5"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Tlo podrhtava kao kad ulicom prođe automobil.</w:t>
            </w:r>
          </w:p>
        </w:tc>
      </w:tr>
      <w:tr w:rsidR="008B3D74" w:rsidRPr="008B3D74" w14:paraId="68068A69" w14:textId="77777777" w:rsidTr="00645D6A">
        <w:trPr>
          <w:trHeight w:val="420"/>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60C4065C" w14:textId="77777777" w:rsidR="008B3D74" w:rsidRPr="008B3D74" w:rsidRDefault="008B3D74" w:rsidP="008B3D74">
            <w:pPr>
              <w:spacing w:before="0" w:after="0"/>
              <w:jc w:val="center"/>
              <w:rPr>
                <w:color w:val="auto"/>
                <w:sz w:val="20"/>
                <w:szCs w:val="20"/>
              </w:rPr>
            </w:pPr>
            <w:r w:rsidRPr="008B3D74">
              <w:rPr>
                <w:color w:val="auto"/>
                <w:sz w:val="20"/>
                <w:szCs w:val="20"/>
              </w:rPr>
              <w:t>IV.</w:t>
            </w:r>
          </w:p>
        </w:tc>
        <w:tc>
          <w:tcPr>
            <w:tcW w:w="3610" w:type="dxa"/>
            <w:vAlign w:val="center"/>
          </w:tcPr>
          <w:p w14:paraId="5B34EAA9"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Umjeren potres</w:t>
            </w:r>
          </w:p>
        </w:tc>
        <w:tc>
          <w:tcPr>
            <w:tcW w:w="3827" w:type="dxa"/>
            <w:vAlign w:val="center"/>
          </w:tcPr>
          <w:p w14:paraId="181B3D2C"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 xml:space="preserve">Prozorska okna i </w:t>
            </w:r>
            <w:proofErr w:type="spellStart"/>
            <w:r w:rsidRPr="008B3D74">
              <w:rPr>
                <w:color w:val="auto"/>
                <w:sz w:val="20"/>
                <w:szCs w:val="20"/>
              </w:rPr>
              <w:t>staklenina</w:t>
            </w:r>
            <w:proofErr w:type="spellEnd"/>
            <w:r w:rsidRPr="008B3D74">
              <w:rPr>
                <w:color w:val="auto"/>
                <w:sz w:val="20"/>
                <w:szCs w:val="20"/>
              </w:rPr>
              <w:t xml:space="preserve"> zveče kao da je prošao težak teretni automobil.</w:t>
            </w:r>
          </w:p>
        </w:tc>
      </w:tr>
      <w:tr w:rsidR="008B3D74" w:rsidRPr="008B3D74" w14:paraId="164B5C27" w14:textId="77777777" w:rsidTr="00645D6A">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5DF8DEA5" w14:textId="77777777" w:rsidR="008B3D74" w:rsidRPr="008B3D74" w:rsidRDefault="008B3D74" w:rsidP="008B3D74">
            <w:pPr>
              <w:spacing w:before="0" w:after="0"/>
              <w:jc w:val="center"/>
              <w:rPr>
                <w:color w:val="auto"/>
                <w:sz w:val="20"/>
                <w:szCs w:val="20"/>
              </w:rPr>
            </w:pPr>
            <w:r w:rsidRPr="008B3D74">
              <w:rPr>
                <w:color w:val="auto"/>
                <w:sz w:val="20"/>
                <w:szCs w:val="20"/>
              </w:rPr>
              <w:t>V.</w:t>
            </w:r>
          </w:p>
        </w:tc>
        <w:tc>
          <w:tcPr>
            <w:tcW w:w="3610" w:type="dxa"/>
            <w:shd w:val="clear" w:color="auto" w:fill="auto"/>
            <w:vAlign w:val="center"/>
          </w:tcPr>
          <w:p w14:paraId="2F824D7D"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Prilično jak potres</w:t>
            </w:r>
          </w:p>
        </w:tc>
        <w:tc>
          <w:tcPr>
            <w:tcW w:w="3827" w:type="dxa"/>
            <w:shd w:val="clear" w:color="auto" w:fill="auto"/>
            <w:vAlign w:val="center"/>
          </w:tcPr>
          <w:p w14:paraId="34E37D51"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Njišu se slike na zidu. Samo pojedinci bježe na ulicu.</w:t>
            </w:r>
          </w:p>
        </w:tc>
      </w:tr>
      <w:tr w:rsidR="008B3D74" w:rsidRPr="008B3D74" w14:paraId="75B69579" w14:textId="77777777" w:rsidTr="00645D6A">
        <w:trPr>
          <w:trHeight w:val="407"/>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641B01D5" w14:textId="77777777" w:rsidR="008B3D74" w:rsidRPr="008B3D74" w:rsidRDefault="008B3D74" w:rsidP="008B3D74">
            <w:pPr>
              <w:spacing w:before="0" w:after="0"/>
              <w:jc w:val="center"/>
              <w:rPr>
                <w:color w:val="auto"/>
                <w:sz w:val="20"/>
                <w:szCs w:val="20"/>
              </w:rPr>
            </w:pPr>
            <w:r w:rsidRPr="008B3D74">
              <w:rPr>
                <w:color w:val="auto"/>
                <w:sz w:val="20"/>
                <w:szCs w:val="20"/>
              </w:rPr>
              <w:t>VI.</w:t>
            </w:r>
          </w:p>
        </w:tc>
        <w:tc>
          <w:tcPr>
            <w:tcW w:w="3610" w:type="dxa"/>
            <w:vAlign w:val="center"/>
          </w:tcPr>
          <w:p w14:paraId="7B223506"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Jak potres</w:t>
            </w:r>
          </w:p>
        </w:tc>
        <w:tc>
          <w:tcPr>
            <w:tcW w:w="3827" w:type="dxa"/>
            <w:vAlign w:val="center"/>
          </w:tcPr>
          <w:p w14:paraId="6A590F8D"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Slike padaju sa zida, ormari se pomiču i prevrću. Ljudi bježe na ulicu.</w:t>
            </w:r>
          </w:p>
        </w:tc>
      </w:tr>
      <w:tr w:rsidR="008B3D74" w:rsidRPr="008B3D74" w14:paraId="0909FDCD" w14:textId="77777777" w:rsidTr="00645D6A">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78912975" w14:textId="77777777" w:rsidR="008B3D74" w:rsidRPr="008B3D74" w:rsidRDefault="008B3D74" w:rsidP="008B3D74">
            <w:pPr>
              <w:spacing w:before="0" w:after="0"/>
              <w:jc w:val="center"/>
              <w:rPr>
                <w:color w:val="auto"/>
                <w:sz w:val="20"/>
                <w:szCs w:val="20"/>
              </w:rPr>
            </w:pPr>
            <w:r w:rsidRPr="008B3D74">
              <w:rPr>
                <w:color w:val="auto"/>
                <w:sz w:val="20"/>
                <w:szCs w:val="20"/>
              </w:rPr>
              <w:t>VII.</w:t>
            </w:r>
          </w:p>
        </w:tc>
        <w:tc>
          <w:tcPr>
            <w:tcW w:w="3610" w:type="dxa"/>
            <w:shd w:val="clear" w:color="auto" w:fill="auto"/>
            <w:vAlign w:val="center"/>
          </w:tcPr>
          <w:p w14:paraId="73F059EC"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Vrlo jak potres</w:t>
            </w:r>
          </w:p>
        </w:tc>
        <w:tc>
          <w:tcPr>
            <w:tcW w:w="3827" w:type="dxa"/>
            <w:shd w:val="clear" w:color="auto" w:fill="auto"/>
            <w:vAlign w:val="center"/>
          </w:tcPr>
          <w:p w14:paraId="66B6ACA4"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Ruše se dimnjaci, crijepovi padaju sa krova, kućni zidovi pucaju.</w:t>
            </w:r>
          </w:p>
        </w:tc>
      </w:tr>
      <w:tr w:rsidR="008B3D74" w:rsidRPr="008B3D74" w14:paraId="741AC06B" w14:textId="77777777" w:rsidTr="00645D6A">
        <w:trPr>
          <w:trHeight w:val="419"/>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5F5A5C5D" w14:textId="77777777" w:rsidR="008B3D74" w:rsidRPr="008B3D74" w:rsidRDefault="008B3D74" w:rsidP="008B3D74">
            <w:pPr>
              <w:spacing w:before="0" w:after="0"/>
              <w:jc w:val="center"/>
              <w:rPr>
                <w:color w:val="auto"/>
                <w:sz w:val="20"/>
                <w:szCs w:val="20"/>
              </w:rPr>
            </w:pPr>
            <w:r w:rsidRPr="008B3D74">
              <w:rPr>
                <w:color w:val="auto"/>
                <w:sz w:val="20"/>
                <w:szCs w:val="20"/>
              </w:rPr>
              <w:t>VIII.</w:t>
            </w:r>
          </w:p>
        </w:tc>
        <w:tc>
          <w:tcPr>
            <w:tcW w:w="3610" w:type="dxa"/>
            <w:vAlign w:val="center"/>
          </w:tcPr>
          <w:p w14:paraId="28965326"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Razoran potres</w:t>
            </w:r>
          </w:p>
        </w:tc>
        <w:tc>
          <w:tcPr>
            <w:tcW w:w="3827" w:type="dxa"/>
            <w:vAlign w:val="center"/>
          </w:tcPr>
          <w:p w14:paraId="2A0099D8"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Slabije građene kuće se ruše, a jače građene oštećuju. Tlo puca.</w:t>
            </w:r>
          </w:p>
        </w:tc>
      </w:tr>
      <w:tr w:rsidR="008B3D74" w:rsidRPr="008B3D74" w14:paraId="54ACD582" w14:textId="77777777" w:rsidTr="00645D6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4154B79E" w14:textId="77777777" w:rsidR="008B3D74" w:rsidRPr="008B3D74" w:rsidRDefault="008B3D74" w:rsidP="008B3D74">
            <w:pPr>
              <w:spacing w:before="0" w:after="0"/>
              <w:jc w:val="center"/>
              <w:rPr>
                <w:color w:val="auto"/>
                <w:sz w:val="20"/>
                <w:szCs w:val="20"/>
              </w:rPr>
            </w:pPr>
            <w:r w:rsidRPr="008B3D74">
              <w:rPr>
                <w:color w:val="auto"/>
                <w:sz w:val="20"/>
                <w:szCs w:val="20"/>
              </w:rPr>
              <w:t>IX.</w:t>
            </w:r>
          </w:p>
        </w:tc>
        <w:tc>
          <w:tcPr>
            <w:tcW w:w="3610" w:type="dxa"/>
            <w:shd w:val="clear" w:color="auto" w:fill="auto"/>
            <w:vAlign w:val="center"/>
          </w:tcPr>
          <w:p w14:paraId="6A14EDDB"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Pustošni potres</w:t>
            </w:r>
          </w:p>
        </w:tc>
        <w:tc>
          <w:tcPr>
            <w:tcW w:w="3827" w:type="dxa"/>
            <w:shd w:val="clear" w:color="auto" w:fill="auto"/>
            <w:vAlign w:val="center"/>
          </w:tcPr>
          <w:p w14:paraId="3FF5D302"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Kuće se teško oštećuju i ruše. Nastaju velike pukotine, klizišta i odroni zemlje.</w:t>
            </w:r>
          </w:p>
        </w:tc>
      </w:tr>
      <w:tr w:rsidR="008B3D74" w:rsidRPr="008B3D74" w14:paraId="1956A631" w14:textId="77777777" w:rsidTr="00645D6A">
        <w:trPr>
          <w:trHeight w:val="544"/>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0587B7A5" w14:textId="77777777" w:rsidR="008B3D74" w:rsidRPr="008B3D74" w:rsidRDefault="008B3D74" w:rsidP="008B3D74">
            <w:pPr>
              <w:spacing w:before="0" w:after="0"/>
              <w:jc w:val="center"/>
              <w:rPr>
                <w:color w:val="auto"/>
                <w:sz w:val="20"/>
                <w:szCs w:val="20"/>
              </w:rPr>
            </w:pPr>
            <w:r w:rsidRPr="008B3D74">
              <w:rPr>
                <w:color w:val="auto"/>
                <w:sz w:val="20"/>
                <w:szCs w:val="20"/>
              </w:rPr>
              <w:t>X.</w:t>
            </w:r>
          </w:p>
        </w:tc>
        <w:tc>
          <w:tcPr>
            <w:tcW w:w="3610" w:type="dxa"/>
            <w:vAlign w:val="center"/>
          </w:tcPr>
          <w:p w14:paraId="429CD922"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Uništavajući potres</w:t>
            </w:r>
          </w:p>
        </w:tc>
        <w:tc>
          <w:tcPr>
            <w:tcW w:w="3827" w:type="dxa"/>
            <w:vAlign w:val="center"/>
          </w:tcPr>
          <w:p w14:paraId="1642BCEE"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Većina se kuća ruši do temelja, ruše se mostovi i brane. Izbija podzemna voda.</w:t>
            </w:r>
          </w:p>
        </w:tc>
      </w:tr>
      <w:tr w:rsidR="008B3D74" w:rsidRPr="008B3D74" w14:paraId="190A8B30" w14:textId="77777777" w:rsidTr="00645D6A">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05" w:type="dxa"/>
            <w:shd w:val="clear" w:color="auto" w:fill="auto"/>
            <w:vAlign w:val="center"/>
          </w:tcPr>
          <w:p w14:paraId="2C327454" w14:textId="77777777" w:rsidR="008B3D74" w:rsidRPr="008B3D74" w:rsidRDefault="008B3D74" w:rsidP="008B3D74">
            <w:pPr>
              <w:spacing w:before="0" w:after="0"/>
              <w:jc w:val="center"/>
              <w:rPr>
                <w:color w:val="auto"/>
                <w:sz w:val="20"/>
                <w:szCs w:val="20"/>
              </w:rPr>
            </w:pPr>
            <w:r w:rsidRPr="008B3D74">
              <w:rPr>
                <w:color w:val="auto"/>
                <w:sz w:val="20"/>
                <w:szCs w:val="20"/>
              </w:rPr>
              <w:t>XI.</w:t>
            </w:r>
          </w:p>
        </w:tc>
        <w:tc>
          <w:tcPr>
            <w:tcW w:w="3610" w:type="dxa"/>
            <w:shd w:val="clear" w:color="auto" w:fill="auto"/>
            <w:vAlign w:val="center"/>
          </w:tcPr>
          <w:p w14:paraId="26A57BC8"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sz w:val="20"/>
                <w:szCs w:val="20"/>
              </w:rPr>
              <w:t>Katastrofalan potres</w:t>
            </w:r>
          </w:p>
        </w:tc>
        <w:tc>
          <w:tcPr>
            <w:tcW w:w="3827" w:type="dxa"/>
            <w:shd w:val="clear" w:color="auto" w:fill="auto"/>
            <w:vAlign w:val="center"/>
          </w:tcPr>
          <w:p w14:paraId="358A6326" w14:textId="77777777" w:rsidR="008B3D74" w:rsidRPr="008B3D74" w:rsidRDefault="008B3D74" w:rsidP="008B3D7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Srušena je velika većina zgrada i drugih građevina. Kidaju se i ruše stijene.</w:t>
            </w:r>
          </w:p>
        </w:tc>
      </w:tr>
      <w:tr w:rsidR="008B3D74" w:rsidRPr="008B3D74" w14:paraId="5F394278" w14:textId="77777777" w:rsidTr="00645D6A">
        <w:trPr>
          <w:trHeight w:val="525"/>
          <w:jc w:val="center"/>
        </w:trPr>
        <w:tc>
          <w:tcPr>
            <w:cnfStyle w:val="001000000000" w:firstRow="0" w:lastRow="0" w:firstColumn="1" w:lastColumn="0" w:oddVBand="0" w:evenVBand="0" w:oddHBand="0" w:evenHBand="0" w:firstRowFirstColumn="0" w:firstRowLastColumn="0" w:lastRowFirstColumn="0" w:lastRowLastColumn="0"/>
            <w:tcW w:w="1205" w:type="dxa"/>
            <w:vAlign w:val="center"/>
          </w:tcPr>
          <w:p w14:paraId="448A76DF" w14:textId="77777777" w:rsidR="008B3D74" w:rsidRPr="008B3D74" w:rsidRDefault="008B3D74" w:rsidP="008B3D74">
            <w:pPr>
              <w:spacing w:before="0" w:after="0"/>
              <w:jc w:val="center"/>
              <w:rPr>
                <w:color w:val="auto"/>
                <w:sz w:val="20"/>
                <w:szCs w:val="20"/>
              </w:rPr>
            </w:pPr>
            <w:r w:rsidRPr="008B3D74">
              <w:rPr>
                <w:color w:val="auto"/>
                <w:sz w:val="20"/>
                <w:szCs w:val="20"/>
              </w:rPr>
              <w:t>XII.</w:t>
            </w:r>
          </w:p>
        </w:tc>
        <w:tc>
          <w:tcPr>
            <w:tcW w:w="3610" w:type="dxa"/>
            <w:vAlign w:val="center"/>
          </w:tcPr>
          <w:p w14:paraId="0EFF18F7"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sz w:val="20"/>
                <w:szCs w:val="20"/>
              </w:rPr>
              <w:t>Veliki katastrofalan potres</w:t>
            </w:r>
          </w:p>
        </w:tc>
        <w:tc>
          <w:tcPr>
            <w:tcW w:w="3827" w:type="dxa"/>
            <w:vAlign w:val="center"/>
          </w:tcPr>
          <w:p w14:paraId="6B6D67F0" w14:textId="77777777" w:rsidR="008B3D74" w:rsidRPr="008B3D74" w:rsidRDefault="008B3D74" w:rsidP="008B3D7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Do temelja se ruši sve što je čovjek izgradio. Mijenja se izgled krajolika, rijeke mijenjaju korito, jezera nestaju ili nastaju.</w:t>
            </w:r>
          </w:p>
        </w:tc>
      </w:tr>
    </w:tbl>
    <w:p w14:paraId="32B7DF2B" w14:textId="2BC86D9A" w:rsidR="008B3D74" w:rsidRPr="008B3D74" w:rsidRDefault="008B3D74" w:rsidP="008B3D74">
      <w:pPr>
        <w:spacing w:before="0" w:after="240"/>
        <w:jc w:val="center"/>
        <w:rPr>
          <w:b/>
          <w:bCs/>
          <w:i/>
          <w:color w:val="54883D"/>
          <w:sz w:val="20"/>
          <w:szCs w:val="18"/>
        </w:rPr>
      </w:pPr>
      <w:r w:rsidRPr="008B3D74">
        <w:rPr>
          <w:rFonts w:eastAsia="Calibri"/>
          <w:b/>
          <w:bCs/>
          <w:i/>
          <w:color w:val="54883D"/>
          <w:sz w:val="20"/>
          <w:szCs w:val="18"/>
        </w:rPr>
        <w:lastRenderedPageBreak/>
        <w:t xml:space="preserve">Tablica </w:t>
      </w:r>
      <w:r w:rsidRPr="008B3D74">
        <w:rPr>
          <w:rFonts w:eastAsia="Calibri"/>
          <w:b/>
          <w:i/>
          <w:color w:val="54883D"/>
          <w:sz w:val="20"/>
          <w:szCs w:val="18"/>
        </w:rPr>
        <w:fldChar w:fldCharType="begin"/>
      </w:r>
      <w:r w:rsidRPr="008B3D74">
        <w:rPr>
          <w:rFonts w:eastAsia="Calibri"/>
          <w:b/>
          <w:bCs/>
          <w:i/>
          <w:color w:val="54883D"/>
          <w:sz w:val="20"/>
          <w:szCs w:val="18"/>
        </w:rPr>
        <w:instrText xml:space="preserve"> SEQ Tabela \* ARABIC </w:instrText>
      </w:r>
      <w:r w:rsidRPr="008B3D74">
        <w:rPr>
          <w:rFonts w:eastAsia="Calibri"/>
          <w:b/>
          <w:i/>
          <w:color w:val="54883D"/>
          <w:sz w:val="20"/>
          <w:szCs w:val="18"/>
        </w:rPr>
        <w:fldChar w:fldCharType="separate"/>
      </w:r>
      <w:r w:rsidR="00BF5AB3">
        <w:rPr>
          <w:rFonts w:eastAsia="Calibri"/>
          <w:b/>
          <w:bCs/>
          <w:i/>
          <w:noProof/>
          <w:color w:val="54883D"/>
          <w:sz w:val="20"/>
          <w:szCs w:val="18"/>
        </w:rPr>
        <w:t>13</w:t>
      </w:r>
      <w:r w:rsidRPr="008B3D74">
        <w:rPr>
          <w:rFonts w:eastAsia="Calibri"/>
          <w:b/>
          <w:i/>
          <w:noProof/>
          <w:color w:val="54883D"/>
          <w:sz w:val="20"/>
          <w:szCs w:val="18"/>
        </w:rPr>
        <w:fldChar w:fldCharType="end"/>
      </w:r>
      <w:r w:rsidRPr="008B3D74">
        <w:rPr>
          <w:rFonts w:eastAsia="Calibri"/>
          <w:b/>
          <w:bCs/>
          <w:i/>
          <w:color w:val="54883D"/>
          <w:sz w:val="20"/>
          <w:szCs w:val="18"/>
        </w:rPr>
        <w:t>.</w:t>
      </w:r>
      <w:r w:rsidRPr="008B3D74">
        <w:rPr>
          <w:b/>
          <w:bCs/>
          <w:i/>
          <w:color w:val="54883D"/>
          <w:sz w:val="20"/>
          <w:szCs w:val="18"/>
        </w:rPr>
        <w:t xml:space="preserve"> EMS-98 ljestvica intenziteta potresa</w:t>
      </w:r>
    </w:p>
    <w:tbl>
      <w:tblPr>
        <w:tblStyle w:val="ivopisnatablicareetke6-isticanje31"/>
        <w:tblW w:w="9057" w:type="dxa"/>
        <w:tblLook w:val="04A0" w:firstRow="1" w:lastRow="0" w:firstColumn="1" w:lastColumn="0" w:noHBand="0" w:noVBand="1"/>
      </w:tblPr>
      <w:tblGrid>
        <w:gridCol w:w="1128"/>
        <w:gridCol w:w="1986"/>
        <w:gridCol w:w="5943"/>
      </w:tblGrid>
      <w:tr w:rsidR="008B3D74" w:rsidRPr="008B3D74" w14:paraId="7A2AFCCE" w14:textId="77777777" w:rsidTr="00645D6A">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128" w:type="dxa"/>
          </w:tcPr>
          <w:p w14:paraId="52F94BD6" w14:textId="77777777" w:rsidR="008B3D74" w:rsidRPr="008B3D74" w:rsidRDefault="008B3D74" w:rsidP="008B3D74">
            <w:pPr>
              <w:jc w:val="center"/>
              <w:rPr>
                <w:color w:val="auto"/>
                <w:sz w:val="20"/>
                <w:szCs w:val="20"/>
              </w:rPr>
            </w:pPr>
            <w:r w:rsidRPr="008B3D74">
              <w:rPr>
                <w:color w:val="auto"/>
                <w:sz w:val="20"/>
                <w:szCs w:val="20"/>
              </w:rPr>
              <w:t>Stupanj potresa</w:t>
            </w:r>
          </w:p>
        </w:tc>
        <w:tc>
          <w:tcPr>
            <w:tcW w:w="1986" w:type="dxa"/>
          </w:tcPr>
          <w:p w14:paraId="40DF3B11" w14:textId="77777777" w:rsidR="008B3D74" w:rsidRPr="008B3D74" w:rsidRDefault="008B3D74" w:rsidP="008B3D7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Naziv potresa</w:t>
            </w:r>
          </w:p>
        </w:tc>
        <w:tc>
          <w:tcPr>
            <w:tcW w:w="5943" w:type="dxa"/>
          </w:tcPr>
          <w:p w14:paraId="4EE9CB59" w14:textId="77777777" w:rsidR="008B3D74" w:rsidRPr="008B3D74" w:rsidRDefault="008B3D74" w:rsidP="008B3D74">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Učinak potresa</w:t>
            </w:r>
          </w:p>
        </w:tc>
      </w:tr>
      <w:tr w:rsidR="008B3D74" w:rsidRPr="008B3D74" w14:paraId="4EF4BFA7" w14:textId="77777777" w:rsidTr="00645D6A">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E31651E" w14:textId="77777777" w:rsidR="008B3D74" w:rsidRPr="008B3D74" w:rsidRDefault="008B3D74" w:rsidP="008B3D74">
            <w:pPr>
              <w:jc w:val="center"/>
              <w:rPr>
                <w:color w:val="auto"/>
                <w:sz w:val="20"/>
                <w:szCs w:val="20"/>
              </w:rPr>
            </w:pPr>
            <w:r w:rsidRPr="008B3D74">
              <w:rPr>
                <w:color w:val="auto"/>
                <w:sz w:val="20"/>
                <w:szCs w:val="20"/>
              </w:rPr>
              <w:t>I.</w:t>
            </w:r>
          </w:p>
        </w:tc>
        <w:tc>
          <w:tcPr>
            <w:tcW w:w="1986" w:type="dxa"/>
            <w:shd w:val="clear" w:color="auto" w:fill="auto"/>
            <w:vAlign w:val="center"/>
          </w:tcPr>
          <w:p w14:paraId="28011A86"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Neosjetan</w:t>
            </w:r>
          </w:p>
        </w:tc>
        <w:tc>
          <w:tcPr>
            <w:tcW w:w="5943" w:type="dxa"/>
            <w:shd w:val="clear" w:color="auto" w:fill="auto"/>
            <w:vAlign w:val="center"/>
          </w:tcPr>
          <w:p w14:paraId="4D634C5D"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ne osjeća se</w:t>
            </w:r>
          </w:p>
          <w:p w14:paraId="757562C6"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nema učinaka</w:t>
            </w:r>
          </w:p>
          <w:p w14:paraId="335B41B6"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nema štete</w:t>
            </w:r>
          </w:p>
        </w:tc>
      </w:tr>
      <w:tr w:rsidR="008B3D74" w:rsidRPr="008B3D74" w14:paraId="717491BB" w14:textId="77777777" w:rsidTr="00645D6A">
        <w:trPr>
          <w:trHeight w:val="468"/>
        </w:trPr>
        <w:tc>
          <w:tcPr>
            <w:cnfStyle w:val="001000000000" w:firstRow="0" w:lastRow="0" w:firstColumn="1" w:lastColumn="0" w:oddVBand="0" w:evenVBand="0" w:oddHBand="0" w:evenHBand="0" w:firstRowFirstColumn="0" w:firstRowLastColumn="0" w:lastRowFirstColumn="0" w:lastRowLastColumn="0"/>
            <w:tcW w:w="1128" w:type="dxa"/>
          </w:tcPr>
          <w:p w14:paraId="1E695006" w14:textId="77777777" w:rsidR="008B3D74" w:rsidRPr="008B3D74" w:rsidRDefault="008B3D74" w:rsidP="008B3D74">
            <w:pPr>
              <w:jc w:val="center"/>
              <w:rPr>
                <w:color w:val="auto"/>
                <w:sz w:val="20"/>
                <w:szCs w:val="20"/>
              </w:rPr>
            </w:pPr>
            <w:r w:rsidRPr="008B3D74">
              <w:rPr>
                <w:color w:val="auto"/>
                <w:sz w:val="20"/>
                <w:szCs w:val="20"/>
              </w:rPr>
              <w:t>II.</w:t>
            </w:r>
          </w:p>
        </w:tc>
        <w:tc>
          <w:tcPr>
            <w:tcW w:w="1986" w:type="dxa"/>
            <w:vAlign w:val="center"/>
          </w:tcPr>
          <w:p w14:paraId="492FAE4D"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Jedva osjetan</w:t>
            </w:r>
          </w:p>
        </w:tc>
        <w:tc>
          <w:tcPr>
            <w:tcW w:w="5943" w:type="dxa"/>
            <w:vAlign w:val="center"/>
          </w:tcPr>
          <w:p w14:paraId="453E9BAF"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podrhtavanje osjećaju samo na izdvojenim mjestima (&lt;1%) osobe koje se odmaraju i u posebnom su položaju u prostorijama</w:t>
            </w:r>
          </w:p>
          <w:p w14:paraId="0DE76F01"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nema učinaka</w:t>
            </w:r>
          </w:p>
          <w:p w14:paraId="029A3875"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c) nema štete</w:t>
            </w:r>
          </w:p>
        </w:tc>
      </w:tr>
      <w:tr w:rsidR="008B3D74" w:rsidRPr="008B3D74" w14:paraId="6AEFE4A5" w14:textId="77777777" w:rsidTr="00645D6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00799BD" w14:textId="77777777" w:rsidR="008B3D74" w:rsidRPr="008B3D74" w:rsidRDefault="008B3D74" w:rsidP="008B3D74">
            <w:pPr>
              <w:jc w:val="center"/>
              <w:rPr>
                <w:color w:val="auto"/>
                <w:sz w:val="20"/>
                <w:szCs w:val="20"/>
              </w:rPr>
            </w:pPr>
            <w:r w:rsidRPr="008B3D74">
              <w:rPr>
                <w:color w:val="auto"/>
                <w:sz w:val="20"/>
                <w:szCs w:val="20"/>
              </w:rPr>
              <w:t>III.</w:t>
            </w:r>
          </w:p>
        </w:tc>
        <w:tc>
          <w:tcPr>
            <w:tcW w:w="1986" w:type="dxa"/>
            <w:shd w:val="clear" w:color="auto" w:fill="auto"/>
            <w:vAlign w:val="center"/>
          </w:tcPr>
          <w:p w14:paraId="5EA1BA4E"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t>Slab</w:t>
            </w:r>
          </w:p>
        </w:tc>
        <w:tc>
          <w:tcPr>
            <w:tcW w:w="5943" w:type="dxa"/>
            <w:shd w:val="clear" w:color="auto" w:fill="auto"/>
            <w:vAlign w:val="center"/>
          </w:tcPr>
          <w:p w14:paraId="7D752995"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neki ljudi u prostorijama osjete potres; ljudi koji se odmaraju osjećaju ljuljanje ili podrhtavanje svjetiljaka</w:t>
            </w:r>
          </w:p>
          <w:p w14:paraId="12C944E0"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viseći predmeti se lagano ljuljaju</w:t>
            </w:r>
          </w:p>
          <w:p w14:paraId="4E63EFB5"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nema štete</w:t>
            </w:r>
          </w:p>
        </w:tc>
      </w:tr>
      <w:tr w:rsidR="008B3D74" w:rsidRPr="008B3D74" w14:paraId="6A7232E4" w14:textId="77777777" w:rsidTr="00645D6A">
        <w:trPr>
          <w:trHeight w:val="872"/>
        </w:trPr>
        <w:tc>
          <w:tcPr>
            <w:cnfStyle w:val="001000000000" w:firstRow="0" w:lastRow="0" w:firstColumn="1" w:lastColumn="0" w:oddVBand="0" w:evenVBand="0" w:oddHBand="0" w:evenHBand="0" w:firstRowFirstColumn="0" w:firstRowLastColumn="0" w:lastRowFirstColumn="0" w:lastRowLastColumn="0"/>
            <w:tcW w:w="1128" w:type="dxa"/>
          </w:tcPr>
          <w:p w14:paraId="10236B61" w14:textId="77777777" w:rsidR="008B3D74" w:rsidRPr="008B3D74" w:rsidRDefault="008B3D74" w:rsidP="008B3D74">
            <w:pPr>
              <w:jc w:val="center"/>
              <w:rPr>
                <w:color w:val="auto"/>
                <w:sz w:val="20"/>
                <w:szCs w:val="20"/>
              </w:rPr>
            </w:pPr>
            <w:r w:rsidRPr="008B3D74">
              <w:rPr>
                <w:color w:val="auto"/>
                <w:sz w:val="20"/>
                <w:szCs w:val="20"/>
              </w:rPr>
              <w:t>IV.</w:t>
            </w:r>
          </w:p>
        </w:tc>
        <w:tc>
          <w:tcPr>
            <w:tcW w:w="1986" w:type="dxa"/>
            <w:vAlign w:val="center"/>
          </w:tcPr>
          <w:p w14:paraId="39DB2F32"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Primijećen</w:t>
            </w:r>
          </w:p>
        </w:tc>
        <w:tc>
          <w:tcPr>
            <w:tcW w:w="5943" w:type="dxa"/>
            <w:vAlign w:val="center"/>
          </w:tcPr>
          <w:p w14:paraId="28AE6B88"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potres osjete mnogi u prostorijama a vani samo neki; mali se broj ljudi probudi; razina vibracija ne zastrašuje; vibracija je umjerena; opaža se lako podrhtavanje ili ljuljanje zgrada, prostorija ili kreveta, stolica itd.</w:t>
            </w:r>
          </w:p>
          <w:p w14:paraId="465FF621"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posuđe, čaše, prozori i vrata zveče; obješeni se predmeti ljuljaju; u nekim se slučajevima lako pokućstvo vidljivo trese; drvene konstrukcije ponegdje škripe</w:t>
            </w:r>
          </w:p>
        </w:tc>
      </w:tr>
      <w:tr w:rsidR="008B3D74" w:rsidRPr="008B3D74" w14:paraId="2AE830A4" w14:textId="77777777" w:rsidTr="00645D6A">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3A174C0A" w14:textId="77777777" w:rsidR="008B3D74" w:rsidRPr="008B3D74" w:rsidRDefault="008B3D74" w:rsidP="008B3D74">
            <w:pPr>
              <w:jc w:val="center"/>
              <w:rPr>
                <w:color w:val="auto"/>
                <w:sz w:val="20"/>
                <w:szCs w:val="20"/>
              </w:rPr>
            </w:pPr>
            <w:r w:rsidRPr="008B3D74">
              <w:rPr>
                <w:color w:val="auto"/>
                <w:sz w:val="20"/>
                <w:szCs w:val="20"/>
              </w:rPr>
              <w:t>V.</w:t>
            </w:r>
          </w:p>
        </w:tc>
        <w:tc>
          <w:tcPr>
            <w:tcW w:w="1986" w:type="dxa"/>
            <w:shd w:val="clear" w:color="auto" w:fill="auto"/>
            <w:vAlign w:val="center"/>
          </w:tcPr>
          <w:p w14:paraId="2ACCF519"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Jak</w:t>
            </w:r>
          </w:p>
        </w:tc>
        <w:tc>
          <w:tcPr>
            <w:tcW w:w="5943" w:type="dxa"/>
            <w:shd w:val="clear" w:color="auto" w:fill="auto"/>
            <w:vAlign w:val="center"/>
          </w:tcPr>
          <w:p w14:paraId="13E39547"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većina osjeća potres u prostorijama, vani samo neki; mali broj ljudi je uplašen i istrčava van; mnogi se zaspali bude; osjeća se jako potresanje ili ljuljanje cijele zgrade, prostorija ili namještaja</w:t>
            </w:r>
          </w:p>
          <w:p w14:paraId="1CE28C6D"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obješeni se predmeti jako ljuljaju; posuđe i čaše međusobno se sudaraju; mali predmeti teški u gornjemu dijelu i/ili nesigurno pridržani mogu kliznuti ili pasti; vrata i prozori se ljuljaju, otvaraju ili lupaju; u malo slučajeva pucaju prozorska stakla; tekućine osciliraju i mogu isteći iz napunjenih spremnika; životinje u prostorijama postaju nemirne</w:t>
            </w:r>
          </w:p>
          <w:p w14:paraId="3A31FDF3"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šteta 1. stupnja na malo zgrada razreda ranjivosti A i B</w:t>
            </w:r>
          </w:p>
        </w:tc>
      </w:tr>
      <w:tr w:rsidR="008B3D74" w:rsidRPr="008B3D74" w14:paraId="60D38153" w14:textId="77777777" w:rsidTr="00645D6A">
        <w:trPr>
          <w:trHeight w:val="835"/>
        </w:trPr>
        <w:tc>
          <w:tcPr>
            <w:cnfStyle w:val="001000000000" w:firstRow="0" w:lastRow="0" w:firstColumn="1" w:lastColumn="0" w:oddVBand="0" w:evenVBand="0" w:oddHBand="0" w:evenHBand="0" w:firstRowFirstColumn="0" w:firstRowLastColumn="0" w:lastRowFirstColumn="0" w:lastRowLastColumn="0"/>
            <w:tcW w:w="1128" w:type="dxa"/>
          </w:tcPr>
          <w:p w14:paraId="289EC37E" w14:textId="77777777" w:rsidR="008B3D74" w:rsidRPr="008B3D74" w:rsidRDefault="008B3D74" w:rsidP="008B3D74">
            <w:pPr>
              <w:jc w:val="center"/>
              <w:rPr>
                <w:color w:val="auto"/>
                <w:sz w:val="20"/>
                <w:szCs w:val="20"/>
              </w:rPr>
            </w:pPr>
            <w:r w:rsidRPr="008B3D74">
              <w:rPr>
                <w:color w:val="auto"/>
                <w:sz w:val="20"/>
                <w:szCs w:val="20"/>
              </w:rPr>
              <w:t>VI.</w:t>
            </w:r>
          </w:p>
        </w:tc>
        <w:tc>
          <w:tcPr>
            <w:tcW w:w="1986" w:type="dxa"/>
            <w:vAlign w:val="center"/>
          </w:tcPr>
          <w:p w14:paraId="6DBE904A"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Malo štetan</w:t>
            </w:r>
          </w:p>
        </w:tc>
        <w:tc>
          <w:tcPr>
            <w:tcW w:w="5943" w:type="dxa"/>
            <w:vAlign w:val="center"/>
          </w:tcPr>
          <w:p w14:paraId="42B246B7"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većina ga osjeti u prostorijama, a mnogi i vani; mali broj osoba gubi ravnotežu; mnogi su uplašeni i bježe van</w:t>
            </w:r>
          </w:p>
          <w:p w14:paraId="4C4FC09B"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mali predmeti obične stabilnosti mogu pasti a namještaj može klizati; u malo slučajeva posuđe i stakleni predmeti se lome; seoske životinje (čak i vani) mogu se poplašiti</w:t>
            </w:r>
          </w:p>
          <w:p w14:paraId="2A9CEA41"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c) šteta 1. stupnja na mnogim zgradama razreda ranjivosti A i B; šteta 2. stupnja na malo zgrada razreda A i B; šteta 1. stupnja na malo zgrada razreda C</w:t>
            </w:r>
          </w:p>
        </w:tc>
      </w:tr>
      <w:tr w:rsidR="008B3D74" w:rsidRPr="008B3D74" w14:paraId="665592D6" w14:textId="77777777" w:rsidTr="00645D6A">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D153275" w14:textId="77777777" w:rsidR="008B3D74" w:rsidRPr="008B3D74" w:rsidRDefault="008B3D74" w:rsidP="008B3D74">
            <w:pPr>
              <w:jc w:val="center"/>
              <w:rPr>
                <w:color w:val="auto"/>
                <w:sz w:val="20"/>
                <w:szCs w:val="20"/>
              </w:rPr>
            </w:pPr>
            <w:r w:rsidRPr="008B3D74">
              <w:rPr>
                <w:color w:val="auto"/>
                <w:sz w:val="20"/>
                <w:szCs w:val="20"/>
              </w:rPr>
              <w:t>VII.</w:t>
            </w:r>
          </w:p>
        </w:tc>
        <w:tc>
          <w:tcPr>
            <w:tcW w:w="1986" w:type="dxa"/>
            <w:shd w:val="clear" w:color="auto" w:fill="auto"/>
            <w:vAlign w:val="center"/>
          </w:tcPr>
          <w:p w14:paraId="213D7C29"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Štetan</w:t>
            </w:r>
          </w:p>
        </w:tc>
        <w:tc>
          <w:tcPr>
            <w:tcW w:w="5943" w:type="dxa"/>
            <w:shd w:val="clear" w:color="auto" w:fill="auto"/>
            <w:vAlign w:val="center"/>
          </w:tcPr>
          <w:p w14:paraId="4ED0F993"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većina ljudi je uplašena i istrčava van; mnogi teško stoje, posebno na višim katovima</w:t>
            </w:r>
          </w:p>
          <w:p w14:paraId="42035D96"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namještaj kliže, a namještaj s visokim težištem može se prevrnuti; veliki broj predmeta pada s polica; voda se izlijeva iz spremnika i bazena</w:t>
            </w:r>
          </w:p>
          <w:p w14:paraId="162A0D86"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 xml:space="preserve">c) šteta 3. stupnja na mnogim zgradama razreda ranjivosti A; šteta 4. stupnja na malo zgrada razreda A; šteta 2. stupnja na </w:t>
            </w:r>
            <w:r w:rsidRPr="008B3D74">
              <w:rPr>
                <w:color w:val="auto"/>
                <w:sz w:val="20"/>
                <w:szCs w:val="20"/>
              </w:rPr>
              <w:lastRenderedPageBreak/>
              <w:t>mnogim zgradama razreda B: šteta 3. stupnja na malo zgrada razreda B; šteta 2. stupnja na malo zgrada razreda C; šteta 1. stupnja na malo zgrada razreda D</w:t>
            </w:r>
          </w:p>
        </w:tc>
      </w:tr>
      <w:tr w:rsidR="008B3D74" w:rsidRPr="008B3D74" w14:paraId="1752A550" w14:textId="77777777" w:rsidTr="00645D6A">
        <w:trPr>
          <w:trHeight w:val="922"/>
        </w:trPr>
        <w:tc>
          <w:tcPr>
            <w:cnfStyle w:val="001000000000" w:firstRow="0" w:lastRow="0" w:firstColumn="1" w:lastColumn="0" w:oddVBand="0" w:evenVBand="0" w:oddHBand="0" w:evenHBand="0" w:firstRowFirstColumn="0" w:firstRowLastColumn="0" w:lastRowFirstColumn="0" w:lastRowLastColumn="0"/>
            <w:tcW w:w="1128" w:type="dxa"/>
          </w:tcPr>
          <w:p w14:paraId="7BEF0EAE" w14:textId="77777777" w:rsidR="008B3D74" w:rsidRPr="008B3D74" w:rsidRDefault="008B3D74" w:rsidP="008B3D74">
            <w:pPr>
              <w:jc w:val="center"/>
              <w:rPr>
                <w:color w:val="auto"/>
                <w:sz w:val="20"/>
                <w:szCs w:val="20"/>
              </w:rPr>
            </w:pPr>
            <w:r w:rsidRPr="008B3D74">
              <w:rPr>
                <w:color w:val="auto"/>
                <w:sz w:val="20"/>
                <w:szCs w:val="20"/>
              </w:rPr>
              <w:lastRenderedPageBreak/>
              <w:t>VIII.</w:t>
            </w:r>
          </w:p>
        </w:tc>
        <w:tc>
          <w:tcPr>
            <w:tcW w:w="1986" w:type="dxa"/>
            <w:vAlign w:val="center"/>
          </w:tcPr>
          <w:p w14:paraId="1D131B7B"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Jako štetan</w:t>
            </w:r>
          </w:p>
        </w:tc>
        <w:tc>
          <w:tcPr>
            <w:tcW w:w="5943" w:type="dxa"/>
            <w:vAlign w:val="center"/>
          </w:tcPr>
          <w:p w14:paraId="0111F150"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mnogi ljudi teško stoje, čak i vani</w:t>
            </w:r>
          </w:p>
          <w:p w14:paraId="2863434F" w14:textId="77777777" w:rsidR="008B3D74" w:rsidRPr="008B3D74" w:rsidRDefault="008B3D74" w:rsidP="008B3D7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b) namještaj se prevrće; predmeti kao što su televizori, pisaći strojevi itd. padaju na tlo; nadgrobni spomenici se negdje pomiču, uvrću ili prevrću; na mekom se tlu mogu vidjeti valovi</w:t>
            </w:r>
          </w:p>
          <w:p w14:paraId="0319FEDA"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c) šteta 4. stupnja na mnogim, a šteta 5. stupnja na nekim zgradama razreda A; šteta 3. stupnja na mnogim, a šteta 4. stupnja na nekim zgradama razreda B; šteta 2. stupnja na mnogim, a šteta 3. stupnja na nekim zgradama razreda C; šteta 2. stupnja na nekim zgradama razreda D</w:t>
            </w:r>
          </w:p>
        </w:tc>
      </w:tr>
      <w:tr w:rsidR="008B3D74" w:rsidRPr="008B3D74" w14:paraId="00C5ACBE" w14:textId="77777777" w:rsidTr="00645D6A">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89C9B0F" w14:textId="77777777" w:rsidR="008B3D74" w:rsidRPr="008B3D74" w:rsidRDefault="008B3D74" w:rsidP="008B3D74">
            <w:pPr>
              <w:jc w:val="center"/>
              <w:rPr>
                <w:color w:val="auto"/>
                <w:sz w:val="20"/>
                <w:szCs w:val="20"/>
              </w:rPr>
            </w:pPr>
            <w:r w:rsidRPr="008B3D74">
              <w:rPr>
                <w:color w:val="auto"/>
                <w:sz w:val="20"/>
                <w:szCs w:val="20"/>
              </w:rPr>
              <w:t>IX.</w:t>
            </w:r>
          </w:p>
        </w:tc>
        <w:tc>
          <w:tcPr>
            <w:tcW w:w="1986" w:type="dxa"/>
            <w:shd w:val="clear" w:color="auto" w:fill="auto"/>
            <w:vAlign w:val="center"/>
          </w:tcPr>
          <w:p w14:paraId="0AF56EFF"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Razoran</w:t>
            </w:r>
          </w:p>
        </w:tc>
        <w:tc>
          <w:tcPr>
            <w:tcW w:w="5943" w:type="dxa"/>
            <w:shd w:val="clear" w:color="auto" w:fill="auto"/>
            <w:vAlign w:val="center"/>
          </w:tcPr>
          <w:p w14:paraId="04AFF505"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opća panika; potres ljude baca na tlo</w:t>
            </w:r>
          </w:p>
          <w:p w14:paraId="6D57861F" w14:textId="77777777" w:rsidR="008B3D74" w:rsidRPr="008B3D74" w:rsidRDefault="008B3D74" w:rsidP="008B3D7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b) mnogi spomenici i stupovi padaju ili se uvrću; na mekom se tlu vide valovi</w:t>
            </w:r>
          </w:p>
          <w:p w14:paraId="51C15423"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c) šteta 5. stupnja na mnogim zgradama razreda A; šteta 4. stupnja na mnogim, a šteta 5. stupnja na nekim zgradama razreda B; šteta 3. stupnja na mnogim, a šteta 4. stupnja na nekim zgradama razreda C; šteta 2. stupnja na mnogim, a šteta 3. stupnja na nekim zgradama razreda D; šteta 2. stupnja na nekim zgradama razreda E</w:t>
            </w:r>
          </w:p>
        </w:tc>
      </w:tr>
      <w:tr w:rsidR="008B3D74" w:rsidRPr="008B3D74" w14:paraId="05D3C49F" w14:textId="77777777" w:rsidTr="00645D6A">
        <w:trPr>
          <w:trHeight w:val="1300"/>
        </w:trPr>
        <w:tc>
          <w:tcPr>
            <w:cnfStyle w:val="001000000000" w:firstRow="0" w:lastRow="0" w:firstColumn="1" w:lastColumn="0" w:oddVBand="0" w:evenVBand="0" w:oddHBand="0" w:evenHBand="0" w:firstRowFirstColumn="0" w:firstRowLastColumn="0" w:lastRowFirstColumn="0" w:lastRowLastColumn="0"/>
            <w:tcW w:w="1128" w:type="dxa"/>
          </w:tcPr>
          <w:p w14:paraId="3A80A953" w14:textId="77777777" w:rsidR="008B3D74" w:rsidRPr="008B3D74" w:rsidRDefault="008B3D74" w:rsidP="008B3D74">
            <w:pPr>
              <w:jc w:val="center"/>
              <w:rPr>
                <w:color w:val="auto"/>
                <w:sz w:val="20"/>
                <w:szCs w:val="20"/>
              </w:rPr>
            </w:pPr>
            <w:r w:rsidRPr="008B3D74">
              <w:rPr>
                <w:color w:val="auto"/>
                <w:sz w:val="20"/>
                <w:szCs w:val="20"/>
              </w:rPr>
              <w:t>X.</w:t>
            </w:r>
          </w:p>
        </w:tc>
        <w:tc>
          <w:tcPr>
            <w:tcW w:w="1986" w:type="dxa"/>
            <w:vAlign w:val="center"/>
          </w:tcPr>
          <w:p w14:paraId="74ECA6BF"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Vrlo razoran</w:t>
            </w:r>
          </w:p>
        </w:tc>
        <w:tc>
          <w:tcPr>
            <w:tcW w:w="5943" w:type="dxa"/>
            <w:vAlign w:val="center"/>
          </w:tcPr>
          <w:p w14:paraId="35C5F1A3"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šteta 5. stupnja na većini zgrada razreda A; šteta 5. stupnja na mnogim zgradama razreda B; šteta 4. stupnja na mnogim, a šteta 5. stupnja na nekim zgradama razreda C; šteta 3. stupnja na mnogim, a šteta 4. stupnja na nekim zgradama razreda D; šteta 2. stupnja na mnogim, a šteta 3. stupnja na nekim zgradama razreda E; šteta 2. stupnja na nekim zgradama razreda F</w:t>
            </w:r>
          </w:p>
        </w:tc>
      </w:tr>
      <w:tr w:rsidR="008B3D74" w:rsidRPr="008B3D74" w14:paraId="1FE8C21E" w14:textId="77777777" w:rsidTr="00645D6A">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82AC967" w14:textId="77777777" w:rsidR="008B3D74" w:rsidRPr="008B3D74" w:rsidRDefault="008B3D74" w:rsidP="008B3D74">
            <w:pPr>
              <w:jc w:val="center"/>
              <w:rPr>
                <w:color w:val="auto"/>
                <w:sz w:val="20"/>
                <w:szCs w:val="20"/>
              </w:rPr>
            </w:pPr>
            <w:r w:rsidRPr="008B3D74">
              <w:rPr>
                <w:color w:val="auto"/>
                <w:sz w:val="20"/>
                <w:szCs w:val="20"/>
              </w:rPr>
              <w:t>XI.</w:t>
            </w:r>
          </w:p>
        </w:tc>
        <w:tc>
          <w:tcPr>
            <w:tcW w:w="1986" w:type="dxa"/>
            <w:shd w:val="clear" w:color="auto" w:fill="auto"/>
            <w:vAlign w:val="center"/>
          </w:tcPr>
          <w:p w14:paraId="0C7D2C65"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Pustošan</w:t>
            </w:r>
          </w:p>
        </w:tc>
        <w:tc>
          <w:tcPr>
            <w:tcW w:w="5943" w:type="dxa"/>
            <w:shd w:val="clear" w:color="auto" w:fill="auto"/>
            <w:vAlign w:val="center"/>
          </w:tcPr>
          <w:p w14:paraId="391CC61B" w14:textId="77777777" w:rsidR="008B3D74" w:rsidRPr="008B3D74" w:rsidRDefault="008B3D74" w:rsidP="008B3D7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8B3D74">
              <w:rPr>
                <w:color w:val="auto"/>
                <w:sz w:val="20"/>
                <w:szCs w:val="20"/>
              </w:rPr>
              <w:t>a) šteta 5. stupnja na većini zgrada razreda B; šteta 4. stupnja na većini, a šteta 5. stupnja na mnogim zgradama razreda C; šteta 4. stupnja na mnogim, a šteta 5. stupnja na nekim zgradama razreda D; šteta 3. stupnja na mnogim, a šteta 4. stupnja na nekim zgradama razreda E; šteta 2. stupnja na mnogim, a šteta 3. stupnja na nekim zgradama razreda F</w:t>
            </w:r>
          </w:p>
        </w:tc>
      </w:tr>
      <w:tr w:rsidR="008B3D74" w:rsidRPr="008B3D74" w14:paraId="234C06E1" w14:textId="77777777" w:rsidTr="00645D6A">
        <w:trPr>
          <w:trHeight w:val="525"/>
        </w:trPr>
        <w:tc>
          <w:tcPr>
            <w:cnfStyle w:val="001000000000" w:firstRow="0" w:lastRow="0" w:firstColumn="1" w:lastColumn="0" w:oddVBand="0" w:evenVBand="0" w:oddHBand="0" w:evenHBand="0" w:firstRowFirstColumn="0" w:firstRowLastColumn="0" w:lastRowFirstColumn="0" w:lastRowLastColumn="0"/>
            <w:tcW w:w="1128" w:type="dxa"/>
          </w:tcPr>
          <w:p w14:paraId="3F6BB73D" w14:textId="77777777" w:rsidR="008B3D74" w:rsidRPr="008B3D74" w:rsidRDefault="008B3D74" w:rsidP="008B3D74">
            <w:pPr>
              <w:jc w:val="center"/>
              <w:rPr>
                <w:color w:val="auto"/>
                <w:sz w:val="20"/>
                <w:szCs w:val="20"/>
              </w:rPr>
            </w:pPr>
            <w:r w:rsidRPr="008B3D74">
              <w:rPr>
                <w:color w:val="auto"/>
                <w:sz w:val="20"/>
                <w:szCs w:val="20"/>
              </w:rPr>
              <w:t>XII.</w:t>
            </w:r>
          </w:p>
        </w:tc>
        <w:tc>
          <w:tcPr>
            <w:tcW w:w="1986" w:type="dxa"/>
            <w:vAlign w:val="center"/>
          </w:tcPr>
          <w:p w14:paraId="22617DCC"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U cijelosti pustošan</w:t>
            </w:r>
          </w:p>
        </w:tc>
        <w:tc>
          <w:tcPr>
            <w:tcW w:w="5943" w:type="dxa"/>
            <w:vAlign w:val="center"/>
          </w:tcPr>
          <w:p w14:paraId="1123BE66" w14:textId="77777777" w:rsidR="008B3D74" w:rsidRPr="008B3D74" w:rsidRDefault="008B3D74" w:rsidP="008B3D7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8B3D74">
              <w:rPr>
                <w:color w:val="auto"/>
                <w:sz w:val="20"/>
                <w:szCs w:val="20"/>
              </w:rPr>
              <w:t>a) sve zgrade razreda A, B i praktično sve do razreda C su razorene; većina zgrada razreda D, E i F su razorene; potres je dostigao je najveći pojmljiv učinak</w:t>
            </w:r>
          </w:p>
        </w:tc>
      </w:tr>
    </w:tbl>
    <w:p w14:paraId="36B0A594" w14:textId="77777777" w:rsidR="008B3D74" w:rsidRPr="008B3D74" w:rsidRDefault="008B3D74" w:rsidP="008B3D74">
      <w:pPr>
        <w:spacing w:before="0" w:after="240"/>
        <w:jc w:val="center"/>
        <w:rPr>
          <w:b/>
          <w:bCs/>
          <w:i/>
          <w:color w:val="54883D"/>
          <w:sz w:val="20"/>
          <w:szCs w:val="18"/>
        </w:rPr>
      </w:pPr>
      <w:r w:rsidRPr="008B3D74">
        <w:rPr>
          <w:b/>
          <w:bCs/>
          <w:i/>
          <w:iCs/>
          <w:color w:val="54883D"/>
          <w:sz w:val="20"/>
          <w:szCs w:val="18"/>
        </w:rPr>
        <w:t xml:space="preserve">Izvor: </w:t>
      </w:r>
      <w:r w:rsidRPr="008B3D74">
        <w:rPr>
          <w:b/>
          <w:bCs/>
          <w:i/>
          <w:color w:val="54883D"/>
          <w:sz w:val="20"/>
          <w:szCs w:val="18"/>
        </w:rPr>
        <w:t xml:space="preserve">EMS-98 (GFZ </w:t>
      </w:r>
      <w:proofErr w:type="spellStart"/>
      <w:r w:rsidRPr="008B3D74">
        <w:rPr>
          <w:b/>
          <w:bCs/>
          <w:i/>
          <w:color w:val="54883D"/>
          <w:sz w:val="20"/>
          <w:szCs w:val="18"/>
        </w:rPr>
        <w:t>Potsdam</w:t>
      </w:r>
      <w:proofErr w:type="spellEnd"/>
      <w:r w:rsidRPr="008B3D74">
        <w:rPr>
          <w:b/>
          <w:bCs/>
          <w:i/>
          <w:color w:val="54883D"/>
          <w:sz w:val="20"/>
          <w:szCs w:val="18"/>
        </w:rPr>
        <w:t>, 1998. godina)</w:t>
      </w:r>
    </w:p>
    <w:p w14:paraId="31CCEF51" w14:textId="77777777" w:rsidR="008B3D74" w:rsidRPr="008B3D74" w:rsidRDefault="008B3D74" w:rsidP="008B3D74">
      <w:r w:rsidRPr="008B3D74">
        <w:t xml:space="preserve">U tablici 26. </w:t>
      </w:r>
      <w:r w:rsidRPr="008B3D74">
        <w:rPr>
          <w:iCs/>
        </w:rPr>
        <w:t>EMS-98</w:t>
      </w:r>
      <w:r w:rsidRPr="008B3D74">
        <w:t xml:space="preserve">  </w:t>
      </w:r>
      <w:r w:rsidRPr="008B3D74">
        <w:rPr>
          <w:lang w:bidi="en-US"/>
        </w:rPr>
        <w:t>ljestvica intenziteta potresa</w:t>
      </w:r>
      <w:r w:rsidRPr="008B3D74">
        <w:t xml:space="preserve"> slova a) predstavlja učinke na ljude, b) učinke na predmete i prirodu, c) učinke na zgrade. Količine su podijeljene u tri skupine, neki – predstavlja količinu od 0-20%, mnogi – količinu od 10-60% te većina – količinu od 60-100%.</w:t>
      </w:r>
    </w:p>
    <w:p w14:paraId="1E05B405" w14:textId="77777777" w:rsidR="008B3D74" w:rsidRPr="008B3D74" w:rsidRDefault="008B3D74" w:rsidP="008B3D74">
      <w:pPr>
        <w:spacing w:before="120" w:after="120"/>
        <w:rPr>
          <w:rFonts w:eastAsiaTheme="minorHAnsi"/>
          <w:iCs/>
        </w:rPr>
      </w:pPr>
      <w:r w:rsidRPr="008B3D74">
        <w:rPr>
          <w:rFonts w:eastAsiaTheme="minorHAnsi"/>
          <w:iCs/>
          <w:color w:val="auto"/>
        </w:rPr>
        <w:t xml:space="preserve">Drugi </w:t>
      </w:r>
      <w:r w:rsidRPr="008B3D74">
        <w:rPr>
          <w:rFonts w:eastAsiaTheme="minorHAnsi"/>
          <w:iCs/>
        </w:rPr>
        <w:t xml:space="preserve">način opisivanja potresa je preko magnitude potresa (mjera elastične energije oslobođene tijekom potresa) i prikazuje se preko </w:t>
      </w:r>
      <w:proofErr w:type="spellStart"/>
      <w:r w:rsidRPr="008B3D74">
        <w:rPr>
          <w:rFonts w:eastAsiaTheme="minorHAnsi"/>
          <w:iCs/>
        </w:rPr>
        <w:t>Richterove</w:t>
      </w:r>
      <w:proofErr w:type="spellEnd"/>
      <w:r w:rsidRPr="008B3D74">
        <w:rPr>
          <w:rFonts w:eastAsiaTheme="minorHAnsi"/>
          <w:iCs/>
        </w:rPr>
        <w:t xml:space="preserve"> ljestvice koja ima 10 stupnjeva.</w:t>
      </w:r>
    </w:p>
    <w:p w14:paraId="5BD7E321" w14:textId="174B6254" w:rsidR="008B3D74" w:rsidRPr="008B3D74" w:rsidRDefault="008B3D74" w:rsidP="008B3D74">
      <w:r w:rsidRPr="008B3D74">
        <w:t xml:space="preserve">Na Karti potresnih područja – Poredbeno vršno ubrzanje tla tipa A s vjerojatnosti premašaja 10% u 50 (povratno razdoblje 475 godina) izraženo u jedinicama gravitacijskog ubrzanja, g. Područje </w:t>
      </w:r>
      <w:r>
        <w:t>Općine Murter-Kornati</w:t>
      </w:r>
      <w:r w:rsidRPr="008B3D74">
        <w:t xml:space="preserve"> nalazi se u području vršnog ubrzanja tla za povratni period od 475 godina u području 0,2</w:t>
      </w:r>
      <w:r>
        <w:t>0</w:t>
      </w:r>
      <w:r w:rsidRPr="008B3D74">
        <w:t xml:space="preserve"> g što odgovara VI</w:t>
      </w:r>
      <w:r>
        <w:t>I</w:t>
      </w:r>
      <w:r w:rsidRPr="008B3D74">
        <w:t>I° po MCS ljestvici.</w:t>
      </w:r>
    </w:p>
    <w:p w14:paraId="0431557D" w14:textId="77777777" w:rsidR="008B3D74" w:rsidRPr="008B3D74" w:rsidRDefault="008B3D74" w:rsidP="008B3D74">
      <w:pPr>
        <w:spacing w:before="120" w:after="120"/>
        <w:rPr>
          <w:rFonts w:eastAsiaTheme="minorHAnsi"/>
          <w:iCs/>
          <w:highlight w:val="yellow"/>
        </w:rPr>
      </w:pPr>
    </w:p>
    <w:p w14:paraId="73A9507C" w14:textId="77777777" w:rsidR="008B3D74" w:rsidRPr="008B3D74" w:rsidRDefault="008B3D74" w:rsidP="008B3D74">
      <w:pPr>
        <w:spacing w:before="120" w:after="120"/>
        <w:rPr>
          <w:rFonts w:eastAsiaTheme="minorHAnsi"/>
          <w:iCs/>
          <w:highlight w:val="yellow"/>
        </w:rPr>
      </w:pPr>
    </w:p>
    <w:p w14:paraId="4181881A" w14:textId="23EB4B62" w:rsidR="008B3D74" w:rsidRPr="008B3D74" w:rsidRDefault="008B3D74" w:rsidP="008B3D74">
      <w:pPr>
        <w:jc w:val="center"/>
      </w:pPr>
      <w:r w:rsidRPr="008B3D74">
        <w:rPr>
          <w:rFonts w:eastAsiaTheme="majorEastAsia"/>
          <w:noProof/>
          <w:lang w:eastAsia="hr-HR"/>
        </w:rPr>
        <mc:AlternateContent>
          <mc:Choice Requires="wps">
            <w:drawing>
              <wp:anchor distT="0" distB="0" distL="114300" distR="114300" simplePos="0" relativeHeight="251932672" behindDoc="0" locked="0" layoutInCell="1" allowOverlap="1" wp14:anchorId="531DD555" wp14:editId="646171E6">
                <wp:simplePos x="0" y="0"/>
                <wp:positionH relativeFrom="column">
                  <wp:posOffset>3709670</wp:posOffset>
                </wp:positionH>
                <wp:positionV relativeFrom="paragraph">
                  <wp:posOffset>2353310</wp:posOffset>
                </wp:positionV>
                <wp:extent cx="1104900" cy="514350"/>
                <wp:effectExtent l="1352550" t="0" r="19050" b="419100"/>
                <wp:wrapNone/>
                <wp:docPr id="256" name="Line Callout 1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14350"/>
                        </a:xfrm>
                        <a:prstGeom prst="borderCallout1">
                          <a:avLst>
                            <a:gd name="adj1" fmla="val 91295"/>
                            <a:gd name="adj2" fmla="val 21250"/>
                            <a:gd name="adj3" fmla="val 176150"/>
                            <a:gd name="adj4" fmla="val -121798"/>
                          </a:avLst>
                        </a:prstGeom>
                        <a:noFill/>
                        <a:ln w="25400" cap="flat" cmpd="sng" algn="ctr">
                          <a:solidFill>
                            <a:srgbClr val="FF0000"/>
                          </a:solidFill>
                          <a:prstDash val="solid"/>
                        </a:ln>
                        <a:effectLst/>
                      </wps:spPr>
                      <wps:txbx>
                        <w:txbxContent>
                          <w:p w14:paraId="5751E48A" w14:textId="3EB5CEB0" w:rsidR="008B3D74" w:rsidRPr="00AD6EB4" w:rsidRDefault="008B3D74" w:rsidP="008B3D74">
                            <w:pPr>
                              <w:jc w:val="center"/>
                              <w:rPr>
                                <w:b/>
                                <w:sz w:val="20"/>
                              </w:rPr>
                            </w:pPr>
                            <w:r>
                              <w:rPr>
                                <w:b/>
                                <w:sz w:val="20"/>
                              </w:rPr>
                              <w:t>Općina Murter-Kornati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31DD55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56" o:spid="_x0000_s1030" type="#_x0000_t47" style="position:absolute;left:0;text-align:left;margin-left:292.1pt;margin-top:185.3pt;width:87pt;height:4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" adj="-26308,38048,4590,19720" filled="f" strokecolor="red" strokeweight="2pt">
                <v:textbox>
                  <w:txbxContent>
                    <w:p w14:paraId="5751E48A" w14:textId="3EB5CEB0" w:rsidR="008B3D74" w:rsidRPr="00AD6EB4" w:rsidRDefault="008B3D74" w:rsidP="008B3D74">
                      <w:pPr>
                        <w:jc w:val="center"/>
                        <w:rPr>
                          <w:b/>
                          <w:sz w:val="20"/>
                        </w:rPr>
                      </w:pPr>
                      <w:r>
                        <w:rPr>
                          <w:b/>
                          <w:sz w:val="20"/>
                        </w:rPr>
                        <w:t>Općina Murter-Kornati</w:t>
                      </w:r>
                    </w:p>
                  </w:txbxContent>
                </v:textbox>
                <o:callout v:ext="edit" minusy="t"/>
              </v:shape>
            </w:pict>
          </mc:Fallback>
        </mc:AlternateContent>
      </w:r>
      <w:r w:rsidRPr="008B3D74">
        <w:rPr>
          <w:rFonts w:eastAsiaTheme="majorEastAsia"/>
          <w:noProof/>
          <w:lang w:eastAsia="hr-HR"/>
        </w:rPr>
        <mc:AlternateContent>
          <mc:Choice Requires="wps">
            <w:drawing>
              <wp:anchor distT="0" distB="0" distL="114300" distR="114300" simplePos="0" relativeHeight="251931648" behindDoc="0" locked="0" layoutInCell="1" allowOverlap="1" wp14:anchorId="747BFE6F" wp14:editId="14B7B1AA">
                <wp:simplePos x="0" y="0"/>
                <wp:positionH relativeFrom="column">
                  <wp:posOffset>2303145</wp:posOffset>
                </wp:positionH>
                <wp:positionV relativeFrom="paragraph">
                  <wp:posOffset>3216910</wp:posOffset>
                </wp:positionV>
                <wp:extent cx="113665" cy="123825"/>
                <wp:effectExtent l="0" t="0" r="635" b="9525"/>
                <wp:wrapNone/>
                <wp:docPr id="106" name="Regular Pent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23825"/>
                        </a:xfrm>
                        <a:prstGeom prst="pentag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75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61" o:spid="_x0000_s1026" type="#_x0000_t56" style="position:absolute;margin-left:181.35pt;margin-top:253.3pt;width:8.95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" fillcolor="red" stroked="f" strokeweight="2pt"/>
            </w:pict>
          </mc:Fallback>
        </mc:AlternateContent>
      </w:r>
      <w:r w:rsidRPr="008B3D74">
        <w:rPr>
          <w:noProof/>
          <w:lang w:eastAsia="hr-HR"/>
        </w:rPr>
        <w:drawing>
          <wp:inline distT="0" distB="0" distL="0" distR="0" wp14:anchorId="59227F35" wp14:editId="1B76FD9B">
            <wp:extent cx="5759450" cy="550481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475 godin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5504815"/>
                    </a:xfrm>
                    <a:prstGeom prst="rect">
                      <a:avLst/>
                    </a:prstGeom>
                  </pic:spPr>
                </pic:pic>
              </a:graphicData>
            </a:graphic>
          </wp:inline>
        </w:drawing>
      </w:r>
    </w:p>
    <w:p w14:paraId="214F2C62" w14:textId="675DEE94" w:rsidR="008B3D74" w:rsidRPr="008B3D74" w:rsidRDefault="008B3D74" w:rsidP="008B3D74">
      <w:pPr>
        <w:spacing w:before="0" w:after="240"/>
        <w:jc w:val="center"/>
        <w:rPr>
          <w:b/>
          <w:bCs/>
          <w:i/>
          <w:color w:val="54883D"/>
          <w:sz w:val="20"/>
          <w:szCs w:val="18"/>
        </w:rPr>
      </w:pPr>
      <w:r w:rsidRPr="008B3D74">
        <w:rPr>
          <w:b/>
          <w:bCs/>
          <w:i/>
          <w:color w:val="54883D"/>
          <w:sz w:val="20"/>
          <w:szCs w:val="18"/>
        </w:rPr>
        <w:t xml:space="preserve">Slika </w:t>
      </w:r>
      <w:r w:rsidRPr="008B3D74">
        <w:rPr>
          <w:b/>
          <w:bCs/>
          <w:i/>
          <w:noProof/>
          <w:color w:val="54883D"/>
          <w:sz w:val="20"/>
          <w:szCs w:val="18"/>
        </w:rPr>
        <w:fldChar w:fldCharType="begin"/>
      </w:r>
      <w:r w:rsidRPr="008B3D74">
        <w:rPr>
          <w:b/>
          <w:bCs/>
          <w:i/>
          <w:noProof/>
          <w:color w:val="54883D"/>
          <w:sz w:val="20"/>
          <w:szCs w:val="18"/>
        </w:rPr>
        <w:instrText xml:space="preserve"> SEQ Slika \* ARABIC </w:instrText>
      </w:r>
      <w:r w:rsidRPr="008B3D74">
        <w:rPr>
          <w:b/>
          <w:bCs/>
          <w:i/>
          <w:noProof/>
          <w:color w:val="54883D"/>
          <w:sz w:val="20"/>
          <w:szCs w:val="18"/>
        </w:rPr>
        <w:fldChar w:fldCharType="separate"/>
      </w:r>
      <w:r w:rsidR="00BF5AB3">
        <w:rPr>
          <w:b/>
          <w:bCs/>
          <w:i/>
          <w:noProof/>
          <w:color w:val="54883D"/>
          <w:sz w:val="20"/>
          <w:szCs w:val="18"/>
        </w:rPr>
        <w:t>11</w:t>
      </w:r>
      <w:r w:rsidRPr="008B3D74">
        <w:rPr>
          <w:b/>
          <w:bCs/>
          <w:i/>
          <w:noProof/>
          <w:color w:val="54883D"/>
          <w:sz w:val="20"/>
          <w:szCs w:val="18"/>
        </w:rPr>
        <w:fldChar w:fldCharType="end"/>
      </w:r>
      <w:r w:rsidRPr="008B3D74">
        <w:rPr>
          <w:b/>
          <w:bCs/>
          <w:i/>
          <w:noProof/>
          <w:color w:val="54883D"/>
          <w:sz w:val="20"/>
          <w:szCs w:val="18"/>
        </w:rPr>
        <w:t>.</w:t>
      </w:r>
      <w:r w:rsidRPr="008B3D74">
        <w:rPr>
          <w:b/>
          <w:bCs/>
          <w:i/>
          <w:color w:val="54883D"/>
          <w:sz w:val="20"/>
          <w:szCs w:val="18"/>
        </w:rPr>
        <w:t xml:space="preserve"> Karta potresnih područja Republike Hrvatske - HRN EN 1998-1:2011/NA:2011, </w:t>
      </w:r>
      <w:proofErr w:type="spellStart"/>
      <w:r w:rsidRPr="008B3D74">
        <w:rPr>
          <w:b/>
          <w:bCs/>
          <w:i/>
          <w:color w:val="54883D"/>
          <w:sz w:val="20"/>
          <w:szCs w:val="18"/>
        </w:rPr>
        <w:t>Eurokod</w:t>
      </w:r>
      <w:proofErr w:type="spellEnd"/>
      <w:r w:rsidRPr="008B3D74">
        <w:rPr>
          <w:b/>
          <w:bCs/>
          <w:i/>
          <w:color w:val="54883D"/>
          <w:sz w:val="20"/>
          <w:szCs w:val="18"/>
        </w:rPr>
        <w:t xml:space="preserve"> 8: Projektiranje potresne otpornosti konstrukcija - 1. dio: Opća pravila, potresna djelovanja i pravila za zgrade</w:t>
      </w:r>
    </w:p>
    <w:p w14:paraId="75666465" w14:textId="77777777" w:rsidR="008B3D74" w:rsidRPr="008B3D74" w:rsidRDefault="008B3D74" w:rsidP="008B3D74">
      <w:pPr>
        <w:spacing w:before="0" w:after="240"/>
        <w:jc w:val="center"/>
        <w:rPr>
          <w:b/>
          <w:bCs/>
          <w:i/>
          <w:color w:val="54883D"/>
          <w:sz w:val="20"/>
          <w:szCs w:val="18"/>
        </w:rPr>
      </w:pPr>
      <w:r w:rsidRPr="008B3D74">
        <w:rPr>
          <w:b/>
          <w:bCs/>
          <w:i/>
          <w:color w:val="54883D"/>
          <w:sz w:val="20"/>
          <w:szCs w:val="18"/>
        </w:rPr>
        <w:t>Izvor: http://seizkarta.gfz.hr/karta.php</w:t>
      </w:r>
    </w:p>
    <w:p w14:paraId="3CCB1E30" w14:textId="77777777" w:rsidR="008B3D74" w:rsidRPr="005A761D" w:rsidRDefault="008B3D74" w:rsidP="008B3D74">
      <w:pPr>
        <w:rPr>
          <w:rStyle w:val="Jakoisticanje"/>
          <w:i w:val="0"/>
          <w:iCs w:val="0"/>
          <w:color w:val="54883D"/>
          <w:highlight w:val="yellow"/>
        </w:rPr>
      </w:pPr>
    </w:p>
    <w:p w14:paraId="780297D0" w14:textId="1687045F" w:rsidR="008742DA" w:rsidRPr="005A761D" w:rsidRDefault="008742DA" w:rsidP="00912204">
      <w:pPr>
        <w:jc w:val="center"/>
        <w:rPr>
          <w:rStyle w:val="Jakoisticanje"/>
          <w:i w:val="0"/>
          <w:iCs w:val="0"/>
          <w:color w:val="54883D"/>
          <w:highlight w:val="yellow"/>
        </w:rPr>
      </w:pPr>
    </w:p>
    <w:p w14:paraId="54BF6316" w14:textId="77777777" w:rsidR="008742DA" w:rsidRPr="005A761D" w:rsidRDefault="008742DA" w:rsidP="00912204">
      <w:pPr>
        <w:jc w:val="center"/>
        <w:rPr>
          <w:rStyle w:val="Jakoisticanje"/>
          <w:i w:val="0"/>
          <w:color w:val="54883D"/>
          <w:highlight w:val="yellow"/>
        </w:rPr>
      </w:pPr>
    </w:p>
    <w:p w14:paraId="36975FEE" w14:textId="177CF471" w:rsidR="00912204" w:rsidRPr="005A761D" w:rsidRDefault="00784454" w:rsidP="008742DA">
      <w:pPr>
        <w:jc w:val="center"/>
        <w:rPr>
          <w:highlight w:val="yellow"/>
        </w:rPr>
      </w:pPr>
      <w:r w:rsidRPr="005A761D">
        <w:rPr>
          <w:rFonts w:eastAsiaTheme="majorEastAsia"/>
          <w:noProof/>
          <w:highlight w:val="yellow"/>
          <w:lang w:eastAsia="hr-HR"/>
        </w:rPr>
        <w:lastRenderedPageBreak/>
        <mc:AlternateContent>
          <mc:Choice Requires="wps">
            <w:drawing>
              <wp:anchor distT="0" distB="0" distL="114300" distR="114300" simplePos="0" relativeHeight="251862016" behindDoc="0" locked="0" layoutInCell="1" allowOverlap="1" wp14:anchorId="7E6A84D2" wp14:editId="13C409ED">
                <wp:simplePos x="0" y="0"/>
                <wp:positionH relativeFrom="column">
                  <wp:posOffset>3252470</wp:posOffset>
                </wp:positionH>
                <wp:positionV relativeFrom="paragraph">
                  <wp:posOffset>1547495</wp:posOffset>
                </wp:positionV>
                <wp:extent cx="152400" cy="161925"/>
                <wp:effectExtent l="0" t="0" r="0" b="9525"/>
                <wp:wrapNone/>
                <wp:docPr id="12" name="Regular Pent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pentag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F433" id="Regular Pentagon 61" o:spid="_x0000_s1026" type="#_x0000_t56" style="position:absolute;margin-left:256.1pt;margin-top:121.85pt;width:12pt;height:1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" fillcolor="red" stroked="f" strokeweight="2pt"/>
            </w:pict>
          </mc:Fallback>
        </mc:AlternateContent>
      </w:r>
      <w:r w:rsidRPr="00BC6277">
        <w:rPr>
          <w:rFonts w:eastAsiaTheme="majorEastAsia"/>
          <w:noProof/>
          <w:lang w:eastAsia="hr-HR"/>
        </w:rPr>
        <mc:AlternateContent>
          <mc:Choice Requires="wps">
            <w:drawing>
              <wp:anchor distT="0" distB="0" distL="114300" distR="114300" simplePos="0" relativeHeight="251922432" behindDoc="0" locked="0" layoutInCell="1" allowOverlap="1" wp14:anchorId="50B4C38D" wp14:editId="616B0BC0">
                <wp:simplePos x="0" y="0"/>
                <wp:positionH relativeFrom="column">
                  <wp:posOffset>4119789</wp:posOffset>
                </wp:positionH>
                <wp:positionV relativeFrom="paragraph">
                  <wp:posOffset>776605</wp:posOffset>
                </wp:positionV>
                <wp:extent cx="1552575" cy="485775"/>
                <wp:effectExtent l="781050" t="0" r="28575" b="409575"/>
                <wp:wrapNone/>
                <wp:docPr id="72" name="Line Callout 1 256"/>
                <wp:cNvGraphicFramePr/>
                <a:graphic xmlns:a="http://schemas.openxmlformats.org/drawingml/2006/main">
                  <a:graphicData uri="http://schemas.microsoft.com/office/word/2010/wordprocessingShape">
                    <wps:wsp>
                      <wps:cNvSpPr/>
                      <wps:spPr>
                        <a:xfrm>
                          <a:off x="0" y="0"/>
                          <a:ext cx="1552575" cy="485775"/>
                        </a:xfrm>
                        <a:prstGeom prst="borderCallout1">
                          <a:avLst>
                            <a:gd name="adj1" fmla="val 55466"/>
                            <a:gd name="adj2" fmla="val -2221"/>
                            <a:gd name="adj3" fmla="val 173633"/>
                            <a:gd name="adj4" fmla="val -492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88C51" w14:textId="77777777" w:rsidR="00784454" w:rsidRPr="00AD6EB4" w:rsidRDefault="00784454" w:rsidP="00784454">
                            <w:pPr>
                              <w:jc w:val="center"/>
                              <w:rPr>
                                <w:b/>
                                <w:sz w:val="20"/>
                              </w:rPr>
                            </w:pPr>
                            <w:r>
                              <w:rPr>
                                <w:b/>
                                <w:sz w:val="20"/>
                              </w:rPr>
                              <w:t>Općina Murter -Kornati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C38D" id="_x0000_s1031" type="#_x0000_t47" style="position:absolute;left:0;text-align:left;margin-left:324.4pt;margin-top:61.15pt;width:122.25pt;height:38.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" adj="-10639,37505,-480,11981" filled="f" strokecolor="red" strokeweight="2pt">
                <v:textbox>
                  <w:txbxContent>
                    <w:p w14:paraId="3E788C51" w14:textId="77777777" w:rsidR="00784454" w:rsidRPr="00AD6EB4" w:rsidRDefault="00784454" w:rsidP="00784454">
                      <w:pPr>
                        <w:jc w:val="center"/>
                        <w:rPr>
                          <w:b/>
                          <w:sz w:val="20"/>
                        </w:rPr>
                      </w:pPr>
                      <w:r>
                        <w:rPr>
                          <w:b/>
                          <w:sz w:val="20"/>
                        </w:rPr>
                        <w:t>Općina Murter -Kornati</w:t>
                      </w:r>
                    </w:p>
                  </w:txbxContent>
                </v:textbox>
                <o:callout v:ext="edit" minusy="t"/>
              </v:shape>
            </w:pict>
          </mc:Fallback>
        </mc:AlternateContent>
      </w:r>
      <w:r>
        <w:rPr>
          <w:noProof/>
          <w:lang w:eastAsia="hr-HR"/>
        </w:rPr>
        <w:drawing>
          <wp:inline distT="0" distB="0" distL="0" distR="0" wp14:anchorId="6410733B" wp14:editId="662188FB">
            <wp:extent cx="4286250" cy="3048000"/>
            <wp:effectExtent l="0" t="0" r="0" b="0"/>
            <wp:docPr id="70" name="Slika 70"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ka 70" descr="Slika na kojoj se prikazuje karta&#10;&#10;Opis je automatski generiran"/>
                    <pic:cNvPicPr/>
                  </pic:nvPicPr>
                  <pic:blipFill>
                    <a:blip r:embed="rId43"/>
                    <a:stretch>
                      <a:fillRect/>
                    </a:stretch>
                  </pic:blipFill>
                  <pic:spPr>
                    <a:xfrm>
                      <a:off x="0" y="0"/>
                      <a:ext cx="4286250" cy="3048000"/>
                    </a:xfrm>
                    <a:prstGeom prst="rect">
                      <a:avLst/>
                    </a:prstGeom>
                  </pic:spPr>
                </pic:pic>
              </a:graphicData>
            </a:graphic>
          </wp:inline>
        </w:drawing>
      </w:r>
    </w:p>
    <w:p w14:paraId="1BBDBC30" w14:textId="13E54D54" w:rsidR="008742DA" w:rsidRPr="00784454" w:rsidRDefault="008742DA" w:rsidP="008742DA">
      <w:pPr>
        <w:spacing w:before="0" w:after="0" w:line="240" w:lineRule="auto"/>
        <w:jc w:val="center"/>
        <w:rPr>
          <w:rFonts w:eastAsiaTheme="minorHAnsi"/>
          <w:b/>
          <w:color w:val="54883D"/>
          <w:sz w:val="20"/>
          <w:szCs w:val="18"/>
          <w:lang w:bidi="en-US"/>
        </w:rPr>
      </w:pPr>
      <w:r w:rsidRPr="00784454">
        <w:rPr>
          <w:rFonts w:eastAsiaTheme="minorHAnsi"/>
          <w:b/>
          <w:color w:val="54883D"/>
          <w:sz w:val="20"/>
          <w:szCs w:val="18"/>
          <w:lang w:bidi="en-US"/>
        </w:rPr>
        <w:t xml:space="preserve">Slika </w:t>
      </w:r>
      <w:r w:rsidRPr="00784454">
        <w:rPr>
          <w:rFonts w:eastAsiaTheme="minorHAnsi"/>
          <w:b/>
          <w:noProof/>
          <w:color w:val="54883D"/>
          <w:sz w:val="20"/>
          <w:szCs w:val="18"/>
          <w:lang w:bidi="en-US"/>
        </w:rPr>
        <w:fldChar w:fldCharType="begin"/>
      </w:r>
      <w:r w:rsidRPr="00784454">
        <w:rPr>
          <w:rFonts w:eastAsiaTheme="minorHAnsi"/>
          <w:b/>
          <w:noProof/>
          <w:color w:val="54883D"/>
          <w:sz w:val="20"/>
          <w:szCs w:val="18"/>
          <w:lang w:bidi="en-US"/>
        </w:rPr>
        <w:instrText xml:space="preserve"> SEQ Slika \* ARABIC </w:instrText>
      </w:r>
      <w:r w:rsidRPr="00784454">
        <w:rPr>
          <w:rFonts w:eastAsiaTheme="minorHAnsi"/>
          <w:b/>
          <w:noProof/>
          <w:color w:val="54883D"/>
          <w:sz w:val="20"/>
          <w:szCs w:val="18"/>
          <w:lang w:bidi="en-US"/>
        </w:rPr>
        <w:fldChar w:fldCharType="separate"/>
      </w:r>
      <w:r w:rsidR="00BF5AB3">
        <w:rPr>
          <w:rFonts w:eastAsiaTheme="minorHAnsi"/>
          <w:b/>
          <w:noProof/>
          <w:color w:val="54883D"/>
          <w:sz w:val="20"/>
          <w:szCs w:val="18"/>
          <w:lang w:bidi="en-US"/>
        </w:rPr>
        <w:t>12</w:t>
      </w:r>
      <w:r w:rsidRPr="00784454">
        <w:rPr>
          <w:rFonts w:eastAsiaTheme="minorHAnsi"/>
          <w:b/>
          <w:noProof/>
          <w:color w:val="54883D"/>
          <w:sz w:val="20"/>
          <w:szCs w:val="18"/>
          <w:lang w:bidi="en-US"/>
        </w:rPr>
        <w:fldChar w:fldCharType="end"/>
      </w:r>
      <w:r w:rsidRPr="00784454">
        <w:rPr>
          <w:rFonts w:eastAsiaTheme="minorHAnsi"/>
          <w:b/>
          <w:color w:val="54883D"/>
          <w:sz w:val="20"/>
          <w:szCs w:val="18"/>
          <w:lang w:bidi="en-US"/>
        </w:rPr>
        <w:t xml:space="preserve">. Isječak karte potresnih područja Republike Hrvatske - HRN EN 1998-1:2011/NA:2011, </w:t>
      </w:r>
      <w:proofErr w:type="spellStart"/>
      <w:r w:rsidRPr="00784454">
        <w:rPr>
          <w:rFonts w:eastAsiaTheme="minorHAnsi"/>
          <w:b/>
          <w:color w:val="54883D"/>
          <w:sz w:val="20"/>
          <w:szCs w:val="18"/>
          <w:lang w:bidi="en-US"/>
        </w:rPr>
        <w:t>Eurokod</w:t>
      </w:r>
      <w:proofErr w:type="spellEnd"/>
      <w:r w:rsidRPr="00784454">
        <w:rPr>
          <w:rFonts w:eastAsiaTheme="minorHAnsi"/>
          <w:b/>
          <w:color w:val="54883D"/>
          <w:sz w:val="20"/>
          <w:szCs w:val="18"/>
          <w:lang w:bidi="en-US"/>
        </w:rPr>
        <w:t xml:space="preserve"> 8: Projektiranje potresne otpornosti konstrukcija - 1. dio: Opća pravila, potresna djelovanja i pravila za zgrade</w:t>
      </w:r>
    </w:p>
    <w:p w14:paraId="58E92FF0" w14:textId="77777777" w:rsidR="008742DA" w:rsidRPr="00784454" w:rsidRDefault="008742DA" w:rsidP="008742DA">
      <w:pPr>
        <w:spacing w:before="0" w:after="0" w:line="240" w:lineRule="auto"/>
        <w:jc w:val="center"/>
        <w:rPr>
          <w:rFonts w:eastAsiaTheme="minorHAnsi"/>
          <w:bCs/>
          <w:color w:val="54883D"/>
          <w:sz w:val="20"/>
          <w:szCs w:val="18"/>
          <w:lang w:bidi="en-US"/>
        </w:rPr>
      </w:pPr>
      <w:r w:rsidRPr="00784454">
        <w:rPr>
          <w:rFonts w:eastAsiaTheme="minorHAnsi"/>
          <w:b/>
          <w:color w:val="54883D"/>
          <w:sz w:val="20"/>
          <w:szCs w:val="18"/>
          <w:lang w:bidi="en-US"/>
        </w:rPr>
        <w:t>Izvor: http://seizkarta.gfz.hr/karta.php</w:t>
      </w:r>
    </w:p>
    <w:p w14:paraId="2E8F03AC" w14:textId="77777777" w:rsidR="00912204" w:rsidRPr="00784454" w:rsidRDefault="00912204" w:rsidP="00B15811"/>
    <w:p w14:paraId="3E96564C" w14:textId="641896E4" w:rsidR="009D4F2C" w:rsidRPr="00784454" w:rsidRDefault="009D4F2C" w:rsidP="00BB0070">
      <w:pPr>
        <w:pStyle w:val="Opisslike"/>
      </w:pPr>
      <w:r w:rsidRPr="00784454">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11</w:t>
      </w:r>
      <w:r w:rsidR="00A10FA3">
        <w:rPr>
          <w:noProof/>
        </w:rPr>
        <w:fldChar w:fldCharType="end"/>
      </w:r>
      <w:r w:rsidRPr="00784454">
        <w:t>. Veza između vrijednosti vršnog ubrzanja tla i MCS ljestvice</w:t>
      </w:r>
      <w:bookmarkEnd w:id="74"/>
    </w:p>
    <w:tbl>
      <w:tblPr>
        <w:tblStyle w:val="ivopisnatablicareetke6-isticanje31"/>
        <w:tblW w:w="87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988"/>
        <w:gridCol w:w="1702"/>
        <w:gridCol w:w="1274"/>
        <w:gridCol w:w="4762"/>
      </w:tblGrid>
      <w:tr w:rsidR="00095ED1" w:rsidRPr="00784454" w14:paraId="0EE0D7A5" w14:textId="77777777" w:rsidTr="00647A1F">
        <w:trPr>
          <w:cnfStyle w:val="100000000000" w:firstRow="1" w:lastRow="0" w:firstColumn="0" w:lastColumn="0" w:oddVBand="0" w:evenVBand="0" w:oddHBand="0" w:evenHBand="0" w:firstRowFirstColumn="0" w:firstRowLastColumn="0" w:lastRowFirstColumn="0" w:lastRowLastColumn="0"/>
          <w:trHeight w:val="521"/>
          <w:tblHeader/>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vAlign w:val="center"/>
          </w:tcPr>
          <w:p w14:paraId="79D5E91F" w14:textId="77777777" w:rsidR="00095ED1" w:rsidRPr="00784454" w:rsidRDefault="00095ED1" w:rsidP="00647A1F">
            <w:pPr>
              <w:spacing w:after="0"/>
              <w:jc w:val="center"/>
              <w:rPr>
                <w:sz w:val="20"/>
              </w:rPr>
            </w:pPr>
            <w:r w:rsidRPr="00784454">
              <w:rPr>
                <w:sz w:val="20"/>
              </w:rPr>
              <w:t>MCS stupanj potresa</w:t>
            </w:r>
          </w:p>
        </w:tc>
        <w:tc>
          <w:tcPr>
            <w:cnfStyle w:val="000010000000" w:firstRow="0" w:lastRow="0" w:firstColumn="0" w:lastColumn="0" w:oddVBand="1" w:evenVBand="0" w:oddHBand="0" w:evenHBand="0" w:firstRowFirstColumn="0" w:firstRowLastColumn="0" w:lastRowFirstColumn="0" w:lastRowLastColumn="0"/>
            <w:tcW w:w="1702" w:type="dxa"/>
            <w:tcBorders>
              <w:bottom w:val="none" w:sz="0" w:space="0" w:color="auto"/>
            </w:tcBorders>
            <w:shd w:val="clear" w:color="auto" w:fill="auto"/>
            <w:vAlign w:val="center"/>
          </w:tcPr>
          <w:p w14:paraId="1E5D4C90" w14:textId="77777777" w:rsidR="00095ED1" w:rsidRPr="00784454" w:rsidRDefault="00095ED1" w:rsidP="00647A1F">
            <w:pPr>
              <w:spacing w:after="0"/>
              <w:jc w:val="center"/>
              <w:rPr>
                <w:sz w:val="20"/>
              </w:rPr>
            </w:pPr>
            <w:r w:rsidRPr="00784454">
              <w:rPr>
                <w:sz w:val="20"/>
              </w:rPr>
              <w:t>VRŠNO UBRZANJE TLA (jedinica gravitacijskog ubrzanja, g)</w:t>
            </w:r>
          </w:p>
        </w:tc>
        <w:tc>
          <w:tcPr>
            <w:tcW w:w="1274" w:type="dxa"/>
            <w:tcBorders>
              <w:bottom w:val="none" w:sz="0" w:space="0" w:color="auto"/>
            </w:tcBorders>
            <w:vAlign w:val="center"/>
          </w:tcPr>
          <w:p w14:paraId="7C4F055A" w14:textId="77777777" w:rsidR="00095ED1" w:rsidRPr="00784454" w:rsidRDefault="00095ED1" w:rsidP="00647A1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784454">
              <w:rPr>
                <w:sz w:val="20"/>
              </w:rPr>
              <w:t>NAZIV POTRESA</w:t>
            </w:r>
          </w:p>
        </w:tc>
        <w:tc>
          <w:tcPr>
            <w:cnfStyle w:val="000010000000" w:firstRow="0" w:lastRow="0" w:firstColumn="0" w:lastColumn="0" w:oddVBand="1" w:evenVBand="0" w:oddHBand="0" w:evenHBand="0" w:firstRowFirstColumn="0" w:firstRowLastColumn="0" w:lastRowFirstColumn="0" w:lastRowLastColumn="0"/>
            <w:tcW w:w="4762" w:type="dxa"/>
            <w:tcBorders>
              <w:bottom w:val="none" w:sz="0" w:space="0" w:color="auto"/>
            </w:tcBorders>
            <w:shd w:val="clear" w:color="auto" w:fill="auto"/>
            <w:vAlign w:val="center"/>
          </w:tcPr>
          <w:p w14:paraId="7E8D541D" w14:textId="77777777" w:rsidR="00095ED1" w:rsidRPr="00784454" w:rsidRDefault="00095ED1" w:rsidP="00647A1F">
            <w:pPr>
              <w:spacing w:after="0"/>
              <w:jc w:val="center"/>
              <w:rPr>
                <w:b w:val="0"/>
                <w:bCs w:val="0"/>
                <w:sz w:val="20"/>
              </w:rPr>
            </w:pPr>
            <w:r w:rsidRPr="00784454">
              <w:rPr>
                <w:sz w:val="20"/>
              </w:rPr>
              <w:t>OPIS POTRESA</w:t>
            </w:r>
          </w:p>
        </w:tc>
      </w:tr>
      <w:tr w:rsidR="00095ED1" w:rsidRPr="00784454" w14:paraId="16902DB6" w14:textId="77777777" w:rsidTr="00647A1F">
        <w:trPr>
          <w:cnfStyle w:val="000000100000" w:firstRow="0" w:lastRow="0" w:firstColumn="0" w:lastColumn="0" w:oddVBand="0" w:evenVBand="0" w:oddHBand="1" w:evenHBand="0" w:firstRowFirstColumn="0" w:firstRowLastColumn="0" w:lastRowFirstColumn="0" w:lastRowLastColumn="0"/>
          <w:trHeight w:val="1048"/>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62BD9933" w14:textId="77777777" w:rsidR="00095ED1" w:rsidRPr="00784454" w:rsidRDefault="00095ED1" w:rsidP="00647A1F">
            <w:pPr>
              <w:spacing w:after="0"/>
              <w:jc w:val="center"/>
              <w:rPr>
                <w:sz w:val="20"/>
              </w:rPr>
            </w:pPr>
            <w:r w:rsidRPr="00784454">
              <w:rPr>
                <w:sz w:val="20"/>
              </w:rPr>
              <w:t>VI.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1EAB2594" w14:textId="77777777" w:rsidR="00095ED1" w:rsidRPr="00784454" w:rsidRDefault="00095ED1" w:rsidP="00647A1F">
            <w:pPr>
              <w:spacing w:after="0"/>
              <w:jc w:val="center"/>
              <w:rPr>
                <w:sz w:val="20"/>
              </w:rPr>
            </w:pPr>
            <w:r w:rsidRPr="00784454">
              <w:rPr>
                <w:sz w:val="20"/>
              </w:rPr>
              <w:t>0,05 g</w:t>
            </w:r>
          </w:p>
        </w:tc>
        <w:tc>
          <w:tcPr>
            <w:tcW w:w="1274" w:type="dxa"/>
            <w:shd w:val="clear" w:color="auto" w:fill="auto"/>
            <w:noWrap/>
            <w:vAlign w:val="center"/>
          </w:tcPr>
          <w:p w14:paraId="26CD4F65" w14:textId="77777777" w:rsidR="00095ED1" w:rsidRPr="00784454" w:rsidRDefault="00095ED1" w:rsidP="00647A1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84454">
              <w:rPr>
                <w:sz w:val="20"/>
              </w:rPr>
              <w:t>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D6BAB1C" w14:textId="77777777" w:rsidR="00095ED1" w:rsidRPr="00784454" w:rsidRDefault="00095ED1" w:rsidP="00647A1F">
            <w:pPr>
              <w:spacing w:before="120" w:after="0"/>
              <w:rPr>
                <w:i/>
                <w:sz w:val="20"/>
              </w:rPr>
            </w:pPr>
            <w:r w:rsidRPr="00784454">
              <w:rPr>
                <w:sz w:val="20"/>
              </w:rPr>
              <w:t>Ljudi bježe iz zgrada. Sa zidova padaju slike, ruše se predmeti, razbija se posuđe, pomiče ili prevrće pokućstvo. Zvone manja crkvena zvona. Lagano se oštećuju pojedine dobro građene kuće.</w:t>
            </w:r>
          </w:p>
        </w:tc>
      </w:tr>
      <w:tr w:rsidR="00095ED1" w:rsidRPr="00784454" w14:paraId="4DD5637D" w14:textId="77777777" w:rsidTr="00647A1F">
        <w:trPr>
          <w:trHeight w:val="601"/>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34365F1B" w14:textId="77777777" w:rsidR="00095ED1" w:rsidRPr="00784454" w:rsidRDefault="00095ED1" w:rsidP="00647A1F">
            <w:pPr>
              <w:spacing w:after="0"/>
              <w:jc w:val="center"/>
              <w:rPr>
                <w:sz w:val="20"/>
              </w:rPr>
            </w:pPr>
            <w:r w:rsidRPr="00784454">
              <w:rPr>
                <w:sz w:val="20"/>
              </w:rPr>
              <w:t>VII.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24EB6D4C" w14:textId="77777777" w:rsidR="00095ED1" w:rsidRPr="00784454" w:rsidRDefault="00095ED1" w:rsidP="00647A1F">
            <w:pPr>
              <w:spacing w:after="0"/>
              <w:jc w:val="center"/>
              <w:rPr>
                <w:sz w:val="20"/>
              </w:rPr>
            </w:pPr>
            <w:r w:rsidRPr="00784454">
              <w:rPr>
                <w:sz w:val="20"/>
              </w:rPr>
              <w:t>0,1 g</w:t>
            </w:r>
          </w:p>
        </w:tc>
        <w:tc>
          <w:tcPr>
            <w:tcW w:w="1274" w:type="dxa"/>
            <w:noWrap/>
            <w:vAlign w:val="center"/>
          </w:tcPr>
          <w:p w14:paraId="76CCB1F5" w14:textId="77777777" w:rsidR="00095ED1" w:rsidRPr="00784454" w:rsidRDefault="00095ED1" w:rsidP="00647A1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84454">
              <w:rPr>
                <w:sz w:val="20"/>
              </w:rPr>
              <w:t>vrlo 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5D3EA6F" w14:textId="77777777" w:rsidR="00095ED1" w:rsidRPr="00784454" w:rsidRDefault="00095ED1" w:rsidP="00647A1F">
            <w:pPr>
              <w:spacing w:before="120" w:after="0"/>
              <w:rPr>
                <w:i/>
                <w:sz w:val="20"/>
              </w:rPr>
            </w:pPr>
            <w:r w:rsidRPr="00784454">
              <w:rPr>
                <w:sz w:val="20"/>
              </w:rPr>
              <w:t>Crijepovi se lome i kližu s krova, ruše se dimnjaci. Oštećuje se pokućstvo u zgradama. Ruše se slabije građene zgrade, a na jačima nastaju oštećenja.</w:t>
            </w:r>
          </w:p>
        </w:tc>
      </w:tr>
      <w:tr w:rsidR="00095ED1" w:rsidRPr="00784454" w14:paraId="70FF8F31" w14:textId="77777777" w:rsidTr="00647A1F">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0E5690F9" w14:textId="77777777" w:rsidR="00095ED1" w:rsidRPr="00784454" w:rsidRDefault="00095ED1" w:rsidP="00647A1F">
            <w:pPr>
              <w:spacing w:after="0"/>
              <w:jc w:val="center"/>
              <w:rPr>
                <w:sz w:val="20"/>
              </w:rPr>
            </w:pPr>
            <w:r w:rsidRPr="00784454">
              <w:rPr>
                <w:sz w:val="20"/>
              </w:rPr>
              <w:t>VIII.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2A045CC7" w14:textId="77777777" w:rsidR="00095ED1" w:rsidRPr="00784454" w:rsidRDefault="00095ED1" w:rsidP="00647A1F">
            <w:pPr>
              <w:spacing w:after="0"/>
              <w:jc w:val="center"/>
              <w:rPr>
                <w:sz w:val="20"/>
              </w:rPr>
            </w:pPr>
            <w:r w:rsidRPr="00784454">
              <w:rPr>
                <w:sz w:val="20"/>
              </w:rPr>
              <w:t>0,2 g</w:t>
            </w:r>
          </w:p>
        </w:tc>
        <w:tc>
          <w:tcPr>
            <w:tcW w:w="1274" w:type="dxa"/>
            <w:shd w:val="clear" w:color="auto" w:fill="auto"/>
            <w:noWrap/>
            <w:vAlign w:val="center"/>
          </w:tcPr>
          <w:p w14:paraId="0467FA3D" w14:textId="77777777" w:rsidR="00095ED1" w:rsidRPr="00784454" w:rsidRDefault="00095ED1" w:rsidP="00647A1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84454">
              <w:rPr>
                <w:sz w:val="20"/>
              </w:rPr>
              <w:t>razoran</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3F7B5A0" w14:textId="77777777" w:rsidR="00095ED1" w:rsidRPr="00784454" w:rsidRDefault="00095ED1" w:rsidP="00647A1F">
            <w:pPr>
              <w:spacing w:before="120" w:after="0"/>
              <w:rPr>
                <w:i/>
                <w:sz w:val="20"/>
              </w:rPr>
            </w:pPr>
            <w:r w:rsidRPr="00784454">
              <w:rPr>
                <w:sz w:val="20"/>
              </w:rPr>
              <w:t>Znatno oštećuje do 25% zgrada. Pojedine se kuće ruše, a veliki broj ih je neprikladan za stanovanje. U tlu nastaju pukotine, a na padinama klizišta.</w:t>
            </w:r>
          </w:p>
        </w:tc>
      </w:tr>
      <w:tr w:rsidR="00095ED1" w:rsidRPr="005A761D" w14:paraId="5ECA7214" w14:textId="77777777" w:rsidTr="00647A1F">
        <w:trPr>
          <w:trHeight w:val="902"/>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1725435D" w14:textId="77777777" w:rsidR="00095ED1" w:rsidRPr="00784454" w:rsidRDefault="00095ED1" w:rsidP="00647A1F">
            <w:pPr>
              <w:spacing w:after="0"/>
              <w:jc w:val="center"/>
              <w:rPr>
                <w:sz w:val="20"/>
              </w:rPr>
            </w:pPr>
            <w:r w:rsidRPr="00784454">
              <w:rPr>
                <w:sz w:val="20"/>
              </w:rPr>
              <w:t>IX.</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0B96044E" w14:textId="77777777" w:rsidR="00095ED1" w:rsidRPr="00784454" w:rsidRDefault="00095ED1" w:rsidP="00647A1F">
            <w:pPr>
              <w:spacing w:after="0"/>
              <w:jc w:val="center"/>
              <w:rPr>
                <w:sz w:val="20"/>
              </w:rPr>
            </w:pPr>
            <w:r w:rsidRPr="00784454">
              <w:rPr>
                <w:sz w:val="20"/>
              </w:rPr>
              <w:t>0,3 g</w:t>
            </w:r>
          </w:p>
        </w:tc>
        <w:tc>
          <w:tcPr>
            <w:tcW w:w="1274" w:type="dxa"/>
            <w:noWrap/>
            <w:vAlign w:val="center"/>
          </w:tcPr>
          <w:p w14:paraId="152FDCAF" w14:textId="77777777" w:rsidR="00095ED1" w:rsidRPr="00784454" w:rsidRDefault="00095ED1" w:rsidP="00647A1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84454">
              <w:rPr>
                <w:sz w:val="20"/>
              </w:rPr>
              <w:t>pustošni</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6831EFD3" w14:textId="77777777" w:rsidR="00095ED1" w:rsidRPr="00784454" w:rsidRDefault="00095ED1" w:rsidP="00647A1F">
            <w:pPr>
              <w:spacing w:before="120" w:after="0"/>
              <w:rPr>
                <w:i/>
                <w:sz w:val="20"/>
              </w:rPr>
            </w:pPr>
            <w:r w:rsidRPr="00784454">
              <w:rPr>
                <w:sz w:val="20"/>
              </w:rPr>
              <w:t>Oštećuje 50% zgrada. Mnoge se zgrade ruše, a većina ih je neupotrebljiva. U tlu se javljaju velike pukotine, a na padinama klizišta i odroni.</w:t>
            </w:r>
          </w:p>
        </w:tc>
      </w:tr>
    </w:tbl>
    <w:p w14:paraId="38A9140A" w14:textId="77777777" w:rsidR="00095ED1" w:rsidRPr="005A761D" w:rsidRDefault="00095ED1" w:rsidP="00126878">
      <w:pPr>
        <w:pStyle w:val="Bezproreda"/>
        <w:jc w:val="center"/>
        <w:rPr>
          <w:b/>
          <w:highlight w:val="yellow"/>
        </w:rPr>
      </w:pPr>
    </w:p>
    <w:p w14:paraId="54E73909" w14:textId="77777777" w:rsidR="00095ED1" w:rsidRPr="00784454" w:rsidRDefault="00095ED1" w:rsidP="00095ED1">
      <w:r w:rsidRPr="00784454">
        <w:t xml:space="preserve">Klasična podjela oštećenja zgrada koja se najčešće navodi i često upotrebljava kao osnova za slične kategorizacije temelji se na Europskoj </w:t>
      </w:r>
      <w:proofErr w:type="spellStart"/>
      <w:r w:rsidRPr="00784454">
        <w:t>makroseizmičkoj</w:t>
      </w:r>
      <w:proofErr w:type="spellEnd"/>
      <w:r w:rsidRPr="00784454">
        <w:t xml:space="preserve"> ljestvici EMS-98, s kategorijama oštećenja od I do V, pomoću koje se uobičajeno određuje i intenzitet potresnog djelovanja.</w:t>
      </w:r>
    </w:p>
    <w:p w14:paraId="45840315" w14:textId="77777777" w:rsidR="00095ED1" w:rsidRPr="005A761D" w:rsidRDefault="00095ED1" w:rsidP="00095ED1">
      <w:pPr>
        <w:rPr>
          <w:highlight w:val="yellow"/>
        </w:rPr>
      </w:pPr>
    </w:p>
    <w:p w14:paraId="74771D49" w14:textId="5E1588B3" w:rsidR="00095ED1" w:rsidRPr="00154764" w:rsidRDefault="00095ED1" w:rsidP="00095ED1">
      <w:pPr>
        <w:pStyle w:val="Opisslike"/>
      </w:pPr>
      <w:r w:rsidRPr="00154764">
        <w:rPr>
          <w:rFonts w:eastAsia="Calibri"/>
        </w:rPr>
        <w:lastRenderedPageBreak/>
        <w:t xml:space="preserve">Tablica </w:t>
      </w:r>
      <w:r w:rsidRPr="00154764">
        <w:rPr>
          <w:rFonts w:eastAsia="Calibri"/>
          <w:bCs w:val="0"/>
        </w:rPr>
        <w:fldChar w:fldCharType="begin"/>
      </w:r>
      <w:r w:rsidRPr="00154764">
        <w:rPr>
          <w:rFonts w:eastAsia="Calibri"/>
        </w:rPr>
        <w:instrText xml:space="preserve"> SEQ Tabela \* ARABIC </w:instrText>
      </w:r>
      <w:r w:rsidRPr="00154764">
        <w:rPr>
          <w:rFonts w:eastAsia="Calibri"/>
          <w:bCs w:val="0"/>
        </w:rPr>
        <w:fldChar w:fldCharType="separate"/>
      </w:r>
      <w:r w:rsidR="00BF5AB3">
        <w:rPr>
          <w:rFonts w:eastAsia="Calibri"/>
          <w:noProof/>
        </w:rPr>
        <w:t>14</w:t>
      </w:r>
      <w:r w:rsidRPr="00154764">
        <w:rPr>
          <w:rFonts w:eastAsia="Calibri"/>
          <w:bCs w:val="0"/>
          <w:noProof/>
        </w:rPr>
        <w:fldChar w:fldCharType="end"/>
      </w:r>
      <w:r w:rsidRPr="00154764">
        <w:rPr>
          <w:rFonts w:eastAsia="Calibri"/>
        </w:rPr>
        <w:t>.</w:t>
      </w:r>
      <w:r w:rsidRPr="00154764">
        <w:t xml:space="preserve"> Stupnjevi oštećenja za zidane građevne prema EMS-98 klasifikaciji </w:t>
      </w:r>
    </w:p>
    <w:tbl>
      <w:tblPr>
        <w:tblStyle w:val="Reetkatablice"/>
        <w:tblW w:w="9351"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793"/>
        <w:gridCol w:w="4253"/>
      </w:tblGrid>
      <w:tr w:rsidR="00095ED1" w:rsidRPr="00154764" w14:paraId="340AE723" w14:textId="77777777" w:rsidTr="00647A1F">
        <w:tc>
          <w:tcPr>
            <w:tcW w:w="1305" w:type="dxa"/>
            <w:vAlign w:val="center"/>
          </w:tcPr>
          <w:p w14:paraId="18AB5F80" w14:textId="77777777" w:rsidR="00095ED1" w:rsidRPr="00154764" w:rsidRDefault="00095ED1" w:rsidP="00647A1F">
            <w:pPr>
              <w:rPr>
                <w:sz w:val="20"/>
              </w:rPr>
            </w:pPr>
            <w:r w:rsidRPr="00154764">
              <w:rPr>
                <w:sz w:val="20"/>
              </w:rPr>
              <w:t>Kategorija</w:t>
            </w:r>
          </w:p>
        </w:tc>
        <w:tc>
          <w:tcPr>
            <w:tcW w:w="3793" w:type="dxa"/>
            <w:vAlign w:val="center"/>
          </w:tcPr>
          <w:p w14:paraId="017B6D39" w14:textId="77777777" w:rsidR="00095ED1" w:rsidRPr="00154764" w:rsidRDefault="00095ED1" w:rsidP="00647A1F">
            <w:pPr>
              <w:jc w:val="center"/>
              <w:rPr>
                <w:sz w:val="20"/>
              </w:rPr>
            </w:pPr>
            <w:r w:rsidRPr="00154764">
              <w:rPr>
                <w:sz w:val="20"/>
              </w:rPr>
              <w:t>Skica</w:t>
            </w:r>
          </w:p>
        </w:tc>
        <w:tc>
          <w:tcPr>
            <w:tcW w:w="4253" w:type="dxa"/>
            <w:vAlign w:val="center"/>
          </w:tcPr>
          <w:p w14:paraId="7719CE43" w14:textId="77777777" w:rsidR="00095ED1" w:rsidRPr="00154764" w:rsidRDefault="00095ED1" w:rsidP="00647A1F">
            <w:pPr>
              <w:jc w:val="center"/>
              <w:rPr>
                <w:sz w:val="20"/>
              </w:rPr>
            </w:pPr>
            <w:r w:rsidRPr="00154764">
              <w:rPr>
                <w:sz w:val="20"/>
              </w:rPr>
              <w:t>Opis</w:t>
            </w:r>
          </w:p>
        </w:tc>
      </w:tr>
      <w:tr w:rsidR="00095ED1" w:rsidRPr="00154764" w14:paraId="21C6ED0C" w14:textId="77777777" w:rsidTr="00647A1F">
        <w:tc>
          <w:tcPr>
            <w:tcW w:w="1305" w:type="dxa"/>
            <w:shd w:val="clear" w:color="auto" w:fill="92D050"/>
            <w:vAlign w:val="center"/>
          </w:tcPr>
          <w:p w14:paraId="21520667" w14:textId="77777777" w:rsidR="00095ED1" w:rsidRPr="00154764" w:rsidRDefault="00095ED1" w:rsidP="00647A1F">
            <w:pPr>
              <w:rPr>
                <w:sz w:val="20"/>
              </w:rPr>
            </w:pPr>
            <w:r w:rsidRPr="00154764">
              <w:rPr>
                <w:sz w:val="20"/>
              </w:rPr>
              <w:t>I.</w:t>
            </w:r>
          </w:p>
        </w:tc>
        <w:tc>
          <w:tcPr>
            <w:tcW w:w="3793" w:type="dxa"/>
            <w:vAlign w:val="center"/>
          </w:tcPr>
          <w:p w14:paraId="62CC6B57" w14:textId="77777777" w:rsidR="00095ED1" w:rsidRPr="00154764" w:rsidRDefault="00095ED1" w:rsidP="00647A1F">
            <w:pPr>
              <w:rPr>
                <w:sz w:val="20"/>
              </w:rPr>
            </w:pPr>
            <w:r w:rsidRPr="00154764">
              <w:rPr>
                <w:noProof/>
                <w:sz w:val="20"/>
              </w:rPr>
              <w:drawing>
                <wp:inline distT="0" distB="0" distL="0" distR="0" wp14:anchorId="40D01718" wp14:editId="0A12D5BB">
                  <wp:extent cx="1984075" cy="1148971"/>
                  <wp:effectExtent l="0" t="0" r="0" b="0"/>
                  <wp:docPr id="954" name="Slik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4820" cy="1155193"/>
                          </a:xfrm>
                          <a:prstGeom prst="rect">
                            <a:avLst/>
                          </a:prstGeom>
                        </pic:spPr>
                      </pic:pic>
                    </a:graphicData>
                  </a:graphic>
                </wp:inline>
              </w:drawing>
            </w:r>
          </w:p>
        </w:tc>
        <w:tc>
          <w:tcPr>
            <w:tcW w:w="4253" w:type="dxa"/>
            <w:vAlign w:val="center"/>
          </w:tcPr>
          <w:p w14:paraId="573EE536" w14:textId="77777777" w:rsidR="00095ED1" w:rsidRPr="00154764" w:rsidRDefault="00095ED1" w:rsidP="00647A1F">
            <w:pPr>
              <w:rPr>
                <w:sz w:val="20"/>
              </w:rPr>
            </w:pPr>
            <w:r w:rsidRPr="00154764">
              <w:rPr>
                <w:sz w:val="20"/>
              </w:rPr>
              <w:t>Neznatno do blago oštećenje</w:t>
            </w:r>
          </w:p>
          <w:p w14:paraId="22EC2515" w14:textId="77777777" w:rsidR="00095ED1" w:rsidRPr="00154764" w:rsidRDefault="00095ED1" w:rsidP="00647A1F">
            <w:pPr>
              <w:rPr>
                <w:sz w:val="20"/>
              </w:rPr>
            </w:pPr>
            <w:r w:rsidRPr="00154764">
              <w:rPr>
                <w:sz w:val="20"/>
              </w:rPr>
              <w:t>- zanemarivo konstruktivno oštećenje</w:t>
            </w:r>
          </w:p>
          <w:p w14:paraId="58574FA6" w14:textId="77777777" w:rsidR="00095ED1" w:rsidRPr="00154764" w:rsidRDefault="00095ED1" w:rsidP="00647A1F">
            <w:pPr>
              <w:rPr>
                <w:sz w:val="20"/>
              </w:rPr>
            </w:pPr>
            <w:r w:rsidRPr="00154764">
              <w:rPr>
                <w:sz w:val="20"/>
              </w:rPr>
              <w:t>- blago nekonstruktivno oštećenje</w:t>
            </w:r>
          </w:p>
          <w:p w14:paraId="289775E9" w14:textId="77777777" w:rsidR="00095ED1" w:rsidRPr="00154764" w:rsidRDefault="00095ED1" w:rsidP="00647A1F">
            <w:pPr>
              <w:rPr>
                <w:sz w:val="20"/>
              </w:rPr>
            </w:pPr>
            <w:r w:rsidRPr="00154764">
              <w:rPr>
                <w:sz w:val="20"/>
              </w:rPr>
              <w:t>Vrlo tanke pukotine u ponekim zidovima.</w:t>
            </w:r>
          </w:p>
          <w:p w14:paraId="559346FB" w14:textId="77777777" w:rsidR="00095ED1" w:rsidRPr="00154764" w:rsidRDefault="00095ED1" w:rsidP="00647A1F">
            <w:pPr>
              <w:rPr>
                <w:sz w:val="20"/>
              </w:rPr>
            </w:pPr>
            <w:r w:rsidRPr="00154764">
              <w:rPr>
                <w:sz w:val="20"/>
              </w:rPr>
              <w:t>Otpadanje malih komada žbuke</w:t>
            </w:r>
          </w:p>
          <w:p w14:paraId="0E16F523" w14:textId="77777777" w:rsidR="00095ED1" w:rsidRPr="00154764" w:rsidRDefault="00095ED1" w:rsidP="00647A1F">
            <w:pPr>
              <w:rPr>
                <w:sz w:val="20"/>
              </w:rPr>
            </w:pPr>
            <w:r w:rsidRPr="00154764">
              <w:rPr>
                <w:sz w:val="20"/>
              </w:rPr>
              <w:t>Vrlo rijetko otpadanje pojedinačnih odvojenih dijelova zida.</w:t>
            </w:r>
          </w:p>
        </w:tc>
      </w:tr>
      <w:tr w:rsidR="00095ED1" w:rsidRPr="00154764" w14:paraId="111BACB2" w14:textId="77777777" w:rsidTr="00647A1F">
        <w:tc>
          <w:tcPr>
            <w:tcW w:w="1305" w:type="dxa"/>
            <w:shd w:val="clear" w:color="auto" w:fill="FFC000"/>
            <w:vAlign w:val="center"/>
          </w:tcPr>
          <w:p w14:paraId="6780BB13" w14:textId="77777777" w:rsidR="00095ED1" w:rsidRPr="00154764" w:rsidRDefault="00095ED1" w:rsidP="00647A1F">
            <w:pPr>
              <w:rPr>
                <w:sz w:val="20"/>
              </w:rPr>
            </w:pPr>
            <w:r w:rsidRPr="00154764">
              <w:rPr>
                <w:sz w:val="20"/>
              </w:rPr>
              <w:t>II.</w:t>
            </w:r>
          </w:p>
        </w:tc>
        <w:tc>
          <w:tcPr>
            <w:tcW w:w="3793" w:type="dxa"/>
            <w:vAlign w:val="center"/>
          </w:tcPr>
          <w:p w14:paraId="5095C050" w14:textId="77777777" w:rsidR="00095ED1" w:rsidRPr="00154764" w:rsidRDefault="00095ED1" w:rsidP="00647A1F">
            <w:pPr>
              <w:rPr>
                <w:sz w:val="20"/>
              </w:rPr>
            </w:pPr>
            <w:r w:rsidRPr="00154764">
              <w:rPr>
                <w:noProof/>
                <w:sz w:val="20"/>
              </w:rPr>
              <w:drawing>
                <wp:inline distT="0" distB="0" distL="0" distR="0" wp14:anchorId="0F9E0A87" wp14:editId="3D069B3C">
                  <wp:extent cx="1923690" cy="1011595"/>
                  <wp:effectExtent l="0" t="0" r="635" b="0"/>
                  <wp:docPr id="955" name="Slika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36843" cy="1018512"/>
                          </a:xfrm>
                          <a:prstGeom prst="rect">
                            <a:avLst/>
                          </a:prstGeom>
                        </pic:spPr>
                      </pic:pic>
                    </a:graphicData>
                  </a:graphic>
                </wp:inline>
              </w:drawing>
            </w:r>
          </w:p>
        </w:tc>
        <w:tc>
          <w:tcPr>
            <w:tcW w:w="4253" w:type="dxa"/>
            <w:vAlign w:val="center"/>
          </w:tcPr>
          <w:p w14:paraId="1BFF92EF" w14:textId="77777777" w:rsidR="00095ED1" w:rsidRPr="00154764" w:rsidRDefault="00095ED1" w:rsidP="00647A1F">
            <w:pPr>
              <w:rPr>
                <w:sz w:val="20"/>
              </w:rPr>
            </w:pPr>
            <w:r w:rsidRPr="00154764">
              <w:rPr>
                <w:sz w:val="20"/>
              </w:rPr>
              <w:t>Umjereno oštećenje</w:t>
            </w:r>
          </w:p>
          <w:p w14:paraId="36B49472" w14:textId="77777777" w:rsidR="00095ED1" w:rsidRPr="00154764" w:rsidRDefault="00095ED1" w:rsidP="00647A1F">
            <w:pPr>
              <w:rPr>
                <w:sz w:val="20"/>
              </w:rPr>
            </w:pPr>
            <w:r w:rsidRPr="00154764">
              <w:rPr>
                <w:sz w:val="20"/>
              </w:rPr>
              <w:t>- blago konstruktivno oštećenje</w:t>
            </w:r>
          </w:p>
          <w:p w14:paraId="48AFA70A" w14:textId="77777777" w:rsidR="00095ED1" w:rsidRPr="00154764" w:rsidRDefault="00095ED1" w:rsidP="00647A1F">
            <w:pPr>
              <w:rPr>
                <w:sz w:val="20"/>
              </w:rPr>
            </w:pPr>
            <w:r w:rsidRPr="00154764">
              <w:rPr>
                <w:sz w:val="20"/>
              </w:rPr>
              <w:t>- umjereno nekonstruktivno oštećenje</w:t>
            </w:r>
          </w:p>
          <w:p w14:paraId="15A80B5E" w14:textId="77777777" w:rsidR="00095ED1" w:rsidRPr="00154764" w:rsidRDefault="00095ED1" w:rsidP="00647A1F">
            <w:pPr>
              <w:rPr>
                <w:sz w:val="20"/>
              </w:rPr>
            </w:pPr>
            <w:r w:rsidRPr="00154764">
              <w:rPr>
                <w:sz w:val="20"/>
              </w:rPr>
              <w:t>Pukotine u brojnim zidovima.</w:t>
            </w:r>
          </w:p>
          <w:p w14:paraId="6AC8DBBB" w14:textId="77777777" w:rsidR="00095ED1" w:rsidRPr="00154764" w:rsidRDefault="00095ED1" w:rsidP="00647A1F">
            <w:pPr>
              <w:rPr>
                <w:sz w:val="20"/>
              </w:rPr>
            </w:pPr>
            <w:r w:rsidRPr="00154764">
              <w:rPr>
                <w:sz w:val="20"/>
              </w:rPr>
              <w:t>Otpadanje većih komada žbuke.</w:t>
            </w:r>
          </w:p>
          <w:p w14:paraId="36A272D2" w14:textId="77777777" w:rsidR="00095ED1" w:rsidRPr="00154764" w:rsidRDefault="00095ED1" w:rsidP="00647A1F">
            <w:pPr>
              <w:rPr>
                <w:sz w:val="20"/>
              </w:rPr>
            </w:pPr>
            <w:r w:rsidRPr="00154764">
              <w:rPr>
                <w:sz w:val="20"/>
              </w:rPr>
              <w:t>Djelomično otkazivanje dimnjaka.</w:t>
            </w:r>
          </w:p>
        </w:tc>
      </w:tr>
      <w:tr w:rsidR="00095ED1" w:rsidRPr="00154764" w14:paraId="3EECD508" w14:textId="77777777" w:rsidTr="00647A1F">
        <w:tc>
          <w:tcPr>
            <w:tcW w:w="1305" w:type="dxa"/>
            <w:shd w:val="clear" w:color="auto" w:fill="FFC000"/>
            <w:vAlign w:val="center"/>
          </w:tcPr>
          <w:p w14:paraId="6DBCEA4C" w14:textId="77777777" w:rsidR="00095ED1" w:rsidRPr="00154764" w:rsidRDefault="00095ED1" w:rsidP="00647A1F">
            <w:pPr>
              <w:rPr>
                <w:sz w:val="20"/>
              </w:rPr>
            </w:pPr>
            <w:r w:rsidRPr="00154764">
              <w:rPr>
                <w:sz w:val="20"/>
              </w:rPr>
              <w:t>III.</w:t>
            </w:r>
          </w:p>
        </w:tc>
        <w:tc>
          <w:tcPr>
            <w:tcW w:w="3793" w:type="dxa"/>
            <w:vAlign w:val="center"/>
          </w:tcPr>
          <w:p w14:paraId="03756A50" w14:textId="77777777" w:rsidR="00095ED1" w:rsidRPr="00154764" w:rsidRDefault="00095ED1" w:rsidP="00647A1F">
            <w:pPr>
              <w:rPr>
                <w:sz w:val="20"/>
              </w:rPr>
            </w:pPr>
            <w:r w:rsidRPr="00154764">
              <w:rPr>
                <w:noProof/>
                <w:sz w:val="20"/>
              </w:rPr>
              <w:drawing>
                <wp:inline distT="0" distB="0" distL="0" distR="0" wp14:anchorId="417E1D7F" wp14:editId="1E3E5CAB">
                  <wp:extent cx="1890940" cy="1147313"/>
                  <wp:effectExtent l="0" t="0" r="0" b="0"/>
                  <wp:docPr id="956" name="Slika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02639" cy="1154411"/>
                          </a:xfrm>
                          <a:prstGeom prst="rect">
                            <a:avLst/>
                          </a:prstGeom>
                        </pic:spPr>
                      </pic:pic>
                    </a:graphicData>
                  </a:graphic>
                </wp:inline>
              </w:drawing>
            </w:r>
          </w:p>
        </w:tc>
        <w:tc>
          <w:tcPr>
            <w:tcW w:w="4253" w:type="dxa"/>
            <w:vAlign w:val="center"/>
          </w:tcPr>
          <w:p w14:paraId="4A7C268D" w14:textId="77777777" w:rsidR="00095ED1" w:rsidRPr="00154764" w:rsidRDefault="00095ED1" w:rsidP="00647A1F">
            <w:pPr>
              <w:rPr>
                <w:sz w:val="20"/>
              </w:rPr>
            </w:pPr>
            <w:r w:rsidRPr="00154764">
              <w:rPr>
                <w:sz w:val="20"/>
              </w:rPr>
              <w:t>Značajno do teško oštećenje</w:t>
            </w:r>
          </w:p>
          <w:p w14:paraId="17DFBE80" w14:textId="77777777" w:rsidR="00095ED1" w:rsidRPr="00154764" w:rsidRDefault="00095ED1" w:rsidP="00647A1F">
            <w:pPr>
              <w:rPr>
                <w:sz w:val="20"/>
              </w:rPr>
            </w:pPr>
            <w:r w:rsidRPr="00154764">
              <w:rPr>
                <w:sz w:val="20"/>
              </w:rPr>
              <w:t>- umjereno konstruktivno oštećenje</w:t>
            </w:r>
          </w:p>
          <w:p w14:paraId="7D9BEEB7" w14:textId="77777777" w:rsidR="00095ED1" w:rsidRPr="00154764" w:rsidRDefault="00095ED1" w:rsidP="00647A1F">
            <w:pPr>
              <w:rPr>
                <w:sz w:val="20"/>
              </w:rPr>
            </w:pPr>
            <w:r w:rsidRPr="00154764">
              <w:rPr>
                <w:sz w:val="20"/>
              </w:rPr>
              <w:t>- teško nekonstruktivno oštećenje</w:t>
            </w:r>
          </w:p>
          <w:p w14:paraId="6221E7DA" w14:textId="77777777" w:rsidR="00095ED1" w:rsidRPr="00154764" w:rsidRDefault="00095ED1" w:rsidP="00647A1F">
            <w:pPr>
              <w:rPr>
                <w:sz w:val="20"/>
              </w:rPr>
            </w:pPr>
            <w:r w:rsidRPr="00154764">
              <w:rPr>
                <w:sz w:val="20"/>
              </w:rPr>
              <w:t>Velike, razvedene pukotine u većini zidova.</w:t>
            </w:r>
          </w:p>
          <w:p w14:paraId="49C87C53" w14:textId="77777777" w:rsidR="00095ED1" w:rsidRPr="00154764" w:rsidRDefault="00095ED1" w:rsidP="00647A1F">
            <w:pPr>
              <w:rPr>
                <w:sz w:val="20"/>
              </w:rPr>
            </w:pPr>
            <w:r w:rsidRPr="00154764">
              <w:rPr>
                <w:sz w:val="20"/>
              </w:rPr>
              <w:t>Otpadanje crijepa.</w:t>
            </w:r>
          </w:p>
          <w:p w14:paraId="2B5645BC" w14:textId="77777777" w:rsidR="00095ED1" w:rsidRPr="00154764" w:rsidRDefault="00095ED1" w:rsidP="00647A1F">
            <w:pPr>
              <w:rPr>
                <w:sz w:val="20"/>
              </w:rPr>
            </w:pPr>
            <w:r w:rsidRPr="00154764">
              <w:rPr>
                <w:sz w:val="20"/>
              </w:rPr>
              <w:t>Otkazivanje dimnjaka u razini krova</w:t>
            </w:r>
          </w:p>
          <w:p w14:paraId="27BDFF03" w14:textId="77777777" w:rsidR="00095ED1" w:rsidRPr="00154764" w:rsidRDefault="00095ED1" w:rsidP="00647A1F">
            <w:pPr>
              <w:rPr>
                <w:sz w:val="20"/>
              </w:rPr>
            </w:pPr>
            <w:r w:rsidRPr="00154764">
              <w:rPr>
                <w:sz w:val="20"/>
              </w:rPr>
              <w:t xml:space="preserve">Otkazivanja pojedinačnih nekonstruktivnih elemenata (pregradni, </w:t>
            </w:r>
            <w:proofErr w:type="spellStart"/>
            <w:r w:rsidRPr="00154764">
              <w:rPr>
                <w:sz w:val="20"/>
              </w:rPr>
              <w:t>zabatni</w:t>
            </w:r>
            <w:proofErr w:type="spellEnd"/>
            <w:r w:rsidRPr="00154764">
              <w:rPr>
                <w:sz w:val="20"/>
              </w:rPr>
              <w:t xml:space="preserve"> zidovi)</w:t>
            </w:r>
          </w:p>
        </w:tc>
      </w:tr>
      <w:tr w:rsidR="00095ED1" w:rsidRPr="00154764" w14:paraId="7CF637AE" w14:textId="77777777" w:rsidTr="00647A1F">
        <w:tc>
          <w:tcPr>
            <w:tcW w:w="1305" w:type="dxa"/>
            <w:shd w:val="clear" w:color="auto" w:fill="FF0000"/>
            <w:vAlign w:val="center"/>
          </w:tcPr>
          <w:p w14:paraId="1EB55D90" w14:textId="77777777" w:rsidR="00095ED1" w:rsidRPr="00154764" w:rsidRDefault="00095ED1" w:rsidP="00647A1F">
            <w:pPr>
              <w:rPr>
                <w:sz w:val="20"/>
              </w:rPr>
            </w:pPr>
            <w:r w:rsidRPr="00154764">
              <w:rPr>
                <w:sz w:val="20"/>
              </w:rPr>
              <w:t>IV.</w:t>
            </w:r>
          </w:p>
        </w:tc>
        <w:tc>
          <w:tcPr>
            <w:tcW w:w="3793" w:type="dxa"/>
            <w:vAlign w:val="center"/>
          </w:tcPr>
          <w:p w14:paraId="2ED325FF" w14:textId="77777777" w:rsidR="00095ED1" w:rsidRPr="00154764" w:rsidRDefault="00095ED1" w:rsidP="00647A1F">
            <w:pPr>
              <w:rPr>
                <w:sz w:val="20"/>
              </w:rPr>
            </w:pPr>
            <w:r w:rsidRPr="00154764">
              <w:rPr>
                <w:noProof/>
                <w:sz w:val="20"/>
              </w:rPr>
              <w:drawing>
                <wp:inline distT="0" distB="0" distL="0" distR="0" wp14:anchorId="5975C331" wp14:editId="15CE1C0D">
                  <wp:extent cx="2234241" cy="1106872"/>
                  <wp:effectExtent l="0" t="0" r="0" b="0"/>
                  <wp:docPr id="957" name="Slik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45928" cy="1112662"/>
                          </a:xfrm>
                          <a:prstGeom prst="rect">
                            <a:avLst/>
                          </a:prstGeom>
                        </pic:spPr>
                      </pic:pic>
                    </a:graphicData>
                  </a:graphic>
                </wp:inline>
              </w:drawing>
            </w:r>
          </w:p>
        </w:tc>
        <w:tc>
          <w:tcPr>
            <w:tcW w:w="4253" w:type="dxa"/>
            <w:vAlign w:val="center"/>
          </w:tcPr>
          <w:p w14:paraId="75656274" w14:textId="77777777" w:rsidR="00095ED1" w:rsidRPr="00154764" w:rsidRDefault="00095ED1" w:rsidP="00647A1F">
            <w:pPr>
              <w:rPr>
                <w:sz w:val="20"/>
              </w:rPr>
            </w:pPr>
            <w:r w:rsidRPr="00154764">
              <w:rPr>
                <w:sz w:val="20"/>
              </w:rPr>
              <w:t>Vrlo teško oštećenje</w:t>
            </w:r>
          </w:p>
          <w:p w14:paraId="4D7EEC88" w14:textId="77777777" w:rsidR="00095ED1" w:rsidRPr="00154764" w:rsidRDefault="00095ED1" w:rsidP="00647A1F">
            <w:pPr>
              <w:rPr>
                <w:sz w:val="20"/>
              </w:rPr>
            </w:pPr>
            <w:r w:rsidRPr="00154764">
              <w:rPr>
                <w:sz w:val="20"/>
              </w:rPr>
              <w:t>- teško konstruktivno oštećenje</w:t>
            </w:r>
          </w:p>
          <w:p w14:paraId="194508EE" w14:textId="77777777" w:rsidR="00095ED1" w:rsidRPr="00154764" w:rsidRDefault="00095ED1" w:rsidP="00647A1F">
            <w:pPr>
              <w:rPr>
                <w:sz w:val="20"/>
              </w:rPr>
            </w:pPr>
            <w:r w:rsidRPr="00154764">
              <w:rPr>
                <w:sz w:val="20"/>
              </w:rPr>
              <w:t>- vrlo teško nekonstruktivno oštećenje</w:t>
            </w:r>
          </w:p>
          <w:p w14:paraId="08745F0B" w14:textId="77777777" w:rsidR="00095ED1" w:rsidRPr="00154764" w:rsidRDefault="00095ED1" w:rsidP="00647A1F">
            <w:pPr>
              <w:rPr>
                <w:sz w:val="20"/>
              </w:rPr>
            </w:pPr>
            <w:r w:rsidRPr="00154764">
              <w:rPr>
                <w:sz w:val="20"/>
              </w:rPr>
              <w:t>Značajno otkazivanje zidova.</w:t>
            </w:r>
          </w:p>
          <w:p w14:paraId="736ECE88" w14:textId="77777777" w:rsidR="00095ED1" w:rsidRPr="00154764" w:rsidRDefault="00095ED1" w:rsidP="00647A1F">
            <w:pPr>
              <w:rPr>
                <w:sz w:val="20"/>
              </w:rPr>
            </w:pPr>
            <w:r w:rsidRPr="00154764">
              <w:rPr>
                <w:sz w:val="20"/>
              </w:rPr>
              <w:t>Djelomično otkazivanje konstrukcija krovova i međukatnih konstrukcija.</w:t>
            </w:r>
          </w:p>
        </w:tc>
      </w:tr>
      <w:tr w:rsidR="00095ED1" w:rsidRPr="00154764" w14:paraId="22CECE01" w14:textId="77777777" w:rsidTr="00647A1F">
        <w:tc>
          <w:tcPr>
            <w:tcW w:w="1305" w:type="dxa"/>
            <w:shd w:val="clear" w:color="auto" w:fill="FF0000"/>
            <w:vAlign w:val="center"/>
          </w:tcPr>
          <w:p w14:paraId="0CC30D38" w14:textId="77777777" w:rsidR="00095ED1" w:rsidRPr="00154764" w:rsidRDefault="00095ED1" w:rsidP="00647A1F">
            <w:pPr>
              <w:rPr>
                <w:sz w:val="20"/>
              </w:rPr>
            </w:pPr>
            <w:r w:rsidRPr="00154764">
              <w:rPr>
                <w:sz w:val="20"/>
              </w:rPr>
              <w:t>V.</w:t>
            </w:r>
          </w:p>
        </w:tc>
        <w:tc>
          <w:tcPr>
            <w:tcW w:w="3793" w:type="dxa"/>
            <w:vAlign w:val="center"/>
          </w:tcPr>
          <w:p w14:paraId="31DECC53" w14:textId="77777777" w:rsidR="00095ED1" w:rsidRPr="00154764" w:rsidRDefault="00095ED1" w:rsidP="00647A1F">
            <w:pPr>
              <w:rPr>
                <w:sz w:val="20"/>
              </w:rPr>
            </w:pPr>
            <w:r w:rsidRPr="00154764">
              <w:rPr>
                <w:noProof/>
                <w:sz w:val="20"/>
              </w:rPr>
              <w:drawing>
                <wp:inline distT="0" distB="0" distL="0" distR="0" wp14:anchorId="1F16CBC2" wp14:editId="48938B52">
                  <wp:extent cx="2182483" cy="771692"/>
                  <wp:effectExtent l="0" t="0" r="8890" b="0"/>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3135" cy="775458"/>
                          </a:xfrm>
                          <a:prstGeom prst="rect">
                            <a:avLst/>
                          </a:prstGeom>
                          <a:noFill/>
                          <a:ln>
                            <a:noFill/>
                          </a:ln>
                        </pic:spPr>
                      </pic:pic>
                    </a:graphicData>
                  </a:graphic>
                </wp:inline>
              </w:drawing>
            </w:r>
          </w:p>
        </w:tc>
        <w:tc>
          <w:tcPr>
            <w:tcW w:w="4253" w:type="dxa"/>
            <w:vAlign w:val="center"/>
          </w:tcPr>
          <w:p w14:paraId="4B5161B8" w14:textId="77777777" w:rsidR="00095ED1" w:rsidRPr="00154764" w:rsidRDefault="00095ED1" w:rsidP="00647A1F">
            <w:pPr>
              <w:rPr>
                <w:sz w:val="20"/>
              </w:rPr>
            </w:pPr>
            <w:r w:rsidRPr="00154764">
              <w:rPr>
                <w:sz w:val="20"/>
              </w:rPr>
              <w:t>Otkazivanje</w:t>
            </w:r>
          </w:p>
          <w:p w14:paraId="0C1EBA52" w14:textId="77777777" w:rsidR="00095ED1" w:rsidRPr="00154764" w:rsidRDefault="00095ED1" w:rsidP="00647A1F">
            <w:pPr>
              <w:rPr>
                <w:sz w:val="20"/>
              </w:rPr>
            </w:pPr>
            <w:r w:rsidRPr="00154764">
              <w:rPr>
                <w:sz w:val="20"/>
              </w:rPr>
              <w:t>- vrlo teško konstruktivno oštećenje</w:t>
            </w:r>
          </w:p>
          <w:p w14:paraId="11DE938A" w14:textId="77777777" w:rsidR="00095ED1" w:rsidRPr="00154764" w:rsidRDefault="00095ED1" w:rsidP="00647A1F">
            <w:pPr>
              <w:rPr>
                <w:sz w:val="20"/>
              </w:rPr>
            </w:pPr>
            <w:r w:rsidRPr="00154764">
              <w:rPr>
                <w:sz w:val="20"/>
              </w:rPr>
              <w:t>Potpuno ili gotovo potpuno rušenje</w:t>
            </w:r>
          </w:p>
        </w:tc>
      </w:tr>
    </w:tbl>
    <w:p w14:paraId="72C1D108" w14:textId="77777777" w:rsidR="00095ED1" w:rsidRPr="00154764" w:rsidRDefault="00095ED1" w:rsidP="00095ED1">
      <w:pPr>
        <w:rPr>
          <w:u w:val="single"/>
        </w:rPr>
      </w:pPr>
    </w:p>
    <w:p w14:paraId="107D037D" w14:textId="4CEB7C3B" w:rsidR="00095ED1" w:rsidRPr="00154764" w:rsidRDefault="00095ED1" w:rsidP="00095ED1">
      <w:pPr>
        <w:pStyle w:val="Opisslike"/>
        <w:rPr>
          <w:u w:val="single"/>
        </w:rPr>
      </w:pPr>
      <w:r w:rsidRPr="00154764">
        <w:rPr>
          <w:rFonts w:eastAsia="Calibri"/>
        </w:rPr>
        <w:lastRenderedPageBreak/>
        <w:t xml:space="preserve">Tablica </w:t>
      </w:r>
      <w:r w:rsidRPr="00154764">
        <w:rPr>
          <w:rFonts w:eastAsia="Calibri"/>
          <w:bCs w:val="0"/>
        </w:rPr>
        <w:fldChar w:fldCharType="begin"/>
      </w:r>
      <w:r w:rsidRPr="00154764">
        <w:rPr>
          <w:rFonts w:eastAsia="Calibri"/>
        </w:rPr>
        <w:instrText xml:space="preserve"> SEQ Tabela \* ARABIC </w:instrText>
      </w:r>
      <w:r w:rsidRPr="00154764">
        <w:rPr>
          <w:rFonts w:eastAsia="Calibri"/>
          <w:bCs w:val="0"/>
        </w:rPr>
        <w:fldChar w:fldCharType="separate"/>
      </w:r>
      <w:r w:rsidR="00BF5AB3">
        <w:rPr>
          <w:rFonts w:eastAsia="Calibri"/>
          <w:noProof/>
        </w:rPr>
        <w:t>15</w:t>
      </w:r>
      <w:r w:rsidRPr="00154764">
        <w:rPr>
          <w:rFonts w:eastAsia="Calibri"/>
          <w:bCs w:val="0"/>
          <w:noProof/>
        </w:rPr>
        <w:fldChar w:fldCharType="end"/>
      </w:r>
      <w:r w:rsidRPr="00154764">
        <w:rPr>
          <w:rFonts w:eastAsia="Calibri"/>
        </w:rPr>
        <w:t>.</w:t>
      </w:r>
      <w:r w:rsidRPr="00154764">
        <w:t xml:space="preserve"> Stupnjevi oštećenja za AB građevne prema EMS-98 klasifikaciji</w:t>
      </w:r>
    </w:p>
    <w:tbl>
      <w:tblPr>
        <w:tblStyle w:val="Reetkatablice"/>
        <w:tblW w:w="9445"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510"/>
        <w:gridCol w:w="4630"/>
      </w:tblGrid>
      <w:tr w:rsidR="00095ED1" w:rsidRPr="00154764" w14:paraId="3F31BACE" w14:textId="77777777" w:rsidTr="00647A1F">
        <w:tc>
          <w:tcPr>
            <w:tcW w:w="1305" w:type="dxa"/>
            <w:vAlign w:val="center"/>
          </w:tcPr>
          <w:p w14:paraId="26FB9553" w14:textId="77777777" w:rsidR="00095ED1" w:rsidRPr="00154764" w:rsidRDefault="00095ED1" w:rsidP="00647A1F">
            <w:pPr>
              <w:rPr>
                <w:sz w:val="20"/>
              </w:rPr>
            </w:pPr>
            <w:r w:rsidRPr="00154764">
              <w:rPr>
                <w:sz w:val="20"/>
              </w:rPr>
              <w:t>Kategorija</w:t>
            </w:r>
          </w:p>
        </w:tc>
        <w:tc>
          <w:tcPr>
            <w:tcW w:w="3510" w:type="dxa"/>
            <w:vAlign w:val="center"/>
          </w:tcPr>
          <w:p w14:paraId="1C9C4C7F" w14:textId="77777777" w:rsidR="00095ED1" w:rsidRPr="00154764" w:rsidRDefault="00095ED1" w:rsidP="00647A1F">
            <w:pPr>
              <w:rPr>
                <w:sz w:val="20"/>
              </w:rPr>
            </w:pPr>
            <w:r w:rsidRPr="00154764">
              <w:rPr>
                <w:sz w:val="20"/>
              </w:rPr>
              <w:t>Skica</w:t>
            </w:r>
          </w:p>
        </w:tc>
        <w:tc>
          <w:tcPr>
            <w:tcW w:w="4630" w:type="dxa"/>
            <w:vAlign w:val="center"/>
          </w:tcPr>
          <w:p w14:paraId="332F7895" w14:textId="77777777" w:rsidR="00095ED1" w:rsidRPr="00154764" w:rsidRDefault="00095ED1" w:rsidP="00647A1F">
            <w:pPr>
              <w:rPr>
                <w:sz w:val="20"/>
              </w:rPr>
            </w:pPr>
            <w:r w:rsidRPr="00154764">
              <w:rPr>
                <w:sz w:val="20"/>
              </w:rPr>
              <w:t>Opis</w:t>
            </w:r>
          </w:p>
        </w:tc>
      </w:tr>
      <w:tr w:rsidR="00095ED1" w:rsidRPr="00154764" w14:paraId="5887C584" w14:textId="77777777" w:rsidTr="00647A1F">
        <w:tc>
          <w:tcPr>
            <w:tcW w:w="1305" w:type="dxa"/>
            <w:shd w:val="clear" w:color="auto" w:fill="92D050"/>
            <w:vAlign w:val="center"/>
          </w:tcPr>
          <w:p w14:paraId="71D84008" w14:textId="77777777" w:rsidR="00095ED1" w:rsidRPr="00154764" w:rsidRDefault="00095ED1" w:rsidP="00647A1F">
            <w:pPr>
              <w:rPr>
                <w:sz w:val="20"/>
              </w:rPr>
            </w:pPr>
            <w:r w:rsidRPr="00154764">
              <w:rPr>
                <w:sz w:val="20"/>
              </w:rPr>
              <w:t>I.</w:t>
            </w:r>
          </w:p>
        </w:tc>
        <w:tc>
          <w:tcPr>
            <w:tcW w:w="3510" w:type="dxa"/>
            <w:vAlign w:val="center"/>
          </w:tcPr>
          <w:p w14:paraId="101D72E3" w14:textId="77777777" w:rsidR="00095ED1" w:rsidRPr="00154764" w:rsidRDefault="00095ED1" w:rsidP="00647A1F">
            <w:pPr>
              <w:rPr>
                <w:sz w:val="20"/>
              </w:rPr>
            </w:pPr>
            <w:r w:rsidRPr="00154764">
              <w:rPr>
                <w:noProof/>
                <w:sz w:val="20"/>
              </w:rPr>
              <w:drawing>
                <wp:inline distT="0" distB="0" distL="0" distR="0" wp14:anchorId="5F54AB51" wp14:editId="4E3D3D28">
                  <wp:extent cx="2044700" cy="810895"/>
                  <wp:effectExtent l="0" t="0" r="0" b="8255"/>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4700" cy="810895"/>
                          </a:xfrm>
                          <a:prstGeom prst="rect">
                            <a:avLst/>
                          </a:prstGeom>
                          <a:noFill/>
                          <a:ln>
                            <a:noFill/>
                          </a:ln>
                        </pic:spPr>
                      </pic:pic>
                    </a:graphicData>
                  </a:graphic>
                </wp:inline>
              </w:drawing>
            </w:r>
          </w:p>
        </w:tc>
        <w:tc>
          <w:tcPr>
            <w:tcW w:w="4630" w:type="dxa"/>
            <w:vAlign w:val="center"/>
          </w:tcPr>
          <w:p w14:paraId="54CD2B3B" w14:textId="77777777" w:rsidR="00095ED1" w:rsidRPr="00154764" w:rsidRDefault="00095ED1" w:rsidP="00647A1F">
            <w:pPr>
              <w:rPr>
                <w:sz w:val="20"/>
              </w:rPr>
            </w:pPr>
            <w:r w:rsidRPr="00154764">
              <w:rPr>
                <w:sz w:val="20"/>
              </w:rPr>
              <w:t>Neznatno do blago oštećenje</w:t>
            </w:r>
          </w:p>
          <w:p w14:paraId="5E005C2F" w14:textId="77777777" w:rsidR="00095ED1" w:rsidRPr="00154764" w:rsidRDefault="00095ED1" w:rsidP="00647A1F">
            <w:pPr>
              <w:rPr>
                <w:sz w:val="20"/>
              </w:rPr>
            </w:pPr>
            <w:r w:rsidRPr="00154764">
              <w:rPr>
                <w:sz w:val="20"/>
              </w:rPr>
              <w:t>- zanemarivo konstruktivno oštećenje</w:t>
            </w:r>
          </w:p>
          <w:p w14:paraId="4EDD6A8A" w14:textId="77777777" w:rsidR="00095ED1" w:rsidRPr="00154764" w:rsidRDefault="00095ED1" w:rsidP="00647A1F">
            <w:pPr>
              <w:rPr>
                <w:sz w:val="20"/>
              </w:rPr>
            </w:pPr>
            <w:r w:rsidRPr="00154764">
              <w:rPr>
                <w:sz w:val="20"/>
              </w:rPr>
              <w:t>- blago nekonstruktivno oštećenje</w:t>
            </w:r>
          </w:p>
          <w:p w14:paraId="1F4D0674" w14:textId="77777777" w:rsidR="00095ED1" w:rsidRPr="00154764" w:rsidRDefault="00095ED1" w:rsidP="00647A1F">
            <w:pPr>
              <w:rPr>
                <w:sz w:val="20"/>
              </w:rPr>
            </w:pPr>
            <w:r w:rsidRPr="00154764">
              <w:rPr>
                <w:sz w:val="20"/>
              </w:rPr>
              <w:t>Tanke pukotine u žbuci okvirnih elemenata ili zidova prizemlja.</w:t>
            </w:r>
          </w:p>
          <w:p w14:paraId="68FD4D34" w14:textId="77777777" w:rsidR="00095ED1" w:rsidRPr="00154764" w:rsidRDefault="00095ED1" w:rsidP="00647A1F">
            <w:pPr>
              <w:rPr>
                <w:sz w:val="20"/>
              </w:rPr>
            </w:pPr>
            <w:r w:rsidRPr="00154764">
              <w:rPr>
                <w:sz w:val="20"/>
              </w:rPr>
              <w:t>Tanke pukotine u pregradnim zidovima i ispuni.</w:t>
            </w:r>
          </w:p>
        </w:tc>
      </w:tr>
      <w:tr w:rsidR="00095ED1" w:rsidRPr="00154764" w14:paraId="0A8ADB8B" w14:textId="77777777" w:rsidTr="00647A1F">
        <w:tc>
          <w:tcPr>
            <w:tcW w:w="1305" w:type="dxa"/>
            <w:shd w:val="clear" w:color="auto" w:fill="FFC000"/>
            <w:vAlign w:val="center"/>
          </w:tcPr>
          <w:p w14:paraId="6BB13BEE" w14:textId="77777777" w:rsidR="00095ED1" w:rsidRPr="00154764" w:rsidRDefault="00095ED1" w:rsidP="00647A1F">
            <w:pPr>
              <w:rPr>
                <w:sz w:val="20"/>
              </w:rPr>
            </w:pPr>
            <w:r w:rsidRPr="00154764">
              <w:rPr>
                <w:sz w:val="20"/>
              </w:rPr>
              <w:t>II.</w:t>
            </w:r>
          </w:p>
        </w:tc>
        <w:tc>
          <w:tcPr>
            <w:tcW w:w="3510" w:type="dxa"/>
            <w:vAlign w:val="center"/>
          </w:tcPr>
          <w:p w14:paraId="095517A5" w14:textId="77777777" w:rsidR="00095ED1" w:rsidRPr="00154764" w:rsidRDefault="00095ED1" w:rsidP="00647A1F">
            <w:pPr>
              <w:rPr>
                <w:sz w:val="20"/>
              </w:rPr>
            </w:pPr>
            <w:r w:rsidRPr="00154764">
              <w:rPr>
                <w:noProof/>
                <w:sz w:val="20"/>
              </w:rPr>
              <w:drawing>
                <wp:inline distT="0" distB="0" distL="0" distR="0" wp14:anchorId="1E60159A" wp14:editId="67298843">
                  <wp:extent cx="2044700" cy="888365"/>
                  <wp:effectExtent l="0" t="0" r="0" b="6985"/>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4700" cy="888365"/>
                          </a:xfrm>
                          <a:prstGeom prst="rect">
                            <a:avLst/>
                          </a:prstGeom>
                          <a:noFill/>
                          <a:ln>
                            <a:noFill/>
                          </a:ln>
                        </pic:spPr>
                      </pic:pic>
                    </a:graphicData>
                  </a:graphic>
                </wp:inline>
              </w:drawing>
            </w:r>
          </w:p>
        </w:tc>
        <w:tc>
          <w:tcPr>
            <w:tcW w:w="4630" w:type="dxa"/>
            <w:vAlign w:val="center"/>
          </w:tcPr>
          <w:p w14:paraId="2078C3EC" w14:textId="77777777" w:rsidR="00095ED1" w:rsidRPr="00154764" w:rsidRDefault="00095ED1" w:rsidP="00647A1F">
            <w:pPr>
              <w:rPr>
                <w:sz w:val="20"/>
              </w:rPr>
            </w:pPr>
            <w:r w:rsidRPr="00154764">
              <w:rPr>
                <w:sz w:val="20"/>
              </w:rPr>
              <w:t>Umjereno oštećenje</w:t>
            </w:r>
          </w:p>
          <w:p w14:paraId="54010A4D" w14:textId="77777777" w:rsidR="00095ED1" w:rsidRPr="00154764" w:rsidRDefault="00095ED1" w:rsidP="00647A1F">
            <w:pPr>
              <w:rPr>
                <w:sz w:val="20"/>
              </w:rPr>
            </w:pPr>
            <w:r w:rsidRPr="00154764">
              <w:rPr>
                <w:sz w:val="20"/>
              </w:rPr>
              <w:t>- blago konstruktivno oštećenje</w:t>
            </w:r>
          </w:p>
          <w:p w14:paraId="46F51672" w14:textId="77777777" w:rsidR="00095ED1" w:rsidRPr="00154764" w:rsidRDefault="00095ED1" w:rsidP="00647A1F">
            <w:pPr>
              <w:rPr>
                <w:sz w:val="20"/>
              </w:rPr>
            </w:pPr>
            <w:r w:rsidRPr="00154764">
              <w:rPr>
                <w:sz w:val="20"/>
              </w:rPr>
              <w:t>- umjereno nekonstruktivno oštećenje</w:t>
            </w:r>
          </w:p>
          <w:p w14:paraId="436AF186" w14:textId="77777777" w:rsidR="00095ED1" w:rsidRPr="00154764" w:rsidRDefault="00095ED1" w:rsidP="00647A1F">
            <w:pPr>
              <w:rPr>
                <w:sz w:val="20"/>
              </w:rPr>
            </w:pPr>
            <w:r w:rsidRPr="00154764">
              <w:rPr>
                <w:sz w:val="20"/>
              </w:rPr>
              <w:t>Pukotine u stupovima, gredama ili nosivim zidovima.</w:t>
            </w:r>
          </w:p>
          <w:p w14:paraId="78C080E9" w14:textId="77777777" w:rsidR="00095ED1" w:rsidRPr="00154764" w:rsidRDefault="00095ED1" w:rsidP="00647A1F">
            <w:pPr>
              <w:rPr>
                <w:sz w:val="20"/>
              </w:rPr>
            </w:pPr>
            <w:r w:rsidRPr="00154764">
              <w:rPr>
                <w:sz w:val="20"/>
              </w:rPr>
              <w:t>Pukotine u pregradnim zidovima i ispuni.</w:t>
            </w:r>
          </w:p>
          <w:p w14:paraId="0C1E65AE" w14:textId="77777777" w:rsidR="00095ED1" w:rsidRPr="00154764" w:rsidRDefault="00095ED1" w:rsidP="00647A1F">
            <w:pPr>
              <w:rPr>
                <w:sz w:val="20"/>
              </w:rPr>
            </w:pPr>
            <w:r w:rsidRPr="00154764">
              <w:rPr>
                <w:sz w:val="20"/>
              </w:rPr>
              <w:t>Otpadanje lomljive obloge i žbuke.</w:t>
            </w:r>
          </w:p>
          <w:p w14:paraId="052F8195" w14:textId="77777777" w:rsidR="00095ED1" w:rsidRPr="00154764" w:rsidRDefault="00095ED1" w:rsidP="00647A1F">
            <w:pPr>
              <w:rPr>
                <w:sz w:val="20"/>
              </w:rPr>
            </w:pPr>
            <w:r w:rsidRPr="00154764">
              <w:rPr>
                <w:sz w:val="20"/>
              </w:rPr>
              <w:t xml:space="preserve">Otpadanje morta iz sljubnica </w:t>
            </w:r>
            <w:proofErr w:type="spellStart"/>
            <w:r w:rsidRPr="00154764">
              <w:rPr>
                <w:sz w:val="20"/>
              </w:rPr>
              <w:t>nenosivog</w:t>
            </w:r>
            <w:proofErr w:type="spellEnd"/>
            <w:r w:rsidRPr="00154764">
              <w:rPr>
                <w:sz w:val="20"/>
              </w:rPr>
              <w:t xml:space="preserve"> zida.</w:t>
            </w:r>
          </w:p>
        </w:tc>
      </w:tr>
      <w:tr w:rsidR="00095ED1" w:rsidRPr="00154764" w14:paraId="085D1DBF" w14:textId="77777777" w:rsidTr="00647A1F">
        <w:tc>
          <w:tcPr>
            <w:tcW w:w="1305" w:type="dxa"/>
            <w:shd w:val="clear" w:color="auto" w:fill="FFC000"/>
            <w:vAlign w:val="center"/>
          </w:tcPr>
          <w:p w14:paraId="0C150FA2" w14:textId="77777777" w:rsidR="00095ED1" w:rsidRPr="00154764" w:rsidRDefault="00095ED1" w:rsidP="00647A1F">
            <w:pPr>
              <w:rPr>
                <w:sz w:val="20"/>
              </w:rPr>
            </w:pPr>
            <w:r w:rsidRPr="00154764">
              <w:rPr>
                <w:sz w:val="20"/>
              </w:rPr>
              <w:t>III.</w:t>
            </w:r>
          </w:p>
        </w:tc>
        <w:tc>
          <w:tcPr>
            <w:tcW w:w="3510" w:type="dxa"/>
            <w:vAlign w:val="center"/>
          </w:tcPr>
          <w:p w14:paraId="1F056CCE" w14:textId="77777777" w:rsidR="00095ED1" w:rsidRPr="00154764" w:rsidRDefault="00095ED1" w:rsidP="00647A1F">
            <w:pPr>
              <w:rPr>
                <w:sz w:val="20"/>
              </w:rPr>
            </w:pPr>
            <w:r w:rsidRPr="00154764">
              <w:rPr>
                <w:noProof/>
                <w:sz w:val="20"/>
              </w:rPr>
              <w:drawing>
                <wp:inline distT="0" distB="0" distL="0" distR="0" wp14:anchorId="3F5D71F1" wp14:editId="7EE91133">
                  <wp:extent cx="2044700" cy="1017905"/>
                  <wp:effectExtent l="0" t="0" r="0" b="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2E2BE218" w14:textId="77777777" w:rsidR="00095ED1" w:rsidRPr="00154764" w:rsidRDefault="00095ED1" w:rsidP="00647A1F">
            <w:pPr>
              <w:rPr>
                <w:sz w:val="20"/>
              </w:rPr>
            </w:pPr>
            <w:r w:rsidRPr="00154764">
              <w:rPr>
                <w:sz w:val="20"/>
              </w:rPr>
              <w:t>Značajno do teško oštećenje</w:t>
            </w:r>
          </w:p>
          <w:p w14:paraId="648D8297" w14:textId="77777777" w:rsidR="00095ED1" w:rsidRPr="00154764" w:rsidRDefault="00095ED1" w:rsidP="00647A1F">
            <w:pPr>
              <w:rPr>
                <w:sz w:val="20"/>
              </w:rPr>
            </w:pPr>
            <w:r w:rsidRPr="00154764">
              <w:rPr>
                <w:sz w:val="20"/>
              </w:rPr>
              <w:t>- umjereno konstruktivno oštećenje</w:t>
            </w:r>
          </w:p>
          <w:p w14:paraId="23D7CCD3" w14:textId="77777777" w:rsidR="00095ED1" w:rsidRPr="00154764" w:rsidRDefault="00095ED1" w:rsidP="00647A1F">
            <w:pPr>
              <w:rPr>
                <w:sz w:val="20"/>
              </w:rPr>
            </w:pPr>
            <w:r w:rsidRPr="00154764">
              <w:rPr>
                <w:sz w:val="20"/>
              </w:rPr>
              <w:t>- teško nekonstruktivno oštećenje</w:t>
            </w:r>
          </w:p>
          <w:p w14:paraId="28D978B2" w14:textId="77777777" w:rsidR="00095ED1" w:rsidRPr="00154764" w:rsidRDefault="00095ED1" w:rsidP="00647A1F">
            <w:pPr>
              <w:rPr>
                <w:sz w:val="20"/>
              </w:rPr>
            </w:pPr>
            <w:r w:rsidRPr="00154764">
              <w:rPr>
                <w:sz w:val="20"/>
              </w:rPr>
              <w:t>Pukotine u spojevima okvira u prizemlju i spojevima povezanih zidova.</w:t>
            </w:r>
          </w:p>
          <w:p w14:paraId="39F8076D" w14:textId="77777777" w:rsidR="00095ED1" w:rsidRPr="00154764" w:rsidRDefault="00095ED1" w:rsidP="00647A1F">
            <w:pPr>
              <w:rPr>
                <w:sz w:val="20"/>
              </w:rPr>
            </w:pPr>
            <w:r w:rsidRPr="00154764">
              <w:rPr>
                <w:sz w:val="20"/>
              </w:rPr>
              <w:t>Otpadanje zaštitnog sloja betona.</w:t>
            </w:r>
          </w:p>
          <w:p w14:paraId="7B41B45D" w14:textId="77777777" w:rsidR="00095ED1" w:rsidRPr="00154764" w:rsidRDefault="00095ED1" w:rsidP="00647A1F">
            <w:pPr>
              <w:rPr>
                <w:sz w:val="20"/>
              </w:rPr>
            </w:pPr>
            <w:r w:rsidRPr="00154764">
              <w:rPr>
                <w:sz w:val="20"/>
              </w:rPr>
              <w:t>Izvijanje šipki armature.</w:t>
            </w:r>
          </w:p>
          <w:p w14:paraId="22B156D6" w14:textId="77777777" w:rsidR="00095ED1" w:rsidRPr="00154764" w:rsidRDefault="00095ED1" w:rsidP="00647A1F">
            <w:pPr>
              <w:rPr>
                <w:sz w:val="20"/>
              </w:rPr>
            </w:pPr>
            <w:r w:rsidRPr="00154764">
              <w:rPr>
                <w:sz w:val="20"/>
              </w:rPr>
              <w:t>Velike pukotine u pregradnim.</w:t>
            </w:r>
          </w:p>
        </w:tc>
      </w:tr>
      <w:tr w:rsidR="00095ED1" w:rsidRPr="00154764" w14:paraId="7C493D81" w14:textId="77777777" w:rsidTr="00647A1F">
        <w:tc>
          <w:tcPr>
            <w:tcW w:w="1305" w:type="dxa"/>
            <w:shd w:val="clear" w:color="auto" w:fill="FF0000"/>
            <w:vAlign w:val="center"/>
          </w:tcPr>
          <w:p w14:paraId="774ADF3B" w14:textId="77777777" w:rsidR="00095ED1" w:rsidRPr="00154764" w:rsidRDefault="00095ED1" w:rsidP="00647A1F">
            <w:pPr>
              <w:rPr>
                <w:sz w:val="20"/>
              </w:rPr>
            </w:pPr>
            <w:r w:rsidRPr="00154764">
              <w:rPr>
                <w:sz w:val="20"/>
              </w:rPr>
              <w:t>IV.</w:t>
            </w:r>
          </w:p>
        </w:tc>
        <w:tc>
          <w:tcPr>
            <w:tcW w:w="3510" w:type="dxa"/>
            <w:vAlign w:val="center"/>
          </w:tcPr>
          <w:p w14:paraId="0E62D924" w14:textId="77777777" w:rsidR="00095ED1" w:rsidRPr="00154764" w:rsidRDefault="00095ED1" w:rsidP="00647A1F">
            <w:pPr>
              <w:rPr>
                <w:sz w:val="20"/>
              </w:rPr>
            </w:pPr>
            <w:r w:rsidRPr="00154764">
              <w:rPr>
                <w:noProof/>
                <w:sz w:val="20"/>
              </w:rPr>
              <w:drawing>
                <wp:inline distT="0" distB="0" distL="0" distR="0" wp14:anchorId="4E45CBE2" wp14:editId="66AB8EC4">
                  <wp:extent cx="2044700" cy="1017905"/>
                  <wp:effectExtent l="0" t="0" r="0" b="0"/>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0130F38D" w14:textId="77777777" w:rsidR="00095ED1" w:rsidRPr="00154764" w:rsidRDefault="00095ED1" w:rsidP="00647A1F">
            <w:pPr>
              <w:rPr>
                <w:sz w:val="20"/>
              </w:rPr>
            </w:pPr>
            <w:r w:rsidRPr="00154764">
              <w:rPr>
                <w:sz w:val="20"/>
              </w:rPr>
              <w:t>Vrlo teško oštećenje</w:t>
            </w:r>
          </w:p>
          <w:p w14:paraId="4DFC27E9" w14:textId="77777777" w:rsidR="00095ED1" w:rsidRPr="00154764" w:rsidRDefault="00095ED1" w:rsidP="00647A1F">
            <w:pPr>
              <w:rPr>
                <w:sz w:val="20"/>
              </w:rPr>
            </w:pPr>
            <w:r w:rsidRPr="00154764">
              <w:rPr>
                <w:sz w:val="20"/>
              </w:rPr>
              <w:t>- teško konstruktivno oštećenje</w:t>
            </w:r>
          </w:p>
          <w:p w14:paraId="5D93FE9E" w14:textId="77777777" w:rsidR="00095ED1" w:rsidRPr="00154764" w:rsidRDefault="00095ED1" w:rsidP="00647A1F">
            <w:pPr>
              <w:rPr>
                <w:sz w:val="20"/>
              </w:rPr>
            </w:pPr>
            <w:r w:rsidRPr="00154764">
              <w:rPr>
                <w:sz w:val="20"/>
              </w:rPr>
              <w:t>- vrlo teško nekonstruktivno oštećenje</w:t>
            </w:r>
          </w:p>
          <w:p w14:paraId="119BEB10" w14:textId="77777777" w:rsidR="00095ED1" w:rsidRPr="00154764" w:rsidRDefault="00095ED1" w:rsidP="00647A1F">
            <w:pPr>
              <w:rPr>
                <w:sz w:val="20"/>
              </w:rPr>
            </w:pPr>
            <w:r w:rsidRPr="00154764">
              <w:rPr>
                <w:sz w:val="20"/>
              </w:rPr>
              <w:t>Velike pukotine u konstruktivnim elementima uz otkazivanje betona u tlaku.</w:t>
            </w:r>
          </w:p>
          <w:p w14:paraId="25957B5D" w14:textId="77777777" w:rsidR="00095ED1" w:rsidRPr="00154764" w:rsidRDefault="00095ED1" w:rsidP="00647A1F">
            <w:pPr>
              <w:rPr>
                <w:sz w:val="20"/>
              </w:rPr>
            </w:pPr>
            <w:r w:rsidRPr="00154764">
              <w:rPr>
                <w:sz w:val="20"/>
              </w:rPr>
              <w:t>Lom i proklizavanje armature.</w:t>
            </w:r>
          </w:p>
          <w:p w14:paraId="72AA5B40" w14:textId="77777777" w:rsidR="00095ED1" w:rsidRPr="00154764" w:rsidRDefault="00095ED1" w:rsidP="00647A1F">
            <w:pPr>
              <w:rPr>
                <w:sz w:val="20"/>
              </w:rPr>
            </w:pPr>
            <w:r w:rsidRPr="00154764">
              <w:rPr>
                <w:sz w:val="20"/>
              </w:rPr>
              <w:t>Naginjanje stupova, otkazivanje nekoliko stupova</w:t>
            </w:r>
          </w:p>
          <w:p w14:paraId="0C7B967F" w14:textId="77777777" w:rsidR="00095ED1" w:rsidRPr="00154764" w:rsidRDefault="00095ED1" w:rsidP="00647A1F">
            <w:pPr>
              <w:rPr>
                <w:sz w:val="20"/>
              </w:rPr>
            </w:pPr>
            <w:r w:rsidRPr="00154764">
              <w:rPr>
                <w:sz w:val="20"/>
              </w:rPr>
              <w:t xml:space="preserve"> i cijelog gornjeg kata.</w:t>
            </w:r>
          </w:p>
        </w:tc>
      </w:tr>
      <w:tr w:rsidR="00095ED1" w:rsidRPr="00154764" w14:paraId="4262A313" w14:textId="77777777" w:rsidTr="00647A1F">
        <w:tc>
          <w:tcPr>
            <w:tcW w:w="1305" w:type="dxa"/>
            <w:shd w:val="clear" w:color="auto" w:fill="FF0000"/>
            <w:vAlign w:val="center"/>
          </w:tcPr>
          <w:p w14:paraId="20C986FC" w14:textId="77777777" w:rsidR="00095ED1" w:rsidRPr="00154764" w:rsidRDefault="00095ED1" w:rsidP="00647A1F">
            <w:pPr>
              <w:rPr>
                <w:sz w:val="20"/>
              </w:rPr>
            </w:pPr>
            <w:r w:rsidRPr="00154764">
              <w:rPr>
                <w:sz w:val="20"/>
              </w:rPr>
              <w:t>V.</w:t>
            </w:r>
          </w:p>
        </w:tc>
        <w:tc>
          <w:tcPr>
            <w:tcW w:w="3510" w:type="dxa"/>
            <w:vAlign w:val="center"/>
          </w:tcPr>
          <w:p w14:paraId="6E4C349B" w14:textId="77777777" w:rsidR="00095ED1" w:rsidRPr="00154764" w:rsidRDefault="00095ED1" w:rsidP="00647A1F">
            <w:pPr>
              <w:rPr>
                <w:sz w:val="20"/>
              </w:rPr>
            </w:pPr>
            <w:r w:rsidRPr="00154764">
              <w:rPr>
                <w:noProof/>
                <w:sz w:val="20"/>
              </w:rPr>
              <w:drawing>
                <wp:inline distT="0" distB="0" distL="0" distR="0" wp14:anchorId="5E90E418" wp14:editId="778B6653">
                  <wp:extent cx="2044700" cy="793750"/>
                  <wp:effectExtent l="0" t="0" r="0" b="6350"/>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4700" cy="793750"/>
                          </a:xfrm>
                          <a:prstGeom prst="rect">
                            <a:avLst/>
                          </a:prstGeom>
                          <a:noFill/>
                          <a:ln>
                            <a:noFill/>
                          </a:ln>
                        </pic:spPr>
                      </pic:pic>
                    </a:graphicData>
                  </a:graphic>
                </wp:inline>
              </w:drawing>
            </w:r>
          </w:p>
        </w:tc>
        <w:tc>
          <w:tcPr>
            <w:tcW w:w="4630" w:type="dxa"/>
            <w:vAlign w:val="center"/>
          </w:tcPr>
          <w:p w14:paraId="7C8B0DF3" w14:textId="77777777" w:rsidR="00095ED1" w:rsidRPr="00154764" w:rsidRDefault="00095ED1" w:rsidP="00647A1F">
            <w:pPr>
              <w:rPr>
                <w:sz w:val="20"/>
              </w:rPr>
            </w:pPr>
            <w:r w:rsidRPr="00154764">
              <w:rPr>
                <w:sz w:val="20"/>
              </w:rPr>
              <w:t>Otkazivanje</w:t>
            </w:r>
          </w:p>
          <w:p w14:paraId="7DA315FD" w14:textId="77777777" w:rsidR="00095ED1" w:rsidRPr="00154764" w:rsidRDefault="00095ED1" w:rsidP="00647A1F">
            <w:pPr>
              <w:rPr>
                <w:sz w:val="20"/>
              </w:rPr>
            </w:pPr>
            <w:r w:rsidRPr="00154764">
              <w:rPr>
                <w:sz w:val="20"/>
              </w:rPr>
              <w:t>- vrlo teško konstruktivno oštećenje</w:t>
            </w:r>
          </w:p>
          <w:p w14:paraId="748F8EB5" w14:textId="77777777" w:rsidR="00095ED1" w:rsidRPr="00154764" w:rsidRDefault="00095ED1" w:rsidP="00647A1F">
            <w:pPr>
              <w:rPr>
                <w:sz w:val="20"/>
              </w:rPr>
            </w:pPr>
            <w:r w:rsidRPr="00154764">
              <w:rPr>
                <w:sz w:val="20"/>
              </w:rPr>
              <w:t>Rušenje prizemlja ili dijelova konstrukcije.</w:t>
            </w:r>
          </w:p>
        </w:tc>
      </w:tr>
    </w:tbl>
    <w:p w14:paraId="0AA098B0" w14:textId="1994E620" w:rsidR="00622103" w:rsidRPr="00575128" w:rsidRDefault="00E366D3" w:rsidP="00622103">
      <w:pPr>
        <w:pStyle w:val="Bezproreda"/>
        <w:jc w:val="left"/>
        <w:rPr>
          <w:sz w:val="22"/>
          <w:u w:val="single"/>
        </w:rPr>
      </w:pPr>
      <w:r w:rsidRPr="00575128">
        <w:rPr>
          <w:sz w:val="22"/>
          <w:u w:val="single"/>
        </w:rPr>
        <w:lastRenderedPageBreak/>
        <w:t>S</w:t>
      </w:r>
      <w:r w:rsidR="00622103" w:rsidRPr="00575128">
        <w:rPr>
          <w:sz w:val="22"/>
          <w:u w:val="single"/>
        </w:rPr>
        <w:t>tanovništvo</w:t>
      </w:r>
      <w:r w:rsidR="00976FCC" w:rsidRPr="00575128">
        <w:rPr>
          <w:sz w:val="22"/>
          <w:u w:val="single"/>
        </w:rPr>
        <w:t xml:space="preserve"> i</w:t>
      </w:r>
      <w:r w:rsidR="00622103" w:rsidRPr="00575128">
        <w:rPr>
          <w:sz w:val="22"/>
          <w:u w:val="single"/>
        </w:rPr>
        <w:t xml:space="preserve"> društvo</w:t>
      </w:r>
    </w:p>
    <w:p w14:paraId="20A5217F" w14:textId="344BB11E" w:rsidR="00575128" w:rsidRDefault="00575128" w:rsidP="00575128">
      <w:r w:rsidRPr="000735D4">
        <w:t xml:space="preserve">Ukupna površina </w:t>
      </w:r>
      <w:r>
        <w:t>Općine Murter-Kornati iznosi 81,08</w:t>
      </w:r>
      <w:r w:rsidRPr="00771CE1">
        <w:t xml:space="preserve"> k</w:t>
      </w:r>
      <w:r>
        <w:t>m</w:t>
      </w:r>
      <w:r>
        <w:rPr>
          <w:vertAlign w:val="superscript"/>
        </w:rPr>
        <w:t>2</w:t>
      </w:r>
      <w:r>
        <w:t>.</w:t>
      </w:r>
      <w:r w:rsidRPr="00771CE1">
        <w:t xml:space="preserve"> </w:t>
      </w:r>
      <w:r>
        <w:t xml:space="preserve">Na području Općine Murter-Kornati nalaze se 2 naselja: Murter i Kornati. </w:t>
      </w:r>
      <w:r w:rsidRPr="000735D4">
        <w:t>Ukupan bro</w:t>
      </w:r>
      <w:r>
        <w:t xml:space="preserve">j stanovnika Općine iznosi </w:t>
      </w:r>
      <w:r w:rsidR="008B3D74">
        <w:t>1.934</w:t>
      </w:r>
      <w:r w:rsidRPr="000735D4">
        <w:t>, dok je g</w:t>
      </w:r>
      <w:r>
        <w:t xml:space="preserve">ustoća naseljenosti područja </w:t>
      </w:r>
      <w:r w:rsidR="008B3D74">
        <w:t>23,85</w:t>
      </w:r>
      <w:r w:rsidRPr="000735D4">
        <w:t xml:space="preserve"> stanovnika/km</w:t>
      </w:r>
      <w:r w:rsidRPr="000735D4">
        <w:rPr>
          <w:vertAlign w:val="superscript"/>
        </w:rPr>
        <w:t>2</w:t>
      </w:r>
      <w:r w:rsidRPr="000735D4">
        <w:t xml:space="preserve">. Naselje </w:t>
      </w:r>
      <w:r>
        <w:t>Murter</w:t>
      </w:r>
      <w:r w:rsidRPr="000735D4">
        <w:t xml:space="preserve"> ima </w:t>
      </w:r>
      <w:r>
        <w:t xml:space="preserve">daleko </w:t>
      </w:r>
      <w:r w:rsidRPr="000735D4">
        <w:t>najviše stanovnika</w:t>
      </w:r>
      <w:r>
        <w:t xml:space="preserve"> i najviše ugroženih se može očekivati u ovom naselju zbog veće gustoće naseljenosti.</w:t>
      </w:r>
      <w:r w:rsidRPr="000735D4">
        <w:t xml:space="preserve"> </w:t>
      </w:r>
    </w:p>
    <w:p w14:paraId="7A02BDEE" w14:textId="45254BD6" w:rsidR="00575128" w:rsidRDefault="00575128" w:rsidP="00575128">
      <w:r w:rsidRPr="000735D4">
        <w:t xml:space="preserve">Na području </w:t>
      </w:r>
      <w:r>
        <w:t>Općine Murter-Kornati</w:t>
      </w:r>
      <w:r w:rsidRPr="000735D4">
        <w:t xml:space="preserve"> </w:t>
      </w:r>
      <w:r>
        <w:t xml:space="preserve">nalazi se 3 </w:t>
      </w:r>
      <w:r w:rsidR="009B2D50">
        <w:t>995</w:t>
      </w:r>
      <w:r>
        <w:rPr>
          <w:rStyle w:val="Referencafusnote"/>
        </w:rPr>
        <w:footnoteReference w:id="3"/>
      </w:r>
      <w:r>
        <w:t xml:space="preserve"> stanova</w:t>
      </w:r>
      <w:r w:rsidRPr="000735D4">
        <w:t xml:space="preserve">, od kojih je ukupno stalno nastanjeno njih </w:t>
      </w:r>
      <w:r w:rsidR="009B2D50">
        <w:t>2255</w:t>
      </w:r>
      <w:r>
        <w:rPr>
          <w:rStyle w:val="Referencafusnote"/>
        </w:rPr>
        <w:footnoteReference w:id="4"/>
      </w:r>
      <w:r w:rsidRPr="000735D4">
        <w:t>.</w:t>
      </w:r>
    </w:p>
    <w:p w14:paraId="6A8B1928" w14:textId="77777777" w:rsidR="00F479DC" w:rsidRPr="005A761D" w:rsidRDefault="00F479DC" w:rsidP="00207DB2">
      <w:pPr>
        <w:rPr>
          <w:highlight w:val="yellow"/>
        </w:rPr>
      </w:pPr>
    </w:p>
    <w:p w14:paraId="75510831" w14:textId="77777777" w:rsidR="001659D8" w:rsidRPr="00E5359D" w:rsidRDefault="009D4F2C" w:rsidP="00813262">
      <w:pPr>
        <w:pStyle w:val="Naslov30"/>
      </w:pPr>
      <w:bookmarkStart w:id="75" w:name="_Toc217028214"/>
      <w:r w:rsidRPr="00E5359D">
        <w:t>Uzrok</w:t>
      </w:r>
      <w:bookmarkEnd w:id="75"/>
    </w:p>
    <w:p w14:paraId="2D95A7BF" w14:textId="63FD2AA6" w:rsidR="00E402AC" w:rsidRPr="00E5359D" w:rsidRDefault="00E402AC" w:rsidP="00E402AC">
      <w:r w:rsidRPr="00E5359D">
        <w:t xml:space="preserve">Unutarnji procesi uzrokovani su </w:t>
      </w:r>
      <w:proofErr w:type="spellStart"/>
      <w:r w:rsidRPr="00E5359D">
        <w:t>konvekcijskim</w:t>
      </w:r>
      <w:proofErr w:type="spellEnd"/>
      <w:r w:rsidRPr="00E5359D">
        <w:t xml:space="preserve"> gibanjima u unutrašnjosti Zemlje, koja su posljedica toplinske energije Zemlje i odgovorni su za kretanje oceanskih i kontinentalnih ploča.</w:t>
      </w:r>
      <w:r w:rsidRPr="00E5359D">
        <w:rPr>
          <w:shd w:val="clear" w:color="auto" w:fill="FFFFFF"/>
        </w:rPr>
        <w:t xml:space="preserve"> Ploče se mogu međusobno primicati, razmicati ili kliziti jedna uz drugu, a granice između ploča područja su rezultat tektonskih aktivnosti.</w:t>
      </w:r>
      <w:r w:rsidRPr="00E5359D">
        <w:t xml:space="preserve"> Na kontaktima ploča oslobađa se golema količina energije koja uzrokuje deformacije stijena i nastanak potresa. Unutarnji procesi utječu na kretanje masa u zemljinoj unutrašnjosti i na formiranje tektonskih pokreta, koji djeluju kao okidač za nastanak potresa. Republika Hrvatska nalazi se na Euroazijskoj ploči koja je </w:t>
      </w:r>
      <w:proofErr w:type="spellStart"/>
      <w:r w:rsidRPr="00E5359D">
        <w:t>litosferna</w:t>
      </w:r>
      <w:proofErr w:type="spellEnd"/>
      <w:r w:rsidRPr="00E5359D">
        <w:t xml:space="preserve"> ploča te obuhvaća </w:t>
      </w:r>
      <w:hyperlink r:id="rId54" w:tooltip="Euroazija" w:history="1">
        <w:r w:rsidRPr="00E5359D">
          <w:t>Euroaziju</w:t>
        </w:r>
      </w:hyperlink>
      <w:r w:rsidRPr="00E5359D">
        <w:t xml:space="preserve"> (kontinentalnu masu koja se sastoji od </w:t>
      </w:r>
      <w:hyperlink r:id="rId55" w:tooltip="Europa" w:history="1">
        <w:r w:rsidRPr="00E5359D">
          <w:t>Europe</w:t>
        </w:r>
      </w:hyperlink>
      <w:r w:rsidRPr="00E5359D">
        <w:t xml:space="preserve"> i </w:t>
      </w:r>
      <w:hyperlink r:id="rId56" w:tooltip="Azija" w:history="1">
        <w:r w:rsidRPr="00E5359D">
          <w:t>Azije</w:t>
        </w:r>
      </w:hyperlink>
      <w:r w:rsidRPr="00E5359D">
        <w:t xml:space="preserve">, bez </w:t>
      </w:r>
      <w:hyperlink r:id="rId57" w:tooltip="Indija" w:history="1">
        <w:r w:rsidRPr="00E5359D">
          <w:t>Indijskog potkontinenta</w:t>
        </w:r>
      </w:hyperlink>
      <w:r w:rsidRPr="00E5359D">
        <w:t xml:space="preserve">, </w:t>
      </w:r>
      <w:hyperlink r:id="rId58" w:tooltip="Arapski poluotok" w:history="1">
        <w:r w:rsidRPr="00E5359D">
          <w:t>Arapskog poluotoka</w:t>
        </w:r>
      </w:hyperlink>
      <w:r w:rsidRPr="00E5359D">
        <w:t xml:space="preserve"> i područja istočno od lanca </w:t>
      </w:r>
      <w:proofErr w:type="spellStart"/>
      <w:r w:rsidRPr="00E5359D">
        <w:t>Verkojansk</w:t>
      </w:r>
      <w:proofErr w:type="spellEnd"/>
      <w:r w:rsidRPr="00E5359D">
        <w:t xml:space="preserve"> u istočnome </w:t>
      </w:r>
      <w:hyperlink r:id="rId59" w:tooltip="Sibir" w:history="1">
        <w:r w:rsidRPr="00E5359D">
          <w:t>Sibiru</w:t>
        </w:r>
      </w:hyperlink>
      <w:r w:rsidRPr="00E5359D">
        <w:t xml:space="preserve">). Na zapadu se proteže sve do </w:t>
      </w:r>
      <w:proofErr w:type="spellStart"/>
      <w:r w:rsidRPr="00E5359D">
        <w:t>Srednjeatlantskog</w:t>
      </w:r>
      <w:proofErr w:type="spellEnd"/>
      <w:r w:rsidRPr="00E5359D">
        <w:t xml:space="preserve"> hrpta.</w:t>
      </w:r>
    </w:p>
    <w:p w14:paraId="5CF72452" w14:textId="77777777" w:rsidR="009D4F2C" w:rsidRPr="00E5359D" w:rsidRDefault="009D4F2C" w:rsidP="009D4F2C">
      <w:pPr>
        <w:rPr>
          <w:u w:val="single"/>
        </w:rPr>
      </w:pPr>
      <w:r w:rsidRPr="00E5359D">
        <w:rPr>
          <w:u w:val="single"/>
        </w:rPr>
        <w:t>RAZVOJ DOGAĐAJA KOJI JE PRETHODIO VELIKOJ NESREĆI</w:t>
      </w:r>
    </w:p>
    <w:p w14:paraId="1BFE7A0D" w14:textId="25286E48" w:rsidR="00E402AC" w:rsidRPr="00E5359D" w:rsidRDefault="00E402AC" w:rsidP="00E402AC">
      <w:r w:rsidRPr="00E5359D">
        <w:t xml:space="preserve">Tektonski poremećaji u litosferi. Kretanje </w:t>
      </w:r>
      <w:hyperlink r:id="rId60" w:tooltip="Litosfera" w:history="1">
        <w:proofErr w:type="spellStart"/>
        <w:r w:rsidRPr="00E5359D">
          <w:rPr>
            <w:rStyle w:val="Hiperveza"/>
            <w:color w:val="auto"/>
            <w:u w:val="none"/>
          </w:rPr>
          <w:t>litosfernih</w:t>
        </w:r>
        <w:proofErr w:type="spellEnd"/>
      </w:hyperlink>
      <w:r w:rsidRPr="00E5359D">
        <w:t xml:space="preserve"> ploča zbog </w:t>
      </w:r>
      <w:hyperlink r:id="rId61" w:tooltip="Subdukcija" w:history="1">
        <w:proofErr w:type="spellStart"/>
        <w:r w:rsidRPr="00E5359D">
          <w:rPr>
            <w:rStyle w:val="Hiperveza"/>
            <w:color w:val="auto"/>
            <w:u w:val="none"/>
          </w:rPr>
          <w:t>subdukcije</w:t>
        </w:r>
        <w:proofErr w:type="spellEnd"/>
      </w:hyperlink>
      <w:r w:rsidRPr="00E5359D">
        <w:t xml:space="preserve"> ili </w:t>
      </w:r>
      <w:hyperlink r:id="rId62" w:tooltip="Širenje morskog dna" w:history="1">
        <w:r w:rsidRPr="00E5359D">
          <w:rPr>
            <w:rStyle w:val="Hiperveza"/>
            <w:color w:val="auto"/>
            <w:u w:val="none"/>
          </w:rPr>
          <w:t>širenja morskog dna</w:t>
        </w:r>
      </w:hyperlink>
      <w:r w:rsidRPr="00E5359D">
        <w:t xml:space="preserve">. Uzrok nastanka potresa na području </w:t>
      </w:r>
      <w:r w:rsidR="00ED2C4B" w:rsidRPr="00E5359D">
        <w:t>Šibensko-kninske županije</w:t>
      </w:r>
      <w:r w:rsidRPr="00E5359D">
        <w:t xml:space="preserve"> povezan je s podvlačenjem Jadranske platforme pod Dinaride, kao posljedica kretanja Afričke ploče u odnosu na Euro-azijsku. Rasjedi kao potencijalne žarišne točke osim toga nastaju unutar pojedinih tektonskih ploča kao posljedica diferencijalnih naprezanja u Zemljinoj kori.</w:t>
      </w:r>
    </w:p>
    <w:p w14:paraId="10393F0D" w14:textId="24099C5E" w:rsidR="009D4F2C" w:rsidRPr="00E5359D" w:rsidRDefault="009D4F2C" w:rsidP="009D4F2C">
      <w:r w:rsidRPr="00E5359D">
        <w:rPr>
          <w:shd w:val="clear" w:color="auto" w:fill="FFFFFF"/>
        </w:rPr>
        <w:t xml:space="preserve">Potres nastaje u unutrašnjosti Zemlje, </w:t>
      </w:r>
      <w:r w:rsidR="002C529E" w:rsidRPr="00E5359D">
        <w:rPr>
          <w:shd w:val="clear" w:color="auto" w:fill="FFFFFF"/>
        </w:rPr>
        <w:t>u</w:t>
      </w:r>
      <w:r w:rsidRPr="00E5359D">
        <w:rPr>
          <w:shd w:val="clear" w:color="auto" w:fill="FFFFFF"/>
        </w:rPr>
        <w:t xml:space="preserve"> mjest</w:t>
      </w:r>
      <w:r w:rsidR="002C529E" w:rsidRPr="00E5359D">
        <w:rPr>
          <w:shd w:val="clear" w:color="auto" w:fill="FFFFFF"/>
        </w:rPr>
        <w:t>u</w:t>
      </w:r>
      <w:r w:rsidRPr="00E5359D">
        <w:rPr>
          <w:shd w:val="clear" w:color="auto" w:fill="FFFFFF"/>
        </w:rPr>
        <w:t xml:space="preserve"> </w:t>
      </w:r>
      <w:r w:rsidR="002C529E" w:rsidRPr="00E5359D">
        <w:rPr>
          <w:shd w:val="clear" w:color="auto" w:fill="FFFFFF"/>
        </w:rPr>
        <w:t xml:space="preserve">koje </w:t>
      </w:r>
      <w:r w:rsidRPr="00E5359D">
        <w:rPr>
          <w:shd w:val="clear" w:color="auto" w:fill="FFFFFF"/>
        </w:rPr>
        <w:t>nazivamo žarište ili</w:t>
      </w:r>
      <w:r w:rsidR="00410C07" w:rsidRPr="00E5359D">
        <w:rPr>
          <w:shd w:val="clear" w:color="auto" w:fill="FFFFFF"/>
        </w:rPr>
        <w:t xml:space="preserve"> </w:t>
      </w:r>
      <w:hyperlink r:id="rId63" w:tooltip="Hipocentar" w:history="1">
        <w:proofErr w:type="spellStart"/>
        <w:r w:rsidRPr="00E5359D">
          <w:rPr>
            <w:shd w:val="clear" w:color="auto" w:fill="FFFFFF"/>
          </w:rPr>
          <w:t>hipocentar</w:t>
        </w:r>
        <w:proofErr w:type="spellEnd"/>
      </w:hyperlink>
      <w:r w:rsidRPr="00E5359D">
        <w:rPr>
          <w:shd w:val="clear" w:color="auto" w:fill="FFFFFF"/>
        </w:rPr>
        <w:t>. Mjesto na površini Zemlje gdje se potres najjače osjeti zove se</w:t>
      </w:r>
      <w:r w:rsidR="00410C07" w:rsidRPr="00E5359D">
        <w:rPr>
          <w:shd w:val="clear" w:color="auto" w:fill="FFFFFF"/>
        </w:rPr>
        <w:t xml:space="preserve"> </w:t>
      </w:r>
      <w:hyperlink r:id="rId64" w:tooltip="Epicentar" w:history="1">
        <w:r w:rsidRPr="00E5359D">
          <w:rPr>
            <w:shd w:val="clear" w:color="auto" w:fill="FFFFFF"/>
          </w:rPr>
          <w:t>epicentar</w:t>
        </w:r>
      </w:hyperlink>
      <w:r w:rsidRPr="00E5359D">
        <w:rPr>
          <w:shd w:val="clear" w:color="auto" w:fill="FFFFFF"/>
        </w:rPr>
        <w:t xml:space="preserve">. </w:t>
      </w:r>
    </w:p>
    <w:p w14:paraId="7F34805A" w14:textId="77777777" w:rsidR="009D4F2C" w:rsidRPr="002C7116" w:rsidRDefault="009D4F2C" w:rsidP="009D4F2C">
      <w:pPr>
        <w:rPr>
          <w:u w:val="single"/>
        </w:rPr>
      </w:pPr>
      <w:r w:rsidRPr="002C7116">
        <w:rPr>
          <w:u w:val="single"/>
        </w:rPr>
        <w:t>OKIDAČ KOJI JE UZROKOVAO VELIKU NESREĆU</w:t>
      </w:r>
    </w:p>
    <w:p w14:paraId="1C2D0A76" w14:textId="0C9D0337" w:rsidR="009D4F2C" w:rsidRPr="002C7116" w:rsidRDefault="009D4F2C" w:rsidP="009D4F2C">
      <w:pPr>
        <w:spacing w:after="0"/>
      </w:pPr>
      <w:r w:rsidRPr="002C7116">
        <w:t xml:space="preserve">Unutarnji procesi uzrokovani su </w:t>
      </w:r>
      <w:proofErr w:type="spellStart"/>
      <w:r w:rsidRPr="002C7116">
        <w:t>konvekcijskim</w:t>
      </w:r>
      <w:proofErr w:type="spellEnd"/>
      <w:r w:rsidRPr="002C7116">
        <w:t xml:space="preserve"> gibanjima u unutrašnjosti Zemlje, koja su posljedica toplinske energije Zemlje </w:t>
      </w:r>
      <w:r w:rsidR="002C529E" w:rsidRPr="002C7116">
        <w:t xml:space="preserve">i </w:t>
      </w:r>
      <w:r w:rsidRPr="002C7116">
        <w:t>odgovorni su za kretanje oceanskih i kontinentalnih ploča.</w:t>
      </w:r>
      <w:r w:rsidRPr="002C7116">
        <w:rPr>
          <w:shd w:val="clear" w:color="auto" w:fill="FFFFFF"/>
        </w:rPr>
        <w:t xml:space="preserve"> Ploče se mogu međusobno primicati, razmicati ili kliziti jedna uz drugu, a granice između ploča područja su izražene tektonske aktivnosti.</w:t>
      </w:r>
      <w:r w:rsidRPr="002C7116">
        <w:t xml:space="preserve"> Na kontaktima ploča oslobađa se golema količina energije</w:t>
      </w:r>
      <w:r w:rsidR="002C529E" w:rsidRPr="002C7116">
        <w:t xml:space="preserve"> </w:t>
      </w:r>
      <w:r w:rsidRPr="002C7116">
        <w:t xml:space="preserve">koja uzrokuje deformacije stijena i nastanak potresa. </w:t>
      </w:r>
    </w:p>
    <w:p w14:paraId="4A932094" w14:textId="77777777" w:rsidR="00E402AC" w:rsidRDefault="00E402AC" w:rsidP="00E402AC">
      <w:pPr>
        <w:rPr>
          <w:shd w:val="clear" w:color="auto" w:fill="FFFFFF"/>
        </w:rPr>
      </w:pPr>
      <w:r w:rsidRPr="002C7116">
        <w:rPr>
          <w:shd w:val="clear" w:color="auto" w:fill="FFFFFF"/>
        </w:rPr>
        <w:t xml:space="preserve">Uzroci potresa su prirodni, preciznije rečeno tektonski, povezani s kretanjima u unutrašnjosti Zemlje, odnosno sa smicanjem velikih blokova stijena koje grade gornje dijelove zemljine kore. Energija se duž rasjeda nakuplja godinama i oslobađa u vidu manjih potresa od kojih većinu ljudi ne osjete. Nažalost, uslijed pritiska jednog bloka stijene na drugi, na nekim </w:t>
      </w:r>
      <w:proofErr w:type="spellStart"/>
      <w:r w:rsidRPr="002C7116">
        <w:rPr>
          <w:shd w:val="clear" w:color="auto" w:fill="FFFFFF"/>
        </w:rPr>
        <w:t>seizmogenim</w:t>
      </w:r>
      <w:proofErr w:type="spellEnd"/>
      <w:r w:rsidRPr="002C7116">
        <w:rPr>
          <w:shd w:val="clear" w:color="auto" w:fill="FFFFFF"/>
        </w:rPr>
        <w:t xml:space="preserve"> </w:t>
      </w:r>
      <w:r w:rsidRPr="002C7116">
        <w:rPr>
          <w:shd w:val="clear" w:color="auto" w:fill="FFFFFF"/>
        </w:rPr>
        <w:lastRenderedPageBreak/>
        <w:t>rasjedima nakupljanje energije može trajati i preko 100 godina. Kad takav pritisak prijeđe graničnu točku, dolazi do naglog smicanja blokova jedan o drugi pa se oslobađa ogromna količina energije koja rezultira jakim potresima.</w:t>
      </w:r>
    </w:p>
    <w:p w14:paraId="574B79CA" w14:textId="77777777" w:rsidR="009B2D50" w:rsidRDefault="009B2D50" w:rsidP="009B2D50">
      <w:pPr>
        <w:rPr>
          <w:u w:val="single"/>
        </w:rPr>
      </w:pPr>
      <w:r>
        <w:rPr>
          <w:u w:val="single"/>
        </w:rPr>
        <w:t>Središnja i južna Dalmacija</w:t>
      </w:r>
    </w:p>
    <w:p w14:paraId="058C21A3" w14:textId="77777777" w:rsidR="009B2D50" w:rsidRDefault="009B2D50" w:rsidP="009B2D50">
      <w:r w:rsidRPr="00A872B0">
        <w:t xml:space="preserve">Područje Hrvatskog primorja nalazi se na dodiru Jadranske </w:t>
      </w:r>
      <w:proofErr w:type="spellStart"/>
      <w:r w:rsidRPr="00A872B0">
        <w:t>mikroploče</w:t>
      </w:r>
      <w:proofErr w:type="spellEnd"/>
      <w:r w:rsidRPr="00A872B0">
        <w:t xml:space="preserve"> i Euroazijske ploče. Tijekom pomicanja Jadranske </w:t>
      </w:r>
      <w:proofErr w:type="spellStart"/>
      <w:r w:rsidRPr="00A872B0">
        <w:t>mikroploče</w:t>
      </w:r>
      <w:proofErr w:type="spellEnd"/>
      <w:r w:rsidRPr="00A872B0">
        <w:t xml:space="preserve"> prema sjeveroistoku i u sudaru s Europskom pločom, izdigli su se Dinaridi na sjeveroistoku i Alpe na sjeveru. Procijenjene vrijednosti konvergentnog kretanja Jadranske </w:t>
      </w:r>
      <w:proofErr w:type="spellStart"/>
      <w:r w:rsidRPr="00A872B0">
        <w:t>mikroploče</w:t>
      </w:r>
      <w:proofErr w:type="spellEnd"/>
      <w:r w:rsidRPr="00A872B0">
        <w:t xml:space="preserve"> u odnosu na Euroazijsku ploču su u rasponu od 0,5 na sjeverozapadu do 4,5 mm/god na jugoistoku</w:t>
      </w:r>
      <w:r>
        <w:t>.</w:t>
      </w:r>
    </w:p>
    <w:p w14:paraId="6BF3293A" w14:textId="77777777" w:rsidR="009B2D50" w:rsidRPr="00A11028" w:rsidRDefault="009B2D50" w:rsidP="009B2D50">
      <w:r w:rsidRPr="00A11028">
        <w:t xml:space="preserve">Pojas najveće seizmičke aktivnosti u obalnom dijelu Hrvatske proteže se u širokom području koje obuhvaća priobalje i otoke središnjeg dijela Dalmacije, zaleđe i granično područje s Bosnom i Hercegovinom, </w:t>
      </w:r>
      <w:proofErr w:type="spellStart"/>
      <w:r w:rsidRPr="00A11028">
        <w:t>epicentralna</w:t>
      </w:r>
      <w:proofErr w:type="spellEnd"/>
      <w:r w:rsidRPr="00A11028">
        <w:t xml:space="preserve"> područja središnjeg Jadrana (Palagruža, Jabuka), te južnu Dalmaciju jugoistočno od Dinare prema Imotskom, dolinu Neretve, Metković-Stolac, Ston-Slano i Dubrovnik</w:t>
      </w:r>
      <w:r>
        <w:t>.</w:t>
      </w:r>
    </w:p>
    <w:p w14:paraId="6A818D0E" w14:textId="77777777" w:rsidR="009B2D50" w:rsidRPr="00F53FC6" w:rsidRDefault="009B2D50" w:rsidP="009B2D50">
      <w:pPr>
        <w:jc w:val="center"/>
        <w:rPr>
          <w:u w:val="single"/>
        </w:rPr>
      </w:pPr>
      <w:r w:rsidRPr="00A11028">
        <w:rPr>
          <w:noProof/>
          <w:u w:val="single"/>
        </w:rPr>
        <w:drawing>
          <wp:inline distT="0" distB="0" distL="0" distR="0" wp14:anchorId="42215651" wp14:editId="13F94216">
            <wp:extent cx="4564166" cy="3314700"/>
            <wp:effectExtent l="0" t="0" r="8255" b="0"/>
            <wp:docPr id="150534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41160" name=""/>
                    <pic:cNvPicPr/>
                  </pic:nvPicPr>
                  <pic:blipFill>
                    <a:blip r:embed="rId65"/>
                    <a:stretch>
                      <a:fillRect/>
                    </a:stretch>
                  </pic:blipFill>
                  <pic:spPr>
                    <a:xfrm>
                      <a:off x="0" y="0"/>
                      <a:ext cx="4576257" cy="3323481"/>
                    </a:xfrm>
                    <a:prstGeom prst="rect">
                      <a:avLst/>
                    </a:prstGeom>
                  </pic:spPr>
                </pic:pic>
              </a:graphicData>
            </a:graphic>
          </wp:inline>
        </w:drawing>
      </w:r>
    </w:p>
    <w:p w14:paraId="070D3D03" w14:textId="6B484A28" w:rsidR="009B2D50" w:rsidRPr="00F53FC6" w:rsidRDefault="009B2D50" w:rsidP="009B2D50">
      <w:pPr>
        <w:spacing w:before="0" w:after="0" w:line="240" w:lineRule="auto"/>
        <w:jc w:val="center"/>
        <w:rPr>
          <w:rFonts w:eastAsiaTheme="minorHAnsi"/>
          <w:bCs/>
          <w:color w:val="54883D"/>
          <w:sz w:val="20"/>
          <w:szCs w:val="18"/>
          <w:lang w:bidi="en-US"/>
        </w:rPr>
      </w:pPr>
      <w:r w:rsidRPr="00F53FC6">
        <w:rPr>
          <w:rFonts w:eastAsiaTheme="minorHAnsi"/>
          <w:bCs/>
          <w:color w:val="54883D"/>
          <w:sz w:val="20"/>
          <w:szCs w:val="18"/>
          <w:lang w:bidi="en-US"/>
        </w:rPr>
        <w:t xml:space="preserve">Slika </w:t>
      </w:r>
      <w:r w:rsidRPr="00F53FC6">
        <w:rPr>
          <w:rFonts w:eastAsiaTheme="minorHAnsi"/>
          <w:bCs/>
          <w:noProof/>
          <w:color w:val="54883D"/>
          <w:sz w:val="20"/>
          <w:szCs w:val="18"/>
          <w:lang w:bidi="en-US"/>
        </w:rPr>
        <w:fldChar w:fldCharType="begin"/>
      </w:r>
      <w:r w:rsidRPr="00F53FC6">
        <w:rPr>
          <w:rFonts w:eastAsiaTheme="minorHAnsi"/>
          <w:bCs/>
          <w:noProof/>
          <w:color w:val="54883D"/>
          <w:sz w:val="20"/>
          <w:szCs w:val="18"/>
          <w:lang w:bidi="en-US"/>
        </w:rPr>
        <w:instrText xml:space="preserve"> SEQ Slika \* ARABIC </w:instrText>
      </w:r>
      <w:r w:rsidRPr="00F53FC6">
        <w:rPr>
          <w:rFonts w:eastAsiaTheme="minorHAnsi"/>
          <w:bCs/>
          <w:noProof/>
          <w:color w:val="54883D"/>
          <w:sz w:val="20"/>
          <w:szCs w:val="18"/>
          <w:lang w:bidi="en-US"/>
        </w:rPr>
        <w:fldChar w:fldCharType="separate"/>
      </w:r>
      <w:r w:rsidR="00BF5AB3">
        <w:rPr>
          <w:rFonts w:eastAsiaTheme="minorHAnsi"/>
          <w:bCs/>
          <w:noProof/>
          <w:color w:val="54883D"/>
          <w:sz w:val="20"/>
          <w:szCs w:val="18"/>
          <w:lang w:bidi="en-US"/>
        </w:rPr>
        <w:t>13</w:t>
      </w:r>
      <w:r w:rsidRPr="00F53FC6">
        <w:rPr>
          <w:rFonts w:eastAsiaTheme="minorHAnsi"/>
          <w:bCs/>
          <w:noProof/>
          <w:color w:val="54883D"/>
          <w:sz w:val="20"/>
          <w:szCs w:val="18"/>
          <w:lang w:bidi="en-US"/>
        </w:rPr>
        <w:fldChar w:fldCharType="end"/>
      </w:r>
      <w:r w:rsidRPr="00F53FC6">
        <w:rPr>
          <w:rFonts w:eastAsiaTheme="minorHAnsi"/>
          <w:bCs/>
          <w:color w:val="54883D"/>
          <w:sz w:val="20"/>
          <w:szCs w:val="18"/>
          <w:lang w:bidi="en-US"/>
        </w:rPr>
        <w:t xml:space="preserve">. Karta </w:t>
      </w:r>
      <w:r>
        <w:rPr>
          <w:rFonts w:eastAsiaTheme="minorHAnsi"/>
          <w:bCs/>
          <w:color w:val="54883D"/>
          <w:sz w:val="20"/>
          <w:szCs w:val="18"/>
          <w:lang w:bidi="en-US"/>
        </w:rPr>
        <w:t>potresa magnitude M≥ 2.0 locirani u središnjoj i južnoj Dalmaciji u razdoblju od 1850. do 2021. godine</w:t>
      </w:r>
    </w:p>
    <w:p w14:paraId="21EA5749" w14:textId="77777777" w:rsidR="009B2D50" w:rsidRPr="00F53FC6" w:rsidRDefault="009B2D50" w:rsidP="009B2D50">
      <w:pPr>
        <w:jc w:val="center"/>
        <w:rPr>
          <w:rFonts w:eastAsia="Calibri"/>
          <w:bCs/>
          <w:color w:val="54883D"/>
          <w:sz w:val="20"/>
          <w:szCs w:val="20"/>
        </w:rPr>
      </w:pPr>
      <w:r w:rsidRPr="00F53FC6">
        <w:rPr>
          <w:rFonts w:eastAsia="Calibri"/>
          <w:bCs/>
          <w:color w:val="54883D"/>
          <w:sz w:val="20"/>
          <w:szCs w:val="20"/>
        </w:rPr>
        <w:t>Izvor</w:t>
      </w:r>
      <w:r>
        <w:rPr>
          <w:rFonts w:eastAsia="Calibri"/>
          <w:bCs/>
          <w:color w:val="54883D"/>
          <w:sz w:val="20"/>
          <w:szCs w:val="20"/>
        </w:rPr>
        <w:t xml:space="preserve">: </w:t>
      </w:r>
      <w:bookmarkStart w:id="76" w:name="_Hlk202177708"/>
      <w:r>
        <w:rPr>
          <w:rFonts w:eastAsia="Calibri"/>
          <w:bCs/>
          <w:color w:val="54883D"/>
          <w:sz w:val="20"/>
          <w:szCs w:val="20"/>
        </w:rPr>
        <w:t xml:space="preserve">Priručnik za integraciju seizmoloških podataka u sustavu prostornog </w:t>
      </w:r>
      <w:proofErr w:type="spellStart"/>
      <w:r>
        <w:rPr>
          <w:rFonts w:eastAsia="Calibri"/>
          <w:bCs/>
          <w:color w:val="54883D"/>
          <w:sz w:val="20"/>
          <w:szCs w:val="20"/>
        </w:rPr>
        <w:t>planiranaj</w:t>
      </w:r>
      <w:proofErr w:type="spellEnd"/>
      <w:r>
        <w:rPr>
          <w:rFonts w:eastAsia="Calibri"/>
          <w:bCs/>
          <w:color w:val="54883D"/>
          <w:sz w:val="20"/>
          <w:szCs w:val="20"/>
        </w:rPr>
        <w:t xml:space="preserve"> RH na lokalnoj i regionalnoj razini</w:t>
      </w:r>
    </w:p>
    <w:bookmarkEnd w:id="76"/>
    <w:p w14:paraId="36235207" w14:textId="77777777" w:rsidR="009B2D50" w:rsidRDefault="009B2D50" w:rsidP="009B2D50">
      <w:r w:rsidRPr="00A11028">
        <w:t xml:space="preserve">U seizmički najaktivnijem području Hrvatske, koje se proteže južno od Zadra i Šibenika dogodili su se najjači potresi u Hrvatskoj. Od povijesnih potresa valja istaknuti potres koji se u središnjoj Dalmaciji dogodio godine 1898. kod Trilja. Potres je bio najvećeg intenziteta u epicentru IX </w:t>
      </w:r>
      <w:r>
        <w:t xml:space="preserve">º </w:t>
      </w:r>
      <w:r w:rsidRPr="00A11028">
        <w:t>MCS ljestvice. Godine 1942 kod Imotskog se dogodio potres magnitude 6.2. Kod Makarske su se 1962. godine dogodila dva vrlo jaka potresa (7. i 11. siječnja), prvi magnitude 5.9 i drugi 6.1. nakon kojih je uslijedilo mnoštvo naknadnih potresa. Jedan čovjek je poginuo. Materijalna šteta je bila vrlo velika</w:t>
      </w:r>
      <w:r>
        <w:t>.</w:t>
      </w:r>
    </w:p>
    <w:p w14:paraId="040EAD77" w14:textId="77777777" w:rsidR="009B2D50" w:rsidRDefault="009B2D50" w:rsidP="009B2D50">
      <w:r w:rsidRPr="00A11028">
        <w:lastRenderedPageBreak/>
        <w:t xml:space="preserve">U najjužnijem djelu Hrvatske obale dogodio se 1667. godine i najjači potres na području Hrvatske od 17. st do danas, poznat kao Veliki dubrovački potres. Prouzročio je velike štete, uništio je ili oštetio većinu kuća od Dubrovnika do Budve. Dubrovački potres iz 1667. godine je najjači dobro dokumentirani potres u priobalnom dijelu Hrvatske koji značajno utječe na seizmičnost i procjenu potresne opasnosti. U istom </w:t>
      </w:r>
      <w:proofErr w:type="spellStart"/>
      <w:r w:rsidRPr="00A11028">
        <w:t>epicentralnom</w:t>
      </w:r>
      <w:proofErr w:type="spellEnd"/>
      <w:r w:rsidRPr="00A11028">
        <w:t xml:space="preserve"> području dogodio se kod Stona godine 1850. potres najvećeg intenziteta u epicentru </w:t>
      </w:r>
      <w:proofErr w:type="spellStart"/>
      <w:r w:rsidRPr="00A11028">
        <w:t>Imax</w:t>
      </w:r>
      <w:proofErr w:type="spellEnd"/>
      <w:r w:rsidRPr="00A11028">
        <w:t xml:space="preserve"> = VIII-IX</w:t>
      </w:r>
      <w:r>
        <w:t xml:space="preserve">º </w:t>
      </w:r>
      <w:r w:rsidRPr="00A11028">
        <w:t>MCS. Krajem prošlog stoljeća 5. rujna 1996. kod Stona i Slanog dogodio se potres magnitude 6.0 koji je posve uništio tri sela i izazvao štete u mnogim dalmatinskim gradovima. Nakon glavnog potresa uslijedilo je na tisuće naknadnih potresa.</w:t>
      </w:r>
    </w:p>
    <w:p w14:paraId="1200FA68" w14:textId="77777777" w:rsidR="00E402AC" w:rsidRPr="005A761D" w:rsidRDefault="00E402AC" w:rsidP="00207DB2">
      <w:pPr>
        <w:rPr>
          <w:highlight w:val="yellow"/>
        </w:rPr>
      </w:pPr>
    </w:p>
    <w:p w14:paraId="513FC9AB" w14:textId="77777777" w:rsidR="001659D8" w:rsidRPr="002C7116" w:rsidRDefault="00410C07" w:rsidP="00813262">
      <w:pPr>
        <w:pStyle w:val="Naslov30"/>
      </w:pPr>
      <w:bookmarkStart w:id="77" w:name="_Toc217028215"/>
      <w:r w:rsidRPr="002C7116">
        <w:t>Događaj s najgorim mogućim posljedicama</w:t>
      </w:r>
      <w:bookmarkEnd w:id="77"/>
    </w:p>
    <w:p w14:paraId="2D445494" w14:textId="7D54EFAB" w:rsidR="00E402AC" w:rsidRPr="002C7116" w:rsidRDefault="00E402AC" w:rsidP="00E402AC">
      <w:r w:rsidRPr="002C7116">
        <w:t>Događaj s najgorim mogućim posljedicama pretpostavlja nastanak potresa jačine VI</w:t>
      </w:r>
      <w:r w:rsidR="00BD2BFB" w:rsidRPr="002C7116">
        <w:t>I</w:t>
      </w:r>
      <w:r w:rsidRPr="002C7116">
        <w:t xml:space="preserve">I stupnjeva MCS ljestvice na području </w:t>
      </w:r>
      <w:r w:rsidR="00B627A0" w:rsidRPr="002C7116">
        <w:t>Općine Murter-Kornati</w:t>
      </w:r>
      <w:r w:rsidRPr="002C7116">
        <w:t xml:space="preserve">. </w:t>
      </w:r>
    </w:p>
    <w:p w14:paraId="316D89A8" w14:textId="77777777" w:rsidR="00E402AC" w:rsidRPr="002C7116" w:rsidRDefault="00E402AC" w:rsidP="00E402AC">
      <w:r w:rsidRPr="002C7116">
        <w:t>Potrebno je istaknuti da trenutno nisu raspoloživi adekvatni ulazni podaci za detaljan proračun posljedica potresa. Trenutno ne postoji katastar građevina prema tipu gradnje u odnosu na otpornost na potrese stoga su i rezultati dobiveni raspoloživim ulaznim podacima aproksimativni.</w:t>
      </w:r>
    </w:p>
    <w:p w14:paraId="5246CE58" w14:textId="16A2B693" w:rsidR="00E402AC" w:rsidRPr="002C7116" w:rsidRDefault="00E402AC" w:rsidP="00E402AC">
      <w:r w:rsidRPr="002C7116">
        <w:t xml:space="preserve">U svrhu preciznijih rezultata te same procjene rizika potrebno je da </w:t>
      </w:r>
      <w:r w:rsidR="00B627A0" w:rsidRPr="002C7116">
        <w:t>Općina Murter-Kornati</w:t>
      </w:r>
      <w:r w:rsidR="002C7116">
        <w:t xml:space="preserve"> </w:t>
      </w:r>
      <w:r w:rsidRPr="002C7116">
        <w:t>izradi posebnu studiju koje bi sadržavale katastar građevina. Isto je potrebno napraviti i za prometnu infrastrukturu.</w:t>
      </w:r>
    </w:p>
    <w:p w14:paraId="0A479643" w14:textId="77777777" w:rsidR="00410C07" w:rsidRPr="002C7116" w:rsidRDefault="00410C07" w:rsidP="00410C07">
      <w:pPr>
        <w:pStyle w:val="Bezproreda"/>
        <w:jc w:val="left"/>
        <w:rPr>
          <w:rFonts w:cs="Calibri"/>
          <w:sz w:val="22"/>
          <w:u w:val="single"/>
        </w:rPr>
      </w:pPr>
      <w:r w:rsidRPr="002C7116">
        <w:rPr>
          <w:rFonts w:cs="Calibri"/>
          <w:sz w:val="22"/>
          <w:u w:val="single"/>
        </w:rPr>
        <w:t>Pr</w:t>
      </w:r>
      <w:r w:rsidR="001F219C" w:rsidRPr="002C7116">
        <w:rPr>
          <w:rFonts w:cs="Calibri"/>
          <w:sz w:val="22"/>
          <w:u w:val="single"/>
        </w:rPr>
        <w:t>ognoza šteta na stambenom fondu</w:t>
      </w:r>
    </w:p>
    <w:p w14:paraId="775C4BFF" w14:textId="571F8528" w:rsidR="00410C07" w:rsidRPr="002C7116" w:rsidRDefault="00410C07" w:rsidP="00410C07">
      <w:r w:rsidRPr="002C7116">
        <w:t xml:space="preserve">Izračun procjene štete na stambenom fondu </w:t>
      </w:r>
      <w:r w:rsidR="00B627A0" w:rsidRPr="002C7116">
        <w:t>Općine Murter-Kornat</w:t>
      </w:r>
      <w:r w:rsidR="002C7116" w:rsidRPr="002C7116">
        <w:t xml:space="preserve">i </w:t>
      </w:r>
      <w:r w:rsidRPr="002C7116">
        <w:t>izrađuje se uz sljedeće pretpostavke:</w:t>
      </w:r>
    </w:p>
    <w:p w14:paraId="2ADC76AA" w14:textId="6F44386E" w:rsidR="00410C07" w:rsidRPr="00B10B67" w:rsidRDefault="00410C07" w:rsidP="002C7116">
      <w:pPr>
        <w:pStyle w:val="Odlomakpopisa"/>
        <w:spacing w:line="276" w:lineRule="auto"/>
      </w:pPr>
      <w:r w:rsidRPr="00B10B67">
        <w:t>potres jačine VI</w:t>
      </w:r>
      <w:r w:rsidR="002C7116" w:rsidRPr="00B10B67">
        <w:t>I</w:t>
      </w:r>
      <w:r w:rsidRPr="00B10B67">
        <w:t>Iº MCS ljestvice je pogodio Općinu;</w:t>
      </w:r>
    </w:p>
    <w:p w14:paraId="129D63D0" w14:textId="2180EBA7" w:rsidR="00904513" w:rsidRPr="00B10B67" w:rsidRDefault="00904513" w:rsidP="002C7116">
      <w:pPr>
        <w:pStyle w:val="Odlomakpopisa"/>
        <w:spacing w:line="276" w:lineRule="auto"/>
      </w:pPr>
      <w:r w:rsidRPr="00B10B67">
        <w:t xml:space="preserve">prema Karti potresnih područja Republike Hrvatske za 475 godina, područje </w:t>
      </w:r>
      <w:r w:rsidR="00B627A0" w:rsidRPr="00B10B67">
        <w:t>Općine Murter-Kornati</w:t>
      </w:r>
      <w:r w:rsidR="002C7116" w:rsidRPr="00B10B67">
        <w:t xml:space="preserve"> </w:t>
      </w:r>
      <w:r w:rsidRPr="00B10B67">
        <w:t>nalazi se u području s vršnom akceleracijom 0,</w:t>
      </w:r>
      <w:r w:rsidR="002C7116" w:rsidRPr="00B10B67">
        <w:t>196</w:t>
      </w:r>
      <w:r w:rsidRPr="00B10B67">
        <w:t xml:space="preserve"> g,</w:t>
      </w:r>
    </w:p>
    <w:p w14:paraId="66C12981" w14:textId="62EF288B" w:rsidR="00410C07" w:rsidRPr="00B10B67" w:rsidRDefault="00410C07" w:rsidP="002C7116">
      <w:pPr>
        <w:pStyle w:val="Odlomakpopisa"/>
        <w:spacing w:line="276" w:lineRule="auto"/>
      </w:pPr>
      <w:r w:rsidRPr="00B10B67">
        <w:t>trajanje potresa je 15 sekundi;</w:t>
      </w:r>
    </w:p>
    <w:p w14:paraId="0BF337D6" w14:textId="1CE020CA" w:rsidR="002C7116" w:rsidRPr="00B10B67" w:rsidRDefault="002C7116" w:rsidP="00C210B2">
      <w:pPr>
        <w:pStyle w:val="Odlomakpopisa"/>
        <w:spacing w:line="276" w:lineRule="auto"/>
      </w:pPr>
      <w:r w:rsidRPr="00B10B67">
        <w:t xml:space="preserve">broj stanovnika u Općini uvećan je za oko 10 000 budući da se procjena radi za najgori mogući slučaj (za vrijeme turističke sezone), dakle ukupan broj stanovnika u Općini iznosi </w:t>
      </w:r>
      <w:r w:rsidR="00842C35">
        <w:t>11934</w:t>
      </w:r>
      <w:r w:rsidRPr="00B10B67">
        <w:t>,</w:t>
      </w:r>
    </w:p>
    <w:p w14:paraId="1D94C6D0" w14:textId="7F4781B2" w:rsidR="00410C07" w:rsidRPr="00B10B67" w:rsidRDefault="00410C07" w:rsidP="002C7116">
      <w:pPr>
        <w:pStyle w:val="Odlomakpopisa"/>
        <w:spacing w:line="276" w:lineRule="auto"/>
      </w:pPr>
      <w:r w:rsidRPr="00B10B67">
        <w:t xml:space="preserve">ukupan broj </w:t>
      </w:r>
      <w:r w:rsidR="00F479DC" w:rsidRPr="00B10B67">
        <w:t>kućanstava</w:t>
      </w:r>
      <w:r w:rsidRPr="00B10B67">
        <w:t xml:space="preserve"> je </w:t>
      </w:r>
      <w:r w:rsidR="00842C35">
        <w:t>3 995</w:t>
      </w:r>
      <w:r w:rsidRPr="00B10B67">
        <w:t>;</w:t>
      </w:r>
    </w:p>
    <w:p w14:paraId="235569E6" w14:textId="0FC3A96E" w:rsidR="00904513" w:rsidRPr="00B10B67" w:rsidRDefault="00904513" w:rsidP="002C7116">
      <w:pPr>
        <w:pStyle w:val="Odlomakpopisa"/>
        <w:spacing w:line="276" w:lineRule="auto"/>
      </w:pPr>
      <w:r w:rsidRPr="00B10B67">
        <w:t xml:space="preserve">u cilju sagledavanja mogućih šteta korišten je proračun koji određuje štete na objektima po kategorijama gradnje, broj ranjenih i poginulih, </w:t>
      </w:r>
    </w:p>
    <w:p w14:paraId="4AC77FC2" w14:textId="77777777" w:rsidR="00410C07" w:rsidRPr="00B10B67" w:rsidRDefault="00410C07" w:rsidP="002C7116">
      <w:pPr>
        <w:pStyle w:val="Odlomakpopisa"/>
        <w:spacing w:line="276" w:lineRule="auto"/>
      </w:pPr>
      <w:r w:rsidRPr="00B10B67">
        <w:t>u trenutku potresa se svi stanovnici nalaze u stambenim zgradama.</w:t>
      </w:r>
    </w:p>
    <w:p w14:paraId="627D01D4" w14:textId="1F9C291E" w:rsidR="000B2FC5" w:rsidRDefault="000B2FC5" w:rsidP="002C529E">
      <w:pPr>
        <w:ind w:left="720"/>
        <w:rPr>
          <w:highlight w:val="yellow"/>
        </w:rPr>
      </w:pPr>
    </w:p>
    <w:p w14:paraId="44E22D41" w14:textId="33EEE9C9" w:rsidR="00B10B67" w:rsidRDefault="00B10B67" w:rsidP="002C529E">
      <w:pPr>
        <w:ind w:left="720"/>
        <w:rPr>
          <w:highlight w:val="yellow"/>
        </w:rPr>
      </w:pPr>
    </w:p>
    <w:p w14:paraId="6F8B8F52" w14:textId="58062BAF" w:rsidR="00B10B67" w:rsidRDefault="00B10B67" w:rsidP="002C529E">
      <w:pPr>
        <w:ind w:left="720"/>
        <w:rPr>
          <w:highlight w:val="yellow"/>
        </w:rPr>
      </w:pPr>
    </w:p>
    <w:p w14:paraId="7FC6ABD1" w14:textId="03BA6990" w:rsidR="00B10B67" w:rsidRDefault="00B10B67" w:rsidP="002C529E">
      <w:pPr>
        <w:ind w:left="720"/>
        <w:rPr>
          <w:highlight w:val="yellow"/>
        </w:rPr>
      </w:pPr>
    </w:p>
    <w:p w14:paraId="21707DE0" w14:textId="7399B591" w:rsidR="00B10B67" w:rsidRDefault="00B10B67" w:rsidP="002C529E">
      <w:pPr>
        <w:ind w:left="720"/>
        <w:rPr>
          <w:highlight w:val="yellow"/>
        </w:rPr>
      </w:pPr>
    </w:p>
    <w:p w14:paraId="1B8763A5" w14:textId="77777777" w:rsidR="00B10B67" w:rsidRPr="005A761D" w:rsidRDefault="00B10B67" w:rsidP="00842C35">
      <w:pPr>
        <w:rPr>
          <w:highlight w:val="yellow"/>
        </w:rPr>
      </w:pPr>
    </w:p>
    <w:p w14:paraId="70BBFF60" w14:textId="285BBDCF" w:rsidR="00410C07" w:rsidRPr="00B10B67" w:rsidRDefault="00410C07" w:rsidP="00410C07">
      <w:pPr>
        <w:rPr>
          <w:i/>
          <w:color w:val="54883D"/>
          <w:u w:val="single"/>
        </w:rPr>
      </w:pPr>
      <w:r w:rsidRPr="00B10B67">
        <w:rPr>
          <w:i/>
          <w:color w:val="54883D"/>
          <w:u w:val="single"/>
        </w:rPr>
        <w:lastRenderedPageBreak/>
        <w:t>Podjela ob</w:t>
      </w:r>
      <w:r w:rsidR="00934A00" w:rsidRPr="00B10B67">
        <w:rPr>
          <w:i/>
          <w:color w:val="54883D"/>
          <w:u w:val="single"/>
        </w:rPr>
        <w:t xml:space="preserve">jekata prema </w:t>
      </w:r>
      <w:proofErr w:type="spellStart"/>
      <w:r w:rsidR="006B3F48" w:rsidRPr="00B10B67">
        <w:rPr>
          <w:i/>
          <w:color w:val="54883D"/>
          <w:u w:val="single"/>
        </w:rPr>
        <w:t>prema</w:t>
      </w:r>
      <w:proofErr w:type="spellEnd"/>
      <w:r w:rsidR="006B3F48" w:rsidRPr="00B10B67">
        <w:rPr>
          <w:i/>
          <w:color w:val="54883D"/>
          <w:u w:val="single"/>
        </w:rPr>
        <w:t xml:space="preserve"> tipu građevina i razredu ranjivosti</w:t>
      </w:r>
    </w:p>
    <w:p w14:paraId="6BA3339C" w14:textId="3C08B880" w:rsidR="006B3F48" w:rsidRPr="00B10B67" w:rsidRDefault="006B3F48" w:rsidP="006B3F48">
      <w:pPr>
        <w:keepNext/>
        <w:jc w:val="center"/>
        <w:rPr>
          <w:rFonts w:eastAsia="Calibri"/>
          <w:b/>
          <w:color w:val="54883D"/>
          <w:sz w:val="20"/>
          <w:szCs w:val="20"/>
        </w:rPr>
      </w:pPr>
      <w:r w:rsidRPr="00B10B67">
        <w:rPr>
          <w:rFonts w:eastAsia="Calibri"/>
          <w:b/>
          <w:color w:val="54883D"/>
          <w:sz w:val="20"/>
          <w:szCs w:val="20"/>
        </w:rPr>
        <w:t xml:space="preserve">Tablica </w:t>
      </w:r>
      <w:r w:rsidRPr="00B10B67">
        <w:rPr>
          <w:rFonts w:eastAsia="Calibri"/>
          <w:b/>
          <w:color w:val="54883D"/>
          <w:sz w:val="20"/>
          <w:szCs w:val="20"/>
        </w:rPr>
        <w:fldChar w:fldCharType="begin"/>
      </w:r>
      <w:r w:rsidRPr="00B10B67">
        <w:rPr>
          <w:rFonts w:eastAsia="Calibri"/>
          <w:b/>
          <w:color w:val="54883D"/>
          <w:sz w:val="20"/>
          <w:szCs w:val="20"/>
        </w:rPr>
        <w:instrText xml:space="preserve"> SEQ Tabela \* ARABIC </w:instrText>
      </w:r>
      <w:r w:rsidRPr="00B10B67">
        <w:rPr>
          <w:rFonts w:eastAsia="Calibri"/>
          <w:b/>
          <w:color w:val="54883D"/>
          <w:sz w:val="20"/>
          <w:szCs w:val="20"/>
        </w:rPr>
        <w:fldChar w:fldCharType="separate"/>
      </w:r>
      <w:r w:rsidR="00BF5AB3">
        <w:rPr>
          <w:rFonts w:eastAsia="Calibri"/>
          <w:b/>
          <w:noProof/>
          <w:color w:val="54883D"/>
          <w:sz w:val="20"/>
          <w:szCs w:val="20"/>
        </w:rPr>
        <w:t>16</w:t>
      </w:r>
      <w:r w:rsidRPr="00B10B67">
        <w:rPr>
          <w:rFonts w:eastAsia="Calibri"/>
          <w:b/>
          <w:color w:val="54883D"/>
          <w:sz w:val="20"/>
          <w:szCs w:val="20"/>
        </w:rPr>
        <w:fldChar w:fldCharType="end"/>
      </w:r>
      <w:r w:rsidRPr="00B10B67">
        <w:rPr>
          <w:rFonts w:eastAsia="Calibri"/>
          <w:b/>
          <w:color w:val="54883D"/>
          <w:sz w:val="20"/>
          <w:szCs w:val="20"/>
        </w:rPr>
        <w:t>. Tipovi građevina</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6088"/>
      </w:tblGrid>
      <w:tr w:rsidR="006B3F48" w:rsidRPr="00B10B67" w14:paraId="21AEC913" w14:textId="77777777" w:rsidTr="00647A1F">
        <w:trPr>
          <w:jc w:val="center"/>
        </w:trPr>
        <w:tc>
          <w:tcPr>
            <w:tcW w:w="2972" w:type="dxa"/>
            <w:vAlign w:val="center"/>
          </w:tcPr>
          <w:p w14:paraId="6EFFE9AC" w14:textId="77777777" w:rsidR="006B3F48" w:rsidRPr="00B10B67" w:rsidRDefault="006B3F48" w:rsidP="00647A1F">
            <w:pPr>
              <w:spacing w:after="0" w:line="276" w:lineRule="auto"/>
              <w:jc w:val="center"/>
              <w:rPr>
                <w:b/>
                <w:sz w:val="20"/>
                <w:szCs w:val="20"/>
              </w:rPr>
            </w:pPr>
            <w:r w:rsidRPr="00B10B67">
              <w:rPr>
                <w:b/>
                <w:sz w:val="20"/>
                <w:szCs w:val="20"/>
              </w:rPr>
              <w:t>TIPOVI GRAĐEVINA</w:t>
            </w:r>
          </w:p>
        </w:tc>
        <w:tc>
          <w:tcPr>
            <w:tcW w:w="6088" w:type="dxa"/>
            <w:vAlign w:val="center"/>
          </w:tcPr>
          <w:p w14:paraId="6AB44B04" w14:textId="77777777" w:rsidR="006B3F48" w:rsidRPr="00B10B67" w:rsidRDefault="006B3F48" w:rsidP="00647A1F">
            <w:pPr>
              <w:spacing w:after="0" w:line="276" w:lineRule="auto"/>
              <w:jc w:val="center"/>
              <w:rPr>
                <w:b/>
                <w:sz w:val="20"/>
                <w:szCs w:val="20"/>
              </w:rPr>
            </w:pPr>
            <w:r w:rsidRPr="00B10B67">
              <w:rPr>
                <w:b/>
                <w:sz w:val="20"/>
                <w:szCs w:val="20"/>
              </w:rPr>
              <w:t>OPIS GRAĐEVINA</w:t>
            </w:r>
          </w:p>
        </w:tc>
      </w:tr>
      <w:tr w:rsidR="006B3F48" w:rsidRPr="00B10B67" w14:paraId="5C518CB4" w14:textId="77777777" w:rsidTr="00647A1F">
        <w:trPr>
          <w:jc w:val="center"/>
        </w:trPr>
        <w:tc>
          <w:tcPr>
            <w:tcW w:w="2972" w:type="dxa"/>
            <w:vAlign w:val="center"/>
          </w:tcPr>
          <w:p w14:paraId="4964919A" w14:textId="77777777" w:rsidR="006B3F48" w:rsidRPr="00B10B67" w:rsidRDefault="006B3F48" w:rsidP="00647A1F">
            <w:pPr>
              <w:spacing w:after="0" w:line="276" w:lineRule="auto"/>
              <w:rPr>
                <w:sz w:val="20"/>
                <w:szCs w:val="20"/>
              </w:rPr>
            </w:pPr>
            <w:r w:rsidRPr="00B10B67">
              <w:rPr>
                <w:sz w:val="20"/>
                <w:szCs w:val="20"/>
              </w:rPr>
              <w:t>Tip A  - I grupa objekata</w:t>
            </w:r>
          </w:p>
        </w:tc>
        <w:tc>
          <w:tcPr>
            <w:tcW w:w="6088" w:type="dxa"/>
            <w:vAlign w:val="center"/>
          </w:tcPr>
          <w:p w14:paraId="3232A786" w14:textId="1EEA5347" w:rsidR="006B3F48" w:rsidRPr="00B10B67" w:rsidRDefault="006B3F48" w:rsidP="00647A1F">
            <w:pPr>
              <w:spacing w:after="0" w:line="276" w:lineRule="auto"/>
              <w:rPr>
                <w:sz w:val="20"/>
                <w:szCs w:val="20"/>
              </w:rPr>
            </w:pPr>
            <w:r w:rsidRPr="00B10B67">
              <w:rPr>
                <w:sz w:val="20"/>
                <w:szCs w:val="20"/>
              </w:rPr>
              <w:t xml:space="preserve">zgrade od neobrađenog kamena, seoske građevine, kuće od nepečene opeke, kuće od nabijene gline (na području do </w:t>
            </w:r>
            <w:r w:rsidR="00D4228B" w:rsidRPr="00B10B67">
              <w:rPr>
                <w:sz w:val="20"/>
                <w:szCs w:val="20"/>
              </w:rPr>
              <w:t>9</w:t>
            </w:r>
            <w:r w:rsidRPr="00B10B67">
              <w:rPr>
                <w:sz w:val="20"/>
                <w:szCs w:val="20"/>
              </w:rPr>
              <w:t>%)</w:t>
            </w:r>
          </w:p>
        </w:tc>
      </w:tr>
      <w:tr w:rsidR="006B3F48" w:rsidRPr="00B10B67" w14:paraId="745A9086" w14:textId="77777777" w:rsidTr="00647A1F">
        <w:trPr>
          <w:jc w:val="center"/>
        </w:trPr>
        <w:tc>
          <w:tcPr>
            <w:tcW w:w="2972" w:type="dxa"/>
            <w:vAlign w:val="center"/>
          </w:tcPr>
          <w:p w14:paraId="3F8FCB1A" w14:textId="77777777" w:rsidR="006B3F48" w:rsidRPr="00B10B67" w:rsidRDefault="006B3F48" w:rsidP="00647A1F">
            <w:pPr>
              <w:spacing w:after="0" w:line="276" w:lineRule="auto"/>
              <w:rPr>
                <w:sz w:val="20"/>
                <w:szCs w:val="20"/>
              </w:rPr>
            </w:pPr>
            <w:r w:rsidRPr="00B10B67">
              <w:rPr>
                <w:sz w:val="20"/>
                <w:szCs w:val="20"/>
              </w:rPr>
              <w:t>Tip B – II grupa objekata</w:t>
            </w:r>
          </w:p>
        </w:tc>
        <w:tc>
          <w:tcPr>
            <w:tcW w:w="6088" w:type="dxa"/>
            <w:vAlign w:val="center"/>
          </w:tcPr>
          <w:p w14:paraId="0A6F8C00" w14:textId="5E7650E8" w:rsidR="006B3F48" w:rsidRPr="00B10B67" w:rsidRDefault="006B3F48" w:rsidP="00647A1F">
            <w:pPr>
              <w:spacing w:after="0" w:line="276" w:lineRule="auto"/>
              <w:rPr>
                <w:sz w:val="20"/>
                <w:szCs w:val="20"/>
              </w:rPr>
            </w:pPr>
            <w:r w:rsidRPr="00B10B67">
              <w:rPr>
                <w:sz w:val="20"/>
                <w:szCs w:val="20"/>
              </w:rPr>
              <w:t>zgrade od opeke, građevine od krupnih blokova, građevine s drvenom konstrukcijom, građevine iz tesanog prirodnog kamena (na području do 6</w:t>
            </w:r>
            <w:r w:rsidR="00D4228B" w:rsidRPr="00B10B67">
              <w:rPr>
                <w:sz w:val="20"/>
                <w:szCs w:val="20"/>
              </w:rPr>
              <w:t>7-72</w:t>
            </w:r>
            <w:r w:rsidRPr="00B10B67">
              <w:rPr>
                <w:sz w:val="20"/>
                <w:szCs w:val="20"/>
              </w:rPr>
              <w:t xml:space="preserve"> %)</w:t>
            </w:r>
          </w:p>
        </w:tc>
      </w:tr>
      <w:tr w:rsidR="006B3F48" w:rsidRPr="00B10B67" w14:paraId="03C3BBD3" w14:textId="77777777" w:rsidTr="00647A1F">
        <w:trPr>
          <w:jc w:val="center"/>
        </w:trPr>
        <w:tc>
          <w:tcPr>
            <w:tcW w:w="2972" w:type="dxa"/>
            <w:vAlign w:val="center"/>
          </w:tcPr>
          <w:p w14:paraId="51674B2E" w14:textId="77777777" w:rsidR="006B3F48" w:rsidRPr="00B10B67" w:rsidRDefault="006B3F48" w:rsidP="00647A1F">
            <w:pPr>
              <w:spacing w:after="0" w:line="276" w:lineRule="auto"/>
              <w:rPr>
                <w:sz w:val="20"/>
                <w:szCs w:val="20"/>
              </w:rPr>
            </w:pPr>
            <w:r w:rsidRPr="00B10B67">
              <w:rPr>
                <w:sz w:val="20"/>
                <w:szCs w:val="20"/>
              </w:rPr>
              <w:t>Tip C – III grupa objekata</w:t>
            </w:r>
          </w:p>
        </w:tc>
        <w:tc>
          <w:tcPr>
            <w:tcW w:w="6088" w:type="dxa"/>
            <w:vAlign w:val="center"/>
          </w:tcPr>
          <w:p w14:paraId="02BC1023" w14:textId="3674C185" w:rsidR="006B3F48" w:rsidRPr="00B10B67" w:rsidRDefault="006B3F48" w:rsidP="00647A1F">
            <w:pPr>
              <w:spacing w:after="0" w:line="276" w:lineRule="auto"/>
              <w:rPr>
                <w:sz w:val="20"/>
                <w:szCs w:val="20"/>
              </w:rPr>
            </w:pPr>
            <w:r w:rsidRPr="00B10B67">
              <w:rPr>
                <w:sz w:val="20"/>
                <w:szCs w:val="20"/>
              </w:rPr>
              <w:t>zgrade s armiranobetonskim i čeličnim skeletom, krupno-</w:t>
            </w:r>
            <w:proofErr w:type="spellStart"/>
            <w:r w:rsidRPr="00B10B67">
              <w:rPr>
                <w:sz w:val="20"/>
                <w:szCs w:val="20"/>
              </w:rPr>
              <w:t>panelne</w:t>
            </w:r>
            <w:proofErr w:type="spellEnd"/>
            <w:r w:rsidRPr="00B10B67">
              <w:rPr>
                <w:sz w:val="20"/>
                <w:szCs w:val="20"/>
              </w:rPr>
              <w:t xml:space="preserve"> zgrade, dobro građene drvene zgrade (na području do </w:t>
            </w:r>
            <w:r w:rsidR="00D4228B" w:rsidRPr="00B10B67">
              <w:rPr>
                <w:sz w:val="20"/>
                <w:szCs w:val="20"/>
              </w:rPr>
              <w:t>12-24</w:t>
            </w:r>
            <w:r w:rsidRPr="00B10B67">
              <w:rPr>
                <w:sz w:val="20"/>
                <w:szCs w:val="20"/>
              </w:rPr>
              <w:t>%)</w:t>
            </w:r>
          </w:p>
        </w:tc>
      </w:tr>
    </w:tbl>
    <w:p w14:paraId="07094E79" w14:textId="77777777" w:rsidR="006B3F48" w:rsidRPr="00B10B67" w:rsidRDefault="006B3F48" w:rsidP="006B3F48">
      <w:pPr>
        <w:jc w:val="center"/>
        <w:rPr>
          <w:i/>
          <w:color w:val="54883D"/>
          <w:sz w:val="20"/>
          <w:szCs w:val="20"/>
        </w:rPr>
      </w:pPr>
      <w:r w:rsidRPr="00B10B67">
        <w:rPr>
          <w:i/>
          <w:color w:val="54883D"/>
          <w:sz w:val="20"/>
          <w:szCs w:val="20"/>
        </w:rPr>
        <w:t>Izvor: dr. Ratko Stojanović, Zaštita i spašavanje ljudi i materijalnih dobara u vanrednim situacijama, Beograd, 1984. god.</w:t>
      </w:r>
    </w:p>
    <w:p w14:paraId="304CC47D" w14:textId="77777777" w:rsidR="00F8528F" w:rsidRPr="005A761D" w:rsidRDefault="00F8528F" w:rsidP="00410C07">
      <w:pPr>
        <w:rPr>
          <w:highlight w:val="yellow"/>
        </w:rPr>
      </w:pPr>
    </w:p>
    <w:p w14:paraId="4B92D284" w14:textId="36644370" w:rsidR="00D73008" w:rsidRPr="00B10B67" w:rsidRDefault="00D73008" w:rsidP="00D73008">
      <w:pPr>
        <w:pStyle w:val="Opisslike"/>
        <w:rPr>
          <w:u w:val="single"/>
        </w:rPr>
      </w:pPr>
      <w:r w:rsidRPr="00B10B67">
        <w:rPr>
          <w:rFonts w:eastAsia="Calibri"/>
        </w:rPr>
        <w:t xml:space="preserve">Tablica </w:t>
      </w:r>
      <w:r w:rsidRPr="00B10B67">
        <w:rPr>
          <w:rFonts w:eastAsia="Calibri"/>
          <w:bCs w:val="0"/>
        </w:rPr>
        <w:fldChar w:fldCharType="begin"/>
      </w:r>
      <w:r w:rsidRPr="00B10B67">
        <w:rPr>
          <w:rFonts w:eastAsia="Calibri"/>
        </w:rPr>
        <w:instrText xml:space="preserve"> SEQ Tabela \* ARABIC </w:instrText>
      </w:r>
      <w:r w:rsidRPr="00B10B67">
        <w:rPr>
          <w:rFonts w:eastAsia="Calibri"/>
          <w:bCs w:val="0"/>
        </w:rPr>
        <w:fldChar w:fldCharType="separate"/>
      </w:r>
      <w:r w:rsidR="00BF5AB3">
        <w:rPr>
          <w:rFonts w:eastAsia="Calibri"/>
          <w:noProof/>
        </w:rPr>
        <w:t>17</w:t>
      </w:r>
      <w:r w:rsidRPr="00B10B67">
        <w:rPr>
          <w:rFonts w:eastAsia="Calibri"/>
          <w:bCs w:val="0"/>
          <w:noProof/>
        </w:rPr>
        <w:fldChar w:fldCharType="end"/>
      </w:r>
      <w:r w:rsidRPr="00B10B67">
        <w:rPr>
          <w:rFonts w:eastAsia="Calibri"/>
        </w:rPr>
        <w:t>.</w:t>
      </w:r>
      <w:r w:rsidRPr="00B10B67">
        <w:t xml:space="preserve"> Razredi ranjivosti različitih tipova zgrada (EMS-98)</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4673"/>
        <w:gridCol w:w="709"/>
        <w:gridCol w:w="658"/>
        <w:gridCol w:w="51"/>
        <w:gridCol w:w="44"/>
        <w:gridCol w:w="660"/>
        <w:gridCol w:w="71"/>
        <w:gridCol w:w="684"/>
        <w:gridCol w:w="47"/>
        <w:gridCol w:w="708"/>
        <w:gridCol w:w="23"/>
        <w:gridCol w:w="732"/>
      </w:tblGrid>
      <w:tr w:rsidR="00D73008" w:rsidRPr="00B10B67" w14:paraId="34CC0295" w14:textId="77777777" w:rsidTr="00647A1F">
        <w:trPr>
          <w:trHeight w:val="231"/>
          <w:tblHeader/>
          <w:jc w:val="center"/>
        </w:trPr>
        <w:tc>
          <w:tcPr>
            <w:tcW w:w="4673" w:type="dxa"/>
            <w:vMerge w:val="restart"/>
            <w:vAlign w:val="center"/>
          </w:tcPr>
          <w:p w14:paraId="5AA2F947"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Tip konstrukcije</w:t>
            </w:r>
          </w:p>
        </w:tc>
        <w:tc>
          <w:tcPr>
            <w:tcW w:w="4387" w:type="dxa"/>
            <w:gridSpan w:val="11"/>
            <w:vAlign w:val="center"/>
          </w:tcPr>
          <w:p w14:paraId="39420524"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Razred ranjivosti</w:t>
            </w:r>
          </w:p>
        </w:tc>
      </w:tr>
      <w:tr w:rsidR="00D73008" w:rsidRPr="00B10B67" w14:paraId="5CEA4734" w14:textId="77777777" w:rsidTr="003E51C1">
        <w:trPr>
          <w:trHeight w:val="231"/>
          <w:tblHeader/>
          <w:jc w:val="center"/>
        </w:trPr>
        <w:tc>
          <w:tcPr>
            <w:tcW w:w="4673" w:type="dxa"/>
            <w:vMerge/>
            <w:vAlign w:val="center"/>
          </w:tcPr>
          <w:p w14:paraId="118BD311" w14:textId="77777777" w:rsidR="00D73008" w:rsidRPr="00B10B67" w:rsidRDefault="00D73008" w:rsidP="00647A1F">
            <w:pPr>
              <w:spacing w:before="120" w:after="120"/>
              <w:jc w:val="center"/>
              <w:rPr>
                <w:rFonts w:eastAsia="Calibri" w:cs="Times New Roman"/>
                <w:b/>
                <w:noProof/>
                <w:color w:val="auto"/>
                <w:sz w:val="20"/>
              </w:rPr>
            </w:pPr>
          </w:p>
        </w:tc>
        <w:tc>
          <w:tcPr>
            <w:tcW w:w="709" w:type="dxa"/>
            <w:vAlign w:val="center"/>
          </w:tcPr>
          <w:p w14:paraId="3C2CEAD9"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A</w:t>
            </w:r>
          </w:p>
        </w:tc>
        <w:tc>
          <w:tcPr>
            <w:tcW w:w="658" w:type="dxa"/>
            <w:vAlign w:val="center"/>
          </w:tcPr>
          <w:p w14:paraId="223A5F1A"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B</w:t>
            </w:r>
          </w:p>
        </w:tc>
        <w:tc>
          <w:tcPr>
            <w:tcW w:w="755" w:type="dxa"/>
            <w:gridSpan w:val="3"/>
            <w:vAlign w:val="center"/>
          </w:tcPr>
          <w:p w14:paraId="345F1AE0"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C</w:t>
            </w:r>
          </w:p>
        </w:tc>
        <w:tc>
          <w:tcPr>
            <w:tcW w:w="755" w:type="dxa"/>
            <w:gridSpan w:val="2"/>
            <w:vAlign w:val="center"/>
          </w:tcPr>
          <w:p w14:paraId="3F96C038"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D</w:t>
            </w:r>
          </w:p>
        </w:tc>
        <w:tc>
          <w:tcPr>
            <w:tcW w:w="755" w:type="dxa"/>
            <w:gridSpan w:val="2"/>
            <w:vAlign w:val="center"/>
          </w:tcPr>
          <w:p w14:paraId="1558EAB4"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E</w:t>
            </w:r>
          </w:p>
        </w:tc>
        <w:tc>
          <w:tcPr>
            <w:tcW w:w="755" w:type="dxa"/>
            <w:gridSpan w:val="2"/>
            <w:vAlign w:val="center"/>
          </w:tcPr>
          <w:p w14:paraId="0F30C460" w14:textId="77777777" w:rsidR="00D73008" w:rsidRPr="00B10B67" w:rsidRDefault="00D73008" w:rsidP="00647A1F">
            <w:pPr>
              <w:spacing w:before="120" w:after="120"/>
              <w:jc w:val="center"/>
              <w:rPr>
                <w:rFonts w:eastAsia="Calibri" w:cs="Times New Roman"/>
                <w:b/>
                <w:noProof/>
                <w:color w:val="auto"/>
                <w:sz w:val="20"/>
              </w:rPr>
            </w:pPr>
            <w:r w:rsidRPr="00B10B67">
              <w:rPr>
                <w:rFonts w:eastAsia="Calibri" w:cs="Times New Roman"/>
                <w:b/>
                <w:noProof/>
                <w:color w:val="auto"/>
                <w:sz w:val="20"/>
              </w:rPr>
              <w:t>F</w:t>
            </w:r>
          </w:p>
        </w:tc>
      </w:tr>
      <w:tr w:rsidR="00D73008" w:rsidRPr="00B10B67" w14:paraId="66460021" w14:textId="77777777" w:rsidTr="00647A1F">
        <w:trPr>
          <w:jc w:val="center"/>
        </w:trPr>
        <w:tc>
          <w:tcPr>
            <w:tcW w:w="9060" w:type="dxa"/>
            <w:gridSpan w:val="12"/>
            <w:vAlign w:val="center"/>
          </w:tcPr>
          <w:p w14:paraId="22BA75CD"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Zidane zgrade</w:t>
            </w:r>
          </w:p>
        </w:tc>
      </w:tr>
      <w:tr w:rsidR="00D73008" w:rsidRPr="00B10B67" w14:paraId="6D9EEDB1" w14:textId="77777777" w:rsidTr="003E51C1">
        <w:trPr>
          <w:jc w:val="center"/>
        </w:trPr>
        <w:tc>
          <w:tcPr>
            <w:tcW w:w="4673" w:type="dxa"/>
            <w:vAlign w:val="center"/>
          </w:tcPr>
          <w:p w14:paraId="267FD6D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prirodnog, lomljenog i neobrađenog kamena</w:t>
            </w:r>
          </w:p>
        </w:tc>
        <w:tc>
          <w:tcPr>
            <w:tcW w:w="709" w:type="dxa"/>
            <w:vAlign w:val="center"/>
          </w:tcPr>
          <w:p w14:paraId="1161E2AE"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658" w:type="dxa"/>
            <w:vAlign w:val="center"/>
          </w:tcPr>
          <w:p w14:paraId="7341E840"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4277E48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0C87AE19"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C2EA36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43EF08C"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1DEECD18" w14:textId="77777777" w:rsidTr="003E51C1">
        <w:trPr>
          <w:jc w:val="center"/>
        </w:trPr>
        <w:tc>
          <w:tcPr>
            <w:tcW w:w="4673" w:type="dxa"/>
            <w:vAlign w:val="center"/>
          </w:tcPr>
          <w:p w14:paraId="0511A06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nepečene opeke</w:t>
            </w:r>
          </w:p>
        </w:tc>
        <w:tc>
          <w:tcPr>
            <w:tcW w:w="709" w:type="dxa"/>
            <w:vAlign w:val="center"/>
          </w:tcPr>
          <w:p w14:paraId="1043681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658" w:type="dxa"/>
            <w:vAlign w:val="center"/>
          </w:tcPr>
          <w:p w14:paraId="04FBDCB9" w14:textId="77777777" w:rsidR="00D73008" w:rsidRPr="00B10B67" w:rsidRDefault="00D73008" w:rsidP="00647A1F">
            <w:pPr>
              <w:spacing w:before="120" w:after="120"/>
              <w:jc w:val="center"/>
              <w:rPr>
                <w:rFonts w:eastAsia="Calibri"/>
                <w:noProof/>
                <w:color w:val="auto"/>
                <w:sz w:val="20"/>
                <w:szCs w:val="20"/>
              </w:rPr>
            </w:pPr>
            <w:r w:rsidRPr="00B10B67">
              <w:rPr>
                <w:rFonts w:eastAsia="Calibri" w:cs="Times New Roman"/>
                <w:noProof/>
                <w:color w:val="auto"/>
                <w:sz w:val="20"/>
              </w:rPr>
              <mc:AlternateContent>
                <mc:Choice Requires="wps">
                  <w:drawing>
                    <wp:anchor distT="0" distB="0" distL="114300" distR="114300" simplePos="0" relativeHeight="251844608" behindDoc="0" locked="0" layoutInCell="1" allowOverlap="1" wp14:anchorId="05B86159" wp14:editId="0D7B4C35">
                      <wp:simplePos x="0" y="0"/>
                      <wp:positionH relativeFrom="column">
                        <wp:posOffset>-208915</wp:posOffset>
                      </wp:positionH>
                      <wp:positionV relativeFrom="paragraph">
                        <wp:posOffset>94615</wp:posOffset>
                      </wp:positionV>
                      <wp:extent cx="284480" cy="128905"/>
                      <wp:effectExtent l="0" t="0" r="20320" b="23495"/>
                      <wp:wrapNone/>
                      <wp:docPr id="946" name="Strelica lijevo-desn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1949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elica lijevo-desno 465" o:spid="_x0000_s1026" type="#_x0000_t69" style="position:absolute;margin-left:-16.45pt;margin-top:7.45pt;width:22.4pt;height:10.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" adj="4894" fillcolor="#54883d" strokecolor="#54883d" strokeweight="2pt">
                      <v:path arrowok="t"/>
                    </v:shape>
                  </w:pict>
                </mc:Fallback>
              </mc:AlternateContent>
            </w:r>
          </w:p>
        </w:tc>
        <w:tc>
          <w:tcPr>
            <w:tcW w:w="755" w:type="dxa"/>
            <w:gridSpan w:val="3"/>
            <w:vAlign w:val="center"/>
          </w:tcPr>
          <w:p w14:paraId="4D4F4D71"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65AD6A4"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5E955A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388B0AE"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3008EBC" w14:textId="77777777" w:rsidTr="003E51C1">
        <w:trPr>
          <w:jc w:val="center"/>
        </w:trPr>
        <w:tc>
          <w:tcPr>
            <w:tcW w:w="4673" w:type="dxa"/>
            <w:vAlign w:val="center"/>
          </w:tcPr>
          <w:p w14:paraId="6D3EC8F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grubo obrađenog kamena</w:t>
            </w:r>
          </w:p>
        </w:tc>
        <w:tc>
          <w:tcPr>
            <w:tcW w:w="709" w:type="dxa"/>
            <w:vAlign w:val="center"/>
          </w:tcPr>
          <w:p w14:paraId="1CAF9A5F"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17C1F9A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3"/>
            <w:vAlign w:val="center"/>
          </w:tcPr>
          <w:p w14:paraId="0793CFB8"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C947AF8"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73E4D9D"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2C3471DA"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27577832" w14:textId="77777777" w:rsidTr="003E51C1">
        <w:trPr>
          <w:jc w:val="center"/>
        </w:trPr>
        <w:tc>
          <w:tcPr>
            <w:tcW w:w="4673" w:type="dxa"/>
            <w:vAlign w:val="center"/>
          </w:tcPr>
          <w:p w14:paraId="7770BAA1"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Od obrađenog kamena</w:t>
            </w:r>
          </w:p>
        </w:tc>
        <w:tc>
          <w:tcPr>
            <w:tcW w:w="709" w:type="dxa"/>
            <w:vAlign w:val="center"/>
          </w:tcPr>
          <w:p w14:paraId="3AB4A7E7"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3F9A14AC"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5632" behindDoc="0" locked="0" layoutInCell="1" allowOverlap="1" wp14:anchorId="4E273B8F" wp14:editId="5224C087">
                      <wp:simplePos x="0" y="0"/>
                      <wp:positionH relativeFrom="column">
                        <wp:posOffset>198120</wp:posOffset>
                      </wp:positionH>
                      <wp:positionV relativeFrom="paragraph">
                        <wp:posOffset>60325</wp:posOffset>
                      </wp:positionV>
                      <wp:extent cx="284480" cy="128905"/>
                      <wp:effectExtent l="0" t="0" r="20320" b="23495"/>
                      <wp:wrapNone/>
                      <wp:docPr id="947" name="Strelica lijevo-desn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6496" id="Strelica lijevo-desno 466" o:spid="_x0000_s1026" type="#_x0000_t69" style="position:absolute;margin-left:15.6pt;margin-top:4.75pt;width:22.4pt;height:10.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" adj="4894" fillcolor="#54883d" strokecolor="#54883d" strokeweight="2pt">
                      <v:path arrowok="t"/>
                    </v:shape>
                  </w:pict>
                </mc:Fallback>
              </mc:AlternateContent>
            </w:r>
          </w:p>
        </w:tc>
        <w:tc>
          <w:tcPr>
            <w:tcW w:w="755" w:type="dxa"/>
            <w:gridSpan w:val="3"/>
            <w:vAlign w:val="center"/>
          </w:tcPr>
          <w:p w14:paraId="1517D677"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4E8B4DC0"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51329345"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C4893B6"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63465DB4" w14:textId="77777777" w:rsidTr="003E51C1">
        <w:trPr>
          <w:jc w:val="center"/>
        </w:trPr>
        <w:tc>
          <w:tcPr>
            <w:tcW w:w="4673" w:type="dxa"/>
            <w:vAlign w:val="center"/>
          </w:tcPr>
          <w:p w14:paraId="61AAF027"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Nearmirane, od proizvedenih zidnih elemenata</w:t>
            </w:r>
          </w:p>
        </w:tc>
        <w:tc>
          <w:tcPr>
            <w:tcW w:w="709" w:type="dxa"/>
            <w:vAlign w:val="center"/>
          </w:tcPr>
          <w:p w14:paraId="75CBE7C6"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2A878E71"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3"/>
            <w:vAlign w:val="center"/>
          </w:tcPr>
          <w:p w14:paraId="2D70541A"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957351F"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19DD1A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0E8018DC"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1612EF4" w14:textId="77777777" w:rsidTr="003E51C1">
        <w:trPr>
          <w:jc w:val="center"/>
        </w:trPr>
        <w:tc>
          <w:tcPr>
            <w:tcW w:w="4673" w:type="dxa"/>
            <w:vAlign w:val="center"/>
          </w:tcPr>
          <w:p w14:paraId="1D859B8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Nearmirane, s armirano-betonskim stropovima</w:t>
            </w:r>
          </w:p>
        </w:tc>
        <w:tc>
          <w:tcPr>
            <w:tcW w:w="709" w:type="dxa"/>
            <w:vAlign w:val="center"/>
          </w:tcPr>
          <w:p w14:paraId="29AD7645"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7E9F0D2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36C98EEE"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6656" behindDoc="0" locked="0" layoutInCell="1" allowOverlap="1" wp14:anchorId="66FAE43E" wp14:editId="4212F943">
                      <wp:simplePos x="0" y="0"/>
                      <wp:positionH relativeFrom="column">
                        <wp:posOffset>-198755</wp:posOffset>
                      </wp:positionH>
                      <wp:positionV relativeFrom="paragraph">
                        <wp:posOffset>60325</wp:posOffset>
                      </wp:positionV>
                      <wp:extent cx="284480" cy="128905"/>
                      <wp:effectExtent l="0" t="0" r="20320" b="23495"/>
                      <wp:wrapNone/>
                      <wp:docPr id="948" name="Strelica lijevo-desn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9A28" id="Strelica lijevo-desno 467" o:spid="_x0000_s1026" type="#_x0000_t69" style="position:absolute;margin-left:-15.65pt;margin-top:4.75pt;width:22.4pt;height:1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6D7D059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04D7156"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6601E2A8"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62945D7D" w14:textId="77777777" w:rsidTr="003E51C1">
        <w:trPr>
          <w:jc w:val="center"/>
        </w:trPr>
        <w:tc>
          <w:tcPr>
            <w:tcW w:w="4673" w:type="dxa"/>
            <w:vAlign w:val="center"/>
          </w:tcPr>
          <w:p w14:paraId="3853445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Armirane ili s omeđenim zidovima</w:t>
            </w:r>
          </w:p>
        </w:tc>
        <w:tc>
          <w:tcPr>
            <w:tcW w:w="709" w:type="dxa"/>
            <w:vAlign w:val="center"/>
          </w:tcPr>
          <w:p w14:paraId="6D72C28E"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669EBDD1"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72E4DB0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50B4AA03"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7680" behindDoc="0" locked="0" layoutInCell="1" allowOverlap="1" wp14:anchorId="6CF157E7" wp14:editId="01C62D96">
                      <wp:simplePos x="0" y="0"/>
                      <wp:positionH relativeFrom="column">
                        <wp:posOffset>266700</wp:posOffset>
                      </wp:positionH>
                      <wp:positionV relativeFrom="paragraph">
                        <wp:posOffset>111760</wp:posOffset>
                      </wp:positionV>
                      <wp:extent cx="284480" cy="128905"/>
                      <wp:effectExtent l="0" t="0" r="20320" b="23495"/>
                      <wp:wrapNone/>
                      <wp:docPr id="949" name="Strelica lijevo-desno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52102" id="Strelica lijevo-desno 468" o:spid="_x0000_s1026" type="#_x0000_t69" style="position:absolute;margin-left:21pt;margin-top:8.8pt;width:22.4pt;height:10.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3DEB0DBB"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7D7A9433"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AF2AAF7" w14:textId="77777777" w:rsidTr="00647A1F">
        <w:trPr>
          <w:jc w:val="center"/>
        </w:trPr>
        <w:tc>
          <w:tcPr>
            <w:tcW w:w="9060" w:type="dxa"/>
            <w:gridSpan w:val="12"/>
            <w:vAlign w:val="center"/>
          </w:tcPr>
          <w:p w14:paraId="70D37314"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Armirano-betonske zgrade</w:t>
            </w:r>
          </w:p>
        </w:tc>
      </w:tr>
      <w:tr w:rsidR="00D73008" w:rsidRPr="00B10B67" w14:paraId="3B0FD4FC" w14:textId="77777777" w:rsidTr="003E51C1">
        <w:trPr>
          <w:jc w:val="center"/>
        </w:trPr>
        <w:tc>
          <w:tcPr>
            <w:tcW w:w="4673" w:type="dxa"/>
            <w:vAlign w:val="center"/>
          </w:tcPr>
          <w:p w14:paraId="4A95CABA"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Okvirne, neprojektirane za potres</w:t>
            </w:r>
          </w:p>
        </w:tc>
        <w:tc>
          <w:tcPr>
            <w:tcW w:w="709" w:type="dxa"/>
            <w:vAlign w:val="center"/>
          </w:tcPr>
          <w:p w14:paraId="6F8F2B4B"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627CC166"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67144849"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1025F762"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B901C6E"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029F79C9"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5AA56652" w14:textId="77777777" w:rsidTr="003E51C1">
        <w:trPr>
          <w:jc w:val="center"/>
        </w:trPr>
        <w:tc>
          <w:tcPr>
            <w:tcW w:w="4673" w:type="dxa"/>
            <w:vAlign w:val="center"/>
          </w:tcPr>
          <w:p w14:paraId="696A8D8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Okvirne, umjerene potresne otpornosti</w:t>
            </w:r>
          </w:p>
        </w:tc>
        <w:tc>
          <w:tcPr>
            <w:tcW w:w="709" w:type="dxa"/>
            <w:vAlign w:val="center"/>
          </w:tcPr>
          <w:p w14:paraId="37C47DE9"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081F35E1"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3062B13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553622FD"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8704" behindDoc="0" locked="0" layoutInCell="1" allowOverlap="1" wp14:anchorId="2ACF7FED" wp14:editId="756B75EC">
                      <wp:simplePos x="0" y="0"/>
                      <wp:positionH relativeFrom="column">
                        <wp:posOffset>284480</wp:posOffset>
                      </wp:positionH>
                      <wp:positionV relativeFrom="paragraph">
                        <wp:posOffset>103505</wp:posOffset>
                      </wp:positionV>
                      <wp:extent cx="284480" cy="128905"/>
                      <wp:effectExtent l="0" t="0" r="20320" b="23495"/>
                      <wp:wrapNone/>
                      <wp:docPr id="936" name="Strelica lijevo-desno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1B689" id="Strelica lijevo-desno 474" o:spid="_x0000_s1026" type="#_x0000_t69" style="position:absolute;margin-left:22.4pt;margin-top:8.15pt;width:22.4pt;height:10.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18E915B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40F38E43"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63078AED" w14:textId="77777777" w:rsidTr="003E51C1">
        <w:trPr>
          <w:jc w:val="center"/>
        </w:trPr>
        <w:tc>
          <w:tcPr>
            <w:tcW w:w="4673" w:type="dxa"/>
            <w:vAlign w:val="center"/>
          </w:tcPr>
          <w:p w14:paraId="16534AA8"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Okvirne, velike potresne otpornosti</w:t>
            </w:r>
          </w:p>
        </w:tc>
        <w:tc>
          <w:tcPr>
            <w:tcW w:w="709" w:type="dxa"/>
            <w:vAlign w:val="center"/>
          </w:tcPr>
          <w:p w14:paraId="1463D3F8"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54C788C4"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05D69F79"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5B0976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32AC6DC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49728" behindDoc="0" locked="0" layoutInCell="1" allowOverlap="1" wp14:anchorId="3697D2E0" wp14:editId="7981A3D4">
                      <wp:simplePos x="0" y="0"/>
                      <wp:positionH relativeFrom="column">
                        <wp:posOffset>302260</wp:posOffset>
                      </wp:positionH>
                      <wp:positionV relativeFrom="paragraph">
                        <wp:posOffset>85725</wp:posOffset>
                      </wp:positionV>
                      <wp:extent cx="284480" cy="128905"/>
                      <wp:effectExtent l="0" t="0" r="20320" b="23495"/>
                      <wp:wrapNone/>
                      <wp:docPr id="224" name="Strelica lijevo-desn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8B6E" id="Strelica lijevo-desno 475" o:spid="_x0000_s1026" type="#_x0000_t69" style="position:absolute;margin-left:23.8pt;margin-top:6.75pt;width:22.4pt;height:10.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" adj="4894" fillcolor="#54883d" strokecolor="#54883d" strokeweight="2pt">
                      <v:path arrowok="t"/>
                    </v:shape>
                  </w:pict>
                </mc:Fallback>
              </mc:AlternateContent>
            </w:r>
            <w:r w:rsidRPr="00B10B67">
              <w:rPr>
                <w:rFonts w:eastAsia="Calibri" w:cs="Times New Roman"/>
                <w:noProof/>
                <w:color w:val="auto"/>
                <w:sz w:val="20"/>
              </w:rPr>
              <w:t>O</w:t>
            </w:r>
          </w:p>
        </w:tc>
        <w:tc>
          <w:tcPr>
            <w:tcW w:w="755" w:type="dxa"/>
            <w:gridSpan w:val="2"/>
            <w:vAlign w:val="center"/>
          </w:tcPr>
          <w:p w14:paraId="1BFD648F"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5D7B0D52" w14:textId="77777777" w:rsidTr="003E51C1">
        <w:trPr>
          <w:jc w:val="center"/>
        </w:trPr>
        <w:tc>
          <w:tcPr>
            <w:tcW w:w="4673" w:type="dxa"/>
            <w:vAlign w:val="center"/>
          </w:tcPr>
          <w:p w14:paraId="3369A327"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S nosivim zidovima, neprojektirane na potres</w:t>
            </w:r>
          </w:p>
        </w:tc>
        <w:tc>
          <w:tcPr>
            <w:tcW w:w="709" w:type="dxa"/>
            <w:vAlign w:val="center"/>
          </w:tcPr>
          <w:p w14:paraId="76A4EF13"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307498ED"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041B7AA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2D3D98E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0752" behindDoc="0" locked="0" layoutInCell="1" allowOverlap="1" wp14:anchorId="7D76EEA7" wp14:editId="56AE7993">
                      <wp:simplePos x="0" y="0"/>
                      <wp:positionH relativeFrom="column">
                        <wp:posOffset>-215900</wp:posOffset>
                      </wp:positionH>
                      <wp:positionV relativeFrom="paragraph">
                        <wp:posOffset>68580</wp:posOffset>
                      </wp:positionV>
                      <wp:extent cx="284480" cy="128905"/>
                      <wp:effectExtent l="0" t="0" r="20320" b="23495"/>
                      <wp:wrapNone/>
                      <wp:docPr id="950" name="Strelica lijevo-desno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E5BF" id="Strelica lijevo-desno 476" o:spid="_x0000_s1026" type="#_x0000_t69" style="position:absolute;margin-left:-17pt;margin-top:5.4pt;width:22.4pt;height:10.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" adj="4894" fillcolor="#54883d" strokecolor="#54883d" strokeweight="2pt">
                      <v:path arrowok="t"/>
                    </v:shape>
                  </w:pict>
                </mc:Fallback>
              </mc:AlternateContent>
            </w:r>
          </w:p>
        </w:tc>
        <w:tc>
          <w:tcPr>
            <w:tcW w:w="755" w:type="dxa"/>
            <w:gridSpan w:val="2"/>
            <w:vAlign w:val="center"/>
          </w:tcPr>
          <w:p w14:paraId="2F20E61C"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C289F7C"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0E719ED9" w14:textId="77777777" w:rsidTr="003E51C1">
        <w:trPr>
          <w:jc w:val="center"/>
        </w:trPr>
        <w:tc>
          <w:tcPr>
            <w:tcW w:w="4673" w:type="dxa"/>
            <w:vAlign w:val="center"/>
          </w:tcPr>
          <w:p w14:paraId="54BAE23F"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S nosivim zidovima, umjerene potresne otpornosti</w:t>
            </w:r>
          </w:p>
        </w:tc>
        <w:tc>
          <w:tcPr>
            <w:tcW w:w="709" w:type="dxa"/>
            <w:vAlign w:val="center"/>
          </w:tcPr>
          <w:p w14:paraId="20867477"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612EAA15"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563FD1F3"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69664DD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14C40C0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1776" behindDoc="0" locked="0" layoutInCell="1" allowOverlap="1" wp14:anchorId="7E7ACE72" wp14:editId="484EE7A5">
                      <wp:simplePos x="0" y="0"/>
                      <wp:positionH relativeFrom="column">
                        <wp:posOffset>-172720</wp:posOffset>
                      </wp:positionH>
                      <wp:positionV relativeFrom="paragraph">
                        <wp:posOffset>85725</wp:posOffset>
                      </wp:positionV>
                      <wp:extent cx="284480" cy="128905"/>
                      <wp:effectExtent l="0" t="0" r="20320" b="23495"/>
                      <wp:wrapNone/>
                      <wp:docPr id="951" name="Strelica lijevo-desno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F9EC" id="Strelica lijevo-desno 477" o:spid="_x0000_s1026" type="#_x0000_t69" style="position:absolute;margin-left:-13.6pt;margin-top:6.75pt;width:22.4pt;height:10.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" adj="4894" fillcolor="#54883d" strokecolor="#54883d" strokeweight="2pt">
                      <v:path arrowok="t"/>
                    </v:shape>
                  </w:pict>
                </mc:Fallback>
              </mc:AlternateContent>
            </w:r>
          </w:p>
        </w:tc>
        <w:tc>
          <w:tcPr>
            <w:tcW w:w="755" w:type="dxa"/>
            <w:gridSpan w:val="2"/>
            <w:vAlign w:val="center"/>
          </w:tcPr>
          <w:p w14:paraId="400EAF8E"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82BAF33" w14:textId="77777777" w:rsidTr="003E51C1">
        <w:trPr>
          <w:jc w:val="center"/>
        </w:trPr>
        <w:tc>
          <w:tcPr>
            <w:tcW w:w="4673" w:type="dxa"/>
            <w:vAlign w:val="center"/>
          </w:tcPr>
          <w:p w14:paraId="37E7B084"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S nosivim zidovima, velike potresne otpornosti</w:t>
            </w:r>
          </w:p>
        </w:tc>
        <w:tc>
          <w:tcPr>
            <w:tcW w:w="709" w:type="dxa"/>
            <w:vAlign w:val="center"/>
          </w:tcPr>
          <w:p w14:paraId="4E6B8EF2" w14:textId="77777777" w:rsidR="00D73008" w:rsidRPr="00B10B67" w:rsidRDefault="00D73008" w:rsidP="00647A1F">
            <w:pPr>
              <w:spacing w:before="120" w:after="120"/>
              <w:jc w:val="center"/>
              <w:rPr>
                <w:rFonts w:eastAsia="Calibri" w:cs="Times New Roman"/>
                <w:noProof/>
                <w:color w:val="auto"/>
                <w:sz w:val="20"/>
              </w:rPr>
            </w:pPr>
          </w:p>
        </w:tc>
        <w:tc>
          <w:tcPr>
            <w:tcW w:w="658" w:type="dxa"/>
            <w:vAlign w:val="center"/>
          </w:tcPr>
          <w:p w14:paraId="0F57AF56"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3"/>
            <w:vAlign w:val="center"/>
          </w:tcPr>
          <w:p w14:paraId="31EE2C6B"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92AC4DD" w14:textId="77777777" w:rsidR="00D73008" w:rsidRPr="00B10B67" w:rsidRDefault="00D73008" w:rsidP="00647A1F">
            <w:pPr>
              <w:spacing w:before="120" w:after="120"/>
              <w:jc w:val="center"/>
              <w:rPr>
                <w:rFonts w:eastAsia="Calibri" w:cs="Times New Roman"/>
                <w:noProof/>
                <w:color w:val="auto"/>
                <w:sz w:val="20"/>
              </w:rPr>
            </w:pPr>
          </w:p>
        </w:tc>
        <w:tc>
          <w:tcPr>
            <w:tcW w:w="755" w:type="dxa"/>
            <w:gridSpan w:val="2"/>
            <w:vAlign w:val="center"/>
          </w:tcPr>
          <w:p w14:paraId="18CF0A69"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O</w:t>
            </w:r>
          </w:p>
        </w:tc>
        <w:tc>
          <w:tcPr>
            <w:tcW w:w="755" w:type="dxa"/>
            <w:gridSpan w:val="2"/>
            <w:vAlign w:val="center"/>
          </w:tcPr>
          <w:p w14:paraId="59CF137E"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2800" behindDoc="0" locked="0" layoutInCell="1" allowOverlap="1" wp14:anchorId="16198514" wp14:editId="6C130576">
                      <wp:simplePos x="0" y="0"/>
                      <wp:positionH relativeFrom="column">
                        <wp:posOffset>-215900</wp:posOffset>
                      </wp:positionH>
                      <wp:positionV relativeFrom="paragraph">
                        <wp:posOffset>103505</wp:posOffset>
                      </wp:positionV>
                      <wp:extent cx="284480" cy="128905"/>
                      <wp:effectExtent l="0" t="0" r="20320" b="23495"/>
                      <wp:wrapNone/>
                      <wp:docPr id="952" name="Strelica lijevo-desn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88C9" id="Strelica lijevo-desno 478" o:spid="_x0000_s1026" type="#_x0000_t69" style="position:absolute;margin-left:-17pt;margin-top:8.15pt;width:22.4pt;height:1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" adj="4894" fillcolor="#54883d" strokecolor="#54883d" strokeweight="2pt">
                      <v:path arrowok="t"/>
                    </v:shape>
                  </w:pict>
                </mc:Fallback>
              </mc:AlternateContent>
            </w:r>
          </w:p>
        </w:tc>
      </w:tr>
      <w:tr w:rsidR="00D73008" w:rsidRPr="00B10B67" w14:paraId="297DA0ED" w14:textId="77777777" w:rsidTr="00647A1F">
        <w:trPr>
          <w:jc w:val="center"/>
        </w:trPr>
        <w:tc>
          <w:tcPr>
            <w:tcW w:w="9060" w:type="dxa"/>
            <w:gridSpan w:val="12"/>
            <w:vAlign w:val="center"/>
          </w:tcPr>
          <w:p w14:paraId="3EED1CFB"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Čelične zgrade</w:t>
            </w:r>
          </w:p>
        </w:tc>
      </w:tr>
      <w:tr w:rsidR="00D73008" w:rsidRPr="00B10B67" w14:paraId="448B18BB" w14:textId="77777777" w:rsidTr="003E51C1">
        <w:trPr>
          <w:jc w:val="center"/>
        </w:trPr>
        <w:tc>
          <w:tcPr>
            <w:tcW w:w="4673" w:type="dxa"/>
            <w:vAlign w:val="center"/>
          </w:tcPr>
          <w:p w14:paraId="53937279"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lastRenderedPageBreak/>
              <w:t>Čelične zgrade</w:t>
            </w:r>
          </w:p>
        </w:tc>
        <w:tc>
          <w:tcPr>
            <w:tcW w:w="709" w:type="dxa"/>
            <w:vAlign w:val="center"/>
          </w:tcPr>
          <w:p w14:paraId="5A9B65A5" w14:textId="77777777" w:rsidR="00D73008" w:rsidRPr="00B10B67" w:rsidRDefault="00D73008" w:rsidP="00647A1F">
            <w:pPr>
              <w:spacing w:before="120" w:after="120"/>
              <w:jc w:val="center"/>
              <w:rPr>
                <w:rFonts w:eastAsia="Calibri" w:cs="Times New Roman"/>
                <w:noProof/>
                <w:color w:val="auto"/>
                <w:sz w:val="20"/>
              </w:rPr>
            </w:pPr>
          </w:p>
        </w:tc>
        <w:tc>
          <w:tcPr>
            <w:tcW w:w="709" w:type="dxa"/>
            <w:gridSpan w:val="2"/>
            <w:vAlign w:val="center"/>
          </w:tcPr>
          <w:p w14:paraId="1697550B" w14:textId="77777777" w:rsidR="00D73008" w:rsidRPr="00B10B67" w:rsidRDefault="00D73008" w:rsidP="00647A1F">
            <w:pPr>
              <w:spacing w:before="120" w:after="120"/>
              <w:jc w:val="center"/>
              <w:rPr>
                <w:rFonts w:eastAsia="Calibri" w:cs="Times New Roman"/>
                <w:noProof/>
                <w:color w:val="auto"/>
                <w:sz w:val="20"/>
              </w:rPr>
            </w:pPr>
          </w:p>
        </w:tc>
        <w:tc>
          <w:tcPr>
            <w:tcW w:w="775" w:type="dxa"/>
            <w:gridSpan w:val="3"/>
            <w:vAlign w:val="center"/>
          </w:tcPr>
          <w:p w14:paraId="46A64244"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7348F82D"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5165CF82"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3824" behindDoc="0" locked="0" layoutInCell="1" allowOverlap="1" wp14:anchorId="30C57EB9" wp14:editId="239B469E">
                      <wp:simplePos x="0" y="0"/>
                      <wp:positionH relativeFrom="column">
                        <wp:posOffset>241300</wp:posOffset>
                      </wp:positionH>
                      <wp:positionV relativeFrom="paragraph">
                        <wp:posOffset>68580</wp:posOffset>
                      </wp:positionV>
                      <wp:extent cx="284480" cy="128905"/>
                      <wp:effectExtent l="0" t="0" r="20320" b="23495"/>
                      <wp:wrapNone/>
                      <wp:docPr id="953" name="Strelica lijevo-desno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4220" id="Strelica lijevo-desno 479" o:spid="_x0000_s1026" type="#_x0000_t69" style="position:absolute;margin-left:19pt;margin-top:5.4pt;width:22.4pt;height:10.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32" w:type="dxa"/>
            <w:vAlign w:val="center"/>
          </w:tcPr>
          <w:p w14:paraId="49D67D20" w14:textId="77777777" w:rsidR="00D73008" w:rsidRPr="00B10B67" w:rsidRDefault="00D73008" w:rsidP="00647A1F">
            <w:pPr>
              <w:spacing w:before="120" w:after="120"/>
              <w:jc w:val="center"/>
              <w:rPr>
                <w:rFonts w:eastAsia="Calibri" w:cs="Times New Roman"/>
                <w:noProof/>
                <w:color w:val="auto"/>
                <w:sz w:val="20"/>
              </w:rPr>
            </w:pPr>
          </w:p>
        </w:tc>
      </w:tr>
      <w:tr w:rsidR="00D73008" w:rsidRPr="00B10B67" w14:paraId="72286E53" w14:textId="77777777" w:rsidTr="00647A1F">
        <w:trPr>
          <w:jc w:val="center"/>
        </w:trPr>
        <w:tc>
          <w:tcPr>
            <w:tcW w:w="9060" w:type="dxa"/>
            <w:gridSpan w:val="12"/>
            <w:vAlign w:val="center"/>
          </w:tcPr>
          <w:p w14:paraId="27408B30"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Drvene zgrade</w:t>
            </w:r>
          </w:p>
        </w:tc>
      </w:tr>
      <w:tr w:rsidR="00D73008" w:rsidRPr="00B10B67" w14:paraId="722B646B" w14:textId="77777777" w:rsidTr="003E51C1">
        <w:trPr>
          <w:jc w:val="center"/>
        </w:trPr>
        <w:tc>
          <w:tcPr>
            <w:tcW w:w="4673" w:type="dxa"/>
            <w:vAlign w:val="center"/>
          </w:tcPr>
          <w:p w14:paraId="141D67B5"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w:t>Drvene zgrade</w:t>
            </w:r>
          </w:p>
        </w:tc>
        <w:tc>
          <w:tcPr>
            <w:tcW w:w="709" w:type="dxa"/>
            <w:vAlign w:val="center"/>
          </w:tcPr>
          <w:p w14:paraId="4720407A" w14:textId="77777777" w:rsidR="00D73008" w:rsidRPr="00B10B67" w:rsidRDefault="00D73008" w:rsidP="00647A1F">
            <w:pPr>
              <w:spacing w:before="120" w:after="120"/>
              <w:jc w:val="center"/>
              <w:rPr>
                <w:rFonts w:eastAsia="Calibri" w:cs="Times New Roman"/>
                <w:noProof/>
                <w:color w:val="auto"/>
                <w:sz w:val="20"/>
              </w:rPr>
            </w:pPr>
          </w:p>
        </w:tc>
        <w:tc>
          <w:tcPr>
            <w:tcW w:w="753" w:type="dxa"/>
            <w:gridSpan w:val="3"/>
            <w:vAlign w:val="center"/>
          </w:tcPr>
          <w:p w14:paraId="3B566B3A"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7D5C60EA" w14:textId="77777777" w:rsidR="00D73008" w:rsidRPr="00B10B67" w:rsidRDefault="00D73008" w:rsidP="00647A1F">
            <w:pPr>
              <w:spacing w:before="120" w:after="120"/>
              <w:jc w:val="center"/>
              <w:rPr>
                <w:rFonts w:eastAsia="Calibri" w:cs="Times New Roman"/>
                <w:noProof/>
                <w:color w:val="auto"/>
                <w:sz w:val="20"/>
              </w:rPr>
            </w:pPr>
          </w:p>
        </w:tc>
        <w:tc>
          <w:tcPr>
            <w:tcW w:w="731" w:type="dxa"/>
            <w:gridSpan w:val="2"/>
            <w:vAlign w:val="center"/>
          </w:tcPr>
          <w:p w14:paraId="5BFEF0D6" w14:textId="77777777" w:rsidR="00D73008" w:rsidRPr="00B10B67" w:rsidRDefault="00D73008" w:rsidP="00647A1F">
            <w:pPr>
              <w:spacing w:before="120" w:after="120"/>
              <w:jc w:val="center"/>
              <w:rPr>
                <w:rFonts w:eastAsia="Calibri" w:cs="Times New Roman"/>
                <w:noProof/>
                <w:color w:val="auto"/>
                <w:sz w:val="20"/>
              </w:rPr>
            </w:pPr>
            <w:r w:rsidRPr="00B10B67">
              <w:rPr>
                <w:rFonts w:eastAsia="Calibri" w:cs="Times New Roman"/>
                <w:noProof/>
                <w:color w:val="auto"/>
                <w:sz w:val="20"/>
              </w:rPr>
              <mc:AlternateContent>
                <mc:Choice Requires="wps">
                  <w:drawing>
                    <wp:anchor distT="0" distB="0" distL="114300" distR="114300" simplePos="0" relativeHeight="251854848" behindDoc="0" locked="0" layoutInCell="1" allowOverlap="1" wp14:anchorId="16F0D2D9" wp14:editId="2FD59232">
                      <wp:simplePos x="0" y="0"/>
                      <wp:positionH relativeFrom="column">
                        <wp:posOffset>258445</wp:posOffset>
                      </wp:positionH>
                      <wp:positionV relativeFrom="paragraph">
                        <wp:posOffset>77470</wp:posOffset>
                      </wp:positionV>
                      <wp:extent cx="284480" cy="128905"/>
                      <wp:effectExtent l="0" t="0" r="20320" b="23495"/>
                      <wp:wrapNone/>
                      <wp:docPr id="225" name="Strelica lijevo-desno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3FA7" id="Strelica lijevo-desno 225" o:spid="_x0000_s1026" type="#_x0000_t69" style="position:absolute;margin-left:20.35pt;margin-top:6.1pt;width:22.4pt;height:10.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" adj="4894" fillcolor="#54883d" strokecolor="#54883d" strokeweight="2pt">
                      <v:path arrowok="t"/>
                    </v:shape>
                  </w:pict>
                </mc:Fallback>
              </mc:AlternateContent>
            </w:r>
            <w:r w:rsidRPr="00B10B67">
              <w:rPr>
                <w:rFonts w:eastAsia="Calibri" w:cs="Times New Roman"/>
                <w:noProof/>
                <w:color w:val="auto"/>
                <w:sz w:val="20"/>
              </w:rPr>
              <w:t>O</w:t>
            </w:r>
          </w:p>
        </w:tc>
        <w:tc>
          <w:tcPr>
            <w:tcW w:w="731" w:type="dxa"/>
            <w:gridSpan w:val="2"/>
            <w:vAlign w:val="center"/>
          </w:tcPr>
          <w:p w14:paraId="5E6A1715" w14:textId="77777777" w:rsidR="00D73008" w:rsidRPr="00B10B67" w:rsidRDefault="00D73008" w:rsidP="00647A1F">
            <w:pPr>
              <w:spacing w:before="120" w:after="120"/>
              <w:jc w:val="center"/>
              <w:rPr>
                <w:rFonts w:eastAsia="Calibri" w:cs="Times New Roman"/>
                <w:noProof/>
                <w:color w:val="auto"/>
                <w:sz w:val="20"/>
              </w:rPr>
            </w:pPr>
          </w:p>
        </w:tc>
        <w:tc>
          <w:tcPr>
            <w:tcW w:w="732" w:type="dxa"/>
            <w:vAlign w:val="center"/>
          </w:tcPr>
          <w:p w14:paraId="27047C90" w14:textId="77777777" w:rsidR="00D73008" w:rsidRPr="00B10B67" w:rsidRDefault="00D73008" w:rsidP="00647A1F">
            <w:pPr>
              <w:spacing w:before="120" w:after="120"/>
              <w:jc w:val="center"/>
              <w:rPr>
                <w:rFonts w:eastAsia="Calibri" w:cs="Times New Roman"/>
                <w:noProof/>
                <w:color w:val="auto"/>
                <w:sz w:val="20"/>
              </w:rPr>
            </w:pPr>
          </w:p>
        </w:tc>
      </w:tr>
    </w:tbl>
    <w:p w14:paraId="399E46D5" w14:textId="0810383E" w:rsidR="00D73008" w:rsidRPr="00B10B67" w:rsidRDefault="00D73008" w:rsidP="00410C07"/>
    <w:p w14:paraId="4EBE4EDF" w14:textId="77777777" w:rsidR="0050332E" w:rsidRPr="002A4F5D" w:rsidRDefault="0050332E" w:rsidP="0050332E">
      <w:r w:rsidRPr="002A4F5D">
        <w:t>Prema navedenoj raspodjeli u Općini ima sljedeći postotak tipova zgrada prema razredu ranjivosti:</w:t>
      </w:r>
    </w:p>
    <w:p w14:paraId="75E49B72" w14:textId="453D7C2B" w:rsidR="0050332E" w:rsidRPr="002A4F5D" w:rsidRDefault="002A4F5D" w:rsidP="00112AAC">
      <w:pPr>
        <w:numPr>
          <w:ilvl w:val="0"/>
          <w:numId w:val="22"/>
        </w:numPr>
        <w:tabs>
          <w:tab w:val="left" w:pos="2445"/>
        </w:tabs>
        <w:spacing w:beforeLines="30" w:before="72" w:afterLines="30" w:after="72"/>
        <w:contextualSpacing/>
        <w:rPr>
          <w:color w:val="auto"/>
          <w:szCs w:val="22"/>
          <w:lang w:eastAsia="hr-HR"/>
        </w:rPr>
      </w:pPr>
      <w:r w:rsidRPr="002A4F5D">
        <w:rPr>
          <w:b/>
          <w:color w:val="auto"/>
          <w:szCs w:val="22"/>
          <w:lang w:eastAsia="hr-HR"/>
        </w:rPr>
        <w:t>1</w:t>
      </w:r>
      <w:r w:rsidR="00A730BC" w:rsidRPr="002A4F5D">
        <w:rPr>
          <w:b/>
          <w:color w:val="auto"/>
          <w:szCs w:val="22"/>
          <w:lang w:eastAsia="hr-HR"/>
        </w:rPr>
        <w:t>0</w:t>
      </w:r>
      <w:r w:rsidR="0050332E" w:rsidRPr="002A4F5D">
        <w:rPr>
          <w:b/>
          <w:color w:val="auto"/>
          <w:szCs w:val="22"/>
          <w:lang w:eastAsia="hr-HR"/>
        </w:rPr>
        <w:t xml:space="preserve">% </w:t>
      </w:r>
      <w:r w:rsidR="0050332E" w:rsidRPr="002A4F5D">
        <w:rPr>
          <w:color w:val="auto"/>
          <w:szCs w:val="22"/>
          <w:lang w:eastAsia="hr-HR"/>
        </w:rPr>
        <w:t>zgrada tipa A</w:t>
      </w:r>
    </w:p>
    <w:p w14:paraId="5E2C6DD5" w14:textId="520877D9"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4</w:t>
      </w:r>
      <w:r w:rsidR="002A4F5D" w:rsidRPr="002A4F5D">
        <w:rPr>
          <w:b/>
          <w:color w:val="auto"/>
          <w:szCs w:val="22"/>
          <w:lang w:eastAsia="hr-HR"/>
        </w:rPr>
        <w:t>0</w:t>
      </w:r>
      <w:r w:rsidR="0050332E" w:rsidRPr="002A4F5D">
        <w:rPr>
          <w:b/>
          <w:color w:val="auto"/>
          <w:szCs w:val="22"/>
          <w:lang w:eastAsia="hr-HR"/>
        </w:rPr>
        <w:t xml:space="preserve">% </w:t>
      </w:r>
      <w:r w:rsidR="0050332E" w:rsidRPr="002A4F5D">
        <w:rPr>
          <w:color w:val="auto"/>
          <w:szCs w:val="22"/>
          <w:lang w:eastAsia="hr-HR"/>
        </w:rPr>
        <w:t>zgrada tipa B</w:t>
      </w:r>
    </w:p>
    <w:p w14:paraId="697E6350" w14:textId="26F6BA17"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4</w:t>
      </w:r>
      <w:r w:rsidR="002A4F5D" w:rsidRPr="002A4F5D">
        <w:rPr>
          <w:b/>
          <w:color w:val="auto"/>
          <w:szCs w:val="22"/>
          <w:lang w:eastAsia="hr-HR"/>
        </w:rPr>
        <w:t>0</w:t>
      </w:r>
      <w:r w:rsidR="0050332E" w:rsidRPr="002A4F5D">
        <w:rPr>
          <w:b/>
          <w:color w:val="auto"/>
          <w:szCs w:val="22"/>
          <w:lang w:eastAsia="hr-HR"/>
        </w:rPr>
        <w:t xml:space="preserve">% </w:t>
      </w:r>
      <w:r w:rsidR="0050332E" w:rsidRPr="002A4F5D">
        <w:rPr>
          <w:color w:val="auto"/>
          <w:szCs w:val="22"/>
          <w:lang w:eastAsia="hr-HR"/>
        </w:rPr>
        <w:t>zgrada tipa C</w:t>
      </w:r>
    </w:p>
    <w:p w14:paraId="30B4D339" w14:textId="5EC547AE"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5</w:t>
      </w:r>
      <w:r w:rsidR="0050332E" w:rsidRPr="002A4F5D">
        <w:rPr>
          <w:b/>
          <w:color w:val="auto"/>
          <w:szCs w:val="22"/>
          <w:lang w:eastAsia="hr-HR"/>
        </w:rPr>
        <w:t xml:space="preserve">% </w:t>
      </w:r>
      <w:r w:rsidR="0050332E" w:rsidRPr="002A4F5D">
        <w:rPr>
          <w:color w:val="auto"/>
          <w:szCs w:val="22"/>
          <w:lang w:eastAsia="hr-HR"/>
        </w:rPr>
        <w:t>zgrada tipa D</w:t>
      </w:r>
    </w:p>
    <w:p w14:paraId="2417FF69" w14:textId="4B5C6698" w:rsidR="0050332E" w:rsidRPr="002A4F5D" w:rsidRDefault="00842C35" w:rsidP="00112AAC">
      <w:pPr>
        <w:numPr>
          <w:ilvl w:val="0"/>
          <w:numId w:val="22"/>
        </w:numPr>
        <w:tabs>
          <w:tab w:val="left" w:pos="2445"/>
        </w:tabs>
        <w:spacing w:beforeLines="30" w:before="72" w:afterLines="30" w:after="72"/>
        <w:contextualSpacing/>
        <w:rPr>
          <w:color w:val="auto"/>
          <w:szCs w:val="22"/>
          <w:lang w:eastAsia="hr-HR"/>
        </w:rPr>
      </w:pPr>
      <w:r>
        <w:rPr>
          <w:b/>
          <w:color w:val="auto"/>
          <w:szCs w:val="22"/>
          <w:lang w:eastAsia="hr-HR"/>
        </w:rPr>
        <w:t>5</w:t>
      </w:r>
      <w:r w:rsidR="0050332E" w:rsidRPr="002A4F5D">
        <w:rPr>
          <w:b/>
          <w:color w:val="auto"/>
          <w:szCs w:val="22"/>
          <w:lang w:eastAsia="hr-HR"/>
        </w:rPr>
        <w:t xml:space="preserve">% </w:t>
      </w:r>
      <w:r w:rsidR="0050332E" w:rsidRPr="002A4F5D">
        <w:rPr>
          <w:color w:val="auto"/>
          <w:szCs w:val="22"/>
          <w:lang w:eastAsia="hr-HR"/>
        </w:rPr>
        <w:t>zgrada tipa E</w:t>
      </w:r>
    </w:p>
    <w:p w14:paraId="47AE207B" w14:textId="6C710FA0" w:rsidR="0050332E" w:rsidRPr="002A4F5D" w:rsidRDefault="0050332E" w:rsidP="00112AAC">
      <w:pPr>
        <w:numPr>
          <w:ilvl w:val="0"/>
          <w:numId w:val="22"/>
        </w:numPr>
        <w:tabs>
          <w:tab w:val="left" w:pos="2445"/>
        </w:tabs>
        <w:spacing w:beforeLines="30" w:before="72" w:afterLines="30" w:after="72"/>
        <w:contextualSpacing/>
        <w:rPr>
          <w:color w:val="auto"/>
          <w:szCs w:val="22"/>
          <w:lang w:eastAsia="hr-HR"/>
        </w:rPr>
      </w:pPr>
      <w:r w:rsidRPr="002A4F5D">
        <w:rPr>
          <w:b/>
          <w:color w:val="auto"/>
          <w:szCs w:val="22"/>
          <w:lang w:eastAsia="hr-HR"/>
        </w:rPr>
        <w:t xml:space="preserve">0%  </w:t>
      </w:r>
      <w:r w:rsidRPr="002A4F5D">
        <w:rPr>
          <w:color w:val="auto"/>
          <w:szCs w:val="22"/>
          <w:lang w:eastAsia="hr-HR"/>
        </w:rPr>
        <w:t>zgrada tipa F</w:t>
      </w:r>
    </w:p>
    <w:p w14:paraId="3094077E" w14:textId="62A74576" w:rsidR="0050332E" w:rsidRDefault="0050332E" w:rsidP="0050332E">
      <w:pPr>
        <w:tabs>
          <w:tab w:val="left" w:pos="2445"/>
        </w:tabs>
        <w:spacing w:beforeLines="30" w:before="72" w:afterLines="30" w:after="72"/>
        <w:contextualSpacing/>
        <w:rPr>
          <w:color w:val="auto"/>
          <w:szCs w:val="22"/>
          <w:highlight w:val="yellow"/>
          <w:lang w:eastAsia="hr-HR"/>
        </w:rPr>
      </w:pPr>
    </w:p>
    <w:p w14:paraId="5075F1FE" w14:textId="77777777" w:rsidR="00573885" w:rsidRPr="005A761D" w:rsidRDefault="00573885" w:rsidP="0050332E">
      <w:pPr>
        <w:tabs>
          <w:tab w:val="left" w:pos="2445"/>
        </w:tabs>
        <w:spacing w:beforeLines="30" w:before="72" w:afterLines="30" w:after="72"/>
        <w:contextualSpacing/>
        <w:rPr>
          <w:color w:val="auto"/>
          <w:szCs w:val="22"/>
          <w:highlight w:val="yellow"/>
          <w:lang w:eastAsia="hr-HR"/>
        </w:rPr>
      </w:pPr>
    </w:p>
    <w:tbl>
      <w:tblPr>
        <w:tblStyle w:val="Reetkatablice"/>
        <w:tblW w:w="9769"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271"/>
        <w:gridCol w:w="1694"/>
        <w:gridCol w:w="1134"/>
        <w:gridCol w:w="1134"/>
        <w:gridCol w:w="1134"/>
        <w:gridCol w:w="1134"/>
        <w:gridCol w:w="1134"/>
        <w:gridCol w:w="1134"/>
      </w:tblGrid>
      <w:tr w:rsidR="00573885" w:rsidRPr="00093C64" w14:paraId="04C9257F" w14:textId="77777777" w:rsidTr="00E63F6A">
        <w:trPr>
          <w:trHeight w:val="211"/>
        </w:trPr>
        <w:tc>
          <w:tcPr>
            <w:tcW w:w="1271" w:type="dxa"/>
            <w:vMerge w:val="restart"/>
            <w:vAlign w:val="center"/>
          </w:tcPr>
          <w:p w14:paraId="78852904" w14:textId="77777777" w:rsidR="00573885" w:rsidRPr="00093C64" w:rsidRDefault="00573885" w:rsidP="00E63F6A">
            <w:pPr>
              <w:jc w:val="center"/>
              <w:rPr>
                <w:b/>
                <w:sz w:val="20"/>
                <w:szCs w:val="20"/>
              </w:rPr>
            </w:pPr>
            <w:r w:rsidRPr="00093C64">
              <w:rPr>
                <w:b/>
                <w:sz w:val="20"/>
                <w:szCs w:val="20"/>
              </w:rPr>
              <w:t>Tip gradnje</w:t>
            </w:r>
          </w:p>
        </w:tc>
        <w:tc>
          <w:tcPr>
            <w:tcW w:w="1694" w:type="dxa"/>
            <w:vMerge w:val="restart"/>
            <w:vAlign w:val="center"/>
          </w:tcPr>
          <w:p w14:paraId="27837CB6" w14:textId="77777777" w:rsidR="00573885" w:rsidRPr="00093C64" w:rsidRDefault="00573885" w:rsidP="00E63F6A">
            <w:pPr>
              <w:jc w:val="center"/>
              <w:rPr>
                <w:b/>
                <w:sz w:val="20"/>
                <w:szCs w:val="20"/>
              </w:rPr>
            </w:pPr>
            <w:r w:rsidRPr="00093C64">
              <w:rPr>
                <w:b/>
                <w:sz w:val="20"/>
                <w:szCs w:val="20"/>
              </w:rPr>
              <w:t xml:space="preserve">Ukupno stanova u Općini </w:t>
            </w:r>
            <w:r>
              <w:rPr>
                <w:b/>
                <w:sz w:val="20"/>
                <w:szCs w:val="20"/>
              </w:rPr>
              <w:t>Murter-Kornati</w:t>
            </w:r>
          </w:p>
        </w:tc>
        <w:tc>
          <w:tcPr>
            <w:tcW w:w="6804" w:type="dxa"/>
            <w:gridSpan w:val="6"/>
            <w:vAlign w:val="center"/>
          </w:tcPr>
          <w:p w14:paraId="7A540823" w14:textId="77777777" w:rsidR="00573885" w:rsidRPr="00093C64" w:rsidRDefault="00573885" w:rsidP="00E63F6A">
            <w:pPr>
              <w:jc w:val="center"/>
              <w:rPr>
                <w:b/>
                <w:sz w:val="20"/>
                <w:szCs w:val="20"/>
              </w:rPr>
            </w:pPr>
            <w:r w:rsidRPr="00093C64">
              <w:rPr>
                <w:b/>
                <w:sz w:val="20"/>
                <w:szCs w:val="20"/>
              </w:rPr>
              <w:t>OŠTEĆENJA</w:t>
            </w:r>
          </w:p>
        </w:tc>
      </w:tr>
      <w:tr w:rsidR="00573885" w:rsidRPr="00093C64" w14:paraId="797D9042" w14:textId="77777777" w:rsidTr="00E63F6A">
        <w:trPr>
          <w:trHeight w:val="165"/>
        </w:trPr>
        <w:tc>
          <w:tcPr>
            <w:tcW w:w="1271" w:type="dxa"/>
            <w:vMerge/>
            <w:vAlign w:val="center"/>
          </w:tcPr>
          <w:p w14:paraId="33B03980" w14:textId="77777777" w:rsidR="00573885" w:rsidRPr="00093C64" w:rsidRDefault="00573885" w:rsidP="00E63F6A">
            <w:pPr>
              <w:jc w:val="center"/>
              <w:rPr>
                <w:b/>
                <w:sz w:val="20"/>
                <w:szCs w:val="20"/>
              </w:rPr>
            </w:pPr>
          </w:p>
        </w:tc>
        <w:tc>
          <w:tcPr>
            <w:tcW w:w="1694" w:type="dxa"/>
            <w:vMerge/>
            <w:vAlign w:val="center"/>
          </w:tcPr>
          <w:p w14:paraId="0A9ABE77" w14:textId="77777777" w:rsidR="00573885" w:rsidRPr="00093C64" w:rsidRDefault="00573885" w:rsidP="00E63F6A">
            <w:pPr>
              <w:jc w:val="center"/>
              <w:rPr>
                <w:b/>
                <w:sz w:val="20"/>
                <w:szCs w:val="20"/>
              </w:rPr>
            </w:pPr>
          </w:p>
        </w:tc>
        <w:tc>
          <w:tcPr>
            <w:tcW w:w="1134" w:type="dxa"/>
            <w:vMerge w:val="restart"/>
            <w:vAlign w:val="center"/>
          </w:tcPr>
          <w:p w14:paraId="6D89A256" w14:textId="77777777" w:rsidR="00573885" w:rsidRPr="00093C64" w:rsidRDefault="00573885" w:rsidP="00E63F6A">
            <w:pPr>
              <w:jc w:val="center"/>
              <w:rPr>
                <w:b/>
                <w:sz w:val="20"/>
                <w:szCs w:val="20"/>
              </w:rPr>
            </w:pPr>
            <w:r w:rsidRPr="00093C64">
              <w:rPr>
                <w:sz w:val="20"/>
                <w:szCs w:val="20"/>
              </w:rPr>
              <w:t>Nema oštećenja</w:t>
            </w:r>
          </w:p>
        </w:tc>
        <w:tc>
          <w:tcPr>
            <w:tcW w:w="1134" w:type="dxa"/>
            <w:shd w:val="clear" w:color="auto" w:fill="DAEEF3" w:themeFill="accent5" w:themeFillTint="33"/>
            <w:vAlign w:val="center"/>
          </w:tcPr>
          <w:p w14:paraId="5425A58B" w14:textId="77777777" w:rsidR="00573885" w:rsidRPr="00093C64" w:rsidRDefault="00573885" w:rsidP="00E63F6A">
            <w:pPr>
              <w:jc w:val="center"/>
              <w:rPr>
                <w:b/>
                <w:sz w:val="20"/>
                <w:szCs w:val="20"/>
              </w:rPr>
            </w:pPr>
            <w:r w:rsidRPr="00093C64">
              <w:rPr>
                <w:b/>
                <w:sz w:val="20"/>
                <w:szCs w:val="20"/>
              </w:rPr>
              <w:t>I.</w:t>
            </w:r>
          </w:p>
        </w:tc>
        <w:tc>
          <w:tcPr>
            <w:tcW w:w="1134" w:type="dxa"/>
            <w:shd w:val="clear" w:color="auto" w:fill="92D050"/>
            <w:vAlign w:val="center"/>
          </w:tcPr>
          <w:p w14:paraId="434C9957" w14:textId="77777777" w:rsidR="00573885" w:rsidRPr="00093C64" w:rsidRDefault="00573885" w:rsidP="00E63F6A">
            <w:pPr>
              <w:jc w:val="center"/>
              <w:rPr>
                <w:b/>
                <w:sz w:val="20"/>
                <w:szCs w:val="20"/>
              </w:rPr>
            </w:pPr>
            <w:r w:rsidRPr="00093C64">
              <w:rPr>
                <w:b/>
                <w:sz w:val="20"/>
                <w:szCs w:val="20"/>
              </w:rPr>
              <w:t>II.</w:t>
            </w:r>
          </w:p>
        </w:tc>
        <w:tc>
          <w:tcPr>
            <w:tcW w:w="1134" w:type="dxa"/>
            <w:shd w:val="clear" w:color="auto" w:fill="FFFF00"/>
            <w:vAlign w:val="center"/>
          </w:tcPr>
          <w:p w14:paraId="6CA38242" w14:textId="77777777" w:rsidR="00573885" w:rsidRPr="00093C64" w:rsidRDefault="00573885" w:rsidP="00E63F6A">
            <w:pPr>
              <w:jc w:val="center"/>
              <w:rPr>
                <w:b/>
                <w:sz w:val="20"/>
                <w:szCs w:val="20"/>
              </w:rPr>
            </w:pPr>
            <w:r w:rsidRPr="00093C64">
              <w:rPr>
                <w:b/>
                <w:sz w:val="20"/>
                <w:szCs w:val="20"/>
              </w:rPr>
              <w:t>III.</w:t>
            </w:r>
          </w:p>
        </w:tc>
        <w:tc>
          <w:tcPr>
            <w:tcW w:w="1134" w:type="dxa"/>
            <w:shd w:val="clear" w:color="auto" w:fill="FFC000"/>
            <w:vAlign w:val="center"/>
          </w:tcPr>
          <w:p w14:paraId="57C90E25" w14:textId="77777777" w:rsidR="00573885" w:rsidRPr="00093C64" w:rsidRDefault="00573885" w:rsidP="00E63F6A">
            <w:pPr>
              <w:jc w:val="center"/>
              <w:rPr>
                <w:b/>
                <w:color w:val="auto"/>
                <w:sz w:val="20"/>
                <w:szCs w:val="20"/>
              </w:rPr>
            </w:pPr>
            <w:r w:rsidRPr="00093C64">
              <w:rPr>
                <w:b/>
                <w:color w:val="auto"/>
                <w:sz w:val="20"/>
                <w:szCs w:val="20"/>
              </w:rPr>
              <w:t>IV.</w:t>
            </w:r>
          </w:p>
        </w:tc>
        <w:tc>
          <w:tcPr>
            <w:tcW w:w="1134" w:type="dxa"/>
            <w:shd w:val="clear" w:color="auto" w:fill="FF0000"/>
            <w:vAlign w:val="center"/>
          </w:tcPr>
          <w:p w14:paraId="57307822" w14:textId="77777777" w:rsidR="00573885" w:rsidRPr="00093C64" w:rsidRDefault="00573885" w:rsidP="00E63F6A">
            <w:pPr>
              <w:jc w:val="center"/>
              <w:rPr>
                <w:b/>
                <w:sz w:val="20"/>
                <w:szCs w:val="20"/>
              </w:rPr>
            </w:pPr>
            <w:r w:rsidRPr="00093C64">
              <w:rPr>
                <w:b/>
                <w:sz w:val="20"/>
                <w:szCs w:val="20"/>
              </w:rPr>
              <w:t>V.</w:t>
            </w:r>
          </w:p>
        </w:tc>
      </w:tr>
      <w:tr w:rsidR="00573885" w:rsidRPr="00093C64" w14:paraId="2BEE4609" w14:textId="77777777" w:rsidTr="00842C35">
        <w:trPr>
          <w:trHeight w:val="319"/>
        </w:trPr>
        <w:tc>
          <w:tcPr>
            <w:tcW w:w="1271" w:type="dxa"/>
            <w:vMerge/>
            <w:vAlign w:val="center"/>
          </w:tcPr>
          <w:p w14:paraId="611420FF" w14:textId="77777777" w:rsidR="00573885" w:rsidRPr="00093C64" w:rsidRDefault="00573885" w:rsidP="00E63F6A">
            <w:pPr>
              <w:jc w:val="center"/>
              <w:rPr>
                <w:b/>
                <w:sz w:val="20"/>
                <w:szCs w:val="20"/>
              </w:rPr>
            </w:pPr>
          </w:p>
        </w:tc>
        <w:tc>
          <w:tcPr>
            <w:tcW w:w="1694" w:type="dxa"/>
            <w:vMerge/>
            <w:vAlign w:val="center"/>
          </w:tcPr>
          <w:p w14:paraId="5C42BB90" w14:textId="77777777" w:rsidR="00573885" w:rsidRPr="00093C64" w:rsidRDefault="00573885" w:rsidP="00E63F6A">
            <w:pPr>
              <w:jc w:val="center"/>
              <w:rPr>
                <w:b/>
                <w:sz w:val="20"/>
                <w:szCs w:val="20"/>
              </w:rPr>
            </w:pPr>
          </w:p>
        </w:tc>
        <w:tc>
          <w:tcPr>
            <w:tcW w:w="1134" w:type="dxa"/>
            <w:vMerge/>
            <w:vAlign w:val="center"/>
          </w:tcPr>
          <w:p w14:paraId="072276DB" w14:textId="77777777" w:rsidR="00573885" w:rsidRPr="00093C64" w:rsidRDefault="00573885" w:rsidP="00E63F6A">
            <w:pPr>
              <w:jc w:val="center"/>
              <w:rPr>
                <w:sz w:val="20"/>
                <w:szCs w:val="20"/>
              </w:rPr>
            </w:pPr>
          </w:p>
        </w:tc>
        <w:tc>
          <w:tcPr>
            <w:tcW w:w="1134" w:type="dxa"/>
            <w:shd w:val="clear" w:color="auto" w:fill="DAEEF3" w:themeFill="accent5" w:themeFillTint="33"/>
            <w:vAlign w:val="center"/>
          </w:tcPr>
          <w:p w14:paraId="5036667B" w14:textId="77777777" w:rsidR="00573885" w:rsidRPr="00093C64" w:rsidRDefault="00573885" w:rsidP="00E63F6A">
            <w:pPr>
              <w:jc w:val="center"/>
              <w:rPr>
                <w:sz w:val="20"/>
                <w:szCs w:val="20"/>
              </w:rPr>
            </w:pPr>
            <w:r w:rsidRPr="00093C64">
              <w:rPr>
                <w:sz w:val="20"/>
                <w:szCs w:val="20"/>
              </w:rPr>
              <w:t>Neznatno do blago oštećenje</w:t>
            </w:r>
          </w:p>
        </w:tc>
        <w:tc>
          <w:tcPr>
            <w:tcW w:w="1134" w:type="dxa"/>
            <w:shd w:val="clear" w:color="auto" w:fill="92D050"/>
            <w:vAlign w:val="center"/>
          </w:tcPr>
          <w:p w14:paraId="52065BFE" w14:textId="77777777" w:rsidR="00573885" w:rsidRPr="00093C64" w:rsidRDefault="00573885" w:rsidP="00E63F6A">
            <w:pPr>
              <w:jc w:val="center"/>
              <w:rPr>
                <w:sz w:val="20"/>
                <w:szCs w:val="20"/>
              </w:rPr>
            </w:pPr>
            <w:r w:rsidRPr="00093C64">
              <w:rPr>
                <w:sz w:val="20"/>
                <w:szCs w:val="20"/>
              </w:rPr>
              <w:t>Umjereno oštećenje</w:t>
            </w:r>
          </w:p>
        </w:tc>
        <w:tc>
          <w:tcPr>
            <w:tcW w:w="1134" w:type="dxa"/>
            <w:shd w:val="clear" w:color="auto" w:fill="FFFF00"/>
            <w:vAlign w:val="center"/>
          </w:tcPr>
          <w:p w14:paraId="5903FAE9" w14:textId="77777777" w:rsidR="00573885" w:rsidRPr="00093C64" w:rsidRDefault="00573885" w:rsidP="00E63F6A">
            <w:pPr>
              <w:jc w:val="center"/>
              <w:rPr>
                <w:sz w:val="20"/>
                <w:szCs w:val="20"/>
              </w:rPr>
            </w:pPr>
            <w:r w:rsidRPr="00093C64">
              <w:rPr>
                <w:sz w:val="20"/>
                <w:szCs w:val="20"/>
              </w:rPr>
              <w:t>Značajno do teško oštećenje</w:t>
            </w:r>
          </w:p>
        </w:tc>
        <w:tc>
          <w:tcPr>
            <w:tcW w:w="1134" w:type="dxa"/>
            <w:shd w:val="clear" w:color="auto" w:fill="FFC000"/>
            <w:vAlign w:val="center"/>
          </w:tcPr>
          <w:p w14:paraId="08BD9C1B" w14:textId="77777777" w:rsidR="00573885" w:rsidRPr="00093C64" w:rsidRDefault="00573885" w:rsidP="00E63F6A">
            <w:pPr>
              <w:jc w:val="center"/>
              <w:rPr>
                <w:color w:val="auto"/>
                <w:sz w:val="20"/>
                <w:szCs w:val="20"/>
              </w:rPr>
            </w:pPr>
            <w:r w:rsidRPr="00093C64">
              <w:rPr>
                <w:color w:val="auto"/>
                <w:sz w:val="20"/>
                <w:szCs w:val="20"/>
              </w:rPr>
              <w:t>Vrlo teško oštećenje</w:t>
            </w:r>
          </w:p>
        </w:tc>
        <w:tc>
          <w:tcPr>
            <w:tcW w:w="1134" w:type="dxa"/>
            <w:shd w:val="clear" w:color="auto" w:fill="FF0000"/>
            <w:vAlign w:val="center"/>
          </w:tcPr>
          <w:p w14:paraId="6D1A7B04" w14:textId="77777777" w:rsidR="00573885" w:rsidRPr="00093C64" w:rsidRDefault="00573885" w:rsidP="00E63F6A">
            <w:pPr>
              <w:jc w:val="center"/>
              <w:rPr>
                <w:sz w:val="20"/>
                <w:szCs w:val="20"/>
              </w:rPr>
            </w:pPr>
            <w:r w:rsidRPr="00093C64">
              <w:rPr>
                <w:sz w:val="20"/>
                <w:szCs w:val="20"/>
              </w:rPr>
              <w:t>Rušenje</w:t>
            </w:r>
          </w:p>
        </w:tc>
      </w:tr>
      <w:tr w:rsidR="00842C35" w:rsidRPr="00093C64" w14:paraId="30F01A61" w14:textId="77777777" w:rsidTr="00842C35">
        <w:trPr>
          <w:trHeight w:val="319"/>
        </w:trPr>
        <w:tc>
          <w:tcPr>
            <w:tcW w:w="1271" w:type="dxa"/>
            <w:vAlign w:val="center"/>
          </w:tcPr>
          <w:p w14:paraId="6F018B3A" w14:textId="77777777" w:rsidR="00842C35" w:rsidRPr="00093C64" w:rsidRDefault="00842C35" w:rsidP="00842C35">
            <w:pPr>
              <w:jc w:val="center"/>
              <w:rPr>
                <w:b/>
                <w:sz w:val="20"/>
                <w:szCs w:val="20"/>
              </w:rPr>
            </w:pPr>
            <w:r w:rsidRPr="00093C64">
              <w:rPr>
                <w:b/>
                <w:sz w:val="20"/>
                <w:szCs w:val="20"/>
              </w:rPr>
              <w:t>A</w:t>
            </w:r>
          </w:p>
        </w:tc>
        <w:tc>
          <w:tcPr>
            <w:tcW w:w="1694" w:type="dxa"/>
            <w:vAlign w:val="center"/>
          </w:tcPr>
          <w:p w14:paraId="2947269C" w14:textId="738EC3BF" w:rsidR="00842C35" w:rsidRPr="00842C35" w:rsidRDefault="00842C35" w:rsidP="00842C35">
            <w:pPr>
              <w:jc w:val="center"/>
              <w:rPr>
                <w:sz w:val="22"/>
                <w:szCs w:val="22"/>
              </w:rPr>
            </w:pPr>
            <w:r w:rsidRPr="00842C35">
              <w:rPr>
                <w:rFonts w:ascii="Calibri" w:hAnsi="Calibri" w:cs="Calibri"/>
                <w:color w:val="000000"/>
                <w:sz w:val="22"/>
                <w:szCs w:val="22"/>
              </w:rPr>
              <w:t>400</w:t>
            </w:r>
          </w:p>
        </w:tc>
        <w:tc>
          <w:tcPr>
            <w:tcW w:w="1134" w:type="dxa"/>
            <w:vAlign w:val="bottom"/>
          </w:tcPr>
          <w:p w14:paraId="29A0EFF0" w14:textId="6974FDA2"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1E2185AF" w14:textId="483328DC"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07124698" w14:textId="6DB3672C"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FFF00"/>
            <w:vAlign w:val="bottom"/>
          </w:tcPr>
          <w:p w14:paraId="632AFBA6" w14:textId="1689E85D" w:rsidR="00842C35" w:rsidRPr="00842C35" w:rsidRDefault="00842C35" w:rsidP="00842C35">
            <w:pPr>
              <w:jc w:val="center"/>
              <w:rPr>
                <w:sz w:val="22"/>
                <w:szCs w:val="22"/>
              </w:rPr>
            </w:pPr>
            <w:r w:rsidRPr="00842C35">
              <w:rPr>
                <w:rFonts w:ascii="Calibri" w:hAnsi="Calibri" w:cs="Calibri"/>
                <w:color w:val="000000"/>
                <w:sz w:val="22"/>
                <w:szCs w:val="22"/>
              </w:rPr>
              <w:t>80</w:t>
            </w:r>
          </w:p>
        </w:tc>
        <w:tc>
          <w:tcPr>
            <w:tcW w:w="1134" w:type="dxa"/>
            <w:shd w:val="clear" w:color="000000" w:fill="F79646"/>
            <w:vAlign w:val="bottom"/>
          </w:tcPr>
          <w:p w14:paraId="0305059F" w14:textId="43A4087C" w:rsidR="00842C35" w:rsidRPr="00842C35" w:rsidRDefault="00842C35" w:rsidP="00842C35">
            <w:pPr>
              <w:jc w:val="center"/>
              <w:rPr>
                <w:color w:val="auto"/>
                <w:sz w:val="22"/>
                <w:szCs w:val="22"/>
              </w:rPr>
            </w:pPr>
            <w:r w:rsidRPr="00842C35">
              <w:rPr>
                <w:rFonts w:ascii="Calibri" w:hAnsi="Calibri" w:cs="Calibri"/>
                <w:color w:val="000000"/>
                <w:sz w:val="22"/>
                <w:szCs w:val="22"/>
              </w:rPr>
              <w:t>240</w:t>
            </w:r>
          </w:p>
        </w:tc>
        <w:tc>
          <w:tcPr>
            <w:tcW w:w="1134" w:type="dxa"/>
            <w:shd w:val="clear" w:color="000000" w:fill="FF0000"/>
            <w:vAlign w:val="bottom"/>
          </w:tcPr>
          <w:p w14:paraId="72B550F7" w14:textId="06E64894" w:rsidR="00842C35" w:rsidRPr="00842C35" w:rsidRDefault="00842C35" w:rsidP="00842C35">
            <w:pPr>
              <w:jc w:val="center"/>
              <w:rPr>
                <w:sz w:val="22"/>
                <w:szCs w:val="22"/>
              </w:rPr>
            </w:pPr>
            <w:r w:rsidRPr="00842C35">
              <w:rPr>
                <w:rFonts w:ascii="Calibri" w:hAnsi="Calibri" w:cs="Calibri"/>
                <w:color w:val="000000"/>
                <w:sz w:val="22"/>
                <w:szCs w:val="22"/>
              </w:rPr>
              <w:t>80</w:t>
            </w:r>
          </w:p>
        </w:tc>
      </w:tr>
      <w:tr w:rsidR="00842C35" w:rsidRPr="00093C64" w14:paraId="4480F0D9" w14:textId="77777777" w:rsidTr="00842C35">
        <w:trPr>
          <w:trHeight w:val="319"/>
        </w:trPr>
        <w:tc>
          <w:tcPr>
            <w:tcW w:w="1271" w:type="dxa"/>
            <w:vAlign w:val="center"/>
          </w:tcPr>
          <w:p w14:paraId="0630D562" w14:textId="77777777" w:rsidR="00842C35" w:rsidRPr="00093C64" w:rsidRDefault="00842C35" w:rsidP="00842C35">
            <w:pPr>
              <w:jc w:val="center"/>
              <w:rPr>
                <w:b/>
                <w:sz w:val="20"/>
                <w:szCs w:val="20"/>
              </w:rPr>
            </w:pPr>
            <w:r w:rsidRPr="00093C64">
              <w:rPr>
                <w:b/>
                <w:sz w:val="20"/>
                <w:szCs w:val="20"/>
              </w:rPr>
              <w:t>B</w:t>
            </w:r>
          </w:p>
        </w:tc>
        <w:tc>
          <w:tcPr>
            <w:tcW w:w="1694" w:type="dxa"/>
            <w:vAlign w:val="center"/>
          </w:tcPr>
          <w:p w14:paraId="1A76B16C" w14:textId="46F8752A" w:rsidR="00842C35" w:rsidRPr="00842C35" w:rsidRDefault="00842C35" w:rsidP="00842C35">
            <w:pPr>
              <w:jc w:val="center"/>
              <w:rPr>
                <w:sz w:val="22"/>
                <w:szCs w:val="22"/>
              </w:rPr>
            </w:pPr>
            <w:r w:rsidRPr="00842C35">
              <w:rPr>
                <w:rFonts w:ascii="Calibri" w:hAnsi="Calibri" w:cs="Calibri"/>
                <w:color w:val="000000"/>
                <w:sz w:val="22"/>
                <w:szCs w:val="22"/>
              </w:rPr>
              <w:t>1598</w:t>
            </w:r>
          </w:p>
        </w:tc>
        <w:tc>
          <w:tcPr>
            <w:tcW w:w="1134" w:type="dxa"/>
            <w:vAlign w:val="bottom"/>
          </w:tcPr>
          <w:p w14:paraId="56814523" w14:textId="4B7B0CD6"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384645CD" w14:textId="4AA85AFD"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7AF0AD80" w14:textId="37B76F4E" w:rsidR="00842C35" w:rsidRPr="00842C35" w:rsidRDefault="00842C35" w:rsidP="00842C35">
            <w:pPr>
              <w:jc w:val="center"/>
              <w:rPr>
                <w:sz w:val="22"/>
                <w:szCs w:val="22"/>
              </w:rPr>
            </w:pPr>
            <w:r w:rsidRPr="00842C35">
              <w:rPr>
                <w:rFonts w:ascii="Calibri" w:hAnsi="Calibri" w:cs="Calibri"/>
                <w:color w:val="000000"/>
                <w:sz w:val="22"/>
                <w:szCs w:val="22"/>
              </w:rPr>
              <w:t>320</w:t>
            </w:r>
          </w:p>
        </w:tc>
        <w:tc>
          <w:tcPr>
            <w:tcW w:w="1134" w:type="dxa"/>
            <w:shd w:val="clear" w:color="000000" w:fill="FFFF00"/>
            <w:vAlign w:val="bottom"/>
          </w:tcPr>
          <w:p w14:paraId="7E3CF424" w14:textId="1335E38C" w:rsidR="00842C35" w:rsidRPr="00842C35" w:rsidRDefault="00842C35" w:rsidP="00842C35">
            <w:pPr>
              <w:jc w:val="center"/>
              <w:rPr>
                <w:sz w:val="22"/>
                <w:szCs w:val="22"/>
              </w:rPr>
            </w:pPr>
            <w:r w:rsidRPr="00842C35">
              <w:rPr>
                <w:rFonts w:ascii="Calibri" w:hAnsi="Calibri" w:cs="Calibri"/>
                <w:color w:val="000000"/>
                <w:sz w:val="22"/>
                <w:szCs w:val="22"/>
              </w:rPr>
              <w:t>959</w:t>
            </w:r>
          </w:p>
        </w:tc>
        <w:tc>
          <w:tcPr>
            <w:tcW w:w="1134" w:type="dxa"/>
            <w:shd w:val="clear" w:color="000000" w:fill="F79646"/>
            <w:vAlign w:val="bottom"/>
          </w:tcPr>
          <w:p w14:paraId="036F17F8" w14:textId="15672E08" w:rsidR="00842C35" w:rsidRPr="00842C35" w:rsidRDefault="00842C35" w:rsidP="00842C35">
            <w:pPr>
              <w:jc w:val="center"/>
              <w:rPr>
                <w:color w:val="auto"/>
                <w:sz w:val="22"/>
                <w:szCs w:val="22"/>
              </w:rPr>
            </w:pPr>
            <w:r w:rsidRPr="00842C35">
              <w:rPr>
                <w:rFonts w:ascii="Calibri" w:hAnsi="Calibri" w:cs="Calibri"/>
                <w:color w:val="000000"/>
                <w:sz w:val="22"/>
                <w:szCs w:val="22"/>
              </w:rPr>
              <w:t>320</w:t>
            </w:r>
          </w:p>
        </w:tc>
        <w:tc>
          <w:tcPr>
            <w:tcW w:w="1134" w:type="dxa"/>
            <w:shd w:val="clear" w:color="000000" w:fill="FF0000"/>
            <w:vAlign w:val="bottom"/>
          </w:tcPr>
          <w:p w14:paraId="57F7478E" w14:textId="325D96EA"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33D5EE27" w14:textId="77777777" w:rsidTr="00842C35">
        <w:trPr>
          <w:trHeight w:val="319"/>
        </w:trPr>
        <w:tc>
          <w:tcPr>
            <w:tcW w:w="1271" w:type="dxa"/>
            <w:vAlign w:val="center"/>
          </w:tcPr>
          <w:p w14:paraId="21A47BA4" w14:textId="77777777" w:rsidR="00842C35" w:rsidRPr="00093C64" w:rsidRDefault="00842C35" w:rsidP="00842C35">
            <w:pPr>
              <w:jc w:val="center"/>
              <w:rPr>
                <w:b/>
                <w:sz w:val="20"/>
                <w:szCs w:val="20"/>
              </w:rPr>
            </w:pPr>
            <w:r w:rsidRPr="00093C64">
              <w:rPr>
                <w:b/>
                <w:sz w:val="20"/>
                <w:szCs w:val="20"/>
              </w:rPr>
              <w:t>C</w:t>
            </w:r>
          </w:p>
        </w:tc>
        <w:tc>
          <w:tcPr>
            <w:tcW w:w="1694" w:type="dxa"/>
            <w:vAlign w:val="center"/>
          </w:tcPr>
          <w:p w14:paraId="3E280F01" w14:textId="44B3B2FC" w:rsidR="00842C35" w:rsidRPr="00842C35" w:rsidRDefault="00842C35" w:rsidP="00842C35">
            <w:pPr>
              <w:jc w:val="center"/>
              <w:rPr>
                <w:sz w:val="22"/>
                <w:szCs w:val="22"/>
              </w:rPr>
            </w:pPr>
            <w:r w:rsidRPr="00842C35">
              <w:rPr>
                <w:rFonts w:ascii="Calibri" w:hAnsi="Calibri" w:cs="Calibri"/>
                <w:color w:val="000000"/>
                <w:sz w:val="22"/>
                <w:szCs w:val="22"/>
              </w:rPr>
              <w:t>1598</w:t>
            </w:r>
          </w:p>
        </w:tc>
        <w:tc>
          <w:tcPr>
            <w:tcW w:w="1134" w:type="dxa"/>
            <w:vAlign w:val="bottom"/>
          </w:tcPr>
          <w:p w14:paraId="21D47DB2" w14:textId="4B7356B7"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6FE6D174" w14:textId="22D27DCE" w:rsidR="00842C35" w:rsidRPr="00842C35" w:rsidRDefault="00842C35" w:rsidP="00842C35">
            <w:pPr>
              <w:jc w:val="center"/>
              <w:rPr>
                <w:sz w:val="22"/>
                <w:szCs w:val="22"/>
              </w:rPr>
            </w:pPr>
            <w:r w:rsidRPr="00842C35">
              <w:rPr>
                <w:rFonts w:ascii="Calibri" w:hAnsi="Calibri" w:cs="Calibri"/>
                <w:color w:val="000000"/>
                <w:sz w:val="22"/>
                <w:szCs w:val="22"/>
              </w:rPr>
              <w:t>320</w:t>
            </w:r>
          </w:p>
        </w:tc>
        <w:tc>
          <w:tcPr>
            <w:tcW w:w="1134" w:type="dxa"/>
            <w:shd w:val="clear" w:color="000000" w:fill="92D050"/>
            <w:vAlign w:val="bottom"/>
          </w:tcPr>
          <w:p w14:paraId="04FE4D66" w14:textId="0030FAB7" w:rsidR="00842C35" w:rsidRPr="00842C35" w:rsidRDefault="00842C35" w:rsidP="00842C35">
            <w:pPr>
              <w:jc w:val="center"/>
              <w:rPr>
                <w:sz w:val="22"/>
                <w:szCs w:val="22"/>
              </w:rPr>
            </w:pPr>
            <w:r w:rsidRPr="00842C35">
              <w:rPr>
                <w:rFonts w:ascii="Calibri" w:hAnsi="Calibri" w:cs="Calibri"/>
                <w:color w:val="000000"/>
                <w:sz w:val="22"/>
                <w:szCs w:val="22"/>
              </w:rPr>
              <w:t>959</w:t>
            </w:r>
          </w:p>
        </w:tc>
        <w:tc>
          <w:tcPr>
            <w:tcW w:w="1134" w:type="dxa"/>
            <w:shd w:val="clear" w:color="000000" w:fill="FFFF00"/>
            <w:vAlign w:val="bottom"/>
          </w:tcPr>
          <w:p w14:paraId="2AEBF814" w14:textId="720EFEC4" w:rsidR="00842C35" w:rsidRPr="00842C35" w:rsidRDefault="00842C35" w:rsidP="00842C35">
            <w:pPr>
              <w:jc w:val="center"/>
              <w:rPr>
                <w:sz w:val="22"/>
                <w:szCs w:val="22"/>
              </w:rPr>
            </w:pPr>
            <w:r w:rsidRPr="00842C35">
              <w:rPr>
                <w:rFonts w:ascii="Calibri" w:hAnsi="Calibri" w:cs="Calibri"/>
                <w:color w:val="000000"/>
                <w:sz w:val="22"/>
                <w:szCs w:val="22"/>
              </w:rPr>
              <w:t>320</w:t>
            </w:r>
          </w:p>
        </w:tc>
        <w:tc>
          <w:tcPr>
            <w:tcW w:w="1134" w:type="dxa"/>
            <w:shd w:val="clear" w:color="000000" w:fill="F79646"/>
            <w:vAlign w:val="bottom"/>
          </w:tcPr>
          <w:p w14:paraId="3998EFAF" w14:textId="44509F90"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3B2FCCF0" w14:textId="64063100"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1FC01419" w14:textId="77777777" w:rsidTr="00842C35">
        <w:trPr>
          <w:trHeight w:val="319"/>
        </w:trPr>
        <w:tc>
          <w:tcPr>
            <w:tcW w:w="1271" w:type="dxa"/>
            <w:vAlign w:val="center"/>
          </w:tcPr>
          <w:p w14:paraId="311E1547" w14:textId="77777777" w:rsidR="00842C35" w:rsidRPr="00093C64" w:rsidRDefault="00842C35" w:rsidP="00842C35">
            <w:pPr>
              <w:jc w:val="center"/>
              <w:rPr>
                <w:b/>
                <w:sz w:val="20"/>
                <w:szCs w:val="20"/>
              </w:rPr>
            </w:pPr>
            <w:r w:rsidRPr="00093C64">
              <w:rPr>
                <w:b/>
                <w:sz w:val="20"/>
                <w:szCs w:val="20"/>
              </w:rPr>
              <w:t>D</w:t>
            </w:r>
          </w:p>
        </w:tc>
        <w:tc>
          <w:tcPr>
            <w:tcW w:w="1694" w:type="dxa"/>
            <w:vAlign w:val="center"/>
          </w:tcPr>
          <w:p w14:paraId="6A2306BA" w14:textId="3CE64883" w:rsidR="00842C35" w:rsidRPr="00842C35" w:rsidRDefault="00842C35" w:rsidP="00842C35">
            <w:pPr>
              <w:jc w:val="center"/>
              <w:rPr>
                <w:sz w:val="22"/>
                <w:szCs w:val="22"/>
              </w:rPr>
            </w:pPr>
            <w:r w:rsidRPr="00842C35">
              <w:rPr>
                <w:rFonts w:ascii="Calibri" w:hAnsi="Calibri" w:cs="Calibri"/>
                <w:color w:val="000000"/>
                <w:sz w:val="22"/>
                <w:szCs w:val="22"/>
              </w:rPr>
              <w:t>200</w:t>
            </w:r>
          </w:p>
        </w:tc>
        <w:tc>
          <w:tcPr>
            <w:tcW w:w="1134" w:type="dxa"/>
            <w:vAlign w:val="bottom"/>
          </w:tcPr>
          <w:p w14:paraId="5CC607C7" w14:textId="5C92B719"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342540F3" w14:textId="03871BB8" w:rsidR="00842C35" w:rsidRPr="00842C35" w:rsidRDefault="00842C35" w:rsidP="00842C35">
            <w:pPr>
              <w:jc w:val="center"/>
              <w:rPr>
                <w:sz w:val="22"/>
                <w:szCs w:val="22"/>
              </w:rPr>
            </w:pPr>
            <w:r w:rsidRPr="00842C35">
              <w:rPr>
                <w:rFonts w:ascii="Calibri" w:hAnsi="Calibri" w:cs="Calibri"/>
                <w:color w:val="000000"/>
                <w:sz w:val="22"/>
                <w:szCs w:val="22"/>
              </w:rPr>
              <w:t>160</w:t>
            </w:r>
          </w:p>
        </w:tc>
        <w:tc>
          <w:tcPr>
            <w:tcW w:w="1134" w:type="dxa"/>
            <w:shd w:val="clear" w:color="000000" w:fill="92D050"/>
            <w:vAlign w:val="bottom"/>
          </w:tcPr>
          <w:p w14:paraId="14397416" w14:textId="713F08F4" w:rsidR="00842C35" w:rsidRPr="00842C35" w:rsidRDefault="00842C35" w:rsidP="00842C35">
            <w:pPr>
              <w:jc w:val="center"/>
              <w:rPr>
                <w:sz w:val="22"/>
                <w:szCs w:val="22"/>
              </w:rPr>
            </w:pPr>
            <w:r w:rsidRPr="00842C35">
              <w:rPr>
                <w:rFonts w:ascii="Calibri" w:hAnsi="Calibri" w:cs="Calibri"/>
                <w:color w:val="000000"/>
                <w:sz w:val="22"/>
                <w:szCs w:val="22"/>
              </w:rPr>
              <w:t>40</w:t>
            </w:r>
          </w:p>
        </w:tc>
        <w:tc>
          <w:tcPr>
            <w:tcW w:w="1134" w:type="dxa"/>
            <w:shd w:val="clear" w:color="000000" w:fill="FFFF00"/>
            <w:vAlign w:val="bottom"/>
          </w:tcPr>
          <w:p w14:paraId="7B27203E" w14:textId="1A4771CD"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79646"/>
            <w:vAlign w:val="bottom"/>
          </w:tcPr>
          <w:p w14:paraId="270CE9D4" w14:textId="41E5945F"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357334DF" w14:textId="1F79E49E"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693D776E" w14:textId="77777777" w:rsidTr="00842C35">
        <w:trPr>
          <w:trHeight w:val="319"/>
        </w:trPr>
        <w:tc>
          <w:tcPr>
            <w:tcW w:w="1271" w:type="dxa"/>
            <w:vAlign w:val="center"/>
          </w:tcPr>
          <w:p w14:paraId="26CFC8B1" w14:textId="77777777" w:rsidR="00842C35" w:rsidRPr="00093C64" w:rsidRDefault="00842C35" w:rsidP="00842C35">
            <w:pPr>
              <w:jc w:val="center"/>
              <w:rPr>
                <w:b/>
                <w:sz w:val="20"/>
                <w:szCs w:val="20"/>
              </w:rPr>
            </w:pPr>
            <w:r w:rsidRPr="00093C64">
              <w:rPr>
                <w:b/>
                <w:sz w:val="20"/>
                <w:szCs w:val="20"/>
              </w:rPr>
              <w:t>E</w:t>
            </w:r>
          </w:p>
        </w:tc>
        <w:tc>
          <w:tcPr>
            <w:tcW w:w="1694" w:type="dxa"/>
            <w:vAlign w:val="center"/>
          </w:tcPr>
          <w:p w14:paraId="0C52FE54" w14:textId="697890B2" w:rsidR="00842C35" w:rsidRPr="00842C35" w:rsidRDefault="00842C35" w:rsidP="00842C35">
            <w:pPr>
              <w:jc w:val="center"/>
              <w:rPr>
                <w:sz w:val="22"/>
                <w:szCs w:val="22"/>
              </w:rPr>
            </w:pPr>
            <w:r w:rsidRPr="00842C35">
              <w:rPr>
                <w:rFonts w:ascii="Calibri" w:hAnsi="Calibri" w:cs="Calibri"/>
                <w:color w:val="000000"/>
                <w:sz w:val="22"/>
                <w:szCs w:val="22"/>
              </w:rPr>
              <w:t>200</w:t>
            </w:r>
          </w:p>
        </w:tc>
        <w:tc>
          <w:tcPr>
            <w:tcW w:w="1134" w:type="dxa"/>
            <w:vAlign w:val="bottom"/>
          </w:tcPr>
          <w:p w14:paraId="66F38FB1" w14:textId="22444EA7" w:rsidR="00842C35" w:rsidRPr="00842C35" w:rsidRDefault="00842C35" w:rsidP="00842C35">
            <w:pPr>
              <w:jc w:val="center"/>
              <w:rPr>
                <w:sz w:val="22"/>
                <w:szCs w:val="22"/>
              </w:rPr>
            </w:pPr>
            <w:r w:rsidRPr="00842C35">
              <w:rPr>
                <w:rFonts w:ascii="Calibri" w:hAnsi="Calibri" w:cs="Calibri"/>
                <w:color w:val="000000"/>
                <w:sz w:val="22"/>
                <w:szCs w:val="22"/>
              </w:rPr>
              <w:t>200</w:t>
            </w:r>
          </w:p>
        </w:tc>
        <w:tc>
          <w:tcPr>
            <w:tcW w:w="1134" w:type="dxa"/>
            <w:shd w:val="clear" w:color="000000" w:fill="DCE6F1"/>
            <w:vAlign w:val="bottom"/>
          </w:tcPr>
          <w:p w14:paraId="28DC5577" w14:textId="318A1A8F"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27C779BE" w14:textId="1A29BB24"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FFF00"/>
            <w:vAlign w:val="bottom"/>
          </w:tcPr>
          <w:p w14:paraId="2A963AC0" w14:textId="4DFD09BA"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79646"/>
            <w:vAlign w:val="bottom"/>
          </w:tcPr>
          <w:p w14:paraId="6058B196" w14:textId="7F6B0081"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45A1BF87" w14:textId="46FF5032"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16740355" w14:textId="77777777" w:rsidTr="00842C35">
        <w:trPr>
          <w:trHeight w:val="319"/>
        </w:trPr>
        <w:tc>
          <w:tcPr>
            <w:tcW w:w="1271" w:type="dxa"/>
            <w:vAlign w:val="center"/>
          </w:tcPr>
          <w:p w14:paraId="761BAB8C" w14:textId="77777777" w:rsidR="00842C35" w:rsidRPr="00093C64" w:rsidRDefault="00842C35" w:rsidP="00842C35">
            <w:pPr>
              <w:jc w:val="center"/>
              <w:rPr>
                <w:b/>
                <w:sz w:val="20"/>
                <w:szCs w:val="20"/>
              </w:rPr>
            </w:pPr>
            <w:r w:rsidRPr="00093C64">
              <w:rPr>
                <w:b/>
                <w:sz w:val="20"/>
                <w:szCs w:val="20"/>
              </w:rPr>
              <w:t>F</w:t>
            </w:r>
          </w:p>
        </w:tc>
        <w:tc>
          <w:tcPr>
            <w:tcW w:w="1694" w:type="dxa"/>
            <w:vAlign w:val="center"/>
          </w:tcPr>
          <w:p w14:paraId="1E910BFA" w14:textId="5153E4F7"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vAlign w:val="bottom"/>
          </w:tcPr>
          <w:p w14:paraId="3D8541DF" w14:textId="4BB46767"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DCE6F1"/>
            <w:vAlign w:val="bottom"/>
          </w:tcPr>
          <w:p w14:paraId="3C3CEFDD" w14:textId="62EFC111"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92D050"/>
            <w:vAlign w:val="bottom"/>
          </w:tcPr>
          <w:p w14:paraId="08CAC1B0" w14:textId="22CEA389"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FFF00"/>
            <w:vAlign w:val="bottom"/>
          </w:tcPr>
          <w:p w14:paraId="65752C97" w14:textId="6C6489FF" w:rsidR="00842C35" w:rsidRPr="00842C35" w:rsidRDefault="00842C35" w:rsidP="00842C35">
            <w:pPr>
              <w:jc w:val="center"/>
              <w:rPr>
                <w:sz w:val="22"/>
                <w:szCs w:val="22"/>
              </w:rPr>
            </w:pPr>
            <w:r w:rsidRPr="00842C35">
              <w:rPr>
                <w:rFonts w:ascii="Calibri" w:hAnsi="Calibri" w:cs="Calibri"/>
                <w:color w:val="000000"/>
                <w:sz w:val="22"/>
                <w:szCs w:val="22"/>
              </w:rPr>
              <w:t>0</w:t>
            </w:r>
          </w:p>
        </w:tc>
        <w:tc>
          <w:tcPr>
            <w:tcW w:w="1134" w:type="dxa"/>
            <w:shd w:val="clear" w:color="000000" w:fill="F79646"/>
            <w:vAlign w:val="bottom"/>
          </w:tcPr>
          <w:p w14:paraId="5B3C8AC6" w14:textId="680EE38F" w:rsidR="00842C35" w:rsidRPr="00842C35" w:rsidRDefault="00842C35" w:rsidP="00842C35">
            <w:pPr>
              <w:jc w:val="center"/>
              <w:rPr>
                <w:color w:val="auto"/>
                <w:sz w:val="22"/>
                <w:szCs w:val="22"/>
              </w:rPr>
            </w:pPr>
            <w:r w:rsidRPr="00842C35">
              <w:rPr>
                <w:rFonts w:ascii="Calibri" w:hAnsi="Calibri" w:cs="Calibri"/>
                <w:color w:val="000000"/>
                <w:sz w:val="22"/>
                <w:szCs w:val="22"/>
              </w:rPr>
              <w:t>0</w:t>
            </w:r>
          </w:p>
        </w:tc>
        <w:tc>
          <w:tcPr>
            <w:tcW w:w="1134" w:type="dxa"/>
            <w:shd w:val="clear" w:color="000000" w:fill="FF0000"/>
            <w:vAlign w:val="bottom"/>
          </w:tcPr>
          <w:p w14:paraId="3CA4B9AD" w14:textId="1E3CE2C2" w:rsidR="00842C35" w:rsidRPr="00842C35" w:rsidRDefault="00842C35" w:rsidP="00842C35">
            <w:pPr>
              <w:jc w:val="center"/>
              <w:rPr>
                <w:sz w:val="22"/>
                <w:szCs w:val="22"/>
              </w:rPr>
            </w:pPr>
            <w:r w:rsidRPr="00842C35">
              <w:rPr>
                <w:rFonts w:ascii="Calibri" w:hAnsi="Calibri" w:cs="Calibri"/>
                <w:color w:val="000000"/>
                <w:sz w:val="22"/>
                <w:szCs w:val="22"/>
              </w:rPr>
              <w:t>0</w:t>
            </w:r>
          </w:p>
        </w:tc>
      </w:tr>
      <w:tr w:rsidR="00842C35" w:rsidRPr="00093C64" w14:paraId="0B68F26A" w14:textId="77777777" w:rsidTr="00842C35">
        <w:trPr>
          <w:trHeight w:val="319"/>
        </w:trPr>
        <w:tc>
          <w:tcPr>
            <w:tcW w:w="1271" w:type="dxa"/>
            <w:vAlign w:val="center"/>
          </w:tcPr>
          <w:p w14:paraId="7BB0936A" w14:textId="77777777" w:rsidR="00842C35" w:rsidRPr="00093C64" w:rsidRDefault="00842C35" w:rsidP="00842C35">
            <w:pPr>
              <w:jc w:val="center"/>
              <w:rPr>
                <w:b/>
                <w:sz w:val="20"/>
                <w:szCs w:val="20"/>
              </w:rPr>
            </w:pPr>
            <w:r w:rsidRPr="00093C64">
              <w:rPr>
                <w:b/>
                <w:sz w:val="20"/>
                <w:szCs w:val="20"/>
              </w:rPr>
              <w:t>UKUPNO:</w:t>
            </w:r>
          </w:p>
        </w:tc>
        <w:tc>
          <w:tcPr>
            <w:tcW w:w="1694" w:type="dxa"/>
            <w:shd w:val="clear" w:color="auto" w:fill="FFFFFF" w:themeFill="background1"/>
            <w:vAlign w:val="center"/>
          </w:tcPr>
          <w:p w14:paraId="40144AE9" w14:textId="1A83AB94" w:rsidR="00842C35" w:rsidRPr="00842C35" w:rsidRDefault="00842C35" w:rsidP="00842C35">
            <w:pPr>
              <w:jc w:val="center"/>
              <w:rPr>
                <w:b/>
                <w:bCs/>
                <w:sz w:val="22"/>
                <w:szCs w:val="22"/>
              </w:rPr>
            </w:pPr>
            <w:r w:rsidRPr="00842C35">
              <w:rPr>
                <w:rFonts w:ascii="Calibri" w:hAnsi="Calibri" w:cs="Calibri"/>
                <w:b/>
                <w:bCs/>
                <w:color w:val="000000"/>
                <w:sz w:val="22"/>
                <w:szCs w:val="22"/>
              </w:rPr>
              <w:t>3995</w:t>
            </w:r>
          </w:p>
        </w:tc>
        <w:tc>
          <w:tcPr>
            <w:tcW w:w="1134" w:type="dxa"/>
            <w:vAlign w:val="bottom"/>
          </w:tcPr>
          <w:p w14:paraId="658A9ACB" w14:textId="20D3DEFB" w:rsidR="00842C35" w:rsidRPr="00842C35" w:rsidRDefault="00842C35" w:rsidP="00842C35">
            <w:pPr>
              <w:jc w:val="center"/>
              <w:rPr>
                <w:color w:val="000000"/>
                <w:sz w:val="22"/>
                <w:szCs w:val="22"/>
              </w:rPr>
            </w:pPr>
            <w:r w:rsidRPr="00842C35">
              <w:rPr>
                <w:rFonts w:ascii="Calibri" w:hAnsi="Calibri" w:cs="Calibri"/>
                <w:b/>
                <w:bCs/>
                <w:color w:val="000000"/>
                <w:sz w:val="22"/>
                <w:szCs w:val="22"/>
              </w:rPr>
              <w:t>200</w:t>
            </w:r>
          </w:p>
        </w:tc>
        <w:tc>
          <w:tcPr>
            <w:tcW w:w="1134" w:type="dxa"/>
            <w:shd w:val="clear" w:color="000000" w:fill="DCE6F1"/>
            <w:vAlign w:val="bottom"/>
          </w:tcPr>
          <w:p w14:paraId="116148E6" w14:textId="7B1E06FE" w:rsidR="00842C35" w:rsidRPr="00842C35" w:rsidRDefault="00842C35" w:rsidP="00842C35">
            <w:pPr>
              <w:jc w:val="center"/>
              <w:rPr>
                <w:color w:val="000000"/>
                <w:sz w:val="22"/>
                <w:szCs w:val="22"/>
              </w:rPr>
            </w:pPr>
            <w:r w:rsidRPr="00842C35">
              <w:rPr>
                <w:rFonts w:ascii="Calibri" w:hAnsi="Calibri" w:cs="Calibri"/>
                <w:b/>
                <w:bCs/>
                <w:color w:val="000000"/>
                <w:sz w:val="22"/>
                <w:szCs w:val="22"/>
              </w:rPr>
              <w:t>479</w:t>
            </w:r>
          </w:p>
        </w:tc>
        <w:tc>
          <w:tcPr>
            <w:tcW w:w="1134" w:type="dxa"/>
            <w:shd w:val="clear" w:color="000000" w:fill="92D050"/>
            <w:vAlign w:val="bottom"/>
          </w:tcPr>
          <w:p w14:paraId="5C36494A" w14:textId="49FF26E0" w:rsidR="00842C35" w:rsidRPr="00842C35" w:rsidRDefault="00842C35" w:rsidP="00842C35">
            <w:pPr>
              <w:jc w:val="center"/>
              <w:rPr>
                <w:color w:val="000000"/>
                <w:sz w:val="22"/>
                <w:szCs w:val="22"/>
              </w:rPr>
            </w:pPr>
            <w:r w:rsidRPr="00842C35">
              <w:rPr>
                <w:rFonts w:ascii="Calibri" w:hAnsi="Calibri" w:cs="Calibri"/>
                <w:b/>
                <w:bCs/>
                <w:color w:val="000000"/>
                <w:sz w:val="22"/>
                <w:szCs w:val="22"/>
              </w:rPr>
              <w:t>1318</w:t>
            </w:r>
          </w:p>
        </w:tc>
        <w:tc>
          <w:tcPr>
            <w:tcW w:w="1134" w:type="dxa"/>
            <w:shd w:val="clear" w:color="000000" w:fill="FFFF00"/>
            <w:vAlign w:val="bottom"/>
          </w:tcPr>
          <w:p w14:paraId="29A67C64" w14:textId="5C8328BA" w:rsidR="00842C35" w:rsidRPr="00842C35" w:rsidRDefault="00842C35" w:rsidP="00842C35">
            <w:pPr>
              <w:jc w:val="center"/>
              <w:rPr>
                <w:color w:val="000000"/>
                <w:sz w:val="22"/>
                <w:szCs w:val="22"/>
              </w:rPr>
            </w:pPr>
            <w:r w:rsidRPr="00842C35">
              <w:rPr>
                <w:rFonts w:ascii="Calibri" w:hAnsi="Calibri" w:cs="Calibri"/>
                <w:b/>
                <w:bCs/>
                <w:color w:val="000000"/>
                <w:sz w:val="22"/>
                <w:szCs w:val="22"/>
              </w:rPr>
              <w:t>1358</w:t>
            </w:r>
          </w:p>
        </w:tc>
        <w:tc>
          <w:tcPr>
            <w:tcW w:w="1134" w:type="dxa"/>
            <w:shd w:val="clear" w:color="000000" w:fill="F79646"/>
            <w:vAlign w:val="bottom"/>
          </w:tcPr>
          <w:p w14:paraId="72FEE05E" w14:textId="2EBE611B" w:rsidR="00842C35" w:rsidRPr="00842C35" w:rsidRDefault="00842C35" w:rsidP="00842C35">
            <w:pPr>
              <w:jc w:val="center"/>
              <w:rPr>
                <w:color w:val="auto"/>
                <w:sz w:val="22"/>
                <w:szCs w:val="22"/>
              </w:rPr>
            </w:pPr>
            <w:r w:rsidRPr="00842C35">
              <w:rPr>
                <w:rFonts w:ascii="Calibri" w:hAnsi="Calibri" w:cs="Calibri"/>
                <w:b/>
                <w:bCs/>
                <w:color w:val="000000"/>
                <w:sz w:val="22"/>
                <w:szCs w:val="22"/>
              </w:rPr>
              <w:t>559</w:t>
            </w:r>
          </w:p>
        </w:tc>
        <w:tc>
          <w:tcPr>
            <w:tcW w:w="1134" w:type="dxa"/>
            <w:shd w:val="clear" w:color="000000" w:fill="FF0000"/>
            <w:vAlign w:val="bottom"/>
          </w:tcPr>
          <w:p w14:paraId="36F26066" w14:textId="58A0141C" w:rsidR="00842C35" w:rsidRPr="00842C35" w:rsidRDefault="00842C35" w:rsidP="00842C35">
            <w:pPr>
              <w:jc w:val="center"/>
              <w:rPr>
                <w:color w:val="000000"/>
                <w:sz w:val="22"/>
                <w:szCs w:val="22"/>
              </w:rPr>
            </w:pPr>
            <w:r w:rsidRPr="00842C35">
              <w:rPr>
                <w:rFonts w:ascii="Calibri" w:hAnsi="Calibri" w:cs="Calibri"/>
                <w:b/>
                <w:bCs/>
                <w:color w:val="000000"/>
                <w:sz w:val="22"/>
                <w:szCs w:val="22"/>
              </w:rPr>
              <w:t>80</w:t>
            </w:r>
          </w:p>
        </w:tc>
      </w:tr>
    </w:tbl>
    <w:p w14:paraId="1700D340" w14:textId="77777777" w:rsidR="0050332E" w:rsidRPr="005A761D" w:rsidRDefault="0050332E" w:rsidP="0050332E">
      <w:pPr>
        <w:spacing w:line="360" w:lineRule="auto"/>
        <w:rPr>
          <w:szCs w:val="22"/>
          <w:highlight w:val="yellow"/>
        </w:rPr>
      </w:pPr>
    </w:p>
    <w:p w14:paraId="67B14935" w14:textId="77777777" w:rsidR="00573885" w:rsidRPr="00093C64" w:rsidRDefault="00573885" w:rsidP="00573885">
      <w:pPr>
        <w:spacing w:line="360" w:lineRule="auto"/>
        <w:rPr>
          <w:szCs w:val="22"/>
        </w:rPr>
      </w:pPr>
      <w:r w:rsidRPr="00093C64">
        <w:rPr>
          <w:szCs w:val="22"/>
        </w:rPr>
        <w:t xml:space="preserve">Objekti tipa A: </w:t>
      </w:r>
    </w:p>
    <w:p w14:paraId="175256B0" w14:textId="1FB3764A" w:rsidR="00573885" w:rsidRPr="00093C64" w:rsidRDefault="00842C35" w:rsidP="00112AAC">
      <w:pPr>
        <w:numPr>
          <w:ilvl w:val="0"/>
          <w:numId w:val="37"/>
        </w:numPr>
        <w:tabs>
          <w:tab w:val="left" w:pos="2445"/>
        </w:tabs>
        <w:spacing w:beforeLines="30" w:before="72" w:afterLines="30" w:after="72" w:line="360" w:lineRule="auto"/>
        <w:contextualSpacing/>
        <w:rPr>
          <w:color w:val="auto"/>
          <w:szCs w:val="22"/>
          <w:lang w:eastAsia="hr-HR"/>
        </w:rPr>
      </w:pPr>
      <w:r>
        <w:rPr>
          <w:color w:val="auto"/>
          <w:szCs w:val="22"/>
          <w:lang w:eastAsia="hr-HR"/>
        </w:rPr>
        <w:t>80</w:t>
      </w:r>
      <w:r w:rsidR="00573885" w:rsidRPr="00093C64">
        <w:rPr>
          <w:color w:val="auto"/>
          <w:szCs w:val="22"/>
          <w:lang w:eastAsia="hr-HR"/>
        </w:rPr>
        <w:t xml:space="preserve"> objekta pretrpjeti će značajna do teška oštećenja,</w:t>
      </w:r>
    </w:p>
    <w:p w14:paraId="4CD46F02" w14:textId="6779ED81" w:rsidR="00573885" w:rsidRPr="00093C64" w:rsidRDefault="00842C35" w:rsidP="00112AAC">
      <w:pPr>
        <w:numPr>
          <w:ilvl w:val="0"/>
          <w:numId w:val="37"/>
        </w:numPr>
        <w:tabs>
          <w:tab w:val="left" w:pos="2445"/>
        </w:tabs>
        <w:spacing w:beforeLines="30" w:before="72" w:afterLines="30" w:after="72" w:line="360" w:lineRule="auto"/>
        <w:contextualSpacing/>
        <w:rPr>
          <w:color w:val="auto"/>
          <w:szCs w:val="22"/>
          <w:lang w:eastAsia="hr-HR"/>
        </w:rPr>
      </w:pPr>
      <w:r>
        <w:rPr>
          <w:color w:val="auto"/>
          <w:szCs w:val="22"/>
          <w:lang w:eastAsia="hr-HR"/>
        </w:rPr>
        <w:t>240</w:t>
      </w:r>
      <w:r w:rsidR="00573885">
        <w:rPr>
          <w:color w:val="auto"/>
          <w:szCs w:val="22"/>
          <w:lang w:eastAsia="hr-HR"/>
        </w:rPr>
        <w:t xml:space="preserve"> objek</w:t>
      </w:r>
      <w:r w:rsidR="00573885" w:rsidRPr="00093C64">
        <w:rPr>
          <w:color w:val="auto"/>
          <w:szCs w:val="22"/>
          <w:lang w:eastAsia="hr-HR"/>
        </w:rPr>
        <w:t>ta pretrpjeti će vrlo teška oštećenja,</w:t>
      </w:r>
    </w:p>
    <w:p w14:paraId="5F5F1DE9" w14:textId="32FB0A7A" w:rsidR="00573885" w:rsidRPr="00842C35" w:rsidRDefault="00842C35" w:rsidP="00112AAC">
      <w:pPr>
        <w:numPr>
          <w:ilvl w:val="0"/>
          <w:numId w:val="37"/>
        </w:numPr>
        <w:tabs>
          <w:tab w:val="left" w:pos="2445"/>
        </w:tabs>
        <w:spacing w:beforeLines="30" w:before="72" w:afterLines="30" w:after="72" w:line="360" w:lineRule="auto"/>
        <w:contextualSpacing/>
        <w:rPr>
          <w:color w:val="auto"/>
          <w:szCs w:val="22"/>
          <w:lang w:eastAsia="hr-HR"/>
        </w:rPr>
      </w:pPr>
      <w:r>
        <w:rPr>
          <w:color w:val="auto"/>
          <w:szCs w:val="22"/>
          <w:lang w:eastAsia="hr-HR"/>
        </w:rPr>
        <w:t>80</w:t>
      </w:r>
      <w:r w:rsidR="00573885">
        <w:rPr>
          <w:color w:val="auto"/>
          <w:szCs w:val="22"/>
          <w:lang w:eastAsia="hr-HR"/>
        </w:rPr>
        <w:t xml:space="preserve"> objek</w:t>
      </w:r>
      <w:r w:rsidR="00573885" w:rsidRPr="00093C64">
        <w:rPr>
          <w:color w:val="auto"/>
          <w:szCs w:val="22"/>
          <w:lang w:eastAsia="hr-HR"/>
        </w:rPr>
        <w:t>ta biti će u postupnosti srušena.</w:t>
      </w:r>
    </w:p>
    <w:p w14:paraId="5F0B62C3" w14:textId="77777777" w:rsidR="00573885" w:rsidRPr="00093C64" w:rsidRDefault="00573885" w:rsidP="00573885">
      <w:pPr>
        <w:spacing w:line="360" w:lineRule="auto"/>
        <w:rPr>
          <w:szCs w:val="22"/>
        </w:rPr>
      </w:pPr>
      <w:r w:rsidRPr="00093C64">
        <w:rPr>
          <w:szCs w:val="22"/>
        </w:rPr>
        <w:lastRenderedPageBreak/>
        <w:t>Objekti tipa B:</w:t>
      </w:r>
    </w:p>
    <w:p w14:paraId="52D8BAFD" w14:textId="63874429" w:rsidR="00573885" w:rsidRPr="00093C64" w:rsidRDefault="00842C35" w:rsidP="00112AAC">
      <w:pPr>
        <w:numPr>
          <w:ilvl w:val="0"/>
          <w:numId w:val="19"/>
        </w:numPr>
        <w:tabs>
          <w:tab w:val="left" w:pos="2445"/>
        </w:tabs>
        <w:spacing w:beforeLines="30" w:before="72" w:afterLines="30" w:after="72" w:line="360" w:lineRule="auto"/>
        <w:contextualSpacing/>
        <w:rPr>
          <w:color w:val="auto"/>
          <w:szCs w:val="22"/>
          <w:lang w:eastAsia="hr-HR"/>
        </w:rPr>
      </w:pPr>
      <w:r>
        <w:rPr>
          <w:color w:val="auto"/>
          <w:szCs w:val="22"/>
          <w:lang w:eastAsia="hr-HR"/>
        </w:rPr>
        <w:t>320</w:t>
      </w:r>
      <w:r w:rsidR="00573885">
        <w:rPr>
          <w:color w:val="auto"/>
          <w:szCs w:val="22"/>
          <w:lang w:eastAsia="hr-HR"/>
        </w:rPr>
        <w:t xml:space="preserve"> objek</w:t>
      </w:r>
      <w:r w:rsidR="00573885" w:rsidRPr="00093C64">
        <w:rPr>
          <w:color w:val="auto"/>
          <w:szCs w:val="22"/>
          <w:lang w:eastAsia="hr-HR"/>
        </w:rPr>
        <w:t>ta pretrpjeti će umjerena oštećenja,</w:t>
      </w:r>
    </w:p>
    <w:p w14:paraId="5F8A682E" w14:textId="30671950" w:rsidR="00573885" w:rsidRPr="00093C64" w:rsidRDefault="00842C35" w:rsidP="00112AAC">
      <w:pPr>
        <w:numPr>
          <w:ilvl w:val="0"/>
          <w:numId w:val="19"/>
        </w:numPr>
        <w:tabs>
          <w:tab w:val="left" w:pos="2445"/>
        </w:tabs>
        <w:spacing w:beforeLines="30" w:before="72" w:afterLines="30" w:after="72" w:line="360" w:lineRule="auto"/>
        <w:contextualSpacing/>
        <w:rPr>
          <w:color w:val="auto"/>
          <w:szCs w:val="22"/>
          <w:lang w:eastAsia="hr-HR"/>
        </w:rPr>
      </w:pPr>
      <w:r>
        <w:rPr>
          <w:color w:val="auto"/>
          <w:szCs w:val="22"/>
          <w:lang w:eastAsia="hr-HR"/>
        </w:rPr>
        <w:t>959</w:t>
      </w:r>
      <w:r w:rsidR="00573885" w:rsidRPr="00093C64">
        <w:rPr>
          <w:color w:val="auto"/>
          <w:szCs w:val="22"/>
          <w:lang w:eastAsia="hr-HR"/>
        </w:rPr>
        <w:t xml:space="preserve"> objekta pretrpjeti će značajna do teška oštećenja,</w:t>
      </w:r>
    </w:p>
    <w:p w14:paraId="5BCB989B" w14:textId="0EC0A2CD" w:rsidR="00573885" w:rsidRDefault="00842C35" w:rsidP="00112AAC">
      <w:pPr>
        <w:numPr>
          <w:ilvl w:val="0"/>
          <w:numId w:val="19"/>
        </w:numPr>
        <w:tabs>
          <w:tab w:val="left" w:pos="2445"/>
        </w:tabs>
        <w:spacing w:beforeLines="30" w:before="72" w:afterLines="30" w:after="72" w:line="360" w:lineRule="auto"/>
        <w:contextualSpacing/>
        <w:rPr>
          <w:color w:val="auto"/>
          <w:szCs w:val="22"/>
          <w:lang w:eastAsia="hr-HR"/>
        </w:rPr>
      </w:pPr>
      <w:r>
        <w:rPr>
          <w:color w:val="auto"/>
          <w:szCs w:val="22"/>
          <w:lang w:eastAsia="hr-HR"/>
        </w:rPr>
        <w:t>320</w:t>
      </w:r>
      <w:r w:rsidR="00573885">
        <w:rPr>
          <w:color w:val="auto"/>
          <w:szCs w:val="22"/>
          <w:lang w:eastAsia="hr-HR"/>
        </w:rPr>
        <w:t xml:space="preserve"> objek</w:t>
      </w:r>
      <w:r w:rsidR="00573885" w:rsidRPr="00093C64">
        <w:rPr>
          <w:color w:val="auto"/>
          <w:szCs w:val="22"/>
          <w:lang w:eastAsia="hr-HR"/>
        </w:rPr>
        <w:t>ta pretrpjeti će vrlo teška oštećenja.</w:t>
      </w:r>
    </w:p>
    <w:p w14:paraId="2CAA61BA" w14:textId="77777777" w:rsidR="00573885" w:rsidRPr="00093C64" w:rsidRDefault="00573885" w:rsidP="00573885">
      <w:pPr>
        <w:tabs>
          <w:tab w:val="left" w:pos="2445"/>
        </w:tabs>
        <w:spacing w:beforeLines="30" w:before="72" w:afterLines="30" w:after="72" w:line="360" w:lineRule="auto"/>
        <w:contextualSpacing/>
        <w:rPr>
          <w:color w:val="auto"/>
          <w:szCs w:val="22"/>
          <w:lang w:eastAsia="hr-HR"/>
        </w:rPr>
      </w:pPr>
    </w:p>
    <w:p w14:paraId="1F73FA3C" w14:textId="77777777" w:rsidR="00573885" w:rsidRPr="00093C64" w:rsidRDefault="00573885" w:rsidP="00573885">
      <w:pPr>
        <w:spacing w:line="360" w:lineRule="auto"/>
      </w:pPr>
      <w:r w:rsidRPr="00093C64">
        <w:t>Objekti tip C:</w:t>
      </w:r>
    </w:p>
    <w:p w14:paraId="3F538539" w14:textId="3415068E" w:rsidR="00573885" w:rsidRPr="00093C64" w:rsidRDefault="00721C1D" w:rsidP="00112AAC">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 xml:space="preserve">320 </w:t>
      </w:r>
      <w:r w:rsidR="00573885">
        <w:rPr>
          <w:color w:val="auto"/>
          <w:szCs w:val="22"/>
          <w:lang w:eastAsia="hr-HR"/>
        </w:rPr>
        <w:t>objek</w:t>
      </w:r>
      <w:r w:rsidR="00573885" w:rsidRPr="00093C64">
        <w:rPr>
          <w:color w:val="auto"/>
          <w:szCs w:val="22"/>
          <w:lang w:eastAsia="hr-HR"/>
        </w:rPr>
        <w:t>ta pretrpjeti će neznatna do blaga oštećenja,</w:t>
      </w:r>
    </w:p>
    <w:p w14:paraId="022AA2BE" w14:textId="2EED15EE" w:rsidR="00573885" w:rsidRPr="00093C64" w:rsidRDefault="00721C1D" w:rsidP="00112AAC">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959</w:t>
      </w:r>
      <w:r w:rsidR="00573885" w:rsidRPr="00093C64">
        <w:rPr>
          <w:color w:val="auto"/>
          <w:szCs w:val="22"/>
          <w:lang w:eastAsia="hr-HR"/>
        </w:rPr>
        <w:t xml:space="preserve"> objekta pretrpjeti će umjerena oštećenja,</w:t>
      </w:r>
    </w:p>
    <w:p w14:paraId="38B20DFE" w14:textId="541470A5" w:rsidR="00573885" w:rsidRDefault="00721C1D" w:rsidP="00112AAC">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320</w:t>
      </w:r>
      <w:r w:rsidR="00573885" w:rsidRPr="00093C64">
        <w:rPr>
          <w:color w:val="auto"/>
          <w:szCs w:val="22"/>
          <w:lang w:eastAsia="hr-HR"/>
        </w:rPr>
        <w:t xml:space="preserve"> objekta pretrpjeti će značajna do teška oštećenja.</w:t>
      </w:r>
    </w:p>
    <w:p w14:paraId="21CFA13E" w14:textId="77777777" w:rsidR="00573885" w:rsidRPr="00093C64" w:rsidRDefault="00573885" w:rsidP="00573885">
      <w:pPr>
        <w:tabs>
          <w:tab w:val="left" w:pos="2445"/>
        </w:tabs>
        <w:spacing w:beforeLines="30" w:before="72" w:afterLines="30" w:after="72" w:line="360" w:lineRule="auto"/>
        <w:contextualSpacing/>
        <w:rPr>
          <w:color w:val="auto"/>
          <w:szCs w:val="22"/>
          <w:lang w:eastAsia="hr-HR"/>
        </w:rPr>
      </w:pPr>
    </w:p>
    <w:p w14:paraId="35699B72" w14:textId="77777777" w:rsidR="00573885" w:rsidRPr="00093C64" w:rsidRDefault="00573885" w:rsidP="00573885">
      <w:pPr>
        <w:spacing w:line="360" w:lineRule="auto"/>
      </w:pPr>
      <w:r w:rsidRPr="00093C64">
        <w:t>Objekti tipa D:</w:t>
      </w:r>
    </w:p>
    <w:p w14:paraId="2F7D28AD" w14:textId="61ACF718" w:rsidR="00573885" w:rsidRPr="00093C64" w:rsidRDefault="00721C1D" w:rsidP="00112AAC">
      <w:pPr>
        <w:numPr>
          <w:ilvl w:val="0"/>
          <w:numId w:val="20"/>
        </w:numPr>
        <w:tabs>
          <w:tab w:val="left" w:pos="2445"/>
        </w:tabs>
        <w:spacing w:beforeLines="30" w:before="72" w:afterLines="30" w:after="72" w:line="360" w:lineRule="auto"/>
        <w:contextualSpacing/>
        <w:rPr>
          <w:color w:val="auto"/>
          <w:szCs w:val="22"/>
          <w:lang w:eastAsia="hr-HR"/>
        </w:rPr>
      </w:pPr>
      <w:r>
        <w:rPr>
          <w:color w:val="auto"/>
          <w:szCs w:val="22"/>
          <w:lang w:eastAsia="hr-HR"/>
        </w:rPr>
        <w:t>160</w:t>
      </w:r>
      <w:r w:rsidR="00573885" w:rsidRPr="00093C64">
        <w:rPr>
          <w:color w:val="auto"/>
          <w:szCs w:val="22"/>
          <w:lang w:eastAsia="hr-HR"/>
        </w:rPr>
        <w:t xml:space="preserve"> objekata pretrpjeti će neznatna do blaga oštećenja,</w:t>
      </w:r>
    </w:p>
    <w:p w14:paraId="6F8E3A87" w14:textId="54BADE12" w:rsidR="00573885" w:rsidRPr="00093C64" w:rsidRDefault="00721C1D" w:rsidP="00112AAC">
      <w:pPr>
        <w:numPr>
          <w:ilvl w:val="0"/>
          <w:numId w:val="20"/>
        </w:numPr>
        <w:tabs>
          <w:tab w:val="left" w:pos="2445"/>
        </w:tabs>
        <w:spacing w:beforeLines="30" w:before="72" w:afterLines="30" w:after="72" w:line="360" w:lineRule="auto"/>
        <w:contextualSpacing/>
        <w:rPr>
          <w:color w:val="auto"/>
          <w:szCs w:val="22"/>
          <w:lang w:eastAsia="hr-HR"/>
        </w:rPr>
      </w:pPr>
      <w:r>
        <w:rPr>
          <w:color w:val="auto"/>
          <w:szCs w:val="22"/>
          <w:lang w:eastAsia="hr-HR"/>
        </w:rPr>
        <w:t>40</w:t>
      </w:r>
      <w:r w:rsidR="00573885" w:rsidRPr="00093C64">
        <w:rPr>
          <w:color w:val="auto"/>
          <w:szCs w:val="22"/>
          <w:lang w:eastAsia="hr-HR"/>
        </w:rPr>
        <w:t xml:space="preserve"> objekata pretrpjeti će umjerena oštećenja</w:t>
      </w:r>
    </w:p>
    <w:p w14:paraId="3E684A66" w14:textId="77777777" w:rsidR="00573885" w:rsidRDefault="00573885" w:rsidP="00573885">
      <w:pPr>
        <w:rPr>
          <w:color w:val="auto"/>
        </w:rPr>
      </w:pPr>
    </w:p>
    <w:p w14:paraId="41FB008C" w14:textId="77777777" w:rsidR="00573885" w:rsidRDefault="00573885" w:rsidP="00573885">
      <w:pPr>
        <w:rPr>
          <w:color w:val="auto"/>
        </w:rPr>
      </w:pPr>
      <w:r>
        <w:rPr>
          <w:color w:val="auto"/>
        </w:rPr>
        <w:t>Objekti tipa E:</w:t>
      </w:r>
    </w:p>
    <w:p w14:paraId="5550DE5D" w14:textId="38DB9FA6" w:rsidR="00573885" w:rsidRPr="000A657E" w:rsidRDefault="00721C1D" w:rsidP="00112AAC">
      <w:pPr>
        <w:pStyle w:val="Odlomakpopisa"/>
        <w:numPr>
          <w:ilvl w:val="0"/>
          <w:numId w:val="20"/>
        </w:numPr>
      </w:pPr>
      <w:r>
        <w:t>200</w:t>
      </w:r>
      <w:r w:rsidR="00573885">
        <w:t xml:space="preserve"> objekta neće pretrpjeti nikakva oštećenja</w:t>
      </w:r>
    </w:p>
    <w:p w14:paraId="1A6F7805" w14:textId="77777777" w:rsidR="00573885" w:rsidRPr="00093C64" w:rsidRDefault="00573885" w:rsidP="00573885">
      <w:pPr>
        <w:rPr>
          <w:color w:val="auto"/>
        </w:rPr>
      </w:pPr>
    </w:p>
    <w:p w14:paraId="415C1050" w14:textId="77777777" w:rsidR="00573885" w:rsidRPr="00093C64" w:rsidRDefault="00573885" w:rsidP="00573885">
      <w:pPr>
        <w:rPr>
          <w:i/>
          <w:iCs/>
          <w:color w:val="auto"/>
          <w:u w:val="single"/>
        </w:rPr>
      </w:pPr>
      <w:r w:rsidRPr="00093C64">
        <w:rPr>
          <w:i/>
          <w:iCs/>
          <w:color w:val="auto"/>
          <w:u w:val="single"/>
        </w:rPr>
        <w:t>Procjena broja stradalih stanovnika</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495"/>
        <w:gridCol w:w="1121"/>
        <w:gridCol w:w="1128"/>
        <w:gridCol w:w="1190"/>
        <w:gridCol w:w="1127"/>
        <w:gridCol w:w="1062"/>
        <w:gridCol w:w="1823"/>
      </w:tblGrid>
      <w:tr w:rsidR="00573885" w:rsidRPr="00093C64" w14:paraId="229B002C" w14:textId="77777777" w:rsidTr="00E63F6A">
        <w:trPr>
          <w:trHeight w:val="197"/>
          <w:jc w:val="center"/>
        </w:trPr>
        <w:tc>
          <w:tcPr>
            <w:tcW w:w="1495" w:type="dxa"/>
            <w:vMerge w:val="restart"/>
            <w:vAlign w:val="center"/>
          </w:tcPr>
          <w:p w14:paraId="03EAA542" w14:textId="77777777" w:rsidR="00573885" w:rsidRPr="00093C64" w:rsidRDefault="00573885" w:rsidP="00E63F6A">
            <w:pPr>
              <w:jc w:val="center"/>
              <w:rPr>
                <w:b/>
                <w:sz w:val="20"/>
                <w:szCs w:val="20"/>
              </w:rPr>
            </w:pPr>
            <w:r w:rsidRPr="00093C64">
              <w:rPr>
                <w:b/>
                <w:sz w:val="20"/>
                <w:szCs w:val="20"/>
              </w:rPr>
              <w:t>POSLJEDICE</w:t>
            </w:r>
          </w:p>
        </w:tc>
        <w:tc>
          <w:tcPr>
            <w:tcW w:w="5628" w:type="dxa"/>
            <w:gridSpan w:val="5"/>
            <w:vAlign w:val="center"/>
          </w:tcPr>
          <w:p w14:paraId="5BD2806F" w14:textId="77777777" w:rsidR="00573885" w:rsidRPr="00093C64" w:rsidRDefault="00573885" w:rsidP="00E63F6A">
            <w:pPr>
              <w:ind w:right="-493"/>
              <w:jc w:val="center"/>
              <w:rPr>
                <w:b/>
                <w:iCs/>
                <w:color w:val="54883D"/>
                <w:sz w:val="20"/>
                <w:szCs w:val="20"/>
              </w:rPr>
            </w:pPr>
            <w:r w:rsidRPr="00093C64">
              <w:rPr>
                <w:b/>
                <w:iCs/>
                <w:color w:val="auto"/>
                <w:sz w:val="20"/>
                <w:szCs w:val="20"/>
              </w:rPr>
              <w:t>OŠTEĆENJA</w:t>
            </w:r>
          </w:p>
        </w:tc>
        <w:tc>
          <w:tcPr>
            <w:tcW w:w="1823" w:type="dxa"/>
            <w:vMerge w:val="restart"/>
            <w:vAlign w:val="center"/>
          </w:tcPr>
          <w:p w14:paraId="359609A7" w14:textId="77777777" w:rsidR="00573885" w:rsidRPr="00093C64" w:rsidRDefault="00573885" w:rsidP="00E63F6A">
            <w:pPr>
              <w:jc w:val="center"/>
              <w:rPr>
                <w:b/>
                <w:iCs/>
                <w:color w:val="auto"/>
                <w:sz w:val="20"/>
                <w:szCs w:val="20"/>
              </w:rPr>
            </w:pPr>
            <w:r w:rsidRPr="00093C64">
              <w:rPr>
                <w:b/>
                <w:iCs/>
                <w:color w:val="auto"/>
                <w:sz w:val="20"/>
                <w:szCs w:val="20"/>
              </w:rPr>
              <w:t>BROJ</w:t>
            </w:r>
          </w:p>
          <w:p w14:paraId="57FD11A6" w14:textId="77777777" w:rsidR="00573885" w:rsidRPr="00093C64" w:rsidRDefault="00573885" w:rsidP="00E63F6A">
            <w:pPr>
              <w:jc w:val="center"/>
              <w:rPr>
                <w:iCs/>
                <w:color w:val="auto"/>
                <w:sz w:val="20"/>
                <w:szCs w:val="20"/>
              </w:rPr>
            </w:pPr>
            <w:r w:rsidRPr="00093C64">
              <w:rPr>
                <w:b/>
                <w:iCs/>
                <w:color w:val="auto"/>
                <w:sz w:val="20"/>
                <w:szCs w:val="20"/>
              </w:rPr>
              <w:t>ŽRTAVA</w:t>
            </w:r>
          </w:p>
        </w:tc>
      </w:tr>
      <w:tr w:rsidR="00573885" w:rsidRPr="00093C64" w14:paraId="11CFD9E9" w14:textId="77777777" w:rsidTr="00721C1D">
        <w:trPr>
          <w:trHeight w:val="196"/>
          <w:jc w:val="center"/>
        </w:trPr>
        <w:tc>
          <w:tcPr>
            <w:tcW w:w="1495" w:type="dxa"/>
            <w:vMerge/>
            <w:vAlign w:val="center"/>
          </w:tcPr>
          <w:p w14:paraId="2F625CEB" w14:textId="77777777" w:rsidR="00573885" w:rsidRPr="00093C64" w:rsidRDefault="00573885" w:rsidP="00E63F6A">
            <w:pPr>
              <w:jc w:val="center"/>
              <w:rPr>
                <w:sz w:val="20"/>
                <w:szCs w:val="20"/>
              </w:rPr>
            </w:pPr>
          </w:p>
        </w:tc>
        <w:tc>
          <w:tcPr>
            <w:tcW w:w="1121" w:type="dxa"/>
            <w:shd w:val="clear" w:color="auto" w:fill="DAEEF3" w:themeFill="accent5" w:themeFillTint="33"/>
            <w:vAlign w:val="center"/>
          </w:tcPr>
          <w:p w14:paraId="6B938167" w14:textId="77777777" w:rsidR="00573885" w:rsidRPr="00093C64" w:rsidRDefault="00573885" w:rsidP="00E63F6A">
            <w:pPr>
              <w:jc w:val="center"/>
              <w:rPr>
                <w:b/>
                <w:iCs/>
                <w:color w:val="auto"/>
                <w:sz w:val="20"/>
                <w:szCs w:val="20"/>
              </w:rPr>
            </w:pPr>
            <w:r w:rsidRPr="00093C64">
              <w:rPr>
                <w:b/>
                <w:iCs/>
                <w:color w:val="auto"/>
                <w:sz w:val="20"/>
                <w:szCs w:val="20"/>
              </w:rPr>
              <w:t>I.</w:t>
            </w:r>
          </w:p>
        </w:tc>
        <w:tc>
          <w:tcPr>
            <w:tcW w:w="1128" w:type="dxa"/>
            <w:shd w:val="clear" w:color="auto" w:fill="92D050"/>
            <w:vAlign w:val="center"/>
          </w:tcPr>
          <w:p w14:paraId="14D84B0D" w14:textId="77777777" w:rsidR="00573885" w:rsidRPr="00093C64" w:rsidRDefault="00573885" w:rsidP="00E63F6A">
            <w:pPr>
              <w:jc w:val="center"/>
              <w:rPr>
                <w:b/>
                <w:iCs/>
                <w:color w:val="auto"/>
                <w:sz w:val="20"/>
                <w:szCs w:val="20"/>
              </w:rPr>
            </w:pPr>
            <w:r w:rsidRPr="00093C64">
              <w:rPr>
                <w:b/>
                <w:iCs/>
                <w:color w:val="auto"/>
                <w:sz w:val="20"/>
                <w:szCs w:val="20"/>
              </w:rPr>
              <w:t>II.</w:t>
            </w:r>
          </w:p>
        </w:tc>
        <w:tc>
          <w:tcPr>
            <w:tcW w:w="1190" w:type="dxa"/>
            <w:shd w:val="clear" w:color="auto" w:fill="FFFF00"/>
            <w:vAlign w:val="center"/>
          </w:tcPr>
          <w:p w14:paraId="48C3E44D" w14:textId="77777777" w:rsidR="00573885" w:rsidRPr="00093C64" w:rsidRDefault="00573885" w:rsidP="00E63F6A">
            <w:pPr>
              <w:jc w:val="center"/>
              <w:rPr>
                <w:b/>
                <w:iCs/>
                <w:color w:val="auto"/>
                <w:sz w:val="20"/>
                <w:szCs w:val="20"/>
              </w:rPr>
            </w:pPr>
            <w:r w:rsidRPr="00093C64">
              <w:rPr>
                <w:b/>
                <w:iCs/>
                <w:color w:val="auto"/>
                <w:sz w:val="20"/>
                <w:szCs w:val="20"/>
              </w:rPr>
              <w:t>III.</w:t>
            </w:r>
          </w:p>
        </w:tc>
        <w:tc>
          <w:tcPr>
            <w:tcW w:w="1127" w:type="dxa"/>
            <w:shd w:val="clear" w:color="auto" w:fill="FFC000"/>
            <w:vAlign w:val="center"/>
          </w:tcPr>
          <w:p w14:paraId="1E1A28C1" w14:textId="77777777" w:rsidR="00573885" w:rsidRPr="00093C64" w:rsidRDefault="00573885" w:rsidP="00E63F6A">
            <w:pPr>
              <w:jc w:val="center"/>
              <w:rPr>
                <w:b/>
                <w:iCs/>
                <w:color w:val="auto"/>
                <w:sz w:val="20"/>
                <w:szCs w:val="20"/>
              </w:rPr>
            </w:pPr>
            <w:r w:rsidRPr="00093C64">
              <w:rPr>
                <w:b/>
                <w:iCs/>
                <w:color w:val="auto"/>
                <w:sz w:val="20"/>
                <w:szCs w:val="20"/>
              </w:rPr>
              <w:t>IV.</w:t>
            </w:r>
          </w:p>
        </w:tc>
        <w:tc>
          <w:tcPr>
            <w:tcW w:w="1062" w:type="dxa"/>
            <w:shd w:val="clear" w:color="auto" w:fill="FF0000"/>
            <w:vAlign w:val="center"/>
          </w:tcPr>
          <w:p w14:paraId="6C9A323A" w14:textId="77777777" w:rsidR="00573885" w:rsidRPr="00093C64" w:rsidRDefault="00573885" w:rsidP="00E63F6A">
            <w:pPr>
              <w:jc w:val="center"/>
              <w:rPr>
                <w:b/>
                <w:iCs/>
                <w:color w:val="auto"/>
                <w:sz w:val="20"/>
                <w:szCs w:val="20"/>
              </w:rPr>
            </w:pPr>
            <w:r w:rsidRPr="00093C64">
              <w:rPr>
                <w:b/>
                <w:iCs/>
                <w:color w:val="auto"/>
                <w:sz w:val="20"/>
                <w:szCs w:val="20"/>
              </w:rPr>
              <w:t>V.</w:t>
            </w:r>
          </w:p>
        </w:tc>
        <w:tc>
          <w:tcPr>
            <w:tcW w:w="1823" w:type="dxa"/>
            <w:vMerge/>
            <w:shd w:val="clear" w:color="auto" w:fill="FF0000"/>
            <w:vAlign w:val="center"/>
          </w:tcPr>
          <w:p w14:paraId="7285CB29" w14:textId="77777777" w:rsidR="00573885" w:rsidRPr="00093C64" w:rsidRDefault="00573885" w:rsidP="00E63F6A">
            <w:pPr>
              <w:jc w:val="center"/>
              <w:rPr>
                <w:sz w:val="20"/>
                <w:szCs w:val="20"/>
              </w:rPr>
            </w:pPr>
          </w:p>
        </w:tc>
      </w:tr>
      <w:tr w:rsidR="00721C1D" w:rsidRPr="00093C64" w14:paraId="4F0A0EC8" w14:textId="77777777" w:rsidTr="00721C1D">
        <w:trPr>
          <w:trHeight w:val="432"/>
          <w:jc w:val="center"/>
        </w:trPr>
        <w:tc>
          <w:tcPr>
            <w:tcW w:w="1495" w:type="dxa"/>
            <w:shd w:val="clear" w:color="000000" w:fill="DCE6F1"/>
            <w:vAlign w:val="center"/>
          </w:tcPr>
          <w:p w14:paraId="6DE7766A" w14:textId="77777777" w:rsidR="00721C1D" w:rsidRPr="00093C64" w:rsidRDefault="00721C1D" w:rsidP="00721C1D">
            <w:pPr>
              <w:jc w:val="center"/>
              <w:rPr>
                <w:i/>
                <w:iCs/>
                <w:color w:val="54883D"/>
                <w:sz w:val="20"/>
                <w:szCs w:val="20"/>
              </w:rPr>
            </w:pPr>
            <w:r w:rsidRPr="00093C64">
              <w:rPr>
                <w:color w:val="000000"/>
                <w:sz w:val="20"/>
                <w:szCs w:val="20"/>
              </w:rPr>
              <w:t>Bez ozljeda</w:t>
            </w:r>
          </w:p>
        </w:tc>
        <w:tc>
          <w:tcPr>
            <w:tcW w:w="1121" w:type="dxa"/>
            <w:shd w:val="clear" w:color="000000" w:fill="DCE6F1"/>
            <w:vAlign w:val="bottom"/>
          </w:tcPr>
          <w:p w14:paraId="63B6B83E" w14:textId="5D1A6B1B" w:rsidR="00721C1D" w:rsidRPr="00721C1D" w:rsidRDefault="00721C1D" w:rsidP="00721C1D">
            <w:pPr>
              <w:jc w:val="center"/>
              <w:rPr>
                <w:i/>
                <w:iCs/>
                <w:color w:val="54883D"/>
                <w:sz w:val="22"/>
                <w:szCs w:val="22"/>
              </w:rPr>
            </w:pPr>
            <w:r w:rsidRPr="00721C1D">
              <w:rPr>
                <w:rFonts w:ascii="Calibri" w:hAnsi="Calibri" w:cs="Calibri"/>
                <w:color w:val="000000"/>
                <w:sz w:val="22"/>
                <w:szCs w:val="22"/>
              </w:rPr>
              <w:t>2029</w:t>
            </w:r>
          </w:p>
        </w:tc>
        <w:tc>
          <w:tcPr>
            <w:tcW w:w="1128" w:type="dxa"/>
            <w:shd w:val="clear" w:color="000000" w:fill="DCE6F1"/>
            <w:vAlign w:val="bottom"/>
          </w:tcPr>
          <w:p w14:paraId="73C7068D" w14:textId="598BCA57" w:rsidR="00721C1D" w:rsidRPr="00721C1D" w:rsidRDefault="00721C1D" w:rsidP="00721C1D">
            <w:pPr>
              <w:jc w:val="center"/>
              <w:rPr>
                <w:i/>
                <w:iCs/>
                <w:color w:val="54883D"/>
                <w:sz w:val="22"/>
                <w:szCs w:val="22"/>
              </w:rPr>
            </w:pPr>
            <w:r w:rsidRPr="00721C1D">
              <w:rPr>
                <w:rFonts w:ascii="Calibri" w:hAnsi="Calibri" w:cs="Calibri"/>
                <w:color w:val="000000"/>
                <w:sz w:val="22"/>
                <w:szCs w:val="22"/>
              </w:rPr>
              <w:t>3741</w:t>
            </w:r>
          </w:p>
        </w:tc>
        <w:tc>
          <w:tcPr>
            <w:tcW w:w="1190" w:type="dxa"/>
            <w:shd w:val="clear" w:color="000000" w:fill="DCE6F1"/>
            <w:vAlign w:val="bottom"/>
          </w:tcPr>
          <w:p w14:paraId="35533BDF" w14:textId="62DE5C25" w:rsidR="00721C1D" w:rsidRPr="00721C1D" w:rsidRDefault="00721C1D" w:rsidP="00721C1D">
            <w:pPr>
              <w:jc w:val="center"/>
              <w:rPr>
                <w:i/>
                <w:iCs/>
                <w:color w:val="54883D"/>
                <w:sz w:val="22"/>
                <w:szCs w:val="22"/>
              </w:rPr>
            </w:pPr>
            <w:r w:rsidRPr="00721C1D">
              <w:rPr>
                <w:rFonts w:ascii="Calibri" w:hAnsi="Calibri" w:cs="Calibri"/>
                <w:color w:val="000000"/>
                <w:sz w:val="22"/>
                <w:szCs w:val="22"/>
              </w:rPr>
              <w:t>3408</w:t>
            </w:r>
          </w:p>
        </w:tc>
        <w:tc>
          <w:tcPr>
            <w:tcW w:w="1127" w:type="dxa"/>
            <w:shd w:val="clear" w:color="000000" w:fill="DCE6F1"/>
            <w:vAlign w:val="bottom"/>
          </w:tcPr>
          <w:p w14:paraId="552C9C2C" w14:textId="0781F0E7" w:rsidR="00721C1D" w:rsidRPr="00721C1D" w:rsidRDefault="00721C1D" w:rsidP="00721C1D">
            <w:pPr>
              <w:jc w:val="center"/>
              <w:rPr>
                <w:i/>
                <w:iCs/>
                <w:color w:val="54883D"/>
                <w:sz w:val="22"/>
                <w:szCs w:val="22"/>
              </w:rPr>
            </w:pPr>
            <w:r w:rsidRPr="00721C1D">
              <w:rPr>
                <w:rFonts w:ascii="Calibri" w:hAnsi="Calibri" w:cs="Calibri"/>
                <w:color w:val="000000"/>
                <w:sz w:val="22"/>
                <w:szCs w:val="22"/>
              </w:rPr>
              <w:t>1069</w:t>
            </w:r>
          </w:p>
        </w:tc>
        <w:tc>
          <w:tcPr>
            <w:tcW w:w="1062" w:type="dxa"/>
            <w:shd w:val="clear" w:color="000000" w:fill="DCE6F1"/>
            <w:vAlign w:val="bottom"/>
          </w:tcPr>
          <w:p w14:paraId="2B702CBC" w14:textId="1F039241" w:rsidR="00721C1D" w:rsidRPr="00721C1D" w:rsidRDefault="00721C1D" w:rsidP="00721C1D">
            <w:pPr>
              <w:jc w:val="center"/>
              <w:rPr>
                <w:i/>
                <w:iCs/>
                <w:color w:val="54883D"/>
                <w:sz w:val="22"/>
                <w:szCs w:val="22"/>
              </w:rPr>
            </w:pPr>
            <w:r w:rsidRPr="00721C1D">
              <w:rPr>
                <w:rFonts w:ascii="Calibri" w:hAnsi="Calibri" w:cs="Calibri"/>
                <w:color w:val="000000"/>
                <w:sz w:val="22"/>
                <w:szCs w:val="22"/>
              </w:rPr>
              <w:t>79</w:t>
            </w:r>
          </w:p>
        </w:tc>
        <w:tc>
          <w:tcPr>
            <w:tcW w:w="1823" w:type="dxa"/>
            <w:shd w:val="clear" w:color="000000" w:fill="DCE6F1"/>
            <w:vAlign w:val="bottom"/>
          </w:tcPr>
          <w:p w14:paraId="0970FF98" w14:textId="670E9443"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10326</w:t>
            </w:r>
          </w:p>
        </w:tc>
      </w:tr>
      <w:tr w:rsidR="00721C1D" w:rsidRPr="00093C64" w14:paraId="1D20FF9B" w14:textId="77777777" w:rsidTr="00721C1D">
        <w:trPr>
          <w:trHeight w:val="432"/>
          <w:jc w:val="center"/>
        </w:trPr>
        <w:tc>
          <w:tcPr>
            <w:tcW w:w="1495" w:type="dxa"/>
            <w:shd w:val="clear" w:color="000000" w:fill="92D050"/>
            <w:vAlign w:val="center"/>
          </w:tcPr>
          <w:p w14:paraId="4FE60112" w14:textId="77777777" w:rsidR="00721C1D" w:rsidRPr="00093C64" w:rsidRDefault="00721C1D" w:rsidP="00721C1D">
            <w:pPr>
              <w:jc w:val="center"/>
              <w:rPr>
                <w:i/>
                <w:iCs/>
                <w:color w:val="54883D"/>
                <w:sz w:val="20"/>
                <w:szCs w:val="20"/>
              </w:rPr>
            </w:pPr>
            <w:r w:rsidRPr="00093C64">
              <w:rPr>
                <w:color w:val="000000"/>
                <w:sz w:val="20"/>
                <w:szCs w:val="20"/>
              </w:rPr>
              <w:t>Lake ozlijede</w:t>
            </w:r>
          </w:p>
        </w:tc>
        <w:tc>
          <w:tcPr>
            <w:tcW w:w="1121" w:type="dxa"/>
            <w:shd w:val="clear" w:color="000000" w:fill="92D050"/>
            <w:vAlign w:val="bottom"/>
          </w:tcPr>
          <w:p w14:paraId="45C3F764" w14:textId="355AC793"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92D050"/>
            <w:vAlign w:val="bottom"/>
          </w:tcPr>
          <w:p w14:paraId="09F687BB" w14:textId="76A72831" w:rsidR="00721C1D" w:rsidRPr="00721C1D" w:rsidRDefault="00721C1D" w:rsidP="00721C1D">
            <w:pPr>
              <w:jc w:val="center"/>
              <w:rPr>
                <w:i/>
                <w:iCs/>
                <w:color w:val="54883D"/>
                <w:sz w:val="22"/>
                <w:szCs w:val="22"/>
              </w:rPr>
            </w:pPr>
            <w:r w:rsidRPr="00721C1D">
              <w:rPr>
                <w:rFonts w:ascii="Calibri" w:hAnsi="Calibri" w:cs="Calibri"/>
                <w:color w:val="000000"/>
                <w:sz w:val="22"/>
                <w:szCs w:val="22"/>
              </w:rPr>
              <w:t>118</w:t>
            </w:r>
          </w:p>
        </w:tc>
        <w:tc>
          <w:tcPr>
            <w:tcW w:w="1190" w:type="dxa"/>
            <w:shd w:val="clear" w:color="000000" w:fill="92D050"/>
            <w:vAlign w:val="bottom"/>
          </w:tcPr>
          <w:p w14:paraId="51C1C096" w14:textId="05BDDF2F" w:rsidR="00721C1D" w:rsidRPr="00721C1D" w:rsidRDefault="00721C1D" w:rsidP="00721C1D">
            <w:pPr>
              <w:jc w:val="center"/>
              <w:rPr>
                <w:i/>
                <w:iCs/>
                <w:color w:val="54883D"/>
                <w:sz w:val="22"/>
                <w:szCs w:val="22"/>
              </w:rPr>
            </w:pPr>
            <w:r w:rsidRPr="00721C1D">
              <w:rPr>
                <w:rFonts w:ascii="Calibri" w:hAnsi="Calibri" w:cs="Calibri"/>
                <w:color w:val="000000"/>
                <w:sz w:val="22"/>
                <w:szCs w:val="22"/>
              </w:rPr>
              <w:t>487</w:t>
            </w:r>
          </w:p>
        </w:tc>
        <w:tc>
          <w:tcPr>
            <w:tcW w:w="1127" w:type="dxa"/>
            <w:shd w:val="clear" w:color="000000" w:fill="92D050"/>
            <w:vAlign w:val="bottom"/>
          </w:tcPr>
          <w:p w14:paraId="1106286A" w14:textId="6027B975" w:rsidR="00721C1D" w:rsidRPr="00721C1D" w:rsidRDefault="00721C1D" w:rsidP="00721C1D">
            <w:pPr>
              <w:jc w:val="center"/>
              <w:rPr>
                <w:i/>
                <w:iCs/>
                <w:color w:val="54883D"/>
                <w:sz w:val="22"/>
                <w:szCs w:val="22"/>
              </w:rPr>
            </w:pPr>
            <w:r w:rsidRPr="00721C1D">
              <w:rPr>
                <w:rFonts w:ascii="Calibri" w:hAnsi="Calibri" w:cs="Calibri"/>
                <w:color w:val="000000"/>
                <w:sz w:val="22"/>
                <w:szCs w:val="22"/>
              </w:rPr>
              <w:t>317</w:t>
            </w:r>
          </w:p>
        </w:tc>
        <w:tc>
          <w:tcPr>
            <w:tcW w:w="1062" w:type="dxa"/>
            <w:shd w:val="clear" w:color="000000" w:fill="92D050"/>
            <w:vAlign w:val="bottom"/>
          </w:tcPr>
          <w:p w14:paraId="34492FE4" w14:textId="6F029DDC" w:rsidR="00721C1D" w:rsidRPr="00721C1D" w:rsidRDefault="00721C1D" w:rsidP="00721C1D">
            <w:pPr>
              <w:jc w:val="center"/>
              <w:rPr>
                <w:i/>
                <w:iCs/>
                <w:color w:val="54883D"/>
                <w:sz w:val="22"/>
                <w:szCs w:val="22"/>
              </w:rPr>
            </w:pPr>
            <w:r w:rsidRPr="00721C1D">
              <w:rPr>
                <w:rFonts w:ascii="Calibri" w:hAnsi="Calibri" w:cs="Calibri"/>
                <w:color w:val="000000"/>
                <w:sz w:val="22"/>
                <w:szCs w:val="22"/>
              </w:rPr>
              <w:t>60</w:t>
            </w:r>
          </w:p>
        </w:tc>
        <w:tc>
          <w:tcPr>
            <w:tcW w:w="1823" w:type="dxa"/>
            <w:shd w:val="clear" w:color="000000" w:fill="92D050"/>
            <w:vAlign w:val="bottom"/>
          </w:tcPr>
          <w:p w14:paraId="76BF1F4F" w14:textId="526EF163"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982</w:t>
            </w:r>
          </w:p>
        </w:tc>
      </w:tr>
      <w:tr w:rsidR="00721C1D" w:rsidRPr="00093C64" w14:paraId="2EED4D8E" w14:textId="77777777" w:rsidTr="00721C1D">
        <w:trPr>
          <w:trHeight w:val="648"/>
          <w:jc w:val="center"/>
        </w:trPr>
        <w:tc>
          <w:tcPr>
            <w:tcW w:w="1495" w:type="dxa"/>
            <w:shd w:val="clear" w:color="000000" w:fill="FFFF00"/>
            <w:vAlign w:val="center"/>
          </w:tcPr>
          <w:p w14:paraId="15FA91FC" w14:textId="77777777" w:rsidR="00721C1D" w:rsidRPr="00093C64" w:rsidRDefault="00721C1D" w:rsidP="00721C1D">
            <w:pPr>
              <w:jc w:val="center"/>
              <w:rPr>
                <w:i/>
                <w:iCs/>
                <w:color w:val="54883D"/>
                <w:sz w:val="20"/>
                <w:szCs w:val="20"/>
              </w:rPr>
            </w:pPr>
            <w:r w:rsidRPr="00093C64">
              <w:rPr>
                <w:color w:val="000000"/>
                <w:sz w:val="20"/>
                <w:szCs w:val="20"/>
              </w:rPr>
              <w:t>Liječenje kod doktora</w:t>
            </w:r>
          </w:p>
        </w:tc>
        <w:tc>
          <w:tcPr>
            <w:tcW w:w="1121" w:type="dxa"/>
            <w:shd w:val="clear" w:color="000000" w:fill="FFFF00"/>
            <w:vAlign w:val="bottom"/>
          </w:tcPr>
          <w:p w14:paraId="48BF3E9F" w14:textId="052F5589"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FFFF00"/>
            <w:vAlign w:val="bottom"/>
          </w:tcPr>
          <w:p w14:paraId="6BD23DF0" w14:textId="03F111D6" w:rsidR="00721C1D" w:rsidRPr="00721C1D" w:rsidRDefault="00721C1D" w:rsidP="00721C1D">
            <w:pPr>
              <w:jc w:val="center"/>
              <w:rPr>
                <w:i/>
                <w:iCs/>
                <w:color w:val="54883D"/>
                <w:sz w:val="22"/>
                <w:szCs w:val="22"/>
              </w:rPr>
            </w:pPr>
            <w:r w:rsidRPr="00721C1D">
              <w:rPr>
                <w:rFonts w:ascii="Calibri" w:hAnsi="Calibri" w:cs="Calibri"/>
                <w:color w:val="000000"/>
                <w:sz w:val="22"/>
                <w:szCs w:val="22"/>
              </w:rPr>
              <w:t>79</w:t>
            </w:r>
          </w:p>
        </w:tc>
        <w:tc>
          <w:tcPr>
            <w:tcW w:w="1190" w:type="dxa"/>
            <w:shd w:val="clear" w:color="000000" w:fill="FFFF00"/>
            <w:vAlign w:val="bottom"/>
          </w:tcPr>
          <w:p w14:paraId="7B9F1AC4" w14:textId="5245E089" w:rsidR="00721C1D" w:rsidRPr="00721C1D" w:rsidRDefault="00721C1D" w:rsidP="00721C1D">
            <w:pPr>
              <w:jc w:val="center"/>
              <w:rPr>
                <w:i/>
                <w:iCs/>
                <w:color w:val="54883D"/>
                <w:sz w:val="22"/>
                <w:szCs w:val="22"/>
              </w:rPr>
            </w:pPr>
            <w:r w:rsidRPr="00721C1D">
              <w:rPr>
                <w:rFonts w:ascii="Calibri" w:hAnsi="Calibri" w:cs="Calibri"/>
                <w:color w:val="000000"/>
                <w:sz w:val="22"/>
                <w:szCs w:val="22"/>
              </w:rPr>
              <w:t>162</w:t>
            </w:r>
          </w:p>
        </w:tc>
        <w:tc>
          <w:tcPr>
            <w:tcW w:w="1127" w:type="dxa"/>
            <w:shd w:val="clear" w:color="000000" w:fill="FFFF00"/>
            <w:vAlign w:val="bottom"/>
          </w:tcPr>
          <w:p w14:paraId="21D2D7B4" w14:textId="5DC3BE89" w:rsidR="00721C1D" w:rsidRPr="00721C1D" w:rsidRDefault="00721C1D" w:rsidP="00721C1D">
            <w:pPr>
              <w:jc w:val="center"/>
              <w:rPr>
                <w:i/>
                <w:iCs/>
                <w:color w:val="54883D"/>
                <w:sz w:val="22"/>
                <w:szCs w:val="22"/>
              </w:rPr>
            </w:pPr>
            <w:r w:rsidRPr="00721C1D">
              <w:rPr>
                <w:rFonts w:ascii="Calibri" w:hAnsi="Calibri" w:cs="Calibri"/>
                <w:color w:val="000000"/>
                <w:sz w:val="22"/>
                <w:szCs w:val="22"/>
              </w:rPr>
              <w:t>33</w:t>
            </w:r>
          </w:p>
        </w:tc>
        <w:tc>
          <w:tcPr>
            <w:tcW w:w="1062" w:type="dxa"/>
            <w:shd w:val="clear" w:color="000000" w:fill="FFFF00"/>
            <w:vAlign w:val="bottom"/>
          </w:tcPr>
          <w:p w14:paraId="30A9C9AA" w14:textId="397174A6" w:rsidR="00721C1D" w:rsidRPr="00721C1D" w:rsidRDefault="00721C1D" w:rsidP="00721C1D">
            <w:pPr>
              <w:jc w:val="center"/>
              <w:rPr>
                <w:i/>
                <w:iCs/>
                <w:color w:val="54883D"/>
                <w:sz w:val="22"/>
                <w:szCs w:val="22"/>
              </w:rPr>
            </w:pPr>
            <w:r w:rsidRPr="00721C1D">
              <w:rPr>
                <w:rFonts w:ascii="Calibri" w:hAnsi="Calibri" w:cs="Calibri"/>
                <w:color w:val="000000"/>
                <w:sz w:val="22"/>
                <w:szCs w:val="22"/>
              </w:rPr>
              <w:t>31</w:t>
            </w:r>
          </w:p>
        </w:tc>
        <w:tc>
          <w:tcPr>
            <w:tcW w:w="1823" w:type="dxa"/>
            <w:shd w:val="clear" w:color="000000" w:fill="FFFF00"/>
            <w:vAlign w:val="bottom"/>
          </w:tcPr>
          <w:p w14:paraId="7CAA5E37" w14:textId="5094C6D7"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306</w:t>
            </w:r>
          </w:p>
        </w:tc>
      </w:tr>
      <w:tr w:rsidR="00721C1D" w:rsidRPr="00093C64" w14:paraId="50AE03F6" w14:textId="77777777" w:rsidTr="00721C1D">
        <w:trPr>
          <w:trHeight w:val="444"/>
          <w:jc w:val="center"/>
        </w:trPr>
        <w:tc>
          <w:tcPr>
            <w:tcW w:w="1495" w:type="dxa"/>
            <w:shd w:val="clear" w:color="000000" w:fill="F79646"/>
            <w:vAlign w:val="center"/>
          </w:tcPr>
          <w:p w14:paraId="60C517E0" w14:textId="77777777" w:rsidR="00721C1D" w:rsidRPr="00093C64" w:rsidRDefault="00721C1D" w:rsidP="00721C1D">
            <w:pPr>
              <w:jc w:val="center"/>
              <w:rPr>
                <w:i/>
                <w:iCs/>
                <w:color w:val="54883D"/>
                <w:sz w:val="20"/>
                <w:szCs w:val="20"/>
              </w:rPr>
            </w:pPr>
            <w:r w:rsidRPr="00093C64">
              <w:rPr>
                <w:color w:val="000000"/>
                <w:sz w:val="20"/>
                <w:szCs w:val="20"/>
              </w:rPr>
              <w:t>Hospitalizacija</w:t>
            </w:r>
          </w:p>
        </w:tc>
        <w:tc>
          <w:tcPr>
            <w:tcW w:w="1121" w:type="dxa"/>
            <w:shd w:val="clear" w:color="000000" w:fill="F79646"/>
            <w:vAlign w:val="bottom"/>
          </w:tcPr>
          <w:p w14:paraId="0431DDAC" w14:textId="769D0B55"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F79646"/>
            <w:vAlign w:val="bottom"/>
          </w:tcPr>
          <w:p w14:paraId="0811B52D" w14:textId="01C8A4EF"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90" w:type="dxa"/>
            <w:shd w:val="clear" w:color="000000" w:fill="F79646"/>
            <w:vAlign w:val="bottom"/>
          </w:tcPr>
          <w:p w14:paraId="2A6040D6" w14:textId="096C0B6A"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7" w:type="dxa"/>
            <w:shd w:val="clear" w:color="000000" w:fill="F79646"/>
            <w:vAlign w:val="bottom"/>
          </w:tcPr>
          <w:p w14:paraId="49A42224" w14:textId="10FEA9E5" w:rsidR="00721C1D" w:rsidRPr="00721C1D" w:rsidRDefault="00721C1D" w:rsidP="00721C1D">
            <w:pPr>
              <w:jc w:val="center"/>
              <w:rPr>
                <w:i/>
                <w:iCs/>
                <w:color w:val="54883D"/>
                <w:sz w:val="22"/>
                <w:szCs w:val="22"/>
              </w:rPr>
            </w:pPr>
            <w:r w:rsidRPr="00721C1D">
              <w:rPr>
                <w:rFonts w:ascii="Calibri" w:hAnsi="Calibri" w:cs="Calibri"/>
                <w:color w:val="000000"/>
                <w:sz w:val="22"/>
                <w:szCs w:val="22"/>
              </w:rPr>
              <w:t>100</w:t>
            </w:r>
          </w:p>
        </w:tc>
        <w:tc>
          <w:tcPr>
            <w:tcW w:w="1062" w:type="dxa"/>
            <w:shd w:val="clear" w:color="000000" w:fill="F79646"/>
            <w:vAlign w:val="bottom"/>
          </w:tcPr>
          <w:p w14:paraId="38BE9519" w14:textId="14C86C22" w:rsidR="00721C1D" w:rsidRPr="00721C1D" w:rsidRDefault="00721C1D" w:rsidP="00721C1D">
            <w:pPr>
              <w:jc w:val="center"/>
              <w:rPr>
                <w:i/>
                <w:iCs/>
                <w:color w:val="54883D"/>
                <w:sz w:val="22"/>
                <w:szCs w:val="22"/>
              </w:rPr>
            </w:pPr>
            <w:r w:rsidRPr="00721C1D">
              <w:rPr>
                <w:rFonts w:ascii="Calibri" w:hAnsi="Calibri" w:cs="Calibri"/>
                <w:color w:val="000000"/>
                <w:sz w:val="22"/>
                <w:szCs w:val="22"/>
              </w:rPr>
              <w:t>43</w:t>
            </w:r>
          </w:p>
        </w:tc>
        <w:tc>
          <w:tcPr>
            <w:tcW w:w="1823" w:type="dxa"/>
            <w:shd w:val="clear" w:color="000000" w:fill="F79646"/>
            <w:vAlign w:val="bottom"/>
          </w:tcPr>
          <w:p w14:paraId="026AA7A5" w14:textId="67E9168C"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143</w:t>
            </w:r>
          </w:p>
        </w:tc>
      </w:tr>
      <w:tr w:rsidR="00721C1D" w:rsidRPr="00093C64" w14:paraId="31DAEF5E" w14:textId="77777777" w:rsidTr="00721C1D">
        <w:trPr>
          <w:trHeight w:val="432"/>
          <w:jc w:val="center"/>
        </w:trPr>
        <w:tc>
          <w:tcPr>
            <w:tcW w:w="1495" w:type="dxa"/>
            <w:shd w:val="clear" w:color="000000" w:fill="FF0000"/>
            <w:vAlign w:val="center"/>
          </w:tcPr>
          <w:p w14:paraId="3EDAD5DA" w14:textId="77777777" w:rsidR="00721C1D" w:rsidRPr="00093C64" w:rsidRDefault="00721C1D" w:rsidP="00721C1D">
            <w:pPr>
              <w:jc w:val="center"/>
              <w:rPr>
                <w:i/>
                <w:iCs/>
                <w:color w:val="54883D"/>
                <w:sz w:val="20"/>
                <w:szCs w:val="20"/>
              </w:rPr>
            </w:pPr>
            <w:r w:rsidRPr="00093C64">
              <w:rPr>
                <w:color w:val="000000"/>
                <w:sz w:val="20"/>
                <w:szCs w:val="20"/>
              </w:rPr>
              <w:t>Smrt</w:t>
            </w:r>
          </w:p>
        </w:tc>
        <w:tc>
          <w:tcPr>
            <w:tcW w:w="1121" w:type="dxa"/>
            <w:shd w:val="clear" w:color="000000" w:fill="FF0000"/>
            <w:vAlign w:val="bottom"/>
          </w:tcPr>
          <w:p w14:paraId="6C4AE2BC" w14:textId="7412F846"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8" w:type="dxa"/>
            <w:shd w:val="clear" w:color="000000" w:fill="FF0000"/>
            <w:vAlign w:val="bottom"/>
          </w:tcPr>
          <w:p w14:paraId="0FE93EA3" w14:textId="16CB7DE2"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90" w:type="dxa"/>
            <w:shd w:val="clear" w:color="000000" w:fill="FF0000"/>
            <w:vAlign w:val="bottom"/>
          </w:tcPr>
          <w:p w14:paraId="02149BE8" w14:textId="17A902AC" w:rsidR="00721C1D" w:rsidRPr="00721C1D" w:rsidRDefault="00721C1D" w:rsidP="00721C1D">
            <w:pPr>
              <w:jc w:val="center"/>
              <w:rPr>
                <w:i/>
                <w:iCs/>
                <w:color w:val="54883D"/>
                <w:sz w:val="22"/>
                <w:szCs w:val="22"/>
              </w:rPr>
            </w:pPr>
            <w:r w:rsidRPr="00721C1D">
              <w:rPr>
                <w:rFonts w:ascii="Calibri" w:hAnsi="Calibri" w:cs="Calibri"/>
                <w:color w:val="000000"/>
                <w:sz w:val="22"/>
                <w:szCs w:val="22"/>
              </w:rPr>
              <w:t>0</w:t>
            </w:r>
          </w:p>
        </w:tc>
        <w:tc>
          <w:tcPr>
            <w:tcW w:w="1127" w:type="dxa"/>
            <w:shd w:val="clear" w:color="000000" w:fill="FF0000"/>
            <w:vAlign w:val="bottom"/>
          </w:tcPr>
          <w:p w14:paraId="6BADB898" w14:textId="49D84378" w:rsidR="00721C1D" w:rsidRPr="00721C1D" w:rsidRDefault="00721C1D" w:rsidP="00721C1D">
            <w:pPr>
              <w:jc w:val="center"/>
              <w:rPr>
                <w:i/>
                <w:iCs/>
                <w:color w:val="54883D"/>
                <w:sz w:val="22"/>
                <w:szCs w:val="22"/>
              </w:rPr>
            </w:pPr>
            <w:r w:rsidRPr="00721C1D">
              <w:rPr>
                <w:rFonts w:ascii="Calibri" w:hAnsi="Calibri" w:cs="Calibri"/>
                <w:color w:val="000000"/>
                <w:sz w:val="22"/>
                <w:szCs w:val="22"/>
              </w:rPr>
              <w:t>150</w:t>
            </w:r>
          </w:p>
        </w:tc>
        <w:tc>
          <w:tcPr>
            <w:tcW w:w="1062" w:type="dxa"/>
            <w:shd w:val="clear" w:color="000000" w:fill="FF0000"/>
            <w:vAlign w:val="bottom"/>
          </w:tcPr>
          <w:p w14:paraId="028F8A99" w14:textId="08A13B46" w:rsidR="00721C1D" w:rsidRPr="00721C1D" w:rsidRDefault="00721C1D" w:rsidP="00721C1D">
            <w:pPr>
              <w:jc w:val="center"/>
              <w:rPr>
                <w:i/>
                <w:iCs/>
                <w:color w:val="54883D"/>
                <w:sz w:val="22"/>
                <w:szCs w:val="22"/>
              </w:rPr>
            </w:pPr>
            <w:r w:rsidRPr="00721C1D">
              <w:rPr>
                <w:rFonts w:ascii="Calibri" w:hAnsi="Calibri" w:cs="Calibri"/>
                <w:color w:val="000000"/>
                <w:sz w:val="22"/>
                <w:szCs w:val="22"/>
              </w:rPr>
              <w:t>26</w:t>
            </w:r>
          </w:p>
        </w:tc>
        <w:tc>
          <w:tcPr>
            <w:tcW w:w="1823" w:type="dxa"/>
            <w:shd w:val="clear" w:color="000000" w:fill="FF0000"/>
            <w:vAlign w:val="bottom"/>
          </w:tcPr>
          <w:p w14:paraId="57C4BEDC" w14:textId="2C6B9664" w:rsidR="00721C1D" w:rsidRPr="00721C1D" w:rsidRDefault="00721C1D" w:rsidP="00721C1D">
            <w:pPr>
              <w:jc w:val="center"/>
              <w:rPr>
                <w:i/>
                <w:iCs/>
                <w:color w:val="54883D"/>
                <w:sz w:val="22"/>
                <w:szCs w:val="22"/>
              </w:rPr>
            </w:pPr>
            <w:r w:rsidRPr="00721C1D">
              <w:rPr>
                <w:rFonts w:ascii="Calibri" w:hAnsi="Calibri" w:cs="Calibri"/>
                <w:b/>
                <w:bCs/>
                <w:color w:val="000000"/>
                <w:sz w:val="22"/>
                <w:szCs w:val="22"/>
              </w:rPr>
              <w:t>177</w:t>
            </w:r>
          </w:p>
        </w:tc>
      </w:tr>
    </w:tbl>
    <w:p w14:paraId="0E0DD4ED" w14:textId="77777777" w:rsidR="002A48F2" w:rsidRPr="005A761D" w:rsidRDefault="002A48F2" w:rsidP="0050332E">
      <w:pPr>
        <w:rPr>
          <w:highlight w:val="yellow"/>
        </w:rPr>
      </w:pPr>
    </w:p>
    <w:p w14:paraId="634B6BA0" w14:textId="7EB9A290" w:rsidR="0050332E" w:rsidRPr="00573885" w:rsidRDefault="0050332E" w:rsidP="0050332E">
      <w:r w:rsidRPr="00573885">
        <w:t>Procjena stupnja oštećenja objekata i broja stanovnika u njima omogućuje procjenjivanje broja ozlijeđenih i poginulih stanovnika. Veći stupanj oštećenja građevine upućuje i na veći rizik od ozljeđivanja, pa se pri pojavi potresa od VI</w:t>
      </w:r>
      <w:r w:rsidR="0066246F" w:rsidRPr="00573885">
        <w:t>I</w:t>
      </w:r>
      <w:r w:rsidRPr="00573885">
        <w:t>I° prema ljestvici EMS-98 očekuju sljedeće posljedice na stanovnike Općine:</w:t>
      </w:r>
    </w:p>
    <w:p w14:paraId="7B7D5212" w14:textId="55758C02" w:rsidR="00667249" w:rsidRPr="00093C64"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t>10326</w:t>
      </w:r>
      <w:r w:rsidR="00667249" w:rsidRPr="00093C64">
        <w:rPr>
          <w:color w:val="auto"/>
          <w:szCs w:val="22"/>
          <w:lang w:eastAsia="hr-HR"/>
        </w:rPr>
        <w:t xml:space="preserve"> osoba neće pretrpjeti nikakve ozljede,</w:t>
      </w:r>
    </w:p>
    <w:p w14:paraId="11C26597" w14:textId="433AEF45" w:rsidR="00667249" w:rsidRPr="00093C64"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t>982</w:t>
      </w:r>
      <w:r w:rsidR="00667249">
        <w:rPr>
          <w:color w:val="auto"/>
          <w:szCs w:val="22"/>
          <w:lang w:eastAsia="hr-HR"/>
        </w:rPr>
        <w:t xml:space="preserve"> osobe</w:t>
      </w:r>
      <w:r w:rsidR="00667249" w:rsidRPr="00093C64">
        <w:rPr>
          <w:color w:val="auto"/>
          <w:szCs w:val="22"/>
          <w:lang w:eastAsia="hr-HR"/>
        </w:rPr>
        <w:t xml:space="preserve"> zadobiti će lake ozljede,</w:t>
      </w:r>
    </w:p>
    <w:p w14:paraId="69C01ECE" w14:textId="769D2B89" w:rsidR="00667249" w:rsidRPr="00093C64"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lastRenderedPageBreak/>
        <w:t>306</w:t>
      </w:r>
      <w:r w:rsidR="00667249" w:rsidRPr="00093C64">
        <w:rPr>
          <w:color w:val="auto"/>
          <w:szCs w:val="22"/>
          <w:lang w:eastAsia="hr-HR"/>
        </w:rPr>
        <w:t xml:space="preserve"> osoba zadobiti će ozljede koje mogu sanirati liječnici opće medicine ili hitna pomoć,</w:t>
      </w:r>
    </w:p>
    <w:p w14:paraId="0A6AB395" w14:textId="08DA9DBE" w:rsidR="00667249" w:rsidRDefault="00721C1D" w:rsidP="00112AAC">
      <w:pPr>
        <w:numPr>
          <w:ilvl w:val="0"/>
          <w:numId w:val="21"/>
        </w:numPr>
        <w:tabs>
          <w:tab w:val="left" w:pos="2445"/>
        </w:tabs>
        <w:spacing w:beforeLines="30" w:before="72" w:afterLines="30" w:after="72"/>
        <w:contextualSpacing/>
        <w:rPr>
          <w:color w:val="auto"/>
          <w:szCs w:val="22"/>
          <w:lang w:eastAsia="hr-HR"/>
        </w:rPr>
      </w:pPr>
      <w:r>
        <w:rPr>
          <w:color w:val="auto"/>
          <w:szCs w:val="22"/>
          <w:lang w:eastAsia="hr-HR"/>
        </w:rPr>
        <w:t>143</w:t>
      </w:r>
      <w:r w:rsidR="00667249" w:rsidRPr="00093C64">
        <w:rPr>
          <w:color w:val="auto"/>
          <w:szCs w:val="22"/>
          <w:lang w:eastAsia="hr-HR"/>
        </w:rPr>
        <w:t xml:space="preserve"> osoba zadobiti će teške ozljede koje će zahtijevati bolničko liječenje,</w:t>
      </w:r>
    </w:p>
    <w:p w14:paraId="3A782070" w14:textId="47658BE9" w:rsidR="00667249" w:rsidRPr="000A657E" w:rsidRDefault="00721C1D" w:rsidP="00112AAC">
      <w:pPr>
        <w:numPr>
          <w:ilvl w:val="0"/>
          <w:numId w:val="21"/>
        </w:numPr>
        <w:tabs>
          <w:tab w:val="left" w:pos="2445"/>
        </w:tabs>
        <w:spacing w:beforeLines="30" w:before="72" w:afterLines="30" w:after="72"/>
        <w:contextualSpacing/>
        <w:rPr>
          <w:color w:val="auto"/>
          <w:szCs w:val="22"/>
          <w:lang w:eastAsia="hr-HR"/>
        </w:rPr>
      </w:pPr>
      <w:r>
        <w:t>117</w:t>
      </w:r>
      <w:r w:rsidR="00667249" w:rsidRPr="00093C64">
        <w:t xml:space="preserve"> osoba smrtno će stradati.</w:t>
      </w:r>
    </w:p>
    <w:p w14:paraId="0FF6F989" w14:textId="77777777" w:rsidR="006A2926" w:rsidRPr="005A761D" w:rsidRDefault="006A2926" w:rsidP="00D3039F">
      <w:pPr>
        <w:ind w:left="720"/>
        <w:rPr>
          <w:highlight w:val="yellow"/>
        </w:rPr>
      </w:pPr>
    </w:p>
    <w:p w14:paraId="15346CEF" w14:textId="77777777" w:rsidR="007258F3" w:rsidRPr="00935127" w:rsidRDefault="007258F3" w:rsidP="00613B83">
      <w:pPr>
        <w:spacing w:before="120" w:after="120"/>
        <w:rPr>
          <w:rStyle w:val="Jakoisticanje"/>
          <w:b/>
          <w:color w:val="54883D"/>
          <w:u w:val="single"/>
        </w:rPr>
      </w:pPr>
      <w:r w:rsidRPr="00935127">
        <w:rPr>
          <w:rStyle w:val="Jakoisticanje"/>
          <w:b/>
          <w:color w:val="54883D"/>
          <w:u w:val="single"/>
        </w:rPr>
        <w:t>Posljedice</w:t>
      </w:r>
    </w:p>
    <w:p w14:paraId="1743C4A6" w14:textId="77777777" w:rsidR="001659D8" w:rsidRPr="00935127" w:rsidRDefault="007F33E1" w:rsidP="00207DB2">
      <w:pPr>
        <w:rPr>
          <w:i/>
          <w:color w:val="54883D"/>
          <w:u w:val="single"/>
        </w:rPr>
      </w:pPr>
      <w:r w:rsidRPr="00935127">
        <w:rPr>
          <w:i/>
          <w:color w:val="54883D"/>
          <w:u w:val="single"/>
        </w:rPr>
        <w:t>Život i zdravlje ljudi</w:t>
      </w:r>
    </w:p>
    <w:p w14:paraId="69B97FD7" w14:textId="666995C8" w:rsidR="0049238D" w:rsidRPr="00935127" w:rsidRDefault="007F33E1" w:rsidP="0049238D">
      <w:pPr>
        <w:rPr>
          <w:color w:val="auto"/>
          <w:szCs w:val="22"/>
          <w:lang w:eastAsia="hr-HR"/>
        </w:rPr>
      </w:pPr>
      <w:r w:rsidRPr="00935127">
        <w:t xml:space="preserve">Na području </w:t>
      </w:r>
      <w:r w:rsidR="00B627A0" w:rsidRPr="00935127">
        <w:t>Općine Murter-Kornati</w:t>
      </w:r>
      <w:r w:rsidR="00935127" w:rsidRPr="00935127">
        <w:t xml:space="preserve"> </w:t>
      </w:r>
      <w:r w:rsidRPr="00935127">
        <w:t>se sukladno statističkom praćenju te seizmološkim procjenama i proračunima, razmatra mogućim potres do VI</w:t>
      </w:r>
      <w:r w:rsidR="00B60C00" w:rsidRPr="00935127">
        <w:t>I</w:t>
      </w:r>
      <w:r w:rsidRPr="00935127">
        <w:t xml:space="preserve">Iº </w:t>
      </w:r>
      <w:r w:rsidR="00AF4661" w:rsidRPr="00935127">
        <w:t>EMS-98</w:t>
      </w:r>
      <w:r w:rsidRPr="00935127">
        <w:t xml:space="preserve">. </w:t>
      </w:r>
      <w:r w:rsidR="0049238D" w:rsidRPr="00935127">
        <w:t>Ovi primarni kao i sekundarni učinci potresa imali bi posljedice na život i zdravlje ljudi kako je prikazano u tablici te navedeno iznad.</w:t>
      </w:r>
    </w:p>
    <w:p w14:paraId="212E8895" w14:textId="33F552EA" w:rsidR="0097650B" w:rsidRDefault="00721C1D" w:rsidP="00112AAC">
      <w:pPr>
        <w:pStyle w:val="Odlomakpopisa"/>
        <w:numPr>
          <w:ilvl w:val="0"/>
          <w:numId w:val="38"/>
        </w:numPr>
        <w:spacing w:line="276" w:lineRule="auto"/>
      </w:pPr>
      <w:r>
        <w:t>10326</w:t>
      </w:r>
      <w:r w:rsidR="0097650B">
        <w:t xml:space="preserve"> osoba neće pretrpjeti nikakve ozljede,</w:t>
      </w:r>
    </w:p>
    <w:p w14:paraId="113A6FE8" w14:textId="3D96C963" w:rsidR="0097650B" w:rsidRDefault="00721C1D" w:rsidP="00112AAC">
      <w:pPr>
        <w:pStyle w:val="Odlomakpopisa"/>
        <w:numPr>
          <w:ilvl w:val="0"/>
          <w:numId w:val="38"/>
        </w:numPr>
        <w:spacing w:line="276" w:lineRule="auto"/>
      </w:pPr>
      <w:r>
        <w:t>982</w:t>
      </w:r>
      <w:r w:rsidR="0097650B">
        <w:t xml:space="preserve"> osobe zadobiti će lake ozljede,</w:t>
      </w:r>
    </w:p>
    <w:p w14:paraId="09E3DE77" w14:textId="09BD8235" w:rsidR="0097650B" w:rsidRDefault="00721C1D" w:rsidP="00112AAC">
      <w:pPr>
        <w:pStyle w:val="Odlomakpopisa"/>
        <w:numPr>
          <w:ilvl w:val="0"/>
          <w:numId w:val="38"/>
        </w:numPr>
        <w:spacing w:line="276" w:lineRule="auto"/>
      </w:pPr>
      <w:r>
        <w:t>306</w:t>
      </w:r>
      <w:r w:rsidR="0097650B">
        <w:t xml:space="preserve"> osoba zadobiti će ozljede koje mogu sanirati liječnici opće medicine ili hitna pomoć,</w:t>
      </w:r>
    </w:p>
    <w:p w14:paraId="05DA4424" w14:textId="4C74D9D8" w:rsidR="0097650B" w:rsidRDefault="00721C1D" w:rsidP="00112AAC">
      <w:pPr>
        <w:pStyle w:val="Odlomakpopisa"/>
        <w:numPr>
          <w:ilvl w:val="0"/>
          <w:numId w:val="38"/>
        </w:numPr>
        <w:spacing w:line="276" w:lineRule="auto"/>
      </w:pPr>
      <w:r>
        <w:t>143</w:t>
      </w:r>
      <w:r w:rsidR="0097650B">
        <w:t xml:space="preserve"> osoba zadobiti će teške ozljede koje će zahtijevati bolničko liječenje,</w:t>
      </w:r>
    </w:p>
    <w:p w14:paraId="2174C271" w14:textId="620055EF" w:rsidR="0097650B" w:rsidRDefault="0097650B" w:rsidP="00112AAC">
      <w:pPr>
        <w:pStyle w:val="Odlomakpopisa"/>
        <w:numPr>
          <w:ilvl w:val="0"/>
          <w:numId w:val="38"/>
        </w:numPr>
        <w:spacing w:line="276" w:lineRule="auto"/>
      </w:pPr>
      <w:r>
        <w:t>11</w:t>
      </w:r>
      <w:r w:rsidR="00721C1D">
        <w:t>7</w:t>
      </w:r>
      <w:r>
        <w:t xml:space="preserve"> osoba smrtno će stradati.</w:t>
      </w:r>
    </w:p>
    <w:p w14:paraId="175426B8" w14:textId="77777777" w:rsidR="0097650B" w:rsidRPr="000A657E" w:rsidRDefault="0097650B" w:rsidP="0097650B">
      <w:r w:rsidRPr="000A657E">
        <w:t xml:space="preserve">Osim osoba kojima bi stambeni objekti bili u potpunosti srušeni, potrebno bi bilo zbrinuti sve obitelji kojima bi njihovi stambeni objekti bili toliko oštećeni da nisu sigurni za korištenje. Možemo pretpostaviti da bi bilo potrebno evakuirati </w:t>
      </w:r>
      <w:r>
        <w:t>3 080</w:t>
      </w:r>
      <w:r w:rsidRPr="000A657E">
        <w:t xml:space="preserve"> osob</w:t>
      </w:r>
      <w:r>
        <w:t>a</w:t>
      </w:r>
      <w:r w:rsidRPr="000A657E">
        <w:t>. Kod potresa u pravilu nastaju veće štete što je područje gušće naseljeno. U otklanjanje posljedica nužno će se morati uključiti šira društvena zajednica, a oporavak može biti dugotrajan. S obzirom na uključene podatke, odabiru se katastrofalne posljedice.</w:t>
      </w:r>
    </w:p>
    <w:p w14:paraId="137D50DE" w14:textId="2E259F63" w:rsidR="001659D8" w:rsidRPr="00993909" w:rsidRDefault="007F33E1" w:rsidP="00BB0070">
      <w:pPr>
        <w:pStyle w:val="Opisslike"/>
      </w:pPr>
      <w:r w:rsidRPr="00993909">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12</w:t>
      </w:r>
      <w:r w:rsidR="00A10FA3">
        <w:rPr>
          <w:noProof/>
        </w:rPr>
        <w:fldChar w:fldCharType="end"/>
      </w:r>
      <w:r w:rsidRPr="00993909">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B638EC" w:rsidRPr="00993909" w14:paraId="6DB54A92" w14:textId="77777777" w:rsidTr="00D36391">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1E8CFF3C" w14:textId="77777777" w:rsidR="00B638EC" w:rsidRPr="00993909" w:rsidRDefault="00B638EC" w:rsidP="00D36391">
            <w:pPr>
              <w:spacing w:after="0"/>
              <w:jc w:val="center"/>
              <w:rPr>
                <w:sz w:val="20"/>
                <w:szCs w:val="20"/>
              </w:rPr>
            </w:pPr>
            <w:r w:rsidRPr="00993909">
              <w:rPr>
                <w:sz w:val="20"/>
                <w:szCs w:val="20"/>
              </w:rPr>
              <w:t>KATEGORIJA</w:t>
            </w:r>
          </w:p>
        </w:tc>
        <w:tc>
          <w:tcPr>
            <w:tcW w:w="1540" w:type="pct"/>
            <w:shd w:val="clear" w:color="auto" w:fill="EAF1DD" w:themeFill="accent3" w:themeFillTint="33"/>
          </w:tcPr>
          <w:p w14:paraId="22286F79" w14:textId="77777777" w:rsidR="00B638EC" w:rsidRPr="00993909" w:rsidRDefault="00B638EC"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93909">
              <w:rPr>
                <w:sz w:val="20"/>
                <w:szCs w:val="20"/>
              </w:rPr>
              <w:t>POSLJEDICE</w:t>
            </w:r>
          </w:p>
        </w:tc>
        <w:tc>
          <w:tcPr>
            <w:tcW w:w="1352" w:type="pct"/>
            <w:shd w:val="clear" w:color="auto" w:fill="EAF1DD" w:themeFill="accent3" w:themeFillTint="33"/>
          </w:tcPr>
          <w:p w14:paraId="04494429" w14:textId="77777777" w:rsidR="00B638EC" w:rsidRPr="00993909" w:rsidRDefault="00B638EC"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93909">
              <w:rPr>
                <w:sz w:val="20"/>
                <w:szCs w:val="20"/>
              </w:rPr>
              <w:t>KRITERIJ</w:t>
            </w:r>
          </w:p>
        </w:tc>
        <w:tc>
          <w:tcPr>
            <w:tcW w:w="1191" w:type="pct"/>
            <w:shd w:val="clear" w:color="auto" w:fill="EAF1DD" w:themeFill="accent3" w:themeFillTint="33"/>
          </w:tcPr>
          <w:p w14:paraId="09C88C26" w14:textId="77777777" w:rsidR="00B638EC" w:rsidRPr="00993909" w:rsidRDefault="00B638EC"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93909">
              <w:rPr>
                <w:sz w:val="20"/>
                <w:szCs w:val="20"/>
              </w:rPr>
              <w:t>ODABRANO</w:t>
            </w:r>
          </w:p>
        </w:tc>
      </w:tr>
      <w:tr w:rsidR="00B638EC" w:rsidRPr="00993909" w14:paraId="492B4D77"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EFAA8CA" w14:textId="77777777" w:rsidR="00B638EC" w:rsidRPr="00993909" w:rsidRDefault="00B638EC" w:rsidP="00D36391">
            <w:pPr>
              <w:spacing w:after="0"/>
              <w:jc w:val="center"/>
              <w:rPr>
                <w:sz w:val="20"/>
                <w:szCs w:val="20"/>
              </w:rPr>
            </w:pPr>
            <w:r w:rsidRPr="00993909">
              <w:rPr>
                <w:sz w:val="20"/>
                <w:szCs w:val="20"/>
              </w:rPr>
              <w:t>1.</w:t>
            </w:r>
          </w:p>
        </w:tc>
        <w:tc>
          <w:tcPr>
            <w:tcW w:w="1540" w:type="pct"/>
            <w:shd w:val="clear" w:color="auto" w:fill="FFFFFF" w:themeFill="background1"/>
          </w:tcPr>
          <w:p w14:paraId="512A40FF"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0"/>
              </w:rPr>
              <w:t>Neznatne</w:t>
            </w:r>
          </w:p>
        </w:tc>
        <w:tc>
          <w:tcPr>
            <w:tcW w:w="1352" w:type="pct"/>
            <w:shd w:val="clear" w:color="auto" w:fill="FFFFFF" w:themeFill="background1"/>
          </w:tcPr>
          <w:p w14:paraId="5D0C5AE4"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2"/>
              </w:rPr>
              <w:t>&lt; 0,001</w:t>
            </w:r>
          </w:p>
        </w:tc>
        <w:tc>
          <w:tcPr>
            <w:tcW w:w="1191" w:type="pct"/>
            <w:shd w:val="clear" w:color="auto" w:fill="FFFFFF" w:themeFill="background1"/>
          </w:tcPr>
          <w:p w14:paraId="3E07B804" w14:textId="46934DB2"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638EC" w:rsidRPr="00993909" w14:paraId="514B51B9" w14:textId="77777777" w:rsidTr="00D36391">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1D47AA2C" w14:textId="77777777" w:rsidR="00B638EC" w:rsidRPr="00993909" w:rsidRDefault="00B638EC" w:rsidP="00D36391">
            <w:pPr>
              <w:spacing w:after="0"/>
              <w:jc w:val="center"/>
              <w:rPr>
                <w:sz w:val="20"/>
                <w:szCs w:val="20"/>
              </w:rPr>
            </w:pPr>
            <w:r w:rsidRPr="00993909">
              <w:rPr>
                <w:sz w:val="20"/>
                <w:szCs w:val="20"/>
              </w:rPr>
              <w:t>2.</w:t>
            </w:r>
          </w:p>
        </w:tc>
        <w:tc>
          <w:tcPr>
            <w:tcW w:w="1540" w:type="pct"/>
            <w:shd w:val="clear" w:color="auto" w:fill="FFFFFF" w:themeFill="background1"/>
          </w:tcPr>
          <w:p w14:paraId="61580897"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0"/>
              </w:rPr>
              <w:t>Malene</w:t>
            </w:r>
          </w:p>
        </w:tc>
        <w:tc>
          <w:tcPr>
            <w:tcW w:w="1352" w:type="pct"/>
            <w:shd w:val="clear" w:color="auto" w:fill="FFFFFF" w:themeFill="background1"/>
          </w:tcPr>
          <w:p w14:paraId="094E61F3"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2"/>
              </w:rPr>
              <w:t>0,001 - 0,0046</w:t>
            </w:r>
          </w:p>
        </w:tc>
        <w:tc>
          <w:tcPr>
            <w:tcW w:w="1191" w:type="pct"/>
            <w:shd w:val="clear" w:color="auto" w:fill="FFFFFF" w:themeFill="background1"/>
          </w:tcPr>
          <w:p w14:paraId="1F1059A2"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638EC" w:rsidRPr="00993909" w14:paraId="3A3672DA"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18B170C" w14:textId="77777777" w:rsidR="00B638EC" w:rsidRPr="00993909" w:rsidRDefault="00B638EC" w:rsidP="00D36391">
            <w:pPr>
              <w:spacing w:after="0"/>
              <w:jc w:val="center"/>
              <w:rPr>
                <w:sz w:val="20"/>
                <w:szCs w:val="20"/>
              </w:rPr>
            </w:pPr>
            <w:r w:rsidRPr="00993909">
              <w:rPr>
                <w:sz w:val="20"/>
                <w:szCs w:val="20"/>
              </w:rPr>
              <w:t>3.</w:t>
            </w:r>
          </w:p>
        </w:tc>
        <w:tc>
          <w:tcPr>
            <w:tcW w:w="1540" w:type="pct"/>
            <w:shd w:val="clear" w:color="auto" w:fill="FFFFFF" w:themeFill="background1"/>
          </w:tcPr>
          <w:p w14:paraId="60001654"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0"/>
              </w:rPr>
              <w:t>Umjerene</w:t>
            </w:r>
          </w:p>
        </w:tc>
        <w:tc>
          <w:tcPr>
            <w:tcW w:w="1352" w:type="pct"/>
            <w:shd w:val="clear" w:color="auto" w:fill="FFFFFF" w:themeFill="background1"/>
          </w:tcPr>
          <w:p w14:paraId="7E656EBA"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2"/>
              </w:rPr>
              <w:t>0,0047 - 0,011</w:t>
            </w:r>
          </w:p>
        </w:tc>
        <w:tc>
          <w:tcPr>
            <w:tcW w:w="1191" w:type="pct"/>
            <w:shd w:val="clear" w:color="auto" w:fill="FFFFFF" w:themeFill="background1"/>
          </w:tcPr>
          <w:p w14:paraId="1455CA16"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638EC" w:rsidRPr="00993909" w14:paraId="0584F366" w14:textId="77777777" w:rsidTr="00D36391">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5E0EC43" w14:textId="77777777" w:rsidR="00B638EC" w:rsidRPr="00993909" w:rsidRDefault="00B638EC" w:rsidP="00D36391">
            <w:pPr>
              <w:spacing w:after="0"/>
              <w:jc w:val="center"/>
              <w:rPr>
                <w:sz w:val="20"/>
                <w:szCs w:val="20"/>
              </w:rPr>
            </w:pPr>
            <w:r w:rsidRPr="00993909">
              <w:rPr>
                <w:sz w:val="20"/>
                <w:szCs w:val="20"/>
              </w:rPr>
              <w:t>4.</w:t>
            </w:r>
          </w:p>
        </w:tc>
        <w:tc>
          <w:tcPr>
            <w:tcW w:w="1540" w:type="pct"/>
            <w:shd w:val="clear" w:color="auto" w:fill="FFFFFF" w:themeFill="background1"/>
          </w:tcPr>
          <w:p w14:paraId="30D4A2BA"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0"/>
              </w:rPr>
              <w:t>Značajne</w:t>
            </w:r>
          </w:p>
        </w:tc>
        <w:tc>
          <w:tcPr>
            <w:tcW w:w="1352" w:type="pct"/>
            <w:shd w:val="clear" w:color="auto" w:fill="FFFFFF" w:themeFill="background1"/>
          </w:tcPr>
          <w:p w14:paraId="687391FC"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93909">
              <w:rPr>
                <w:sz w:val="20"/>
                <w:szCs w:val="22"/>
              </w:rPr>
              <w:t>0,012 - 0,035</w:t>
            </w:r>
          </w:p>
        </w:tc>
        <w:tc>
          <w:tcPr>
            <w:tcW w:w="1191" w:type="pct"/>
            <w:shd w:val="clear" w:color="auto" w:fill="FFFFFF" w:themeFill="background1"/>
          </w:tcPr>
          <w:p w14:paraId="34B45746" w14:textId="77777777" w:rsidR="00B638EC" w:rsidRPr="00993909" w:rsidRDefault="00B638EC"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638EC" w:rsidRPr="005A761D" w14:paraId="093ED6A2" w14:textId="77777777" w:rsidTr="00D3639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87A30CC" w14:textId="77777777" w:rsidR="00B638EC" w:rsidRPr="00993909" w:rsidRDefault="00B638EC" w:rsidP="00D36391">
            <w:pPr>
              <w:spacing w:after="0"/>
              <w:jc w:val="center"/>
              <w:rPr>
                <w:sz w:val="20"/>
                <w:szCs w:val="20"/>
              </w:rPr>
            </w:pPr>
            <w:r w:rsidRPr="00993909">
              <w:rPr>
                <w:sz w:val="20"/>
                <w:szCs w:val="20"/>
              </w:rPr>
              <w:t>5.</w:t>
            </w:r>
          </w:p>
        </w:tc>
        <w:tc>
          <w:tcPr>
            <w:tcW w:w="1540" w:type="pct"/>
            <w:shd w:val="clear" w:color="auto" w:fill="FFFFFF" w:themeFill="background1"/>
          </w:tcPr>
          <w:p w14:paraId="62AEEA68"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0"/>
              </w:rPr>
              <w:t>Katastrofalne</w:t>
            </w:r>
          </w:p>
        </w:tc>
        <w:tc>
          <w:tcPr>
            <w:tcW w:w="1352" w:type="pct"/>
            <w:shd w:val="clear" w:color="auto" w:fill="FFFFFF" w:themeFill="background1"/>
          </w:tcPr>
          <w:p w14:paraId="6B6391FD" w14:textId="77777777"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93909">
              <w:rPr>
                <w:sz w:val="20"/>
                <w:szCs w:val="22"/>
              </w:rPr>
              <w:t>0,036 &gt;</w:t>
            </w:r>
          </w:p>
        </w:tc>
        <w:tc>
          <w:tcPr>
            <w:tcW w:w="1191" w:type="pct"/>
            <w:shd w:val="clear" w:color="auto" w:fill="FFFFFF" w:themeFill="background1"/>
          </w:tcPr>
          <w:p w14:paraId="65E47A90" w14:textId="4ABCC30B" w:rsidR="00B638EC" w:rsidRPr="00993909"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993909">
              <w:rPr>
                <w:bCs/>
                <w:sz w:val="20"/>
                <w:szCs w:val="20"/>
              </w:rPr>
              <w:t>x</w:t>
            </w:r>
          </w:p>
        </w:tc>
      </w:tr>
    </w:tbl>
    <w:p w14:paraId="18235553" w14:textId="77777777" w:rsidR="00B638EC" w:rsidRPr="005A761D" w:rsidRDefault="00B638EC" w:rsidP="00B638EC">
      <w:pPr>
        <w:rPr>
          <w:highlight w:val="yellow"/>
        </w:rPr>
      </w:pPr>
    </w:p>
    <w:p w14:paraId="6750F3BC" w14:textId="77777777" w:rsidR="007F33E1" w:rsidRPr="002D4E85" w:rsidRDefault="007F33E1" w:rsidP="00207DB2">
      <w:pPr>
        <w:rPr>
          <w:i/>
          <w:color w:val="54883D"/>
          <w:u w:val="single"/>
        </w:rPr>
      </w:pPr>
      <w:r w:rsidRPr="002D4E85">
        <w:rPr>
          <w:i/>
          <w:color w:val="54883D"/>
          <w:u w:val="single"/>
        </w:rPr>
        <w:t>Gospodarstvo</w:t>
      </w:r>
    </w:p>
    <w:p w14:paraId="1C533D0F" w14:textId="77777777" w:rsidR="00844C05" w:rsidRPr="002D4E85" w:rsidRDefault="00844C05" w:rsidP="00844C05">
      <w:pPr>
        <w:tabs>
          <w:tab w:val="left" w:pos="2445"/>
        </w:tabs>
        <w:spacing w:beforeLines="30" w:before="72" w:afterLines="30" w:after="72"/>
        <w:contextualSpacing/>
      </w:pPr>
      <w:r w:rsidRPr="002D4E85">
        <w:t>Procjena posljedica na gospodarstvo veže se na direktne (izravne) i indirektne (neizravne) gubitke. Direktni gubici se vežu za oštećenja građevina (stambenih jedinica) kao što je trošak popravka građevine (dovođenje građevine u dostatnu razinu sigurnosti) ili trošak uklanjanja građevine (za građevine koje su procijenjene da nisu sigurne za uporabu) i izgradnje novih (zamjenskih) građevina itd. Uobičajena je pretpostavka se da će se vrlo teško oštećene građevine morati ukloniti i ponovo izgraditi jer će šteta premašiti 50% vrijednosti građevine. Značajno do teško oštećenim građevinama ne bi izravno bila ugrožena nosivost konstrukcije pa je moguća sanacija (nakon procjene), a građevine s umjerenim oštećenjem će se uglavnom moći brzo i jeftino sanirati.</w:t>
      </w:r>
    </w:p>
    <w:p w14:paraId="25B498B6" w14:textId="393C066C" w:rsidR="00844C05" w:rsidRDefault="00844C05" w:rsidP="00844C05">
      <w:pPr>
        <w:rPr>
          <w:color w:val="auto"/>
          <w:szCs w:val="22"/>
          <w:lang w:eastAsia="hr-HR"/>
        </w:rPr>
      </w:pPr>
      <w:r w:rsidRPr="002D4E85">
        <w:rPr>
          <w:color w:val="auto"/>
          <w:szCs w:val="22"/>
          <w:lang w:eastAsia="hr-HR"/>
        </w:rPr>
        <w:t xml:space="preserve">Indirektni (neizravni) gubici bi bili značajni s obzirom da se na području Općine nalaze obrazovne institucije, poslovni subjekti i kulturna baština neprocjenjive nacionalne vrijednosti itd. Troškovi se mogu promatrati kroz: prekid poslovanja, zaustavljene razne proizvodne </w:t>
      </w:r>
      <w:r w:rsidRPr="002D4E85">
        <w:rPr>
          <w:color w:val="auto"/>
          <w:szCs w:val="22"/>
          <w:lang w:eastAsia="hr-HR"/>
        </w:rPr>
        <w:lastRenderedPageBreak/>
        <w:t>aktivnosti (primjerice energija), prekid dostave resursa za održavanje poslovanja, gubitak opreme (industrijske, zdravstvene, računalne, itd.) u objektima, gubitak zarade, oštećenje transportnih putova, prekid komunikacijske mreže, oštećenje ključne komunalne infrastrukture (energija, voda itd.), gubitak radnih mjesta, gubitak radne snage, povećane potrebe za smještajnim kapacitetima, zagađenje okoliša, srušene trgovine, itd. Ostali potencijalni indirektni utjecaji mogu biti: požari, odroni tla i otvaranje klizišta, poplave, tehničko-tehnološke katastrofe slijedom stradavanja gospodarskih objekata, epidemiološke i sanitarne opasnosti slijedom ne funkcioniranja nadležnih, prekidi proizvodnih i opskrbnih lanaca, nesreće na odlagalištima otpada itd.</w:t>
      </w:r>
    </w:p>
    <w:p w14:paraId="0C3286E3" w14:textId="77777777" w:rsidR="009C12C5" w:rsidRPr="007879FC" w:rsidRDefault="009C12C5" w:rsidP="009C12C5">
      <w:r w:rsidRPr="007879FC">
        <w:t>Očekivani, mogući potresi intenziteta od VIIIº po EMS-98 ljestvici izazvali bi sljedeće učinke:</w:t>
      </w:r>
    </w:p>
    <w:p w14:paraId="096D6C17" w14:textId="12EA3187"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Rušenje </w:t>
      </w:r>
      <w:r w:rsidR="00721C1D">
        <w:rPr>
          <w:color w:val="auto"/>
          <w:szCs w:val="22"/>
          <w:lang w:eastAsia="hr-HR"/>
        </w:rPr>
        <w:t>80</w:t>
      </w:r>
      <w:r>
        <w:rPr>
          <w:color w:val="auto"/>
          <w:szCs w:val="22"/>
          <w:lang w:eastAsia="hr-HR"/>
        </w:rPr>
        <w:t xml:space="preserve"> objek</w:t>
      </w:r>
      <w:r w:rsidRPr="007879FC">
        <w:rPr>
          <w:color w:val="auto"/>
          <w:szCs w:val="22"/>
          <w:lang w:eastAsia="hr-HR"/>
        </w:rPr>
        <w:t>ta,</w:t>
      </w:r>
    </w:p>
    <w:p w14:paraId="45D8559E" w14:textId="78A81140"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Vrlo teška oštećenja na </w:t>
      </w:r>
      <w:r w:rsidR="00721C1D">
        <w:rPr>
          <w:color w:val="auto"/>
          <w:szCs w:val="22"/>
          <w:lang w:eastAsia="hr-HR"/>
        </w:rPr>
        <w:t>559</w:t>
      </w:r>
      <w:r w:rsidRPr="007879FC">
        <w:rPr>
          <w:color w:val="auto"/>
          <w:szCs w:val="22"/>
          <w:lang w:eastAsia="hr-HR"/>
        </w:rPr>
        <w:t xml:space="preserve"> objekata,</w:t>
      </w:r>
    </w:p>
    <w:p w14:paraId="17596F22" w14:textId="5D3E2F4D"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Znatna do teška oštećenja na </w:t>
      </w:r>
      <w:r w:rsidR="00721C1D">
        <w:rPr>
          <w:color w:val="auto"/>
          <w:szCs w:val="22"/>
          <w:lang w:eastAsia="hr-HR"/>
        </w:rPr>
        <w:t>1358</w:t>
      </w:r>
      <w:r w:rsidRPr="007879FC">
        <w:rPr>
          <w:color w:val="auto"/>
          <w:szCs w:val="22"/>
          <w:lang w:eastAsia="hr-HR"/>
        </w:rPr>
        <w:t xml:space="preserve"> objekata,</w:t>
      </w:r>
    </w:p>
    <w:p w14:paraId="5D0931EF" w14:textId="2B9938A8" w:rsidR="009C12C5" w:rsidRPr="007879FC"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Umjerena oštećenja na </w:t>
      </w:r>
      <w:r w:rsidR="00721C1D">
        <w:rPr>
          <w:color w:val="auto"/>
          <w:szCs w:val="22"/>
          <w:lang w:eastAsia="hr-HR"/>
        </w:rPr>
        <w:t>1318</w:t>
      </w:r>
      <w:r w:rsidRPr="007879FC">
        <w:rPr>
          <w:color w:val="auto"/>
          <w:szCs w:val="22"/>
          <w:lang w:eastAsia="hr-HR"/>
        </w:rPr>
        <w:t xml:space="preserve"> objek</w:t>
      </w:r>
      <w:r>
        <w:rPr>
          <w:color w:val="auto"/>
          <w:szCs w:val="22"/>
          <w:lang w:eastAsia="hr-HR"/>
        </w:rPr>
        <w:t>a</w:t>
      </w:r>
      <w:r w:rsidRPr="007879FC">
        <w:rPr>
          <w:color w:val="auto"/>
          <w:szCs w:val="22"/>
          <w:lang w:eastAsia="hr-HR"/>
        </w:rPr>
        <w:t>ta,</w:t>
      </w:r>
    </w:p>
    <w:p w14:paraId="44CD7BB6" w14:textId="540905C0" w:rsidR="009C12C5" w:rsidRDefault="009C12C5" w:rsidP="00112AAC">
      <w:pPr>
        <w:numPr>
          <w:ilvl w:val="0"/>
          <w:numId w:val="39"/>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Neznatna do blaga oštećenja na </w:t>
      </w:r>
      <w:r w:rsidR="00721C1D">
        <w:rPr>
          <w:color w:val="auto"/>
          <w:szCs w:val="22"/>
          <w:lang w:eastAsia="hr-HR"/>
        </w:rPr>
        <w:t>479</w:t>
      </w:r>
      <w:r w:rsidRPr="007879FC">
        <w:rPr>
          <w:color w:val="auto"/>
          <w:szCs w:val="22"/>
          <w:lang w:eastAsia="hr-HR"/>
        </w:rPr>
        <w:t xml:space="preserve"> objekata.</w:t>
      </w:r>
    </w:p>
    <w:p w14:paraId="1A0FBF73" w14:textId="77777777" w:rsidR="009C12C5" w:rsidRPr="007879FC" w:rsidRDefault="009C12C5" w:rsidP="009C12C5">
      <w:pPr>
        <w:tabs>
          <w:tab w:val="left" w:pos="2445"/>
        </w:tabs>
        <w:spacing w:beforeLines="30" w:before="72" w:afterLines="30" w:after="72"/>
        <w:contextualSpacing/>
        <w:rPr>
          <w:color w:val="auto"/>
          <w:szCs w:val="22"/>
          <w:lang w:eastAsia="hr-HR"/>
        </w:rPr>
      </w:pPr>
    </w:p>
    <w:p w14:paraId="69305972" w14:textId="77777777" w:rsidR="009C12C5" w:rsidRDefault="009C12C5" w:rsidP="009C12C5">
      <w:r w:rsidRPr="007879FC">
        <w:t>Od direktnih šteta nastat će štete na pokretnoj i nepokretnoj imovini, na sredstvima za proizvodnju i rad. Također nastat će trošak sanacije, oporavka i asanacije, troškovi spašavanja, liječenja, gubitak dobiti. Od indirektnih šteta nastat će troškovi izostanka djelatnika sa svojih radnih mjesta, gubitak poslova i pretanak poslovanja, pad prihoda i pad proračuna.</w:t>
      </w:r>
    </w:p>
    <w:p w14:paraId="7EE44CDE" w14:textId="77777777" w:rsidR="009C12C5" w:rsidRPr="007879FC" w:rsidRDefault="009C12C5" w:rsidP="009C12C5"/>
    <w:p w14:paraId="1765D46A" w14:textId="77777777" w:rsidR="009C12C5" w:rsidRPr="000735D4" w:rsidRDefault="009C12C5" w:rsidP="009C12C5">
      <w:pPr>
        <w:rPr>
          <w:u w:val="single"/>
        </w:rPr>
      </w:pPr>
      <w:r w:rsidRPr="000735D4">
        <w:rPr>
          <w:u w:val="single"/>
        </w:rPr>
        <w:t>Procjena količine građevinskog otpada</w:t>
      </w:r>
    </w:p>
    <w:p w14:paraId="3892B269" w14:textId="77777777" w:rsidR="009C12C5" w:rsidRPr="00D049DB" w:rsidRDefault="009C12C5" w:rsidP="009C12C5">
      <w:r w:rsidRPr="00D049DB">
        <w:t>Gore navedenim proračunom građevinskih šteta potrebno je odrediti količinu građevi</w:t>
      </w:r>
      <w:r>
        <w:t>nskog otpada koji će nastati prilikom</w:t>
      </w:r>
      <w:r w:rsidRPr="00D049DB">
        <w:t xml:space="preserve"> totalnog rušenja objekata. Količina ovog otpada važna je da bi se dimenzioniralo i odredilo područje gdje će taj građevinski otpad biti privremeno pohranjen. Otpad će se proračunati metodom koju upotrebljava US </w:t>
      </w:r>
      <w:proofErr w:type="spellStart"/>
      <w:r w:rsidRPr="00D049DB">
        <w:t>Army</w:t>
      </w:r>
      <w:proofErr w:type="spellEnd"/>
      <w:r w:rsidRPr="00D049DB">
        <w:t xml:space="preserve"> </w:t>
      </w:r>
      <w:proofErr w:type="spellStart"/>
      <w:r w:rsidRPr="00D049DB">
        <w:t>Corps</w:t>
      </w:r>
      <w:proofErr w:type="spellEnd"/>
      <w:r w:rsidRPr="00D049DB">
        <w:t xml:space="preserve"> </w:t>
      </w:r>
      <w:proofErr w:type="spellStart"/>
      <w:r w:rsidRPr="00D049DB">
        <w:t>of</w:t>
      </w:r>
      <w:proofErr w:type="spellEnd"/>
      <w:r w:rsidRPr="00D049DB">
        <w:t xml:space="preserve"> </w:t>
      </w:r>
      <w:proofErr w:type="spellStart"/>
      <w:r w:rsidRPr="00D049DB">
        <w:t>Engineers</w:t>
      </w:r>
      <w:proofErr w:type="spellEnd"/>
      <w:r w:rsidRPr="00D049DB">
        <w:t xml:space="preserve"> (USACE)</w:t>
      </w:r>
      <w:r w:rsidRPr="00D049DB">
        <w:rPr>
          <w:vertAlign w:val="superscript"/>
        </w:rPr>
        <w:footnoteReference w:id="5"/>
      </w:r>
      <w:r w:rsidRPr="00D049DB">
        <w:rPr>
          <w:vertAlign w:val="superscript"/>
        </w:rPr>
        <w:t>.</w:t>
      </w:r>
    </w:p>
    <w:p w14:paraId="6ED3400E" w14:textId="77777777" w:rsidR="009C12C5" w:rsidRDefault="009C12C5" w:rsidP="009C12C5">
      <w:r w:rsidRPr="00D049DB">
        <w:t xml:space="preserve">Gore navedenim proračunom utvrđeno je da će u </w:t>
      </w:r>
      <w:r>
        <w:t>Općini Murter-Kornati</w:t>
      </w:r>
      <w:r w:rsidRPr="00D049DB">
        <w:t xml:space="preserve"> doći do potpunog rušenja </w:t>
      </w:r>
      <w:r>
        <w:t>na</w:t>
      </w:r>
      <w:r w:rsidRPr="00D049DB">
        <w:t xml:space="preserve"> </w:t>
      </w:r>
      <w:r>
        <w:t>64</w:t>
      </w:r>
      <w:r w:rsidRPr="00D049DB">
        <w:t xml:space="preserve"> objekta. Kako su to uglavnom jednokatni (dvokatni) objekti, k</w:t>
      </w:r>
      <w:r>
        <w:t xml:space="preserve">oličina otpada se proračunava: </w:t>
      </w:r>
    </w:p>
    <w:p w14:paraId="394D5817" w14:textId="77777777" w:rsidR="009C12C5" w:rsidRDefault="009C12C5" w:rsidP="009C12C5">
      <w:r w:rsidRPr="00D049DB">
        <w:t>Jedan dvokatni objekt prosječnih gabarita</w:t>
      </w:r>
      <w:r>
        <w:t>: 10</w:t>
      </w:r>
      <w:r w:rsidRPr="00D049DB">
        <w:t xml:space="preserve"> m </w:t>
      </w:r>
      <w:r>
        <w:t>(dužina)</w:t>
      </w:r>
      <w:r w:rsidRPr="00D049DB">
        <w:t xml:space="preserve">* </w:t>
      </w:r>
      <w:r>
        <w:t>8</w:t>
      </w:r>
      <w:r w:rsidRPr="00D049DB">
        <w:t xml:space="preserve"> m </w:t>
      </w:r>
      <w:r>
        <w:t>(širina) *9</w:t>
      </w:r>
      <w:r w:rsidRPr="00D049DB">
        <w:t xml:space="preserve"> m</w:t>
      </w:r>
      <w:r>
        <w:t xml:space="preserve"> (visina)</w:t>
      </w:r>
    </w:p>
    <w:p w14:paraId="67393FB2" w14:textId="77777777" w:rsidR="009C12C5" w:rsidRPr="00D049DB" w:rsidRDefault="009C12C5" w:rsidP="009C12C5">
      <w:r w:rsidRPr="00D049DB">
        <w:t>ima:</w:t>
      </w:r>
      <w:r>
        <w:t xml:space="preserve"> </w:t>
      </w:r>
      <w:r w:rsidRPr="00D049DB">
        <w:t>(</w:t>
      </w:r>
      <w:r>
        <w:t xml:space="preserve">D </w:t>
      </w:r>
      <w:r w:rsidRPr="00D049DB">
        <w:t xml:space="preserve">* </w:t>
      </w:r>
      <w:r>
        <w:t xml:space="preserve">Š </w:t>
      </w:r>
      <w:r w:rsidRPr="00D049DB">
        <w:t xml:space="preserve">* </w:t>
      </w:r>
      <w:r>
        <w:t>V</w:t>
      </w:r>
      <w:r w:rsidRPr="00D049DB">
        <w:t xml:space="preserve">) * 0,33 = </w:t>
      </w:r>
      <w:r>
        <w:t>___</w:t>
      </w:r>
      <w:r w:rsidRPr="00D049DB">
        <w:t xml:space="preserve"> m</w:t>
      </w:r>
      <w:r w:rsidRPr="00D049DB">
        <w:rPr>
          <w:vertAlign w:val="superscript"/>
        </w:rPr>
        <w:t>3</w:t>
      </w:r>
      <w:r w:rsidRPr="00D049DB">
        <w:t xml:space="preserve"> građevinskog otpada</w:t>
      </w:r>
      <w:r>
        <w:t>,</w:t>
      </w:r>
    </w:p>
    <w:p w14:paraId="1A4D8B99" w14:textId="77777777" w:rsidR="009C12C5" w:rsidRPr="00D049DB" w:rsidRDefault="009C12C5" w:rsidP="009C12C5">
      <w:r w:rsidRPr="00D049DB">
        <w:t>pa prema izračunu proizlazi da jedan objekt ima:</w:t>
      </w:r>
    </w:p>
    <w:p w14:paraId="2BF130B2" w14:textId="77777777" w:rsidR="009C12C5" w:rsidRPr="00D049DB" w:rsidRDefault="009C12C5" w:rsidP="009C12C5">
      <w:r w:rsidRPr="00D049DB">
        <w:t>(</w:t>
      </w:r>
      <w:r>
        <w:t xml:space="preserve">10 </w:t>
      </w:r>
      <w:r w:rsidRPr="00D049DB">
        <w:t>*</w:t>
      </w:r>
      <w:r>
        <w:t xml:space="preserve"> 8 </w:t>
      </w:r>
      <w:r w:rsidRPr="00D049DB">
        <w:t>*</w:t>
      </w:r>
      <w:r>
        <w:t>9</w:t>
      </w:r>
      <w:r w:rsidRPr="00D049DB">
        <w:t xml:space="preserve"> )</w:t>
      </w:r>
      <w:r>
        <w:t xml:space="preserve"> * 0,33</w:t>
      </w:r>
      <w:r w:rsidRPr="00D049DB">
        <w:t xml:space="preserve"> =</w:t>
      </w:r>
      <w:r>
        <w:t xml:space="preserve"> 720</w:t>
      </w:r>
      <w:r w:rsidRPr="00D049DB">
        <w:t xml:space="preserve"> * 0,33 = </w:t>
      </w:r>
      <w:r w:rsidRPr="00E131EF">
        <w:t xml:space="preserve">237,60 </w:t>
      </w:r>
      <w:r w:rsidRPr="00D049DB">
        <w:t>m</w:t>
      </w:r>
      <w:r w:rsidRPr="00D049DB">
        <w:rPr>
          <w:vertAlign w:val="superscript"/>
        </w:rPr>
        <w:t>3</w:t>
      </w:r>
      <w:r w:rsidRPr="00D049DB">
        <w:t xml:space="preserve"> otpada.</w:t>
      </w:r>
    </w:p>
    <w:p w14:paraId="5EE5D469" w14:textId="77777777" w:rsidR="009C12C5" w:rsidRDefault="009C12C5" w:rsidP="009C12C5">
      <w:r w:rsidRPr="00D049DB">
        <w:t xml:space="preserve">Ukupna količina građevinskog otpada iznosi </w:t>
      </w:r>
      <w:r>
        <w:t>15.206,40</w:t>
      </w:r>
      <w:r w:rsidRPr="00D049DB">
        <w:t xml:space="preserve"> m</w:t>
      </w:r>
      <w:r w:rsidRPr="00D049DB">
        <w:rPr>
          <w:vertAlign w:val="superscript"/>
        </w:rPr>
        <w:t>3</w:t>
      </w:r>
      <w:r>
        <w:t xml:space="preserve">, od toga je 3.041,28 </w:t>
      </w:r>
      <w:r w:rsidRPr="00714761">
        <w:t>m</w:t>
      </w:r>
      <w:r w:rsidRPr="00714761">
        <w:rPr>
          <w:vertAlign w:val="superscript"/>
        </w:rPr>
        <w:t>3</w:t>
      </w:r>
      <w:r>
        <w:t xml:space="preserve"> iskoristivog otpada.</w:t>
      </w:r>
    </w:p>
    <w:p w14:paraId="4D44C197" w14:textId="77777777" w:rsidR="00844C05" w:rsidRPr="005A761D" w:rsidRDefault="00844C05" w:rsidP="00613B83">
      <w:pPr>
        <w:spacing w:before="120" w:after="120"/>
        <w:rPr>
          <w:highlight w:val="yellow"/>
        </w:rPr>
      </w:pPr>
    </w:p>
    <w:p w14:paraId="1AA45B61" w14:textId="217558D0" w:rsidR="00844C05" w:rsidRPr="009C12C5" w:rsidRDefault="00844C05" w:rsidP="00844C05">
      <w:pPr>
        <w:pStyle w:val="Opisslike"/>
      </w:pPr>
      <w:r w:rsidRPr="009C12C5">
        <w:rPr>
          <w:rFonts w:eastAsia="Calibri"/>
        </w:rPr>
        <w:lastRenderedPageBreak/>
        <w:t xml:space="preserve">Tablica </w:t>
      </w:r>
      <w:r w:rsidRPr="009C12C5">
        <w:rPr>
          <w:rFonts w:eastAsia="Calibri"/>
          <w:bCs w:val="0"/>
        </w:rPr>
        <w:fldChar w:fldCharType="begin"/>
      </w:r>
      <w:r w:rsidRPr="009C12C5">
        <w:rPr>
          <w:rFonts w:eastAsia="Calibri"/>
        </w:rPr>
        <w:instrText xml:space="preserve"> SEQ Tabela \* ARABIC </w:instrText>
      </w:r>
      <w:r w:rsidRPr="009C12C5">
        <w:rPr>
          <w:rFonts w:eastAsia="Calibri"/>
          <w:bCs w:val="0"/>
        </w:rPr>
        <w:fldChar w:fldCharType="separate"/>
      </w:r>
      <w:r w:rsidR="00BF5AB3">
        <w:rPr>
          <w:rFonts w:eastAsia="Calibri"/>
          <w:noProof/>
        </w:rPr>
        <w:t>18</w:t>
      </w:r>
      <w:r w:rsidRPr="009C12C5">
        <w:rPr>
          <w:rFonts w:eastAsia="Calibri"/>
          <w:bCs w:val="0"/>
          <w:noProof/>
        </w:rPr>
        <w:fldChar w:fldCharType="end"/>
      </w:r>
      <w:r w:rsidRPr="009C12C5">
        <w:rPr>
          <w:rFonts w:eastAsia="Calibri"/>
        </w:rPr>
        <w:t>.</w:t>
      </w:r>
      <w:r w:rsidRPr="009C12C5">
        <w:t xml:space="preserve"> Približni jedinični troškovi izgradnje raznih objekata</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091"/>
        <w:gridCol w:w="1842"/>
      </w:tblGrid>
      <w:tr w:rsidR="009E540E" w:rsidRPr="001D6185" w14:paraId="6318196C" w14:textId="77777777" w:rsidTr="004358FC">
        <w:trPr>
          <w:jc w:val="center"/>
        </w:trPr>
        <w:tc>
          <w:tcPr>
            <w:tcW w:w="6091" w:type="dxa"/>
            <w:vAlign w:val="center"/>
          </w:tcPr>
          <w:p w14:paraId="5E601BAB" w14:textId="77777777" w:rsidR="009E540E" w:rsidRPr="001D6185" w:rsidRDefault="009E540E" w:rsidP="004358FC">
            <w:pPr>
              <w:spacing w:after="0" w:line="276" w:lineRule="auto"/>
              <w:jc w:val="center"/>
              <w:rPr>
                <w:b/>
                <w:sz w:val="20"/>
              </w:rPr>
            </w:pPr>
            <w:r w:rsidRPr="001D6185">
              <w:rPr>
                <w:b/>
                <w:sz w:val="20"/>
              </w:rPr>
              <w:t xml:space="preserve">Opis </w:t>
            </w:r>
            <w:proofErr w:type="spellStart"/>
            <w:r w:rsidRPr="001D6185">
              <w:rPr>
                <w:b/>
                <w:sz w:val="20"/>
              </w:rPr>
              <w:t>Cost</w:t>
            </w:r>
            <w:proofErr w:type="spellEnd"/>
            <w:r w:rsidRPr="001D6185">
              <w:rPr>
                <w:b/>
                <w:sz w:val="20"/>
              </w:rPr>
              <w:t xml:space="preserve"> (€/m</w:t>
            </w:r>
            <w:r w:rsidRPr="00671CF6">
              <w:rPr>
                <w:b/>
                <w:sz w:val="20"/>
                <w:vertAlign w:val="superscript"/>
              </w:rPr>
              <w:t>2</w:t>
            </w:r>
            <w:r w:rsidRPr="001D6185">
              <w:rPr>
                <w:b/>
                <w:sz w:val="20"/>
              </w:rPr>
              <w:t xml:space="preserve"> )</w:t>
            </w:r>
          </w:p>
        </w:tc>
        <w:tc>
          <w:tcPr>
            <w:tcW w:w="1842" w:type="dxa"/>
            <w:vAlign w:val="center"/>
          </w:tcPr>
          <w:p w14:paraId="28125A1F" w14:textId="77777777" w:rsidR="009E540E" w:rsidRPr="001D6185" w:rsidRDefault="009E540E" w:rsidP="004358FC">
            <w:pPr>
              <w:spacing w:after="0" w:line="276" w:lineRule="auto"/>
              <w:jc w:val="center"/>
              <w:rPr>
                <w:b/>
                <w:sz w:val="20"/>
              </w:rPr>
            </w:pPr>
            <w:r w:rsidRPr="001D6185">
              <w:rPr>
                <w:b/>
                <w:sz w:val="20"/>
              </w:rPr>
              <w:t>Cijena (€/m</w:t>
            </w:r>
            <w:r w:rsidRPr="001D6185">
              <w:rPr>
                <w:b/>
                <w:sz w:val="20"/>
                <w:vertAlign w:val="superscript"/>
              </w:rPr>
              <w:t>2</w:t>
            </w:r>
            <w:r w:rsidRPr="001D6185">
              <w:rPr>
                <w:b/>
                <w:sz w:val="20"/>
              </w:rPr>
              <w:t xml:space="preserve"> )</w:t>
            </w:r>
            <w:r>
              <w:rPr>
                <w:rStyle w:val="Referencafusnote"/>
                <w:b/>
                <w:sz w:val="20"/>
              </w:rPr>
              <w:footnoteReference w:id="6"/>
            </w:r>
          </w:p>
        </w:tc>
      </w:tr>
      <w:tr w:rsidR="009E540E" w:rsidRPr="001D6185" w14:paraId="4A3D8109" w14:textId="77777777" w:rsidTr="004358FC">
        <w:trPr>
          <w:jc w:val="center"/>
        </w:trPr>
        <w:tc>
          <w:tcPr>
            <w:tcW w:w="6091" w:type="dxa"/>
            <w:vAlign w:val="center"/>
          </w:tcPr>
          <w:p w14:paraId="2E942CFC" w14:textId="77777777" w:rsidR="009E540E" w:rsidRPr="001D6185" w:rsidRDefault="009E540E" w:rsidP="004358FC">
            <w:pPr>
              <w:spacing w:after="0" w:line="276" w:lineRule="auto"/>
              <w:rPr>
                <w:sz w:val="20"/>
              </w:rPr>
            </w:pPr>
            <w:r>
              <w:rPr>
                <w:sz w:val="20"/>
              </w:rPr>
              <w:t xml:space="preserve">Poslovne zgrade </w:t>
            </w:r>
          </w:p>
        </w:tc>
        <w:tc>
          <w:tcPr>
            <w:tcW w:w="1842" w:type="dxa"/>
            <w:vAlign w:val="center"/>
          </w:tcPr>
          <w:p w14:paraId="058E96D8" w14:textId="77777777" w:rsidR="009E540E" w:rsidRPr="001D6185" w:rsidRDefault="009E540E" w:rsidP="004358FC">
            <w:pPr>
              <w:spacing w:after="0" w:line="276" w:lineRule="auto"/>
              <w:jc w:val="center"/>
              <w:rPr>
                <w:sz w:val="20"/>
              </w:rPr>
            </w:pPr>
            <w:r>
              <w:rPr>
                <w:sz w:val="20"/>
              </w:rPr>
              <w:t>2.199,00</w:t>
            </w:r>
          </w:p>
        </w:tc>
      </w:tr>
      <w:tr w:rsidR="009E540E" w:rsidRPr="001D6185" w14:paraId="4DF9C2FA" w14:textId="77777777" w:rsidTr="004358FC">
        <w:trPr>
          <w:jc w:val="center"/>
        </w:trPr>
        <w:tc>
          <w:tcPr>
            <w:tcW w:w="6091" w:type="dxa"/>
            <w:vAlign w:val="center"/>
          </w:tcPr>
          <w:p w14:paraId="348C0253" w14:textId="77777777" w:rsidR="009E540E" w:rsidRPr="001D6185" w:rsidRDefault="009E540E" w:rsidP="004358FC">
            <w:pPr>
              <w:spacing w:after="0" w:line="276" w:lineRule="auto"/>
              <w:rPr>
                <w:sz w:val="20"/>
              </w:rPr>
            </w:pPr>
            <w:r>
              <w:rPr>
                <w:sz w:val="20"/>
              </w:rPr>
              <w:t>Obiteljska kuća – jednostavni standard</w:t>
            </w:r>
          </w:p>
        </w:tc>
        <w:tc>
          <w:tcPr>
            <w:tcW w:w="1842" w:type="dxa"/>
            <w:vAlign w:val="center"/>
          </w:tcPr>
          <w:p w14:paraId="7A41EBA3" w14:textId="77777777" w:rsidR="009E540E" w:rsidRPr="001D6185" w:rsidRDefault="009E540E" w:rsidP="004358FC">
            <w:pPr>
              <w:spacing w:after="0" w:line="276" w:lineRule="auto"/>
              <w:jc w:val="center"/>
              <w:rPr>
                <w:sz w:val="20"/>
              </w:rPr>
            </w:pPr>
            <w:r>
              <w:rPr>
                <w:sz w:val="20"/>
              </w:rPr>
              <w:t>1.134,00</w:t>
            </w:r>
          </w:p>
        </w:tc>
      </w:tr>
      <w:tr w:rsidR="009E540E" w:rsidRPr="001D6185" w14:paraId="52A9C209" w14:textId="77777777" w:rsidTr="004358FC">
        <w:trPr>
          <w:jc w:val="center"/>
        </w:trPr>
        <w:tc>
          <w:tcPr>
            <w:tcW w:w="6091" w:type="dxa"/>
            <w:vAlign w:val="center"/>
          </w:tcPr>
          <w:p w14:paraId="01B9C6EB" w14:textId="77777777" w:rsidR="009E540E" w:rsidRPr="001D6185" w:rsidRDefault="009E540E" w:rsidP="004358FC">
            <w:pPr>
              <w:spacing w:after="0" w:line="276" w:lineRule="auto"/>
              <w:rPr>
                <w:sz w:val="20"/>
              </w:rPr>
            </w:pPr>
            <w:r>
              <w:rPr>
                <w:sz w:val="20"/>
              </w:rPr>
              <w:t>Obiteljska kuća s podrumom – jednostavni standard</w:t>
            </w:r>
          </w:p>
        </w:tc>
        <w:tc>
          <w:tcPr>
            <w:tcW w:w="1842" w:type="dxa"/>
            <w:vAlign w:val="center"/>
          </w:tcPr>
          <w:p w14:paraId="4F10CD88" w14:textId="77777777" w:rsidR="009E540E" w:rsidRPr="001D6185" w:rsidRDefault="009E540E" w:rsidP="004358FC">
            <w:pPr>
              <w:spacing w:after="0" w:line="276" w:lineRule="auto"/>
              <w:jc w:val="center"/>
              <w:rPr>
                <w:sz w:val="20"/>
              </w:rPr>
            </w:pPr>
            <w:r>
              <w:rPr>
                <w:sz w:val="20"/>
              </w:rPr>
              <w:t>1.115,00</w:t>
            </w:r>
          </w:p>
        </w:tc>
      </w:tr>
      <w:tr w:rsidR="009E540E" w:rsidRPr="001D6185" w14:paraId="29869A93" w14:textId="77777777" w:rsidTr="004358FC">
        <w:trPr>
          <w:jc w:val="center"/>
        </w:trPr>
        <w:tc>
          <w:tcPr>
            <w:tcW w:w="6091" w:type="dxa"/>
            <w:vAlign w:val="center"/>
          </w:tcPr>
          <w:p w14:paraId="5585A5C4" w14:textId="77777777" w:rsidR="009E540E" w:rsidRPr="001D6185" w:rsidRDefault="009E540E" w:rsidP="004358FC">
            <w:pPr>
              <w:spacing w:after="0" w:line="276" w:lineRule="auto"/>
              <w:rPr>
                <w:sz w:val="20"/>
              </w:rPr>
            </w:pPr>
            <w:r>
              <w:rPr>
                <w:sz w:val="20"/>
              </w:rPr>
              <w:t>Obiteljske kuće, nizovi i manje višestambene zgrade do 6 stanova – srednji standard</w:t>
            </w:r>
          </w:p>
        </w:tc>
        <w:tc>
          <w:tcPr>
            <w:tcW w:w="1842" w:type="dxa"/>
            <w:vAlign w:val="center"/>
          </w:tcPr>
          <w:p w14:paraId="03352986" w14:textId="77777777" w:rsidR="009E540E" w:rsidRPr="001D6185" w:rsidRDefault="009E540E" w:rsidP="004358FC">
            <w:pPr>
              <w:spacing w:after="0" w:line="276" w:lineRule="auto"/>
              <w:jc w:val="center"/>
              <w:rPr>
                <w:sz w:val="20"/>
              </w:rPr>
            </w:pPr>
            <w:r>
              <w:rPr>
                <w:sz w:val="20"/>
              </w:rPr>
              <w:t>1.552,00</w:t>
            </w:r>
          </w:p>
        </w:tc>
      </w:tr>
      <w:tr w:rsidR="009E540E" w:rsidRPr="001D6185" w14:paraId="4692A364" w14:textId="77777777" w:rsidTr="004358FC">
        <w:trPr>
          <w:jc w:val="center"/>
        </w:trPr>
        <w:tc>
          <w:tcPr>
            <w:tcW w:w="6091" w:type="dxa"/>
            <w:vAlign w:val="center"/>
          </w:tcPr>
          <w:p w14:paraId="2BE4C948" w14:textId="77777777" w:rsidR="009E540E" w:rsidRPr="001D6185" w:rsidRDefault="009E540E" w:rsidP="004358FC">
            <w:pPr>
              <w:spacing w:after="0" w:line="276" w:lineRule="auto"/>
              <w:rPr>
                <w:sz w:val="20"/>
              </w:rPr>
            </w:pPr>
            <w:r>
              <w:rPr>
                <w:sz w:val="20"/>
              </w:rPr>
              <w:t>Višestambene zgrade – srednji standard</w:t>
            </w:r>
          </w:p>
        </w:tc>
        <w:tc>
          <w:tcPr>
            <w:tcW w:w="1842" w:type="dxa"/>
            <w:vAlign w:val="center"/>
          </w:tcPr>
          <w:p w14:paraId="030A8B67" w14:textId="77777777" w:rsidR="009E540E" w:rsidRPr="001D6185" w:rsidRDefault="009E540E" w:rsidP="004358FC">
            <w:pPr>
              <w:spacing w:after="0" w:line="276" w:lineRule="auto"/>
              <w:jc w:val="center"/>
              <w:rPr>
                <w:sz w:val="20"/>
              </w:rPr>
            </w:pPr>
            <w:r>
              <w:rPr>
                <w:sz w:val="20"/>
              </w:rPr>
              <w:t>1.501,00</w:t>
            </w:r>
          </w:p>
        </w:tc>
      </w:tr>
      <w:tr w:rsidR="009E540E" w:rsidRPr="001D6185" w14:paraId="36AD096E" w14:textId="77777777" w:rsidTr="004358FC">
        <w:trPr>
          <w:jc w:val="center"/>
        </w:trPr>
        <w:tc>
          <w:tcPr>
            <w:tcW w:w="6091" w:type="dxa"/>
            <w:vAlign w:val="center"/>
          </w:tcPr>
          <w:p w14:paraId="02931D48" w14:textId="77777777" w:rsidR="009E540E" w:rsidRPr="001D6185" w:rsidRDefault="009E540E" w:rsidP="004358FC">
            <w:pPr>
              <w:spacing w:after="0" w:line="276" w:lineRule="auto"/>
              <w:rPr>
                <w:sz w:val="20"/>
              </w:rPr>
            </w:pPr>
            <w:r>
              <w:rPr>
                <w:sz w:val="20"/>
              </w:rPr>
              <w:t>Stambeno-poslovne zgrade (85% stambene namjene) – srednji standard</w:t>
            </w:r>
          </w:p>
        </w:tc>
        <w:tc>
          <w:tcPr>
            <w:tcW w:w="1842" w:type="dxa"/>
            <w:vAlign w:val="center"/>
          </w:tcPr>
          <w:p w14:paraId="60D7177D" w14:textId="77777777" w:rsidR="009E540E" w:rsidRPr="001D6185" w:rsidRDefault="009E540E" w:rsidP="004358FC">
            <w:pPr>
              <w:spacing w:after="0" w:line="276" w:lineRule="auto"/>
              <w:jc w:val="center"/>
              <w:rPr>
                <w:sz w:val="20"/>
              </w:rPr>
            </w:pPr>
            <w:r>
              <w:rPr>
                <w:sz w:val="20"/>
              </w:rPr>
              <w:t>1.551,00</w:t>
            </w:r>
          </w:p>
        </w:tc>
      </w:tr>
      <w:tr w:rsidR="009E540E" w:rsidRPr="001D6185" w14:paraId="1A9A2D6A" w14:textId="77777777" w:rsidTr="004358FC">
        <w:trPr>
          <w:jc w:val="center"/>
        </w:trPr>
        <w:tc>
          <w:tcPr>
            <w:tcW w:w="6091" w:type="dxa"/>
            <w:vAlign w:val="center"/>
          </w:tcPr>
          <w:p w14:paraId="274F8479" w14:textId="77777777" w:rsidR="009E540E" w:rsidRPr="001D6185" w:rsidRDefault="009E540E" w:rsidP="004358FC">
            <w:pPr>
              <w:spacing w:after="0" w:line="276" w:lineRule="auto"/>
              <w:rPr>
                <w:sz w:val="20"/>
              </w:rPr>
            </w:pPr>
            <w:r>
              <w:rPr>
                <w:sz w:val="20"/>
              </w:rPr>
              <w:t>Domovi za učenike, studente i umirovljenike</w:t>
            </w:r>
          </w:p>
        </w:tc>
        <w:tc>
          <w:tcPr>
            <w:tcW w:w="1842" w:type="dxa"/>
            <w:vAlign w:val="center"/>
          </w:tcPr>
          <w:p w14:paraId="3099E2AF" w14:textId="77777777" w:rsidR="009E540E" w:rsidRPr="001D6185" w:rsidRDefault="009E540E" w:rsidP="004358FC">
            <w:pPr>
              <w:spacing w:after="0" w:line="276" w:lineRule="auto"/>
              <w:jc w:val="center"/>
              <w:rPr>
                <w:sz w:val="20"/>
              </w:rPr>
            </w:pPr>
            <w:r>
              <w:rPr>
                <w:sz w:val="20"/>
              </w:rPr>
              <w:t>1.999,00</w:t>
            </w:r>
          </w:p>
        </w:tc>
      </w:tr>
      <w:tr w:rsidR="009E540E" w:rsidRPr="001D6185" w14:paraId="3508EEAC" w14:textId="77777777" w:rsidTr="004358FC">
        <w:trPr>
          <w:jc w:val="center"/>
        </w:trPr>
        <w:tc>
          <w:tcPr>
            <w:tcW w:w="6091" w:type="dxa"/>
            <w:vAlign w:val="center"/>
          </w:tcPr>
          <w:p w14:paraId="27CD0D2E" w14:textId="77777777" w:rsidR="009E540E" w:rsidRPr="001D6185" w:rsidRDefault="009E540E" w:rsidP="004358FC">
            <w:pPr>
              <w:spacing w:after="0" w:line="276" w:lineRule="auto"/>
              <w:rPr>
                <w:sz w:val="20"/>
              </w:rPr>
            </w:pPr>
            <w:r>
              <w:rPr>
                <w:sz w:val="20"/>
              </w:rPr>
              <w:t xml:space="preserve">Hoteli </w:t>
            </w:r>
          </w:p>
        </w:tc>
        <w:tc>
          <w:tcPr>
            <w:tcW w:w="1842" w:type="dxa"/>
            <w:vAlign w:val="center"/>
          </w:tcPr>
          <w:p w14:paraId="007F771B" w14:textId="77777777" w:rsidR="009E540E" w:rsidRPr="001D6185" w:rsidRDefault="009E540E" w:rsidP="004358FC">
            <w:pPr>
              <w:spacing w:after="0" w:line="276" w:lineRule="auto"/>
              <w:jc w:val="center"/>
              <w:rPr>
                <w:sz w:val="20"/>
              </w:rPr>
            </w:pPr>
            <w:r>
              <w:rPr>
                <w:sz w:val="20"/>
              </w:rPr>
              <w:t>2.155,00</w:t>
            </w:r>
          </w:p>
        </w:tc>
      </w:tr>
      <w:tr w:rsidR="009E540E" w:rsidRPr="001D6185" w14:paraId="1B92D3C0" w14:textId="77777777" w:rsidTr="004358FC">
        <w:trPr>
          <w:jc w:val="center"/>
        </w:trPr>
        <w:tc>
          <w:tcPr>
            <w:tcW w:w="6091" w:type="dxa"/>
            <w:vAlign w:val="center"/>
          </w:tcPr>
          <w:p w14:paraId="32B9083D" w14:textId="77777777" w:rsidR="009E540E" w:rsidRPr="001D6185" w:rsidRDefault="009E540E" w:rsidP="004358FC">
            <w:pPr>
              <w:spacing w:after="0" w:line="276" w:lineRule="auto"/>
              <w:rPr>
                <w:sz w:val="20"/>
              </w:rPr>
            </w:pPr>
            <w:r>
              <w:rPr>
                <w:sz w:val="20"/>
              </w:rPr>
              <w:t>Zgrade za ugostiteljstvo</w:t>
            </w:r>
          </w:p>
        </w:tc>
        <w:tc>
          <w:tcPr>
            <w:tcW w:w="1842" w:type="dxa"/>
            <w:vAlign w:val="center"/>
          </w:tcPr>
          <w:p w14:paraId="7F7DE3A3" w14:textId="77777777" w:rsidR="009E540E" w:rsidRPr="001D6185" w:rsidRDefault="009E540E" w:rsidP="004358FC">
            <w:pPr>
              <w:spacing w:after="0" w:line="276" w:lineRule="auto"/>
              <w:jc w:val="center"/>
              <w:rPr>
                <w:sz w:val="20"/>
              </w:rPr>
            </w:pPr>
            <w:r>
              <w:rPr>
                <w:sz w:val="20"/>
              </w:rPr>
              <w:t>3.061,00</w:t>
            </w:r>
          </w:p>
        </w:tc>
      </w:tr>
      <w:tr w:rsidR="009E540E" w:rsidRPr="001D6185" w14:paraId="7246338F" w14:textId="77777777" w:rsidTr="004358FC">
        <w:trPr>
          <w:jc w:val="center"/>
        </w:trPr>
        <w:tc>
          <w:tcPr>
            <w:tcW w:w="6091" w:type="dxa"/>
            <w:vAlign w:val="center"/>
          </w:tcPr>
          <w:p w14:paraId="6AD21B6E" w14:textId="77777777" w:rsidR="009E540E" w:rsidRPr="001D6185" w:rsidRDefault="009E540E" w:rsidP="004358FC">
            <w:pPr>
              <w:spacing w:after="0" w:line="276" w:lineRule="auto"/>
              <w:rPr>
                <w:sz w:val="20"/>
              </w:rPr>
            </w:pPr>
            <w:r>
              <w:rPr>
                <w:sz w:val="20"/>
              </w:rPr>
              <w:t xml:space="preserve">Vrtići </w:t>
            </w:r>
          </w:p>
        </w:tc>
        <w:tc>
          <w:tcPr>
            <w:tcW w:w="1842" w:type="dxa"/>
            <w:vAlign w:val="center"/>
          </w:tcPr>
          <w:p w14:paraId="19732B06" w14:textId="77777777" w:rsidR="009E540E" w:rsidRPr="001D6185" w:rsidRDefault="009E540E" w:rsidP="004358FC">
            <w:pPr>
              <w:spacing w:after="0" w:line="276" w:lineRule="auto"/>
              <w:jc w:val="center"/>
              <w:rPr>
                <w:sz w:val="20"/>
              </w:rPr>
            </w:pPr>
            <w:r>
              <w:rPr>
                <w:sz w:val="20"/>
              </w:rPr>
              <w:t>2.297,00</w:t>
            </w:r>
          </w:p>
        </w:tc>
      </w:tr>
      <w:tr w:rsidR="009E540E" w:rsidRPr="001D6185" w14:paraId="200808D6" w14:textId="77777777" w:rsidTr="004358FC">
        <w:trPr>
          <w:jc w:val="center"/>
        </w:trPr>
        <w:tc>
          <w:tcPr>
            <w:tcW w:w="6091" w:type="dxa"/>
            <w:vAlign w:val="center"/>
          </w:tcPr>
          <w:p w14:paraId="0A34DF80" w14:textId="77777777" w:rsidR="009E540E" w:rsidRPr="001D6185" w:rsidRDefault="009E540E" w:rsidP="004358FC">
            <w:pPr>
              <w:spacing w:after="0" w:line="276" w:lineRule="auto"/>
              <w:rPr>
                <w:sz w:val="20"/>
              </w:rPr>
            </w:pPr>
            <w:r>
              <w:rPr>
                <w:sz w:val="20"/>
              </w:rPr>
              <w:t>Osnovne škole i opće srednje škole</w:t>
            </w:r>
          </w:p>
        </w:tc>
        <w:tc>
          <w:tcPr>
            <w:tcW w:w="1842" w:type="dxa"/>
            <w:vAlign w:val="center"/>
          </w:tcPr>
          <w:p w14:paraId="296EF05E" w14:textId="77777777" w:rsidR="009E540E" w:rsidRPr="001D6185" w:rsidRDefault="009E540E" w:rsidP="004358FC">
            <w:pPr>
              <w:spacing w:after="0" w:line="276" w:lineRule="auto"/>
              <w:jc w:val="center"/>
              <w:rPr>
                <w:sz w:val="20"/>
              </w:rPr>
            </w:pPr>
            <w:r>
              <w:rPr>
                <w:sz w:val="20"/>
              </w:rPr>
              <w:t>2.294,00</w:t>
            </w:r>
          </w:p>
        </w:tc>
      </w:tr>
      <w:tr w:rsidR="009E540E" w:rsidRPr="001D6185" w14:paraId="0DBDB4E4" w14:textId="77777777" w:rsidTr="004358FC">
        <w:trPr>
          <w:jc w:val="center"/>
        </w:trPr>
        <w:tc>
          <w:tcPr>
            <w:tcW w:w="6091" w:type="dxa"/>
            <w:vAlign w:val="center"/>
          </w:tcPr>
          <w:p w14:paraId="6F47C68B" w14:textId="77777777" w:rsidR="009E540E" w:rsidRPr="001D6185" w:rsidRDefault="009E540E" w:rsidP="004358FC">
            <w:pPr>
              <w:spacing w:after="0" w:line="276" w:lineRule="auto"/>
              <w:rPr>
                <w:sz w:val="20"/>
              </w:rPr>
            </w:pPr>
            <w:r>
              <w:rPr>
                <w:sz w:val="20"/>
              </w:rPr>
              <w:t xml:space="preserve">Srednje strukovne škole </w:t>
            </w:r>
          </w:p>
        </w:tc>
        <w:tc>
          <w:tcPr>
            <w:tcW w:w="1842" w:type="dxa"/>
            <w:vAlign w:val="center"/>
          </w:tcPr>
          <w:p w14:paraId="2F98A34E" w14:textId="77777777" w:rsidR="009E540E" w:rsidRPr="001D6185" w:rsidRDefault="009E540E" w:rsidP="004358FC">
            <w:pPr>
              <w:spacing w:after="0" w:line="276" w:lineRule="auto"/>
              <w:jc w:val="center"/>
              <w:rPr>
                <w:sz w:val="20"/>
              </w:rPr>
            </w:pPr>
            <w:r>
              <w:rPr>
                <w:sz w:val="20"/>
              </w:rPr>
              <w:t>2.266,00</w:t>
            </w:r>
          </w:p>
        </w:tc>
      </w:tr>
      <w:tr w:rsidR="009E540E" w:rsidRPr="001D6185" w14:paraId="1100C83B" w14:textId="77777777" w:rsidTr="004358FC">
        <w:trPr>
          <w:jc w:val="center"/>
        </w:trPr>
        <w:tc>
          <w:tcPr>
            <w:tcW w:w="6091" w:type="dxa"/>
            <w:vAlign w:val="center"/>
          </w:tcPr>
          <w:p w14:paraId="41D1423B" w14:textId="77777777" w:rsidR="009E540E" w:rsidRPr="001D6185" w:rsidRDefault="009E540E" w:rsidP="004358FC">
            <w:pPr>
              <w:spacing w:after="0" w:line="276" w:lineRule="auto"/>
              <w:rPr>
                <w:sz w:val="20"/>
              </w:rPr>
            </w:pPr>
            <w:r>
              <w:rPr>
                <w:sz w:val="20"/>
              </w:rPr>
              <w:t>Znanstvene ustanove i zgrade laboratorija</w:t>
            </w:r>
          </w:p>
        </w:tc>
        <w:tc>
          <w:tcPr>
            <w:tcW w:w="1842" w:type="dxa"/>
            <w:vAlign w:val="center"/>
          </w:tcPr>
          <w:p w14:paraId="13E69C24" w14:textId="77777777" w:rsidR="009E540E" w:rsidRPr="001D6185" w:rsidRDefault="009E540E" w:rsidP="004358FC">
            <w:pPr>
              <w:spacing w:after="0" w:line="276" w:lineRule="auto"/>
              <w:jc w:val="center"/>
              <w:rPr>
                <w:sz w:val="20"/>
              </w:rPr>
            </w:pPr>
            <w:r>
              <w:rPr>
                <w:sz w:val="20"/>
              </w:rPr>
              <w:t>3.373,00</w:t>
            </w:r>
          </w:p>
        </w:tc>
      </w:tr>
      <w:tr w:rsidR="009E540E" w:rsidRPr="001D6185" w14:paraId="0F655C50" w14:textId="77777777" w:rsidTr="004358FC">
        <w:trPr>
          <w:jc w:val="center"/>
        </w:trPr>
        <w:tc>
          <w:tcPr>
            <w:tcW w:w="6091" w:type="dxa"/>
            <w:vAlign w:val="center"/>
          </w:tcPr>
          <w:p w14:paraId="660E26EB" w14:textId="77777777" w:rsidR="009E540E" w:rsidRPr="001D6185" w:rsidRDefault="009E540E" w:rsidP="004358FC">
            <w:pPr>
              <w:spacing w:after="0"/>
              <w:rPr>
                <w:sz w:val="20"/>
              </w:rPr>
            </w:pPr>
            <w:r>
              <w:rPr>
                <w:sz w:val="20"/>
              </w:rPr>
              <w:t xml:space="preserve">Medicinske ustanove </w:t>
            </w:r>
          </w:p>
        </w:tc>
        <w:tc>
          <w:tcPr>
            <w:tcW w:w="1842" w:type="dxa"/>
            <w:vAlign w:val="center"/>
          </w:tcPr>
          <w:p w14:paraId="47F7FB02" w14:textId="77777777" w:rsidR="009E540E" w:rsidRPr="001D6185" w:rsidRDefault="009E540E" w:rsidP="004358FC">
            <w:pPr>
              <w:spacing w:after="0"/>
              <w:jc w:val="center"/>
              <w:rPr>
                <w:sz w:val="20"/>
              </w:rPr>
            </w:pPr>
            <w:r>
              <w:rPr>
                <w:sz w:val="20"/>
              </w:rPr>
              <w:t>2.429,00</w:t>
            </w:r>
          </w:p>
        </w:tc>
      </w:tr>
      <w:tr w:rsidR="009E540E" w:rsidRPr="001D6185" w14:paraId="495861AE" w14:textId="77777777" w:rsidTr="004358FC">
        <w:trPr>
          <w:jc w:val="center"/>
        </w:trPr>
        <w:tc>
          <w:tcPr>
            <w:tcW w:w="6091" w:type="dxa"/>
            <w:vAlign w:val="center"/>
          </w:tcPr>
          <w:p w14:paraId="3E9321B5" w14:textId="77777777" w:rsidR="009E540E" w:rsidRPr="001D6185" w:rsidRDefault="009E540E" w:rsidP="004358FC">
            <w:pPr>
              <w:spacing w:after="0"/>
              <w:rPr>
                <w:sz w:val="20"/>
              </w:rPr>
            </w:pPr>
            <w:r>
              <w:rPr>
                <w:sz w:val="20"/>
              </w:rPr>
              <w:t>Zgrade za sport</w:t>
            </w:r>
          </w:p>
        </w:tc>
        <w:tc>
          <w:tcPr>
            <w:tcW w:w="1842" w:type="dxa"/>
            <w:vAlign w:val="center"/>
          </w:tcPr>
          <w:p w14:paraId="2D8102E2" w14:textId="77777777" w:rsidR="009E540E" w:rsidRPr="001D6185" w:rsidRDefault="009E540E" w:rsidP="004358FC">
            <w:pPr>
              <w:spacing w:after="0"/>
              <w:jc w:val="center"/>
              <w:rPr>
                <w:sz w:val="20"/>
              </w:rPr>
            </w:pPr>
            <w:r>
              <w:rPr>
                <w:sz w:val="20"/>
              </w:rPr>
              <w:t>2.313,00</w:t>
            </w:r>
          </w:p>
        </w:tc>
      </w:tr>
      <w:tr w:rsidR="009E540E" w:rsidRPr="001D6185" w14:paraId="47DEC14F" w14:textId="77777777" w:rsidTr="004358FC">
        <w:trPr>
          <w:jc w:val="center"/>
        </w:trPr>
        <w:tc>
          <w:tcPr>
            <w:tcW w:w="6091" w:type="dxa"/>
            <w:vAlign w:val="center"/>
          </w:tcPr>
          <w:p w14:paraId="5EA83849" w14:textId="77777777" w:rsidR="009E540E" w:rsidRPr="001D6185" w:rsidRDefault="009E540E" w:rsidP="004358FC">
            <w:pPr>
              <w:spacing w:after="0"/>
              <w:rPr>
                <w:sz w:val="20"/>
              </w:rPr>
            </w:pPr>
            <w:r>
              <w:rPr>
                <w:sz w:val="20"/>
              </w:rPr>
              <w:t>Zgrade za kulturu i religiju</w:t>
            </w:r>
          </w:p>
        </w:tc>
        <w:tc>
          <w:tcPr>
            <w:tcW w:w="1842" w:type="dxa"/>
            <w:vAlign w:val="center"/>
          </w:tcPr>
          <w:p w14:paraId="76842DD2" w14:textId="77777777" w:rsidR="009E540E" w:rsidRPr="001D6185" w:rsidRDefault="009E540E" w:rsidP="004358FC">
            <w:pPr>
              <w:spacing w:after="0"/>
              <w:jc w:val="center"/>
              <w:rPr>
                <w:sz w:val="20"/>
              </w:rPr>
            </w:pPr>
            <w:r>
              <w:rPr>
                <w:sz w:val="20"/>
              </w:rPr>
              <w:t>3.177,00</w:t>
            </w:r>
          </w:p>
        </w:tc>
      </w:tr>
      <w:tr w:rsidR="009E540E" w:rsidRPr="001D6185" w14:paraId="09EE8128" w14:textId="77777777" w:rsidTr="004358FC">
        <w:trPr>
          <w:jc w:val="center"/>
        </w:trPr>
        <w:tc>
          <w:tcPr>
            <w:tcW w:w="6091" w:type="dxa"/>
            <w:vAlign w:val="center"/>
          </w:tcPr>
          <w:p w14:paraId="47AABC74" w14:textId="77777777" w:rsidR="009E540E" w:rsidRPr="001D6185" w:rsidRDefault="009E540E" w:rsidP="004358FC">
            <w:pPr>
              <w:spacing w:after="0"/>
              <w:rPr>
                <w:sz w:val="20"/>
              </w:rPr>
            </w:pPr>
            <w:r>
              <w:rPr>
                <w:sz w:val="20"/>
              </w:rPr>
              <w:t>Zgrade za trgovinu</w:t>
            </w:r>
          </w:p>
        </w:tc>
        <w:tc>
          <w:tcPr>
            <w:tcW w:w="1842" w:type="dxa"/>
            <w:vAlign w:val="center"/>
          </w:tcPr>
          <w:p w14:paraId="7C0C964A" w14:textId="77777777" w:rsidR="009E540E" w:rsidRPr="001D6185" w:rsidRDefault="009E540E" w:rsidP="004358FC">
            <w:pPr>
              <w:spacing w:after="0"/>
              <w:jc w:val="center"/>
              <w:rPr>
                <w:sz w:val="20"/>
              </w:rPr>
            </w:pPr>
            <w:r>
              <w:rPr>
                <w:sz w:val="20"/>
              </w:rPr>
              <w:t>1.558,00</w:t>
            </w:r>
          </w:p>
        </w:tc>
      </w:tr>
      <w:tr w:rsidR="009E540E" w:rsidRPr="001D6185" w14:paraId="566C68FC" w14:textId="77777777" w:rsidTr="004358FC">
        <w:trPr>
          <w:jc w:val="center"/>
        </w:trPr>
        <w:tc>
          <w:tcPr>
            <w:tcW w:w="6091" w:type="dxa"/>
            <w:vAlign w:val="center"/>
          </w:tcPr>
          <w:p w14:paraId="1DDDA124" w14:textId="77777777" w:rsidR="009E540E" w:rsidRPr="001D6185" w:rsidRDefault="009E540E" w:rsidP="004358FC">
            <w:pPr>
              <w:spacing w:after="0"/>
              <w:rPr>
                <w:sz w:val="20"/>
              </w:rPr>
            </w:pPr>
            <w:r>
              <w:rPr>
                <w:sz w:val="20"/>
              </w:rPr>
              <w:t>Skladišne zgrade</w:t>
            </w:r>
          </w:p>
        </w:tc>
        <w:tc>
          <w:tcPr>
            <w:tcW w:w="1842" w:type="dxa"/>
            <w:vAlign w:val="center"/>
          </w:tcPr>
          <w:p w14:paraId="5A7BB21A" w14:textId="77777777" w:rsidR="009E540E" w:rsidRPr="001D6185" w:rsidRDefault="009E540E" w:rsidP="004358FC">
            <w:pPr>
              <w:spacing w:after="0"/>
              <w:jc w:val="center"/>
              <w:rPr>
                <w:sz w:val="20"/>
              </w:rPr>
            </w:pPr>
            <w:r>
              <w:rPr>
                <w:sz w:val="20"/>
              </w:rPr>
              <w:t>1.094,00</w:t>
            </w:r>
          </w:p>
        </w:tc>
      </w:tr>
      <w:tr w:rsidR="009E540E" w:rsidRPr="001D6185" w14:paraId="5E861137" w14:textId="77777777" w:rsidTr="004358FC">
        <w:trPr>
          <w:jc w:val="center"/>
        </w:trPr>
        <w:tc>
          <w:tcPr>
            <w:tcW w:w="6091" w:type="dxa"/>
            <w:vAlign w:val="center"/>
          </w:tcPr>
          <w:p w14:paraId="180467B6" w14:textId="77777777" w:rsidR="009E540E" w:rsidRPr="001D6185" w:rsidRDefault="009E540E" w:rsidP="004358FC">
            <w:pPr>
              <w:spacing w:after="0"/>
              <w:rPr>
                <w:sz w:val="20"/>
              </w:rPr>
            </w:pPr>
            <w:r>
              <w:rPr>
                <w:sz w:val="20"/>
              </w:rPr>
              <w:t>Industrijski proizvodni objekti</w:t>
            </w:r>
          </w:p>
        </w:tc>
        <w:tc>
          <w:tcPr>
            <w:tcW w:w="1842" w:type="dxa"/>
            <w:vAlign w:val="center"/>
          </w:tcPr>
          <w:p w14:paraId="7C0B74A0" w14:textId="77777777" w:rsidR="009E540E" w:rsidRPr="001D6185" w:rsidRDefault="009E540E" w:rsidP="004358FC">
            <w:pPr>
              <w:spacing w:after="0"/>
              <w:jc w:val="center"/>
              <w:rPr>
                <w:sz w:val="20"/>
              </w:rPr>
            </w:pPr>
            <w:r>
              <w:rPr>
                <w:sz w:val="20"/>
              </w:rPr>
              <w:t>1.707,00</w:t>
            </w:r>
          </w:p>
        </w:tc>
      </w:tr>
      <w:tr w:rsidR="009E540E" w:rsidRPr="001D6185" w14:paraId="248E9FC2" w14:textId="77777777" w:rsidTr="004358FC">
        <w:trPr>
          <w:jc w:val="center"/>
        </w:trPr>
        <w:tc>
          <w:tcPr>
            <w:tcW w:w="6091" w:type="dxa"/>
            <w:vAlign w:val="center"/>
          </w:tcPr>
          <w:p w14:paraId="584F44D1" w14:textId="77777777" w:rsidR="009E540E" w:rsidRPr="001D6185" w:rsidRDefault="009E540E" w:rsidP="004358FC">
            <w:pPr>
              <w:spacing w:after="0"/>
              <w:rPr>
                <w:sz w:val="20"/>
              </w:rPr>
            </w:pPr>
            <w:r>
              <w:rPr>
                <w:sz w:val="20"/>
              </w:rPr>
              <w:t>Podzemne garaže</w:t>
            </w:r>
          </w:p>
        </w:tc>
        <w:tc>
          <w:tcPr>
            <w:tcW w:w="1842" w:type="dxa"/>
            <w:vAlign w:val="center"/>
          </w:tcPr>
          <w:p w14:paraId="740FFDF5" w14:textId="77777777" w:rsidR="009E540E" w:rsidRPr="001D6185" w:rsidRDefault="009E540E" w:rsidP="004358FC">
            <w:pPr>
              <w:spacing w:after="0"/>
              <w:jc w:val="center"/>
              <w:rPr>
                <w:sz w:val="20"/>
              </w:rPr>
            </w:pPr>
            <w:r>
              <w:rPr>
                <w:sz w:val="20"/>
              </w:rPr>
              <w:t>912,00</w:t>
            </w:r>
          </w:p>
        </w:tc>
      </w:tr>
    </w:tbl>
    <w:p w14:paraId="4F252097" w14:textId="5B8444DF" w:rsidR="009E540E" w:rsidRDefault="009E540E" w:rsidP="009E540E">
      <w:pPr>
        <w:jc w:val="center"/>
        <w:rPr>
          <w:i/>
          <w:color w:val="54883D"/>
          <w:sz w:val="20"/>
        </w:rPr>
      </w:pPr>
      <w:r w:rsidRPr="00292A34">
        <w:rPr>
          <w:i/>
          <w:color w:val="54883D"/>
          <w:sz w:val="20"/>
        </w:rPr>
        <w:t xml:space="preserve">Izvor: </w:t>
      </w:r>
      <w:r>
        <w:rPr>
          <w:i/>
          <w:color w:val="54883D"/>
          <w:sz w:val="20"/>
        </w:rPr>
        <w:t>Hrvatska komora arhitekata – pokazatelji troškova građenja u 2024. godini</w:t>
      </w:r>
    </w:p>
    <w:p w14:paraId="734950C9" w14:textId="010C47A4" w:rsidR="00844C05" w:rsidRPr="009C12C5" w:rsidRDefault="00844C05" w:rsidP="00844C05">
      <w:pPr>
        <w:spacing w:before="120" w:after="120"/>
      </w:pPr>
      <w:r w:rsidRPr="009C12C5">
        <w:t>Za izračun troškova štete na stambenom fondu, korišteni su podaci iz</w:t>
      </w:r>
      <w:r w:rsidR="009C12C5">
        <w:t xml:space="preserve"> prethodne </w:t>
      </w:r>
      <w:r w:rsidRPr="009C12C5">
        <w:t>tablice  Ukupne štete samo na stambenom fondu iznosile bi:</w:t>
      </w:r>
    </w:p>
    <w:p w14:paraId="291D05A4" w14:textId="67D83121" w:rsidR="0064086B" w:rsidRDefault="0064086B" w:rsidP="00844C05">
      <w:pPr>
        <w:spacing w:before="120" w:after="120"/>
        <w:rPr>
          <w:highlight w:val="yellow"/>
        </w:rPr>
      </w:pPr>
    </w:p>
    <w:p w14:paraId="2AB82842" w14:textId="233209FC" w:rsidR="009C12C5" w:rsidRPr="007879FC" w:rsidRDefault="009C12C5" w:rsidP="00112AAC">
      <w:pPr>
        <w:numPr>
          <w:ilvl w:val="0"/>
          <w:numId w:val="30"/>
        </w:numPr>
        <w:tabs>
          <w:tab w:val="left" w:pos="2445"/>
        </w:tabs>
        <w:spacing w:beforeLines="30" w:before="72" w:afterLines="30" w:after="72"/>
        <w:contextualSpacing/>
        <w:rPr>
          <w:color w:val="auto"/>
          <w:szCs w:val="22"/>
          <w:lang w:eastAsia="hr-HR"/>
        </w:rPr>
      </w:pPr>
      <w:r w:rsidRPr="00902A12">
        <w:rPr>
          <w:color w:val="auto"/>
          <w:szCs w:val="22"/>
          <w:lang w:eastAsia="hr-HR"/>
        </w:rPr>
        <w:t xml:space="preserve">za </w:t>
      </w:r>
      <w:r w:rsidR="00902A12" w:rsidRPr="00902A12">
        <w:rPr>
          <w:color w:val="auto"/>
          <w:szCs w:val="22"/>
          <w:lang w:eastAsia="hr-HR"/>
        </w:rPr>
        <w:t>80</w:t>
      </w:r>
      <w:r w:rsidRPr="00902A12">
        <w:rPr>
          <w:color w:val="auto"/>
          <w:szCs w:val="22"/>
          <w:lang w:eastAsia="hr-HR"/>
        </w:rPr>
        <w:t xml:space="preserve"> građevine koje su srušene i za </w:t>
      </w:r>
      <w:r w:rsidR="00902A12" w:rsidRPr="00902A12">
        <w:rPr>
          <w:color w:val="auto"/>
          <w:szCs w:val="22"/>
          <w:lang w:eastAsia="hr-HR"/>
        </w:rPr>
        <w:t>559</w:t>
      </w:r>
      <w:r w:rsidRPr="00902A12">
        <w:rPr>
          <w:color w:val="auto"/>
          <w:szCs w:val="22"/>
          <w:lang w:eastAsia="hr-HR"/>
        </w:rPr>
        <w:t xml:space="preserve"> građevina koje su vrlo teško oštećene te se moraju potpuno obnavljati uz</w:t>
      </w:r>
      <w:r w:rsidRPr="007879FC">
        <w:rPr>
          <w:color w:val="auto"/>
          <w:szCs w:val="22"/>
          <w:lang w:eastAsia="hr-HR"/>
        </w:rPr>
        <w:t xml:space="preserve"> pretpostavku da imaju pravo obnove na prosječno 50 m</w:t>
      </w:r>
      <w:r w:rsidRPr="007879FC">
        <w:rPr>
          <w:color w:val="auto"/>
          <w:szCs w:val="22"/>
          <w:vertAlign w:val="superscript"/>
          <w:lang w:eastAsia="hr-HR"/>
        </w:rPr>
        <w:t>2</w:t>
      </w:r>
      <w:r w:rsidRPr="007879FC">
        <w:rPr>
          <w:color w:val="auto"/>
          <w:szCs w:val="22"/>
          <w:lang w:eastAsia="hr-HR"/>
        </w:rPr>
        <w:t xml:space="preserve"> po obitelji – </w:t>
      </w:r>
      <w:r w:rsidR="00902A12">
        <w:rPr>
          <w:color w:val="auto"/>
          <w:szCs w:val="22"/>
          <w:lang w:eastAsia="hr-HR"/>
        </w:rPr>
        <w:t>639</w:t>
      </w:r>
      <w:r w:rsidRPr="007879FC">
        <w:rPr>
          <w:color w:val="auto"/>
          <w:szCs w:val="22"/>
          <w:lang w:eastAsia="hr-HR"/>
        </w:rPr>
        <w:t xml:space="preserve">× </w:t>
      </w:r>
      <w:r w:rsidR="009E540E">
        <w:rPr>
          <w:color w:val="auto"/>
          <w:szCs w:val="22"/>
          <w:lang w:eastAsia="hr-HR"/>
        </w:rPr>
        <w:t>1.552</w:t>
      </w:r>
      <w:r w:rsidRPr="007879FC">
        <w:rPr>
          <w:color w:val="auto"/>
          <w:szCs w:val="22"/>
          <w:lang w:eastAsia="hr-HR"/>
        </w:rPr>
        <w:t xml:space="preserve"> €/m</w:t>
      </w:r>
      <w:r w:rsidRPr="007879FC">
        <w:rPr>
          <w:color w:val="auto"/>
          <w:szCs w:val="22"/>
          <w:vertAlign w:val="superscript"/>
          <w:lang w:eastAsia="hr-HR"/>
        </w:rPr>
        <w:t>2</w:t>
      </w:r>
      <w:r w:rsidRPr="007879FC">
        <w:rPr>
          <w:color w:val="auto"/>
          <w:szCs w:val="22"/>
          <w:lang w:eastAsia="hr-HR"/>
        </w:rPr>
        <w:t>× 50 m</w:t>
      </w:r>
      <w:r w:rsidRPr="007879FC">
        <w:rPr>
          <w:color w:val="auto"/>
          <w:szCs w:val="22"/>
          <w:vertAlign w:val="superscript"/>
          <w:lang w:eastAsia="hr-HR"/>
        </w:rPr>
        <w:t>2</w:t>
      </w:r>
      <w:r w:rsidRPr="007879FC">
        <w:rPr>
          <w:color w:val="auto"/>
          <w:szCs w:val="22"/>
          <w:lang w:eastAsia="hr-HR"/>
        </w:rPr>
        <w:t xml:space="preserve"> = </w:t>
      </w:r>
      <w:r w:rsidR="009E540E">
        <w:rPr>
          <w:color w:val="auto"/>
          <w:szCs w:val="22"/>
          <w:lang w:eastAsia="hr-HR"/>
        </w:rPr>
        <w:t>49.586.400,00</w:t>
      </w:r>
      <w:r w:rsidRPr="007879FC">
        <w:rPr>
          <w:color w:val="auto"/>
          <w:szCs w:val="22"/>
          <w:lang w:eastAsia="hr-HR"/>
        </w:rPr>
        <w:t>€</w:t>
      </w:r>
    </w:p>
    <w:p w14:paraId="75ED3C12" w14:textId="34A828A6" w:rsidR="009C12C5" w:rsidRPr="007879FC" w:rsidRDefault="009C12C5" w:rsidP="00112AAC">
      <w:pPr>
        <w:numPr>
          <w:ilvl w:val="0"/>
          <w:numId w:val="30"/>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za </w:t>
      </w:r>
      <w:r w:rsidR="00902A12">
        <w:rPr>
          <w:color w:val="auto"/>
          <w:szCs w:val="22"/>
          <w:lang w:eastAsia="hr-HR"/>
        </w:rPr>
        <w:t>1358</w:t>
      </w:r>
      <w:r w:rsidRPr="007879FC">
        <w:rPr>
          <w:color w:val="auto"/>
          <w:szCs w:val="22"/>
          <w:lang w:eastAsia="hr-HR"/>
        </w:rPr>
        <w:t xml:space="preserve"> građevina koje se mogu popraviti uz prosječno pravo nužnog popravka (nužni smještaj) od 50 m</w:t>
      </w:r>
      <w:r w:rsidRPr="007879FC">
        <w:rPr>
          <w:color w:val="auto"/>
          <w:szCs w:val="22"/>
          <w:vertAlign w:val="superscript"/>
          <w:lang w:eastAsia="hr-HR"/>
        </w:rPr>
        <w:t>2</w:t>
      </w:r>
      <w:r w:rsidRPr="007879FC">
        <w:rPr>
          <w:color w:val="auto"/>
          <w:szCs w:val="22"/>
          <w:lang w:eastAsia="hr-HR"/>
        </w:rPr>
        <w:t xml:space="preserve"> i cijenu od 15% obnove kuće ukupna šteta je </w:t>
      </w:r>
      <w:r w:rsidR="009E540E">
        <w:rPr>
          <w:color w:val="auto"/>
          <w:szCs w:val="22"/>
          <w:lang w:eastAsia="hr-HR"/>
        </w:rPr>
        <w:t>15.807.120,00</w:t>
      </w:r>
      <w:r w:rsidRPr="007879FC">
        <w:rPr>
          <w:color w:val="auto"/>
          <w:szCs w:val="22"/>
          <w:lang w:eastAsia="hr-HR"/>
        </w:rPr>
        <w:t xml:space="preserve"> €</w:t>
      </w:r>
    </w:p>
    <w:p w14:paraId="29268569" w14:textId="1B6C1E27" w:rsidR="009C12C5" w:rsidRPr="007879FC" w:rsidRDefault="009C12C5" w:rsidP="00112AAC">
      <w:pPr>
        <w:numPr>
          <w:ilvl w:val="0"/>
          <w:numId w:val="30"/>
        </w:numPr>
        <w:tabs>
          <w:tab w:val="left" w:pos="2445"/>
        </w:tabs>
        <w:spacing w:beforeLines="30" w:before="72" w:afterLines="30" w:after="72"/>
        <w:contextualSpacing/>
        <w:rPr>
          <w:color w:val="auto"/>
          <w:szCs w:val="22"/>
          <w:lang w:eastAsia="hr-HR"/>
        </w:rPr>
      </w:pPr>
      <w:r w:rsidRPr="007879FC">
        <w:rPr>
          <w:color w:val="auto"/>
          <w:szCs w:val="22"/>
          <w:lang w:eastAsia="hr-HR"/>
        </w:rPr>
        <w:t xml:space="preserve">za najmanje popravke </w:t>
      </w:r>
      <w:r w:rsidR="00902A12">
        <w:rPr>
          <w:color w:val="auto"/>
          <w:szCs w:val="22"/>
          <w:lang w:eastAsia="hr-HR"/>
        </w:rPr>
        <w:t>1797</w:t>
      </w:r>
      <w:r w:rsidRPr="007879FC">
        <w:rPr>
          <w:color w:val="auto"/>
          <w:szCs w:val="22"/>
          <w:lang w:eastAsia="hr-HR"/>
        </w:rPr>
        <w:t xml:space="preserve"> građevin</w:t>
      </w:r>
      <w:r>
        <w:rPr>
          <w:color w:val="auto"/>
          <w:szCs w:val="22"/>
          <w:lang w:eastAsia="hr-HR"/>
        </w:rPr>
        <w:t>a</w:t>
      </w:r>
      <w:r w:rsidRPr="007879FC">
        <w:rPr>
          <w:color w:val="auto"/>
          <w:szCs w:val="22"/>
          <w:lang w:eastAsia="hr-HR"/>
        </w:rPr>
        <w:t xml:space="preserve"> uz isto pravo popravka od 50 m</w:t>
      </w:r>
      <w:r w:rsidRPr="007879FC">
        <w:rPr>
          <w:color w:val="auto"/>
          <w:szCs w:val="22"/>
          <w:vertAlign w:val="superscript"/>
          <w:lang w:eastAsia="hr-HR"/>
        </w:rPr>
        <w:t>2</w:t>
      </w:r>
      <w:r w:rsidRPr="007879FC">
        <w:rPr>
          <w:color w:val="auto"/>
          <w:szCs w:val="22"/>
          <w:lang w:eastAsia="hr-HR"/>
        </w:rPr>
        <w:t xml:space="preserve"> po obitelji i 5% ukupne cijene obnove cijele kuće ukupni trošak je </w:t>
      </w:r>
      <w:r w:rsidR="009E540E">
        <w:rPr>
          <w:color w:val="auto"/>
          <w:szCs w:val="22"/>
          <w:lang w:eastAsia="hr-HR"/>
        </w:rPr>
        <w:t>6.972.360,00</w:t>
      </w:r>
      <w:r w:rsidRPr="007879FC">
        <w:rPr>
          <w:color w:val="auto"/>
          <w:szCs w:val="22"/>
          <w:lang w:eastAsia="hr-HR"/>
        </w:rPr>
        <w:t xml:space="preserve"> €.</w:t>
      </w:r>
    </w:p>
    <w:p w14:paraId="1C3EA7CD" w14:textId="5171DCF7" w:rsidR="009C12C5" w:rsidRDefault="009C12C5" w:rsidP="00844C05">
      <w:pPr>
        <w:spacing w:before="120" w:after="120"/>
      </w:pPr>
    </w:p>
    <w:p w14:paraId="28DFA747" w14:textId="77777777" w:rsidR="00774DE0" w:rsidRPr="009C12C5" w:rsidRDefault="00774DE0" w:rsidP="00844C05">
      <w:pPr>
        <w:spacing w:before="120" w:after="120"/>
      </w:pPr>
    </w:p>
    <w:p w14:paraId="58D9FF6D" w14:textId="4E24F2BD" w:rsidR="007F33E1" w:rsidRPr="009C12C5" w:rsidRDefault="007F33E1" w:rsidP="00BB0070">
      <w:pPr>
        <w:pStyle w:val="Opisslike"/>
      </w:pPr>
      <w:r w:rsidRPr="009C12C5">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13</w:t>
      </w:r>
      <w:r w:rsidR="00A10FA3">
        <w:rPr>
          <w:noProof/>
        </w:rPr>
        <w:fldChar w:fldCharType="end"/>
      </w:r>
      <w:r w:rsidRPr="009C12C5">
        <w:t>. Vrijednost kriterija za posljedice n</w:t>
      </w:r>
      <w:r w:rsidR="00934A00" w:rsidRPr="009C12C5">
        <w:t>a gospodarstvo po kategorijama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F94C5E" w:rsidRPr="003D7680" w14:paraId="7CCAFFE7" w14:textId="77777777" w:rsidTr="00E3272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5114CAA3" w14:textId="77777777" w:rsidR="00F94C5E" w:rsidRPr="003D7680" w:rsidRDefault="00F94C5E" w:rsidP="00635259">
            <w:pPr>
              <w:spacing w:after="0"/>
              <w:jc w:val="center"/>
              <w:rPr>
                <w:sz w:val="20"/>
                <w:szCs w:val="20"/>
              </w:rPr>
            </w:pPr>
            <w:r w:rsidRPr="003D7680">
              <w:rPr>
                <w:sz w:val="20"/>
                <w:szCs w:val="20"/>
              </w:rPr>
              <w:t>KATEGORIJA</w:t>
            </w:r>
          </w:p>
        </w:tc>
        <w:tc>
          <w:tcPr>
            <w:tcW w:w="1435" w:type="pct"/>
            <w:shd w:val="clear" w:color="auto" w:fill="EAF1DD" w:themeFill="accent3" w:themeFillTint="33"/>
          </w:tcPr>
          <w:p w14:paraId="25AEBEB6" w14:textId="77777777" w:rsidR="00F94C5E" w:rsidRPr="003D7680" w:rsidRDefault="00F94C5E"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POSLJEDICE</w:t>
            </w:r>
          </w:p>
        </w:tc>
        <w:tc>
          <w:tcPr>
            <w:tcW w:w="1578" w:type="pct"/>
            <w:shd w:val="clear" w:color="auto" w:fill="EAF1DD" w:themeFill="accent3" w:themeFillTint="33"/>
          </w:tcPr>
          <w:p w14:paraId="3BD72163" w14:textId="4A641265" w:rsidR="00F94C5E" w:rsidRPr="003D7680" w:rsidRDefault="00F94C5E"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KRITERIJ (</w:t>
            </w:r>
            <w:r w:rsidR="008B3D74">
              <w:rPr>
                <w:sz w:val="20"/>
                <w:szCs w:val="20"/>
              </w:rPr>
              <w:t>€</w:t>
            </w:r>
            <w:r w:rsidRPr="003D7680">
              <w:rPr>
                <w:sz w:val="20"/>
                <w:szCs w:val="20"/>
              </w:rPr>
              <w:t>)</w:t>
            </w:r>
          </w:p>
        </w:tc>
        <w:tc>
          <w:tcPr>
            <w:tcW w:w="1082" w:type="pct"/>
            <w:shd w:val="clear" w:color="auto" w:fill="EAF1DD" w:themeFill="accent3" w:themeFillTint="33"/>
          </w:tcPr>
          <w:p w14:paraId="4728A191" w14:textId="77777777" w:rsidR="00F94C5E" w:rsidRPr="003D7680" w:rsidRDefault="00F94C5E"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ODABRANO</w:t>
            </w:r>
          </w:p>
        </w:tc>
      </w:tr>
      <w:tr w:rsidR="00BF5AB3" w:rsidRPr="003D7680" w14:paraId="7F5D0165" w14:textId="77777777" w:rsidTr="00C54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2C84505" w14:textId="77777777" w:rsidR="00BF5AB3" w:rsidRPr="003D7680" w:rsidRDefault="00BF5AB3" w:rsidP="00BF5AB3">
            <w:pPr>
              <w:spacing w:after="0"/>
              <w:jc w:val="center"/>
              <w:rPr>
                <w:sz w:val="20"/>
                <w:szCs w:val="20"/>
              </w:rPr>
            </w:pPr>
            <w:r w:rsidRPr="003D7680">
              <w:rPr>
                <w:sz w:val="20"/>
                <w:szCs w:val="20"/>
              </w:rPr>
              <w:t>1.</w:t>
            </w:r>
          </w:p>
        </w:tc>
        <w:tc>
          <w:tcPr>
            <w:tcW w:w="1435" w:type="pct"/>
            <w:shd w:val="clear" w:color="auto" w:fill="FFFFFF" w:themeFill="background1"/>
          </w:tcPr>
          <w:p w14:paraId="280C8D49"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Neznatne</w:t>
            </w:r>
          </w:p>
        </w:tc>
        <w:tc>
          <w:tcPr>
            <w:tcW w:w="1578" w:type="pct"/>
            <w:shd w:val="clear" w:color="auto" w:fill="auto"/>
          </w:tcPr>
          <w:p w14:paraId="0494F367" w14:textId="7F271E3B"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614A6DA3"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D7680" w14:paraId="2F74479C" w14:textId="77777777" w:rsidTr="00C545F6">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E0B7136" w14:textId="77777777" w:rsidR="00BF5AB3" w:rsidRPr="003D7680" w:rsidRDefault="00BF5AB3" w:rsidP="00BF5AB3">
            <w:pPr>
              <w:spacing w:after="0"/>
              <w:jc w:val="center"/>
              <w:rPr>
                <w:sz w:val="20"/>
                <w:szCs w:val="20"/>
              </w:rPr>
            </w:pPr>
            <w:r w:rsidRPr="003D7680">
              <w:rPr>
                <w:sz w:val="20"/>
                <w:szCs w:val="20"/>
              </w:rPr>
              <w:t>2.</w:t>
            </w:r>
          </w:p>
        </w:tc>
        <w:tc>
          <w:tcPr>
            <w:tcW w:w="1435" w:type="pct"/>
            <w:shd w:val="clear" w:color="auto" w:fill="FFFFFF" w:themeFill="background1"/>
          </w:tcPr>
          <w:p w14:paraId="0802DF4A"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Male</w:t>
            </w:r>
          </w:p>
        </w:tc>
        <w:tc>
          <w:tcPr>
            <w:tcW w:w="1578" w:type="pct"/>
          </w:tcPr>
          <w:p w14:paraId="713CD5F9" w14:textId="1ABFAB0E"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5E9A539" w14:textId="0D2E1343"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D7680" w14:paraId="51C31AC2" w14:textId="77777777" w:rsidTr="00C54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AEC0597" w14:textId="77777777" w:rsidR="00BF5AB3" w:rsidRPr="003D7680" w:rsidRDefault="00BF5AB3" w:rsidP="00BF5AB3">
            <w:pPr>
              <w:spacing w:after="0"/>
              <w:jc w:val="center"/>
              <w:rPr>
                <w:sz w:val="20"/>
                <w:szCs w:val="20"/>
              </w:rPr>
            </w:pPr>
            <w:r w:rsidRPr="003D7680">
              <w:rPr>
                <w:sz w:val="20"/>
                <w:szCs w:val="20"/>
              </w:rPr>
              <w:t>3.</w:t>
            </w:r>
          </w:p>
        </w:tc>
        <w:tc>
          <w:tcPr>
            <w:tcW w:w="1435" w:type="pct"/>
            <w:shd w:val="clear" w:color="auto" w:fill="FFFFFF" w:themeFill="background1"/>
          </w:tcPr>
          <w:p w14:paraId="6B9F2421"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Umjerene</w:t>
            </w:r>
          </w:p>
        </w:tc>
        <w:tc>
          <w:tcPr>
            <w:tcW w:w="1578" w:type="pct"/>
            <w:shd w:val="clear" w:color="auto" w:fill="auto"/>
          </w:tcPr>
          <w:p w14:paraId="533A019E" w14:textId="46120809"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735CFF82" w14:textId="5F543934"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D7680" w14:paraId="27CAC92A" w14:textId="77777777" w:rsidTr="00C545F6">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4E65A1F" w14:textId="77777777" w:rsidR="00BF5AB3" w:rsidRPr="003D7680" w:rsidRDefault="00BF5AB3" w:rsidP="00BF5AB3">
            <w:pPr>
              <w:spacing w:after="0"/>
              <w:jc w:val="center"/>
              <w:rPr>
                <w:sz w:val="20"/>
                <w:szCs w:val="20"/>
              </w:rPr>
            </w:pPr>
            <w:r w:rsidRPr="003D7680">
              <w:rPr>
                <w:sz w:val="20"/>
                <w:szCs w:val="20"/>
              </w:rPr>
              <w:t>4.</w:t>
            </w:r>
          </w:p>
        </w:tc>
        <w:tc>
          <w:tcPr>
            <w:tcW w:w="1435" w:type="pct"/>
            <w:shd w:val="clear" w:color="auto" w:fill="FFFFFF" w:themeFill="background1"/>
          </w:tcPr>
          <w:p w14:paraId="541C2257"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Značajne</w:t>
            </w:r>
          </w:p>
        </w:tc>
        <w:tc>
          <w:tcPr>
            <w:tcW w:w="1578" w:type="pct"/>
          </w:tcPr>
          <w:p w14:paraId="565E3D98" w14:textId="3CCB13D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786DCFD3" w14:textId="6BC5A0BA"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1C6196FA" w14:textId="77777777" w:rsidTr="00C545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9941F4F" w14:textId="77777777" w:rsidR="00BF5AB3" w:rsidRPr="003D7680" w:rsidRDefault="00BF5AB3" w:rsidP="00BF5AB3">
            <w:pPr>
              <w:spacing w:after="0"/>
              <w:jc w:val="center"/>
              <w:rPr>
                <w:sz w:val="20"/>
                <w:szCs w:val="20"/>
              </w:rPr>
            </w:pPr>
            <w:r w:rsidRPr="003D7680">
              <w:rPr>
                <w:sz w:val="20"/>
                <w:szCs w:val="20"/>
              </w:rPr>
              <w:t>5.</w:t>
            </w:r>
          </w:p>
        </w:tc>
        <w:tc>
          <w:tcPr>
            <w:tcW w:w="1435" w:type="pct"/>
            <w:shd w:val="clear" w:color="auto" w:fill="FFFFFF" w:themeFill="background1"/>
          </w:tcPr>
          <w:p w14:paraId="3281E561"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Katastrofalne</w:t>
            </w:r>
          </w:p>
        </w:tc>
        <w:tc>
          <w:tcPr>
            <w:tcW w:w="1578" w:type="pct"/>
            <w:shd w:val="clear" w:color="auto" w:fill="auto"/>
          </w:tcPr>
          <w:p w14:paraId="3C497F3F" w14:textId="55C4FF63"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6AA378E3" w14:textId="17B3EA6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x</w:t>
            </w:r>
          </w:p>
        </w:tc>
      </w:tr>
    </w:tbl>
    <w:p w14:paraId="66ECB40D" w14:textId="21C44E3C" w:rsidR="00F94C5E" w:rsidRPr="005A761D" w:rsidRDefault="00F94C5E" w:rsidP="00F94C5E">
      <w:pPr>
        <w:rPr>
          <w:highlight w:val="yellow"/>
        </w:rPr>
      </w:pPr>
    </w:p>
    <w:p w14:paraId="7C8E45AE" w14:textId="77777777" w:rsidR="001659D8" w:rsidRPr="00AA3670" w:rsidRDefault="00482DA4" w:rsidP="003A3CA5">
      <w:pPr>
        <w:spacing w:before="120" w:after="120"/>
        <w:rPr>
          <w:i/>
          <w:color w:val="54883D"/>
          <w:u w:val="single"/>
        </w:rPr>
      </w:pPr>
      <w:r w:rsidRPr="00AA3670">
        <w:rPr>
          <w:i/>
          <w:color w:val="54883D"/>
          <w:u w:val="single"/>
        </w:rPr>
        <w:t>Društvena stabilnost i politika</w:t>
      </w:r>
    </w:p>
    <w:p w14:paraId="11FAA1E4" w14:textId="62412FC9" w:rsidR="009C7BEF" w:rsidRDefault="009C7BEF" w:rsidP="009C7BEF">
      <w:r w:rsidRPr="00AA3670">
        <w:t xml:space="preserve">U </w:t>
      </w:r>
      <w:r w:rsidR="00B627A0" w:rsidRPr="00AA3670">
        <w:t>Općini Murter-Kornati</w:t>
      </w:r>
      <w:r w:rsidR="00AA3670" w:rsidRPr="00AA3670">
        <w:t xml:space="preserve"> </w:t>
      </w:r>
      <w:r w:rsidRPr="00AA3670">
        <w:t xml:space="preserve">nalazi se </w:t>
      </w:r>
      <w:r w:rsidR="00AA3670" w:rsidRPr="00AA3670">
        <w:t>osnovna škola, dječji vrtić, dom zdravlja, ljekarna, crkve, poštanski ured, hoteli, trgovački i ugostiteljski objekti te prostori općinske uprave</w:t>
      </w:r>
      <w:r w:rsidRPr="00AA3670">
        <w:t>. Budući da se u tim prostorima kreće i boravi veći broj građana u slučaju jačeg potresa moglo bi biti i stradalih osoba. Veliku pozornost treba dati dječjem vrtiću i područnoj osnovnoj školi.</w:t>
      </w:r>
    </w:p>
    <w:p w14:paraId="3D6E688B" w14:textId="77777777" w:rsidR="00774DE0" w:rsidRDefault="00774DE0" w:rsidP="003F742A">
      <w:pPr>
        <w:pStyle w:val="Opisslike"/>
        <w:spacing w:after="240"/>
      </w:pPr>
    </w:p>
    <w:p w14:paraId="37B11613" w14:textId="45C38D64" w:rsidR="003F742A" w:rsidRPr="008137A5" w:rsidRDefault="003F742A" w:rsidP="003F742A">
      <w:pPr>
        <w:pStyle w:val="Opisslike"/>
        <w:spacing w:after="240"/>
      </w:pPr>
      <w:r w:rsidRPr="00D41062">
        <w:t xml:space="preserve">Tablica </w:t>
      </w:r>
      <w:r>
        <w:rPr>
          <w:noProof/>
        </w:rPr>
        <w:fldChar w:fldCharType="begin"/>
      </w:r>
      <w:r>
        <w:rPr>
          <w:noProof/>
        </w:rPr>
        <w:instrText xml:space="preserve"> SEQ Tabela \* ARABIC </w:instrText>
      </w:r>
      <w:r>
        <w:rPr>
          <w:noProof/>
        </w:rPr>
        <w:fldChar w:fldCharType="separate"/>
      </w:r>
      <w:r w:rsidR="00BF5AB3">
        <w:rPr>
          <w:noProof/>
        </w:rPr>
        <w:t>19</w:t>
      </w:r>
      <w:r>
        <w:rPr>
          <w:noProof/>
        </w:rPr>
        <w:fldChar w:fldCharType="end"/>
      </w:r>
      <w:r>
        <w:t xml:space="preserve">. </w:t>
      </w:r>
      <w:r w:rsidRPr="008137A5">
        <w:t xml:space="preserve">Popis objekata na području </w:t>
      </w:r>
      <w:r>
        <w:t>Općine Murter-Kornati</w:t>
      </w:r>
      <w:r w:rsidRPr="008137A5">
        <w:t xml:space="preserve"> u kojima može biti ugrožen veći broj ljudi</w:t>
      </w:r>
    </w:p>
    <w:tbl>
      <w:tblPr>
        <w:tblStyle w:val="ivopisnatablicareetke6-isticanje3"/>
        <w:tblW w:w="4446"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949"/>
        <w:gridCol w:w="2107"/>
      </w:tblGrid>
      <w:tr w:rsidR="003F742A" w:rsidRPr="000735D4" w14:paraId="206AD93D" w14:textId="77777777" w:rsidTr="00E63F6A">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tcBorders>
              <w:bottom w:val="none" w:sz="0" w:space="0" w:color="auto"/>
            </w:tcBorders>
          </w:tcPr>
          <w:p w14:paraId="1FA8AA73" w14:textId="77777777" w:rsidR="003F742A" w:rsidRPr="00FB332E" w:rsidRDefault="003F742A" w:rsidP="00E63F6A">
            <w:pPr>
              <w:spacing w:line="276" w:lineRule="auto"/>
              <w:jc w:val="center"/>
              <w:rPr>
                <w:b w:val="0"/>
                <w:sz w:val="20"/>
              </w:rPr>
            </w:pPr>
            <w:r w:rsidRPr="00FB332E">
              <w:rPr>
                <w:sz w:val="20"/>
              </w:rPr>
              <w:t>OBJEKT</w:t>
            </w:r>
            <w:r>
              <w:rPr>
                <w:sz w:val="20"/>
              </w:rPr>
              <w:t xml:space="preserve"> </w:t>
            </w:r>
            <w:r w:rsidRPr="00FB332E">
              <w:rPr>
                <w:sz w:val="20"/>
              </w:rPr>
              <w:t>/</w:t>
            </w:r>
            <w:r>
              <w:rPr>
                <w:sz w:val="20"/>
              </w:rPr>
              <w:t xml:space="preserve"> </w:t>
            </w:r>
            <w:r w:rsidRPr="00FB332E">
              <w:rPr>
                <w:sz w:val="20"/>
              </w:rPr>
              <w:t>PRAVNA OSOBA</w:t>
            </w:r>
          </w:p>
        </w:tc>
        <w:tc>
          <w:tcPr>
            <w:cnfStyle w:val="000010000000" w:firstRow="0" w:lastRow="0" w:firstColumn="0" w:lastColumn="0" w:oddVBand="1" w:evenVBand="0" w:oddHBand="0" w:evenHBand="0" w:firstRowFirstColumn="0" w:firstRowLastColumn="0" w:lastRowFirstColumn="0" w:lastRowLastColumn="0"/>
            <w:tcW w:w="1308" w:type="pct"/>
            <w:tcBorders>
              <w:bottom w:val="none" w:sz="0" w:space="0" w:color="auto"/>
            </w:tcBorders>
            <w:shd w:val="clear" w:color="auto" w:fill="auto"/>
            <w:vAlign w:val="center"/>
          </w:tcPr>
          <w:p w14:paraId="249FC590" w14:textId="77777777" w:rsidR="003F742A" w:rsidRPr="00FB332E" w:rsidRDefault="003F742A" w:rsidP="00E63F6A">
            <w:pPr>
              <w:spacing w:line="276" w:lineRule="auto"/>
              <w:jc w:val="center"/>
              <w:rPr>
                <w:b w:val="0"/>
                <w:sz w:val="20"/>
              </w:rPr>
            </w:pPr>
            <w:r w:rsidRPr="00FB332E">
              <w:rPr>
                <w:sz w:val="20"/>
              </w:rPr>
              <w:t>BROJ OSOBA</w:t>
            </w:r>
          </w:p>
        </w:tc>
      </w:tr>
      <w:tr w:rsidR="003F742A" w:rsidRPr="000735D4" w14:paraId="2ACD9DFA"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3E1CCE47" w14:textId="77777777" w:rsidR="003F742A" w:rsidRPr="003B25F5" w:rsidRDefault="003F742A" w:rsidP="00E63F6A">
            <w:pPr>
              <w:spacing w:before="120" w:after="120"/>
              <w:rPr>
                <w:b w:val="0"/>
                <w:sz w:val="20"/>
                <w:szCs w:val="20"/>
                <w:lang w:eastAsia="hr-HR"/>
              </w:rPr>
            </w:pPr>
            <w:r w:rsidRPr="003B25F5">
              <w:rPr>
                <w:b w:val="0"/>
                <w:sz w:val="20"/>
                <w:szCs w:val="20"/>
                <w:lang w:eastAsia="hr-HR"/>
              </w:rPr>
              <w:t>Osnovna škola „Murterski Škoji“</w:t>
            </w:r>
          </w:p>
          <w:p w14:paraId="722260D1" w14:textId="77777777" w:rsidR="003F742A" w:rsidRPr="0017600F" w:rsidRDefault="003F742A" w:rsidP="00E63F6A">
            <w:pPr>
              <w:spacing w:before="120" w:after="120" w:line="276" w:lineRule="auto"/>
              <w:rPr>
                <w:b w:val="0"/>
                <w:sz w:val="20"/>
                <w:szCs w:val="20"/>
              </w:rPr>
            </w:pPr>
            <w:r w:rsidRPr="003B25F5">
              <w:rPr>
                <w:b w:val="0"/>
                <w:sz w:val="20"/>
                <w:szCs w:val="20"/>
                <w:lang w:eastAsia="hr-HR"/>
              </w:rPr>
              <w:t>Put  škole 10,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2BE928C3" w14:textId="77777777" w:rsidR="003F742A" w:rsidRPr="00FB332E" w:rsidRDefault="003F742A" w:rsidP="00E63F6A">
            <w:pPr>
              <w:spacing w:line="276" w:lineRule="auto"/>
              <w:jc w:val="center"/>
              <w:rPr>
                <w:sz w:val="20"/>
              </w:rPr>
            </w:pPr>
            <w:r>
              <w:rPr>
                <w:sz w:val="20"/>
              </w:rPr>
              <w:t>232</w:t>
            </w:r>
          </w:p>
        </w:tc>
      </w:tr>
      <w:tr w:rsidR="003F742A" w:rsidRPr="000735D4" w14:paraId="6BD09CFC"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2D325132" w14:textId="77777777" w:rsidR="003F742A" w:rsidRPr="003B25F5" w:rsidRDefault="003F742A" w:rsidP="00E63F6A">
            <w:pPr>
              <w:spacing w:before="120" w:after="120"/>
              <w:rPr>
                <w:b w:val="0"/>
                <w:sz w:val="20"/>
                <w:szCs w:val="20"/>
                <w:lang w:eastAsia="hr-HR"/>
              </w:rPr>
            </w:pPr>
            <w:r w:rsidRPr="003B25F5">
              <w:rPr>
                <w:b w:val="0"/>
                <w:sz w:val="20"/>
                <w:szCs w:val="20"/>
                <w:lang w:eastAsia="hr-HR"/>
              </w:rPr>
              <w:t>Dječji vrtić „Pčelica“</w:t>
            </w:r>
          </w:p>
          <w:p w14:paraId="7E61A8AD" w14:textId="77777777" w:rsidR="003F742A" w:rsidRPr="0017600F" w:rsidRDefault="003F742A" w:rsidP="00E63F6A">
            <w:pPr>
              <w:spacing w:before="120" w:after="120" w:line="276" w:lineRule="auto"/>
              <w:rPr>
                <w:b w:val="0"/>
                <w:sz w:val="20"/>
                <w:szCs w:val="20"/>
                <w:lang w:eastAsia="hr-HR"/>
              </w:rPr>
            </w:pPr>
            <w:proofErr w:type="spellStart"/>
            <w:r w:rsidRPr="003B25F5">
              <w:rPr>
                <w:b w:val="0"/>
                <w:sz w:val="20"/>
                <w:szCs w:val="20"/>
                <w:lang w:eastAsia="hr-HR"/>
              </w:rPr>
              <w:t>Srimačka</w:t>
            </w:r>
            <w:proofErr w:type="spellEnd"/>
            <w:r w:rsidRPr="003B25F5">
              <w:rPr>
                <w:b w:val="0"/>
                <w:sz w:val="20"/>
                <w:szCs w:val="20"/>
                <w:lang w:eastAsia="hr-HR"/>
              </w:rPr>
              <w:t xml:space="preserve"> ulica br. 21,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0390F9ED" w14:textId="77777777" w:rsidR="003F742A" w:rsidRPr="00FB332E" w:rsidRDefault="003F742A" w:rsidP="00E63F6A">
            <w:pPr>
              <w:spacing w:line="276" w:lineRule="auto"/>
              <w:jc w:val="center"/>
              <w:rPr>
                <w:sz w:val="20"/>
              </w:rPr>
            </w:pPr>
            <w:r>
              <w:rPr>
                <w:sz w:val="20"/>
              </w:rPr>
              <w:t>61</w:t>
            </w:r>
          </w:p>
        </w:tc>
      </w:tr>
      <w:tr w:rsidR="003F742A" w:rsidRPr="000735D4" w14:paraId="38DE2EBE"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3D236FF9" w14:textId="77777777" w:rsidR="003F742A" w:rsidRPr="0017600F" w:rsidRDefault="003F742A" w:rsidP="00E63F6A">
            <w:pPr>
              <w:spacing w:before="120" w:after="120" w:line="276" w:lineRule="auto"/>
              <w:rPr>
                <w:b w:val="0"/>
                <w:bCs w:val="0"/>
                <w:sz w:val="20"/>
                <w:szCs w:val="20"/>
              </w:rPr>
            </w:pPr>
            <w:r>
              <w:rPr>
                <w:b w:val="0"/>
                <w:sz w:val="20"/>
                <w:szCs w:val="20"/>
              </w:rPr>
              <w:t>Općina Murter-Kornati</w:t>
            </w:r>
          </w:p>
          <w:p w14:paraId="138B8A30" w14:textId="77777777" w:rsidR="003F742A" w:rsidRPr="0017600F" w:rsidRDefault="003F742A" w:rsidP="00E63F6A">
            <w:pPr>
              <w:spacing w:before="120" w:after="120"/>
              <w:rPr>
                <w:b w:val="0"/>
                <w:sz w:val="20"/>
                <w:szCs w:val="20"/>
              </w:rPr>
            </w:pPr>
            <w:r w:rsidRPr="003B25F5">
              <w:rPr>
                <w:b w:val="0"/>
                <w:sz w:val="20"/>
                <w:szCs w:val="20"/>
              </w:rPr>
              <w:t>Butina 2,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6B410809" w14:textId="77777777" w:rsidR="003F742A" w:rsidRDefault="003F742A" w:rsidP="00E63F6A">
            <w:pPr>
              <w:spacing w:line="276" w:lineRule="auto"/>
              <w:jc w:val="center"/>
              <w:rPr>
                <w:sz w:val="20"/>
              </w:rPr>
            </w:pPr>
            <w:r>
              <w:rPr>
                <w:sz w:val="20"/>
              </w:rPr>
              <w:t>10</w:t>
            </w:r>
          </w:p>
        </w:tc>
      </w:tr>
      <w:tr w:rsidR="003F742A" w:rsidRPr="000735D4" w14:paraId="47F96F70"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3EB3F109" w14:textId="38E9E590" w:rsidR="003F742A" w:rsidRDefault="003F742A" w:rsidP="00E63F6A">
            <w:pPr>
              <w:spacing w:before="120" w:after="120" w:line="276" w:lineRule="auto"/>
              <w:rPr>
                <w:b w:val="0"/>
                <w:sz w:val="20"/>
                <w:lang w:eastAsia="hr-HR"/>
              </w:rPr>
            </w:pPr>
            <w:r w:rsidRPr="00095F8B">
              <w:rPr>
                <w:b w:val="0"/>
                <w:sz w:val="20"/>
                <w:lang w:eastAsia="hr-HR"/>
              </w:rPr>
              <w:t xml:space="preserve">Dom zdravlja </w:t>
            </w:r>
            <w:r>
              <w:rPr>
                <w:b w:val="0"/>
                <w:sz w:val="20"/>
                <w:lang w:eastAsia="hr-HR"/>
              </w:rPr>
              <w:t>Šibensko-kninske</w:t>
            </w:r>
            <w:r w:rsidRPr="00095F8B">
              <w:rPr>
                <w:b w:val="0"/>
                <w:sz w:val="20"/>
                <w:lang w:eastAsia="hr-HR"/>
              </w:rPr>
              <w:t xml:space="preserve"> županije –</w:t>
            </w:r>
            <w:r w:rsidR="00A32287">
              <w:rPr>
                <w:b w:val="0"/>
                <w:sz w:val="20"/>
                <w:lang w:eastAsia="hr-HR"/>
              </w:rPr>
              <w:t xml:space="preserve"> ambulanta</w:t>
            </w:r>
            <w:r w:rsidRPr="00095F8B">
              <w:rPr>
                <w:b w:val="0"/>
                <w:sz w:val="20"/>
                <w:lang w:eastAsia="hr-HR"/>
              </w:rPr>
              <w:t xml:space="preserve"> </w:t>
            </w:r>
            <w:r>
              <w:rPr>
                <w:b w:val="0"/>
                <w:sz w:val="20"/>
                <w:lang w:eastAsia="hr-HR"/>
              </w:rPr>
              <w:t>Murter</w:t>
            </w:r>
          </w:p>
          <w:p w14:paraId="1832C116" w14:textId="77777777" w:rsidR="003F742A" w:rsidRPr="0017600F" w:rsidRDefault="003F742A" w:rsidP="00E63F6A">
            <w:pPr>
              <w:spacing w:before="120" w:after="120" w:line="276" w:lineRule="auto"/>
              <w:rPr>
                <w:b w:val="0"/>
                <w:sz w:val="20"/>
                <w:lang w:eastAsia="hr-HR"/>
              </w:rPr>
            </w:pPr>
            <w:r w:rsidRPr="003B25F5">
              <w:rPr>
                <w:b w:val="0"/>
                <w:sz w:val="20"/>
                <w:lang w:eastAsia="hr-HR"/>
              </w:rPr>
              <w:t>Hrvatskih vladara 47,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6E262229" w14:textId="77777777" w:rsidR="003F742A" w:rsidRDefault="003F742A" w:rsidP="00E63F6A">
            <w:pPr>
              <w:jc w:val="center"/>
              <w:rPr>
                <w:sz w:val="20"/>
              </w:rPr>
            </w:pPr>
            <w:r>
              <w:rPr>
                <w:sz w:val="20"/>
              </w:rPr>
              <w:t>50</w:t>
            </w:r>
          </w:p>
        </w:tc>
      </w:tr>
    </w:tbl>
    <w:p w14:paraId="2750F2DF" w14:textId="77777777" w:rsidR="003F742A" w:rsidRDefault="003F742A" w:rsidP="00482DA4">
      <w:pPr>
        <w:spacing w:after="0"/>
        <w:rPr>
          <w:b/>
          <w:color w:val="54883D"/>
          <w:szCs w:val="20"/>
          <w:highlight w:val="yellow"/>
          <w:u w:val="single"/>
        </w:rPr>
      </w:pPr>
    </w:p>
    <w:p w14:paraId="0501F8C3" w14:textId="77777777" w:rsidR="003F742A" w:rsidRDefault="003F742A" w:rsidP="00482DA4">
      <w:pPr>
        <w:spacing w:after="0"/>
        <w:rPr>
          <w:b/>
          <w:color w:val="54883D"/>
          <w:szCs w:val="20"/>
          <w:highlight w:val="yellow"/>
          <w:u w:val="single"/>
        </w:rPr>
      </w:pPr>
    </w:p>
    <w:p w14:paraId="12BA9FCC" w14:textId="678218E5" w:rsidR="00482DA4" w:rsidRPr="003F742A" w:rsidRDefault="00482DA4" w:rsidP="00482DA4">
      <w:pPr>
        <w:spacing w:after="0"/>
        <w:rPr>
          <w:b/>
          <w:color w:val="54883D"/>
          <w:szCs w:val="20"/>
          <w:u w:val="single"/>
        </w:rPr>
      </w:pPr>
      <w:r w:rsidRPr="003F742A">
        <w:rPr>
          <w:b/>
          <w:color w:val="54883D"/>
          <w:szCs w:val="20"/>
          <w:u w:val="single"/>
        </w:rPr>
        <w:t>Posljedi</w:t>
      </w:r>
      <w:r w:rsidR="003A3CA5" w:rsidRPr="003F742A">
        <w:rPr>
          <w:b/>
          <w:color w:val="54883D"/>
          <w:szCs w:val="20"/>
          <w:u w:val="single"/>
        </w:rPr>
        <w:t>ce na kritičnu infrastrukturu</w:t>
      </w:r>
    </w:p>
    <w:p w14:paraId="1C90FDF3" w14:textId="77777777" w:rsidR="00482DA4" w:rsidRPr="003F742A" w:rsidRDefault="00482DA4" w:rsidP="00482DA4">
      <w:pPr>
        <w:spacing w:before="120" w:after="120"/>
        <w:ind w:right="74"/>
        <w:rPr>
          <w:rStyle w:val="Jakoisticanje"/>
          <w:color w:val="54883D"/>
          <w:u w:val="single"/>
        </w:rPr>
      </w:pPr>
      <w:r w:rsidRPr="003F742A">
        <w:rPr>
          <w:rStyle w:val="Jakoisticanje"/>
          <w:color w:val="54883D"/>
          <w:u w:val="single"/>
        </w:rPr>
        <w:t xml:space="preserve">Energetika </w:t>
      </w:r>
    </w:p>
    <w:p w14:paraId="7E0A53CA" w14:textId="77777777" w:rsidR="003F742A" w:rsidRPr="003F742A" w:rsidRDefault="003F742A" w:rsidP="003F742A">
      <w:pPr>
        <w:rPr>
          <w:color w:val="auto"/>
        </w:rPr>
      </w:pPr>
      <w:r w:rsidRPr="00EA5E1A">
        <w:rPr>
          <w:color w:val="auto"/>
        </w:rPr>
        <w:t>U slučaju potresa od VIIIº po MC</w:t>
      </w:r>
      <w:r>
        <w:rPr>
          <w:color w:val="auto"/>
        </w:rPr>
        <w:t xml:space="preserve">S elektroenergetski objekti (TS </w:t>
      </w:r>
      <w:r w:rsidRPr="00EA5E1A">
        <w:rPr>
          <w:color w:val="auto"/>
        </w:rPr>
        <w:t xml:space="preserve">10(20)/0,4 kV) pretrpjeli bi </w:t>
      </w:r>
      <w:r w:rsidRPr="003F742A">
        <w:rPr>
          <w:color w:val="auto"/>
        </w:rPr>
        <w:t xml:space="preserve">oštećenja koja bi dovela do nestanka električne energije na širem području Općine. </w:t>
      </w:r>
    </w:p>
    <w:p w14:paraId="6DD00B4B" w14:textId="70493519" w:rsidR="009C7BEF" w:rsidRDefault="009C7BEF" w:rsidP="009C7BEF">
      <w:r w:rsidRPr="003F742A">
        <w:t>Obzirom na opremljenost i ekipiranost HEP-a sve posljedice bi trebale biti otklonjene unutar 48 sati čime funkcioniranje Općine neće biti dovedeno u pitanje. Ukoliko do otklanjanja problema ipak ne bi došlo u spomenutom vremenu, koristit će se alternativni načini dobivanja električne energije (agregati).</w:t>
      </w:r>
    </w:p>
    <w:p w14:paraId="4386F5F2" w14:textId="77777777" w:rsidR="00B820AE" w:rsidRPr="003F742A" w:rsidRDefault="00B820AE" w:rsidP="009C7BEF"/>
    <w:p w14:paraId="54BE9044" w14:textId="77777777" w:rsidR="000A0137" w:rsidRPr="003F742A" w:rsidRDefault="000A0137" w:rsidP="00482DA4">
      <w:pPr>
        <w:spacing w:before="120" w:after="120"/>
        <w:ind w:right="74"/>
        <w:rPr>
          <w:rStyle w:val="Jakoisticanje"/>
          <w:color w:val="54883D"/>
          <w:u w:val="single"/>
        </w:rPr>
      </w:pPr>
      <w:r w:rsidRPr="003F742A">
        <w:rPr>
          <w:rStyle w:val="Jakoisticanje"/>
          <w:color w:val="54883D"/>
          <w:u w:val="single"/>
        </w:rPr>
        <w:lastRenderedPageBreak/>
        <w:t>Vodno gospodarstvo</w:t>
      </w:r>
    </w:p>
    <w:p w14:paraId="0B5B7996" w14:textId="2E872B8C" w:rsidR="00090890" w:rsidRPr="003F742A" w:rsidRDefault="00090890" w:rsidP="00090890">
      <w:pPr>
        <w:spacing w:before="120" w:after="120"/>
        <w:ind w:right="74"/>
      </w:pPr>
      <w:r w:rsidRPr="003F742A">
        <w:t xml:space="preserve">Ukoliko bi došlo do razornog potresa došlo bi do oštećenja vodoopskrbnog sustava što bi za posljedice imalo prestanak opskrbe vodom, prestanak proizvodnje te bi se prešlo na  snabdijevanje vodom cisternama. Oštećenja su moguća i na vodospremama što bi za posljedicu imalo zamućenje vode i smanjenje količine dobave vode. </w:t>
      </w:r>
    </w:p>
    <w:p w14:paraId="08CE6DF4" w14:textId="77777777" w:rsidR="000A0137" w:rsidRPr="00F726BD" w:rsidRDefault="000A0137" w:rsidP="00482DA4">
      <w:pPr>
        <w:spacing w:before="120" w:after="120"/>
        <w:ind w:right="74"/>
        <w:rPr>
          <w:rStyle w:val="Jakoisticanje"/>
          <w:color w:val="54883D"/>
          <w:u w:val="single"/>
        </w:rPr>
      </w:pPr>
      <w:r w:rsidRPr="00F726BD">
        <w:rPr>
          <w:rStyle w:val="Jakoisticanje"/>
          <w:color w:val="54883D"/>
          <w:u w:val="single"/>
        </w:rPr>
        <w:t>Zdravstvo</w:t>
      </w:r>
    </w:p>
    <w:p w14:paraId="51213EF8" w14:textId="77777777" w:rsidR="00F726BD" w:rsidRDefault="00F726BD" w:rsidP="00F726BD">
      <w:pPr>
        <w:spacing w:before="120" w:after="120"/>
        <w:ind w:right="74"/>
        <w:rPr>
          <w:rFonts w:eastAsiaTheme="minorHAnsi"/>
        </w:rPr>
      </w:pPr>
      <w:r w:rsidRPr="00EA5E1A">
        <w:rPr>
          <w:rFonts w:eastAsiaTheme="minorHAnsi"/>
        </w:rPr>
        <w:t>Onemogućavanje i prekid pružanja medicinskih usluga kako u pogledu primarnih (zbrinjavanje ranjenih, traumatiziranih) tako i sekundarnih potreba (sprečavanje zaraza i epidemija, DDD). Značajna pomoć bila bi potrebna iz okolnih urbanih centara ili, ukoliko su i isti obuhvaćeni potresom, iz udaljenijih dijelova države.</w:t>
      </w:r>
    </w:p>
    <w:p w14:paraId="159C5ED4" w14:textId="77777777" w:rsidR="00F726BD" w:rsidRPr="0034722A" w:rsidRDefault="00F726BD" w:rsidP="00F726BD">
      <w:pPr>
        <w:spacing w:before="120" w:after="120"/>
        <w:ind w:right="74"/>
        <w:rPr>
          <w:rStyle w:val="Jakoisticanje"/>
          <w:color w:val="54883D"/>
        </w:rPr>
      </w:pPr>
      <w:r w:rsidRPr="0034722A">
        <w:rPr>
          <w:rStyle w:val="Jakoisticanje"/>
          <w:color w:val="54883D"/>
        </w:rPr>
        <w:t>Prijevoz opasnih tvari</w:t>
      </w:r>
    </w:p>
    <w:p w14:paraId="2AEE9F3E" w14:textId="77777777" w:rsidR="00F726BD" w:rsidRDefault="00F726BD" w:rsidP="00F726BD">
      <w:pPr>
        <w:rPr>
          <w:rFonts w:eastAsiaTheme="minorHAnsi"/>
        </w:rPr>
      </w:pPr>
      <w:r>
        <w:rPr>
          <w:rFonts w:eastAsiaTheme="minorHAnsi"/>
        </w:rPr>
        <w:t>Kroz Općinu prolaze državne i županijske ceste po kojoj postoji mogućnost prijevoza opasnih tvari, te postoji mogućnost nekontroliranog ispuštanja opasnih tvari u okolinu.</w:t>
      </w:r>
    </w:p>
    <w:p w14:paraId="4FF0CF41" w14:textId="77777777" w:rsidR="00F726BD" w:rsidRDefault="00F726BD" w:rsidP="00482DA4">
      <w:pPr>
        <w:rPr>
          <w:rStyle w:val="Jakoisticanje"/>
          <w:color w:val="54883D"/>
          <w:highlight w:val="yellow"/>
          <w:u w:val="single"/>
        </w:rPr>
      </w:pPr>
    </w:p>
    <w:p w14:paraId="727E5855" w14:textId="002C5463" w:rsidR="000A0137" w:rsidRPr="00F726BD" w:rsidRDefault="000A0137" w:rsidP="00482DA4">
      <w:pPr>
        <w:rPr>
          <w:rStyle w:val="Jakoisticanje"/>
          <w:color w:val="54883D"/>
          <w:u w:val="single"/>
        </w:rPr>
      </w:pPr>
      <w:r w:rsidRPr="00F726BD">
        <w:rPr>
          <w:rStyle w:val="Jakoisticanje"/>
          <w:color w:val="54883D"/>
          <w:u w:val="single"/>
        </w:rPr>
        <w:t>Komunikacijska i informacijska tehnologija</w:t>
      </w:r>
    </w:p>
    <w:p w14:paraId="453801DB" w14:textId="77777777" w:rsidR="00E74DE8" w:rsidRPr="00F726BD" w:rsidRDefault="00E74DE8" w:rsidP="00E74DE8">
      <w:pPr>
        <w:spacing w:before="120" w:after="120"/>
        <w:ind w:right="74"/>
      </w:pPr>
      <w:r w:rsidRPr="00F726BD">
        <w:t>Uslijed potresa može doći će do raznih oštećenja i rušenja poštanskog ureda, pucanja konvencionalnih vodova telefonske mreže, rušenje stupova telefonske mreže i rušenje GSM baznih stanica, što bi dovelo do otežanog obavljanja financijskog i poštanskog poslovanja. U najgorem slučaju dolazi do prekida svake komunikacije što uzrokuje nemogućnost dolaska snaga civilne zaštite.</w:t>
      </w:r>
    </w:p>
    <w:p w14:paraId="1616613F" w14:textId="77777777" w:rsidR="00482DA4" w:rsidRPr="00F726BD" w:rsidRDefault="000A0137" w:rsidP="00482DA4">
      <w:pPr>
        <w:spacing w:before="120" w:after="120"/>
        <w:ind w:right="74"/>
        <w:rPr>
          <w:rStyle w:val="Jakoisticanje"/>
          <w:color w:val="54883D"/>
          <w:u w:val="single"/>
        </w:rPr>
      </w:pPr>
      <w:r w:rsidRPr="00F726BD">
        <w:rPr>
          <w:rStyle w:val="Jakoisticanje"/>
          <w:color w:val="54883D"/>
          <w:u w:val="single"/>
        </w:rPr>
        <w:t>Promet</w:t>
      </w:r>
    </w:p>
    <w:p w14:paraId="2DC56094" w14:textId="77777777" w:rsidR="00F726BD" w:rsidRPr="00F726BD" w:rsidRDefault="00F726BD" w:rsidP="00F726BD">
      <w:pPr>
        <w:spacing w:before="120" w:after="120"/>
        <w:ind w:right="74"/>
      </w:pPr>
      <w:r w:rsidRPr="00F726BD">
        <w:t>Predviđena snaga potresa može imati štetne posljedice na promet odnosno prometne pravce. Ukoliko dođe do oštećenja mosta u Tisnu biti će prekinut promet prema Općini, odnosno iz Općine. U određenim slučajevima može doći do odrona cesta na strmim kosinama i do mjestimičnih pukotina u cestama. Posljedica bi bila izolacija, prekid u distribuciji hrane i lijekova, onemogućen dolazak snaga civilne zaštite.</w:t>
      </w:r>
    </w:p>
    <w:p w14:paraId="0816E2D0" w14:textId="77777777" w:rsidR="00F726BD" w:rsidRPr="000735D4" w:rsidRDefault="00F726BD" w:rsidP="00F726BD">
      <w:pPr>
        <w:spacing w:before="120" w:after="120"/>
        <w:ind w:right="74"/>
      </w:pPr>
      <w:r w:rsidRPr="00F726BD">
        <w:t xml:space="preserve"> U slučaju oštećenja Autobusnog kolodvora dolazi do prekida javnog prijevoza. Uspostava javnog prometa bi se organizirala sa centralnim stajalištem na drugoj lokaciji.</w:t>
      </w:r>
    </w:p>
    <w:p w14:paraId="03D2E15C" w14:textId="77777777" w:rsidR="00F726BD" w:rsidRPr="000735D4" w:rsidRDefault="00F726BD" w:rsidP="00F726BD">
      <w:r w:rsidRPr="00D9436C">
        <w:t xml:space="preserve">Nemogućnost korištenja usluga banki </w:t>
      </w:r>
      <w:r>
        <w:t xml:space="preserve">i bankomata </w:t>
      </w:r>
      <w:r w:rsidRPr="00D9436C">
        <w:t>do sanacije. U tom slučaju stanovništvo bi bilo primorano potražiti financijske usluge u najbližim gradovima i naseljima županije.</w:t>
      </w:r>
    </w:p>
    <w:p w14:paraId="4C1C35ED" w14:textId="77777777" w:rsidR="00F726BD" w:rsidRPr="001939C1" w:rsidRDefault="00F726BD" w:rsidP="00F726BD">
      <w:pPr>
        <w:spacing w:before="120" w:after="120"/>
        <w:ind w:right="74"/>
        <w:rPr>
          <w:rStyle w:val="Jakoisticanje"/>
          <w:color w:val="54883D"/>
        </w:rPr>
      </w:pPr>
      <w:r w:rsidRPr="001939C1">
        <w:rPr>
          <w:rStyle w:val="Jakoisticanje"/>
          <w:color w:val="54883D"/>
        </w:rPr>
        <w:t>Hrana</w:t>
      </w:r>
    </w:p>
    <w:p w14:paraId="714DA514" w14:textId="77777777" w:rsidR="00F726BD" w:rsidRPr="000735D4" w:rsidRDefault="00F726BD" w:rsidP="00F726BD">
      <w:r>
        <w:t xml:space="preserve">Prestanak distribucije namirnica, smanjenje količine potrebnih namirnica. Nestanak pakirane pitke vode. </w:t>
      </w:r>
    </w:p>
    <w:p w14:paraId="4AC2E441" w14:textId="77777777" w:rsidR="00F726BD" w:rsidRPr="001939C1" w:rsidRDefault="00F726BD" w:rsidP="00F726BD">
      <w:pPr>
        <w:spacing w:before="120" w:after="120"/>
        <w:ind w:right="74"/>
        <w:rPr>
          <w:rStyle w:val="Jakoisticanje"/>
          <w:color w:val="54883D"/>
        </w:rPr>
      </w:pPr>
      <w:r w:rsidRPr="001939C1">
        <w:rPr>
          <w:rStyle w:val="Jakoisticanje"/>
          <w:color w:val="54883D"/>
        </w:rPr>
        <w:t>Javne službe</w:t>
      </w:r>
    </w:p>
    <w:p w14:paraId="31BB7259" w14:textId="77777777" w:rsidR="00F726BD" w:rsidRPr="000735D4" w:rsidRDefault="00F726BD" w:rsidP="00F726BD">
      <w:r w:rsidRPr="000735D4">
        <w:rPr>
          <w:szCs w:val="20"/>
        </w:rPr>
        <w:t xml:space="preserve">Oštećenje objekata navedenih snaga uzrokovalo bi nemogućnost pravovremene reakcije snaga civilne zaštite koje ne bi bile u mogućnosti u potrebnoj mjeri izvršavati svoje redovite zadaće (pružanje </w:t>
      </w:r>
      <w:r w:rsidRPr="000735D4">
        <w:t>zdravstvene zaštite, osiguranje javnog reda i mira, gašenje požara).</w:t>
      </w:r>
      <w:r>
        <w:t xml:space="preserve"> Smanjene mogućnosti intervencija zbog uništenja dijela materijalno-tehničkih sredstava. Također ukoliko dođe do rušenje mosta u Tisnom biti će onemogućen dolazak snaga civilne zaštite.</w:t>
      </w:r>
    </w:p>
    <w:p w14:paraId="512A9CE4" w14:textId="77777777" w:rsidR="00F726BD" w:rsidRPr="001939C1" w:rsidRDefault="00F726BD" w:rsidP="00F726BD">
      <w:pPr>
        <w:spacing w:before="120" w:after="120"/>
        <w:ind w:right="74"/>
        <w:rPr>
          <w:rStyle w:val="Jakoisticanje"/>
          <w:color w:val="54883D"/>
        </w:rPr>
      </w:pPr>
      <w:r w:rsidRPr="001939C1">
        <w:rPr>
          <w:rStyle w:val="Jakoisticanje"/>
          <w:color w:val="54883D"/>
        </w:rPr>
        <w:lastRenderedPageBreak/>
        <w:t>Nacionalni spomenici i vrijednosti</w:t>
      </w:r>
    </w:p>
    <w:p w14:paraId="6AD1C798" w14:textId="77777777" w:rsidR="00F726BD" w:rsidRDefault="00F726BD" w:rsidP="00F726BD">
      <w:pPr>
        <w:spacing w:before="120" w:after="120"/>
        <w:ind w:right="74"/>
        <w:rPr>
          <w:rFonts w:eastAsiaTheme="minorHAnsi"/>
        </w:rPr>
      </w:pPr>
      <w:r w:rsidRPr="000735D4">
        <w:rPr>
          <w:rFonts w:eastAsiaTheme="minorHAnsi"/>
        </w:rPr>
        <w:t>U slučaju</w:t>
      </w:r>
      <w:r>
        <w:rPr>
          <w:rFonts w:eastAsiaTheme="minorHAnsi"/>
        </w:rPr>
        <w:t xml:space="preserve"> potresa od VIII</w:t>
      </w:r>
      <w:r w:rsidRPr="000735D4">
        <w:rPr>
          <w:rFonts w:eastAsiaTheme="minorHAnsi"/>
        </w:rPr>
        <w:t xml:space="preserve">º po MCS </w:t>
      </w:r>
      <w:r>
        <w:rPr>
          <w:rFonts w:eastAsiaTheme="minorHAnsi"/>
        </w:rPr>
        <w:t xml:space="preserve">ljestvici </w:t>
      </w:r>
      <w:r w:rsidRPr="000735D4">
        <w:rPr>
          <w:rFonts w:eastAsiaTheme="minorHAnsi"/>
        </w:rPr>
        <w:t>pojedini objekti kao što su sakralni objekt</w:t>
      </w:r>
      <w:r>
        <w:rPr>
          <w:rFonts w:eastAsiaTheme="minorHAnsi"/>
        </w:rPr>
        <w:t>i</w:t>
      </w:r>
      <w:r w:rsidRPr="000735D4">
        <w:rPr>
          <w:rFonts w:eastAsiaTheme="minorHAnsi"/>
        </w:rPr>
        <w:t xml:space="preserve">, povijesne građevine i tradicionalne kuće pretrpjele bi određena oštećenja - </w:t>
      </w:r>
      <w:r w:rsidRPr="00D9436C">
        <w:rPr>
          <w:rFonts w:eastAsiaTheme="minorHAnsi"/>
        </w:rPr>
        <w:t>otvori u zidovima, rušenje dijelova zgrada, razaranje veza među pojedinim dijelovima zgrade, rušenje unutrašnjih zidova i zidova ispune</w:t>
      </w:r>
      <w:r w:rsidRPr="000735D4">
        <w:rPr>
          <w:rFonts w:eastAsiaTheme="minorHAnsi"/>
        </w:rPr>
        <w:t>.</w:t>
      </w:r>
    </w:p>
    <w:p w14:paraId="5232D99B" w14:textId="77777777" w:rsidR="00F726BD" w:rsidRDefault="00F726BD" w:rsidP="00482DA4">
      <w:pPr>
        <w:spacing w:before="120" w:after="120"/>
        <w:ind w:right="74"/>
        <w:rPr>
          <w:rStyle w:val="Jakoisticanje"/>
          <w:color w:val="54883D"/>
          <w:highlight w:val="yellow"/>
          <w:u w:val="single"/>
        </w:rPr>
      </w:pPr>
    </w:p>
    <w:p w14:paraId="0381AC39" w14:textId="66300738" w:rsidR="00482DA4" w:rsidRPr="00F726BD" w:rsidRDefault="00482DA4" w:rsidP="00BB0070">
      <w:pPr>
        <w:pStyle w:val="Opisslike"/>
      </w:pPr>
      <w:r w:rsidRPr="00F726BD">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14</w:t>
      </w:r>
      <w:r w:rsidR="00A10FA3">
        <w:rPr>
          <w:noProof/>
        </w:rPr>
        <w:fldChar w:fldCharType="end"/>
      </w:r>
      <w:r w:rsidRPr="00F726BD">
        <w:t xml:space="preserve">. Vrijednost kriterija za posljedice na društvenu stabilnost i politiku </w:t>
      </w:r>
    </w:p>
    <w:p w14:paraId="20B8C593" w14:textId="027C5C80" w:rsidR="00482DA4" w:rsidRPr="00F726BD" w:rsidRDefault="00482DA4" w:rsidP="00BB0070">
      <w:pPr>
        <w:pStyle w:val="Opisslike"/>
      </w:pPr>
      <w:r w:rsidRPr="00F726BD">
        <w:t>- oš</w:t>
      </w:r>
      <w:r w:rsidR="00934A00" w:rsidRPr="00F726BD">
        <w:t xml:space="preserve">tećena kritična infrastruktura </w:t>
      </w:r>
      <w:r w:rsidR="00CE096F" w:rsidRPr="00F726BD">
        <w:t>- potres</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CE096F" w:rsidRPr="003D7680" w14:paraId="1EBCB6AF" w14:textId="77777777" w:rsidTr="004D6B7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78A18DCF" w14:textId="77777777" w:rsidR="00CE096F" w:rsidRPr="003D7680" w:rsidRDefault="00CE096F" w:rsidP="00635259">
            <w:pPr>
              <w:spacing w:after="0"/>
              <w:jc w:val="center"/>
              <w:rPr>
                <w:sz w:val="20"/>
                <w:szCs w:val="20"/>
              </w:rPr>
            </w:pPr>
            <w:r w:rsidRPr="003D7680">
              <w:rPr>
                <w:sz w:val="20"/>
                <w:szCs w:val="20"/>
              </w:rPr>
              <w:t>KATEGORIJA</w:t>
            </w:r>
          </w:p>
        </w:tc>
        <w:tc>
          <w:tcPr>
            <w:tcW w:w="1435" w:type="pct"/>
            <w:shd w:val="clear" w:color="auto" w:fill="EAF1DD" w:themeFill="accent3" w:themeFillTint="33"/>
          </w:tcPr>
          <w:p w14:paraId="68CA3303"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POSLJEDICE</w:t>
            </w:r>
          </w:p>
        </w:tc>
        <w:tc>
          <w:tcPr>
            <w:tcW w:w="1578" w:type="pct"/>
            <w:shd w:val="clear" w:color="auto" w:fill="EAF1DD" w:themeFill="accent3" w:themeFillTint="33"/>
          </w:tcPr>
          <w:p w14:paraId="3013DAD3" w14:textId="3CB9AA82"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KRITERIJ (</w:t>
            </w:r>
            <w:r w:rsidR="008B3D74">
              <w:rPr>
                <w:sz w:val="20"/>
                <w:szCs w:val="20"/>
              </w:rPr>
              <w:t>€</w:t>
            </w:r>
            <w:r w:rsidRPr="003D7680">
              <w:rPr>
                <w:sz w:val="20"/>
                <w:szCs w:val="20"/>
              </w:rPr>
              <w:t>)</w:t>
            </w:r>
          </w:p>
        </w:tc>
        <w:tc>
          <w:tcPr>
            <w:tcW w:w="1082" w:type="pct"/>
            <w:shd w:val="clear" w:color="auto" w:fill="EAF1DD" w:themeFill="accent3" w:themeFillTint="33"/>
          </w:tcPr>
          <w:p w14:paraId="04BE973D"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ODABRANO</w:t>
            </w:r>
          </w:p>
        </w:tc>
      </w:tr>
      <w:tr w:rsidR="00BF5AB3" w:rsidRPr="003D7680" w14:paraId="78993277" w14:textId="77777777" w:rsidTr="005B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8B921E7" w14:textId="77777777" w:rsidR="00BF5AB3" w:rsidRPr="003D7680" w:rsidRDefault="00BF5AB3" w:rsidP="00BF5AB3">
            <w:pPr>
              <w:spacing w:after="0"/>
              <w:jc w:val="center"/>
              <w:rPr>
                <w:sz w:val="20"/>
                <w:szCs w:val="20"/>
              </w:rPr>
            </w:pPr>
            <w:r w:rsidRPr="003D7680">
              <w:rPr>
                <w:sz w:val="20"/>
                <w:szCs w:val="20"/>
              </w:rPr>
              <w:t>1.</w:t>
            </w:r>
          </w:p>
        </w:tc>
        <w:tc>
          <w:tcPr>
            <w:tcW w:w="1435" w:type="pct"/>
            <w:shd w:val="clear" w:color="auto" w:fill="FFFFFF" w:themeFill="background1"/>
          </w:tcPr>
          <w:p w14:paraId="01567BF4"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Neznatne</w:t>
            </w:r>
          </w:p>
        </w:tc>
        <w:tc>
          <w:tcPr>
            <w:tcW w:w="1578" w:type="pct"/>
            <w:shd w:val="clear" w:color="auto" w:fill="auto"/>
          </w:tcPr>
          <w:p w14:paraId="6DDDFBBB" w14:textId="1DCCDC58"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780F28B2"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D7680" w14:paraId="500DB918" w14:textId="77777777" w:rsidTr="005B2660">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831FE89" w14:textId="77777777" w:rsidR="00BF5AB3" w:rsidRPr="003D7680" w:rsidRDefault="00BF5AB3" w:rsidP="00BF5AB3">
            <w:pPr>
              <w:spacing w:after="0"/>
              <w:jc w:val="center"/>
              <w:rPr>
                <w:sz w:val="20"/>
                <w:szCs w:val="20"/>
              </w:rPr>
            </w:pPr>
            <w:r w:rsidRPr="003D7680">
              <w:rPr>
                <w:sz w:val="20"/>
                <w:szCs w:val="20"/>
              </w:rPr>
              <w:t>2.</w:t>
            </w:r>
          </w:p>
        </w:tc>
        <w:tc>
          <w:tcPr>
            <w:tcW w:w="1435" w:type="pct"/>
            <w:shd w:val="clear" w:color="auto" w:fill="FFFFFF" w:themeFill="background1"/>
          </w:tcPr>
          <w:p w14:paraId="20FE98A0"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Male</w:t>
            </w:r>
          </w:p>
        </w:tc>
        <w:tc>
          <w:tcPr>
            <w:tcW w:w="1578" w:type="pct"/>
          </w:tcPr>
          <w:p w14:paraId="6231F735" w14:textId="572DD669"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31E5983A"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D7680" w14:paraId="2C4645F8" w14:textId="77777777" w:rsidTr="005B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982A742" w14:textId="77777777" w:rsidR="00BF5AB3" w:rsidRPr="003D7680" w:rsidRDefault="00BF5AB3" w:rsidP="00BF5AB3">
            <w:pPr>
              <w:spacing w:after="0"/>
              <w:jc w:val="center"/>
              <w:rPr>
                <w:sz w:val="20"/>
                <w:szCs w:val="20"/>
              </w:rPr>
            </w:pPr>
            <w:r w:rsidRPr="003D7680">
              <w:rPr>
                <w:sz w:val="20"/>
                <w:szCs w:val="20"/>
              </w:rPr>
              <w:t>3.</w:t>
            </w:r>
          </w:p>
        </w:tc>
        <w:tc>
          <w:tcPr>
            <w:tcW w:w="1435" w:type="pct"/>
            <w:shd w:val="clear" w:color="auto" w:fill="FFFFFF" w:themeFill="background1"/>
          </w:tcPr>
          <w:p w14:paraId="64576B23"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Umjerene</w:t>
            </w:r>
          </w:p>
        </w:tc>
        <w:tc>
          <w:tcPr>
            <w:tcW w:w="1578" w:type="pct"/>
            <w:shd w:val="clear" w:color="auto" w:fill="auto"/>
          </w:tcPr>
          <w:p w14:paraId="08B60798" w14:textId="14876E10"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4A4DF895" w14:textId="42074B6F"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D7680" w14:paraId="7C5CDB98" w14:textId="77777777" w:rsidTr="005B2660">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EF70CC5" w14:textId="77777777" w:rsidR="00BF5AB3" w:rsidRPr="003D7680" w:rsidRDefault="00BF5AB3" w:rsidP="00BF5AB3">
            <w:pPr>
              <w:spacing w:after="0"/>
              <w:jc w:val="center"/>
              <w:rPr>
                <w:sz w:val="20"/>
                <w:szCs w:val="20"/>
              </w:rPr>
            </w:pPr>
            <w:r w:rsidRPr="003D7680">
              <w:rPr>
                <w:sz w:val="20"/>
                <w:szCs w:val="20"/>
              </w:rPr>
              <w:t>4.</w:t>
            </w:r>
          </w:p>
        </w:tc>
        <w:tc>
          <w:tcPr>
            <w:tcW w:w="1435" w:type="pct"/>
            <w:shd w:val="clear" w:color="auto" w:fill="FFFFFF" w:themeFill="background1"/>
          </w:tcPr>
          <w:p w14:paraId="06B19499"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Značajne</w:t>
            </w:r>
          </w:p>
        </w:tc>
        <w:tc>
          <w:tcPr>
            <w:tcW w:w="1578" w:type="pct"/>
          </w:tcPr>
          <w:p w14:paraId="659E5971" w14:textId="2A960F3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06DA362C" w14:textId="52F3741C"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106CB5D6" w14:textId="77777777" w:rsidTr="005B2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1615D78" w14:textId="77777777" w:rsidR="00BF5AB3" w:rsidRPr="003D7680" w:rsidRDefault="00BF5AB3" w:rsidP="00BF5AB3">
            <w:pPr>
              <w:spacing w:after="0"/>
              <w:jc w:val="center"/>
              <w:rPr>
                <w:sz w:val="20"/>
                <w:szCs w:val="20"/>
              </w:rPr>
            </w:pPr>
            <w:r w:rsidRPr="003D7680">
              <w:rPr>
                <w:sz w:val="20"/>
                <w:szCs w:val="20"/>
              </w:rPr>
              <w:t>5.</w:t>
            </w:r>
          </w:p>
        </w:tc>
        <w:tc>
          <w:tcPr>
            <w:tcW w:w="1435" w:type="pct"/>
            <w:shd w:val="clear" w:color="auto" w:fill="FFFFFF" w:themeFill="background1"/>
          </w:tcPr>
          <w:p w14:paraId="5F4B72D3"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Katastrofalne</w:t>
            </w:r>
          </w:p>
        </w:tc>
        <w:tc>
          <w:tcPr>
            <w:tcW w:w="1578" w:type="pct"/>
            <w:shd w:val="clear" w:color="auto" w:fill="auto"/>
          </w:tcPr>
          <w:p w14:paraId="6C80E543" w14:textId="59D27BAF"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27E828A9" w14:textId="2CE5A642"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x</w:t>
            </w:r>
          </w:p>
        </w:tc>
      </w:tr>
    </w:tbl>
    <w:p w14:paraId="0F2EDA6D" w14:textId="77777777" w:rsidR="00886554" w:rsidRDefault="00886554" w:rsidP="00934A00">
      <w:pPr>
        <w:pStyle w:val="sadraopisaBOLD"/>
      </w:pPr>
    </w:p>
    <w:p w14:paraId="09190728" w14:textId="13145C8A" w:rsidR="00DE1465" w:rsidRPr="00793F95" w:rsidRDefault="00482DA4" w:rsidP="00934A00">
      <w:pPr>
        <w:pStyle w:val="sadraopisaBOLD"/>
      </w:pPr>
      <w:r w:rsidRPr="00793F95">
        <w:t>Posljedice po građevine javnog društvenog znač</w:t>
      </w:r>
      <w:r w:rsidR="003A3CA5" w:rsidRPr="00793F95">
        <w:t>aja</w:t>
      </w:r>
    </w:p>
    <w:p w14:paraId="5D43526B" w14:textId="77777777" w:rsidR="00793F95" w:rsidRPr="00793F95" w:rsidRDefault="00793F95" w:rsidP="00793F95">
      <w:pPr>
        <w:rPr>
          <w:rFonts w:eastAsiaTheme="minorHAnsi"/>
          <w:szCs w:val="22"/>
        </w:rPr>
      </w:pPr>
      <w:r w:rsidRPr="00793F95">
        <w:rPr>
          <w:rFonts w:eastAsiaTheme="minorHAnsi"/>
          <w:szCs w:val="22"/>
        </w:rPr>
        <w:t>Objekti od javnog društvenog značaja biti će oštećeni te su moguća duga razdoblja njihovog zastoja u obavljanju djelatnosti zbog nestanka struje, vode i telefonskih veza. Odabrane su katastrofalne posljedice zbog broja javnih ustanova na kojima mogu nastati oštećenja.</w:t>
      </w:r>
    </w:p>
    <w:p w14:paraId="20345091" w14:textId="31B83362" w:rsidR="00DE1465" w:rsidRPr="00793F95" w:rsidRDefault="00DE1465" w:rsidP="00BB0070">
      <w:pPr>
        <w:pStyle w:val="Opisslike"/>
      </w:pPr>
      <w:r w:rsidRPr="00793F95">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15</w:t>
      </w:r>
      <w:r w:rsidR="00A10FA3">
        <w:rPr>
          <w:noProof/>
        </w:rPr>
        <w:fldChar w:fldCharType="end"/>
      </w:r>
      <w:r w:rsidRPr="00793F95">
        <w:t xml:space="preserve">. Popis objekata na području </w:t>
      </w:r>
      <w:r w:rsidR="00B627A0" w:rsidRPr="00793F95">
        <w:t>Općine Murter-Kornati</w:t>
      </w:r>
      <w:r w:rsidR="00793F95" w:rsidRPr="00793F95">
        <w:t xml:space="preserve"> </w:t>
      </w:r>
      <w:r w:rsidRPr="00793F95">
        <w:t>u kojima može biti ugrožen veći broj ljudi</w:t>
      </w:r>
    </w:p>
    <w:tbl>
      <w:tblPr>
        <w:tblStyle w:val="ivopisnatablicareetke6-isticanje3"/>
        <w:tblW w:w="4446"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949"/>
        <w:gridCol w:w="2107"/>
      </w:tblGrid>
      <w:tr w:rsidR="00793F95" w:rsidRPr="00793F95" w14:paraId="552A7CCA" w14:textId="77777777" w:rsidTr="00E63F6A">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tcBorders>
              <w:bottom w:val="none" w:sz="0" w:space="0" w:color="auto"/>
            </w:tcBorders>
          </w:tcPr>
          <w:p w14:paraId="78B8E6E2" w14:textId="77777777" w:rsidR="00793F95" w:rsidRPr="00793F95" w:rsidRDefault="00793F95" w:rsidP="00E63F6A">
            <w:pPr>
              <w:spacing w:line="276" w:lineRule="auto"/>
              <w:jc w:val="center"/>
              <w:rPr>
                <w:b w:val="0"/>
                <w:sz w:val="20"/>
              </w:rPr>
            </w:pPr>
            <w:r w:rsidRPr="00793F95">
              <w:rPr>
                <w:sz w:val="20"/>
              </w:rPr>
              <w:t>OBJEKT / PRAVNA OSOBA</w:t>
            </w:r>
          </w:p>
        </w:tc>
        <w:tc>
          <w:tcPr>
            <w:cnfStyle w:val="000010000000" w:firstRow="0" w:lastRow="0" w:firstColumn="0" w:lastColumn="0" w:oddVBand="1" w:evenVBand="0" w:oddHBand="0" w:evenHBand="0" w:firstRowFirstColumn="0" w:firstRowLastColumn="0" w:lastRowFirstColumn="0" w:lastRowLastColumn="0"/>
            <w:tcW w:w="1308" w:type="pct"/>
            <w:tcBorders>
              <w:bottom w:val="none" w:sz="0" w:space="0" w:color="auto"/>
            </w:tcBorders>
            <w:shd w:val="clear" w:color="auto" w:fill="auto"/>
            <w:vAlign w:val="center"/>
          </w:tcPr>
          <w:p w14:paraId="687E6D0D" w14:textId="77777777" w:rsidR="00793F95" w:rsidRPr="00793F95" w:rsidRDefault="00793F95" w:rsidP="00E63F6A">
            <w:pPr>
              <w:spacing w:line="276" w:lineRule="auto"/>
              <w:jc w:val="center"/>
              <w:rPr>
                <w:b w:val="0"/>
                <w:sz w:val="20"/>
              </w:rPr>
            </w:pPr>
            <w:r w:rsidRPr="00793F95">
              <w:rPr>
                <w:sz w:val="20"/>
              </w:rPr>
              <w:t>BROJ OSOBA</w:t>
            </w:r>
          </w:p>
        </w:tc>
      </w:tr>
      <w:tr w:rsidR="00793F95" w:rsidRPr="00793F95" w14:paraId="3792F5A6"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5A022EE4" w14:textId="77777777" w:rsidR="00793F95" w:rsidRPr="00793F95" w:rsidRDefault="00793F95" w:rsidP="00E63F6A">
            <w:pPr>
              <w:spacing w:before="120" w:after="120"/>
              <w:rPr>
                <w:b w:val="0"/>
                <w:sz w:val="20"/>
                <w:szCs w:val="20"/>
                <w:lang w:eastAsia="hr-HR"/>
              </w:rPr>
            </w:pPr>
            <w:r w:rsidRPr="00793F95">
              <w:rPr>
                <w:b w:val="0"/>
                <w:sz w:val="20"/>
                <w:szCs w:val="20"/>
                <w:lang w:eastAsia="hr-HR"/>
              </w:rPr>
              <w:t>Osnovna škola „Murterski Škoji“</w:t>
            </w:r>
          </w:p>
          <w:p w14:paraId="20CDD50B" w14:textId="77777777" w:rsidR="00793F95" w:rsidRPr="00793F95" w:rsidRDefault="00793F95" w:rsidP="00E63F6A">
            <w:pPr>
              <w:spacing w:before="120" w:after="120" w:line="276" w:lineRule="auto"/>
              <w:rPr>
                <w:b w:val="0"/>
                <w:sz w:val="20"/>
                <w:szCs w:val="20"/>
              </w:rPr>
            </w:pPr>
            <w:r w:rsidRPr="00793F95">
              <w:rPr>
                <w:b w:val="0"/>
                <w:sz w:val="20"/>
                <w:szCs w:val="20"/>
                <w:lang w:eastAsia="hr-HR"/>
              </w:rPr>
              <w:t>Put  škole 10,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1372D646" w14:textId="77777777" w:rsidR="00793F95" w:rsidRPr="00793F95" w:rsidRDefault="00793F95" w:rsidP="00E63F6A">
            <w:pPr>
              <w:spacing w:line="276" w:lineRule="auto"/>
              <w:jc w:val="center"/>
              <w:rPr>
                <w:sz w:val="20"/>
              </w:rPr>
            </w:pPr>
            <w:r w:rsidRPr="00793F95">
              <w:rPr>
                <w:sz w:val="20"/>
              </w:rPr>
              <w:t>232</w:t>
            </w:r>
          </w:p>
        </w:tc>
      </w:tr>
      <w:tr w:rsidR="00793F95" w:rsidRPr="00793F95" w14:paraId="02F46978"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1BE6C051" w14:textId="77777777" w:rsidR="00793F95" w:rsidRPr="00793F95" w:rsidRDefault="00793F95" w:rsidP="00E63F6A">
            <w:pPr>
              <w:spacing w:before="120" w:after="120"/>
              <w:rPr>
                <w:b w:val="0"/>
                <w:sz w:val="20"/>
                <w:szCs w:val="20"/>
                <w:lang w:eastAsia="hr-HR"/>
              </w:rPr>
            </w:pPr>
            <w:r w:rsidRPr="00793F95">
              <w:rPr>
                <w:b w:val="0"/>
                <w:sz w:val="20"/>
                <w:szCs w:val="20"/>
                <w:lang w:eastAsia="hr-HR"/>
              </w:rPr>
              <w:t>Dječji vrtić „Pčelica“</w:t>
            </w:r>
          </w:p>
          <w:p w14:paraId="7E6CA330" w14:textId="77777777" w:rsidR="00793F95" w:rsidRPr="00793F95" w:rsidRDefault="00793F95" w:rsidP="00E63F6A">
            <w:pPr>
              <w:spacing w:before="120" w:after="120" w:line="276" w:lineRule="auto"/>
              <w:rPr>
                <w:b w:val="0"/>
                <w:sz w:val="20"/>
                <w:szCs w:val="20"/>
                <w:lang w:eastAsia="hr-HR"/>
              </w:rPr>
            </w:pPr>
            <w:proofErr w:type="spellStart"/>
            <w:r w:rsidRPr="00793F95">
              <w:rPr>
                <w:b w:val="0"/>
                <w:sz w:val="20"/>
                <w:szCs w:val="20"/>
                <w:lang w:eastAsia="hr-HR"/>
              </w:rPr>
              <w:t>Srimačka</w:t>
            </w:r>
            <w:proofErr w:type="spellEnd"/>
            <w:r w:rsidRPr="00793F95">
              <w:rPr>
                <w:b w:val="0"/>
                <w:sz w:val="20"/>
                <w:szCs w:val="20"/>
                <w:lang w:eastAsia="hr-HR"/>
              </w:rPr>
              <w:t xml:space="preserve"> ulica br. 21,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28BD5862" w14:textId="77777777" w:rsidR="00793F95" w:rsidRPr="00793F95" w:rsidRDefault="00793F95" w:rsidP="00E63F6A">
            <w:pPr>
              <w:spacing w:line="276" w:lineRule="auto"/>
              <w:jc w:val="center"/>
              <w:rPr>
                <w:sz w:val="20"/>
              </w:rPr>
            </w:pPr>
            <w:r w:rsidRPr="00793F95">
              <w:rPr>
                <w:sz w:val="20"/>
              </w:rPr>
              <w:t>61</w:t>
            </w:r>
          </w:p>
        </w:tc>
      </w:tr>
      <w:tr w:rsidR="00793F95" w:rsidRPr="00793F95" w14:paraId="230BB52C" w14:textId="77777777" w:rsidTr="00E63F6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692" w:type="pct"/>
            <w:shd w:val="clear" w:color="auto" w:fill="auto"/>
          </w:tcPr>
          <w:p w14:paraId="757EC71B" w14:textId="77777777" w:rsidR="00793F95" w:rsidRPr="00793F95" w:rsidRDefault="00793F95" w:rsidP="00E63F6A">
            <w:pPr>
              <w:spacing w:before="120" w:after="120" w:line="276" w:lineRule="auto"/>
              <w:rPr>
                <w:b w:val="0"/>
                <w:bCs w:val="0"/>
                <w:sz w:val="20"/>
                <w:szCs w:val="20"/>
              </w:rPr>
            </w:pPr>
            <w:r w:rsidRPr="00793F95">
              <w:rPr>
                <w:b w:val="0"/>
                <w:sz w:val="20"/>
                <w:szCs w:val="20"/>
              </w:rPr>
              <w:t>Općina Murter-Kornati</w:t>
            </w:r>
          </w:p>
          <w:p w14:paraId="1BA93E97" w14:textId="77777777" w:rsidR="00793F95" w:rsidRPr="00793F95" w:rsidRDefault="00793F95" w:rsidP="00E63F6A">
            <w:pPr>
              <w:spacing w:before="120" w:after="120"/>
              <w:rPr>
                <w:b w:val="0"/>
                <w:sz w:val="20"/>
                <w:szCs w:val="20"/>
              </w:rPr>
            </w:pPr>
            <w:r w:rsidRPr="00793F95">
              <w:rPr>
                <w:b w:val="0"/>
                <w:sz w:val="20"/>
                <w:szCs w:val="20"/>
              </w:rPr>
              <w:t>Butina 2, 22243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46D2E0ED" w14:textId="77777777" w:rsidR="00793F95" w:rsidRPr="00793F95" w:rsidRDefault="00793F95" w:rsidP="00E63F6A">
            <w:pPr>
              <w:spacing w:line="276" w:lineRule="auto"/>
              <w:jc w:val="center"/>
              <w:rPr>
                <w:sz w:val="20"/>
              </w:rPr>
            </w:pPr>
            <w:r w:rsidRPr="00793F95">
              <w:rPr>
                <w:sz w:val="20"/>
              </w:rPr>
              <w:t>10</w:t>
            </w:r>
          </w:p>
        </w:tc>
      </w:tr>
      <w:tr w:rsidR="00793F95" w:rsidRPr="00793F95" w14:paraId="24D38177" w14:textId="77777777" w:rsidTr="00E63F6A">
        <w:trPr>
          <w:trHeight w:val="425"/>
          <w:jc w:val="center"/>
        </w:trPr>
        <w:tc>
          <w:tcPr>
            <w:cnfStyle w:val="001000000000" w:firstRow="0" w:lastRow="0" w:firstColumn="1" w:lastColumn="0" w:oddVBand="0" w:evenVBand="0" w:oddHBand="0" w:evenHBand="0" w:firstRowFirstColumn="0" w:firstRowLastColumn="0" w:lastRowFirstColumn="0" w:lastRowLastColumn="0"/>
            <w:tcW w:w="3692" w:type="pct"/>
          </w:tcPr>
          <w:p w14:paraId="133220FE" w14:textId="67E47C5D" w:rsidR="00793F95" w:rsidRPr="00793F95" w:rsidRDefault="00793F95" w:rsidP="00E63F6A">
            <w:pPr>
              <w:spacing w:before="120" w:after="120" w:line="276" w:lineRule="auto"/>
              <w:rPr>
                <w:b w:val="0"/>
                <w:sz w:val="20"/>
                <w:lang w:eastAsia="hr-HR"/>
              </w:rPr>
            </w:pPr>
            <w:r w:rsidRPr="00793F95">
              <w:rPr>
                <w:b w:val="0"/>
                <w:sz w:val="20"/>
                <w:lang w:eastAsia="hr-HR"/>
              </w:rPr>
              <w:t xml:space="preserve">Dom zdravlja Šibensko-kninske županije – </w:t>
            </w:r>
            <w:r w:rsidR="00886554">
              <w:rPr>
                <w:b w:val="0"/>
                <w:sz w:val="20"/>
                <w:lang w:eastAsia="hr-HR"/>
              </w:rPr>
              <w:t xml:space="preserve">ambulanta </w:t>
            </w:r>
            <w:r w:rsidRPr="00793F95">
              <w:rPr>
                <w:b w:val="0"/>
                <w:sz w:val="20"/>
                <w:lang w:eastAsia="hr-HR"/>
              </w:rPr>
              <w:t>Murter</w:t>
            </w:r>
          </w:p>
          <w:p w14:paraId="0528791C" w14:textId="77777777" w:rsidR="00793F95" w:rsidRPr="00793F95" w:rsidRDefault="00793F95" w:rsidP="00E63F6A">
            <w:pPr>
              <w:spacing w:before="120" w:after="120" w:line="276" w:lineRule="auto"/>
              <w:rPr>
                <w:b w:val="0"/>
                <w:sz w:val="20"/>
                <w:lang w:eastAsia="hr-HR"/>
              </w:rPr>
            </w:pPr>
            <w:r w:rsidRPr="00793F95">
              <w:rPr>
                <w:b w:val="0"/>
                <w:sz w:val="20"/>
                <w:lang w:eastAsia="hr-HR"/>
              </w:rPr>
              <w:t>Hrvatskih vladara 47, Murter</w:t>
            </w:r>
          </w:p>
        </w:tc>
        <w:tc>
          <w:tcPr>
            <w:cnfStyle w:val="000010000000" w:firstRow="0" w:lastRow="0" w:firstColumn="0" w:lastColumn="0" w:oddVBand="1" w:evenVBand="0" w:oddHBand="0" w:evenHBand="0" w:firstRowFirstColumn="0" w:firstRowLastColumn="0" w:lastRowFirstColumn="0" w:lastRowLastColumn="0"/>
            <w:tcW w:w="1308" w:type="pct"/>
            <w:shd w:val="clear" w:color="auto" w:fill="auto"/>
            <w:vAlign w:val="center"/>
          </w:tcPr>
          <w:p w14:paraId="7CBAC990" w14:textId="77777777" w:rsidR="00793F95" w:rsidRPr="00793F95" w:rsidRDefault="00793F95" w:rsidP="00E63F6A">
            <w:pPr>
              <w:jc w:val="center"/>
              <w:rPr>
                <w:sz w:val="20"/>
              </w:rPr>
            </w:pPr>
            <w:r w:rsidRPr="00793F95">
              <w:rPr>
                <w:sz w:val="20"/>
              </w:rPr>
              <w:t>50</w:t>
            </w:r>
          </w:p>
        </w:tc>
      </w:tr>
    </w:tbl>
    <w:p w14:paraId="7CA7FAC8" w14:textId="137E353B" w:rsidR="00DE1465" w:rsidRDefault="00DE1465" w:rsidP="00DE1465"/>
    <w:p w14:paraId="6BCCE3A9" w14:textId="2E46B252" w:rsidR="00886554" w:rsidRDefault="00886554" w:rsidP="00DE1465"/>
    <w:p w14:paraId="6933CB3A" w14:textId="03086F4D" w:rsidR="00886554" w:rsidRDefault="00886554" w:rsidP="00DE1465"/>
    <w:p w14:paraId="75A2A0C8" w14:textId="77777777" w:rsidR="00886554" w:rsidRPr="00793F95" w:rsidRDefault="00886554" w:rsidP="00DE1465"/>
    <w:p w14:paraId="534CD50C" w14:textId="6FB5146C" w:rsidR="00482DA4" w:rsidRPr="00793F95" w:rsidRDefault="00482DA4" w:rsidP="00BB0070">
      <w:pPr>
        <w:pStyle w:val="Opisslike"/>
      </w:pPr>
      <w:r w:rsidRPr="00793F95">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16</w:t>
      </w:r>
      <w:r w:rsidR="00A10FA3">
        <w:rPr>
          <w:noProof/>
        </w:rPr>
        <w:fldChar w:fldCharType="end"/>
      </w:r>
      <w:r w:rsidRPr="00793F95">
        <w:t xml:space="preserve">. Vrijednost kriterija za posljedice na društvenu stabilnost i politiku </w:t>
      </w:r>
    </w:p>
    <w:p w14:paraId="45961A15" w14:textId="77F543A2" w:rsidR="00482DA4" w:rsidRPr="00793F95" w:rsidRDefault="00482DA4" w:rsidP="00BB0070">
      <w:pPr>
        <w:pStyle w:val="Opisslike"/>
      </w:pPr>
      <w:r w:rsidRPr="00793F95">
        <w:t xml:space="preserve"> - štete/gubitci na ustanovama/građev</w:t>
      </w:r>
      <w:r w:rsidR="00934A00" w:rsidRPr="00793F95">
        <w:t>inama javnog društvenog značaja</w:t>
      </w:r>
    </w:p>
    <w:tbl>
      <w:tblPr>
        <w:tblStyle w:val="GridTable6Colorful-Accent31"/>
        <w:tblW w:w="5000" w:type="pct"/>
        <w:jc w:val="center"/>
        <w:tblLook w:val="04A0" w:firstRow="1" w:lastRow="0" w:firstColumn="1" w:lastColumn="0" w:noHBand="0" w:noVBand="1"/>
      </w:tblPr>
      <w:tblGrid>
        <w:gridCol w:w="1640"/>
        <w:gridCol w:w="2600"/>
        <w:gridCol w:w="2859"/>
        <w:gridCol w:w="1961"/>
      </w:tblGrid>
      <w:tr w:rsidR="00CE096F" w:rsidRPr="003D7680" w14:paraId="1D176377" w14:textId="77777777" w:rsidTr="00A221E2">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EAF1DD" w:themeFill="accent3" w:themeFillTint="33"/>
          </w:tcPr>
          <w:p w14:paraId="0D584E00" w14:textId="77777777" w:rsidR="00CE096F" w:rsidRPr="003D7680" w:rsidRDefault="00CE096F" w:rsidP="00635259">
            <w:pPr>
              <w:spacing w:after="0"/>
              <w:jc w:val="center"/>
              <w:rPr>
                <w:sz w:val="20"/>
                <w:szCs w:val="20"/>
              </w:rPr>
            </w:pPr>
            <w:r w:rsidRPr="003D7680">
              <w:rPr>
                <w:sz w:val="20"/>
                <w:szCs w:val="20"/>
              </w:rPr>
              <w:t>KATEGORIJA</w:t>
            </w:r>
          </w:p>
        </w:tc>
        <w:tc>
          <w:tcPr>
            <w:tcW w:w="1435" w:type="pct"/>
            <w:shd w:val="clear" w:color="auto" w:fill="EAF1DD" w:themeFill="accent3" w:themeFillTint="33"/>
          </w:tcPr>
          <w:p w14:paraId="0FB500CA"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POSLJEDICE</w:t>
            </w:r>
          </w:p>
        </w:tc>
        <w:tc>
          <w:tcPr>
            <w:tcW w:w="1578" w:type="pct"/>
            <w:shd w:val="clear" w:color="auto" w:fill="EAF1DD" w:themeFill="accent3" w:themeFillTint="33"/>
          </w:tcPr>
          <w:p w14:paraId="2DEBEDFF" w14:textId="39151993"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KRITERIJ (</w:t>
            </w:r>
            <w:r w:rsidR="008B3D74">
              <w:rPr>
                <w:sz w:val="20"/>
                <w:szCs w:val="20"/>
              </w:rPr>
              <w:t>€</w:t>
            </w:r>
            <w:r w:rsidRPr="003D7680">
              <w:rPr>
                <w:sz w:val="20"/>
                <w:szCs w:val="20"/>
              </w:rPr>
              <w:t>)</w:t>
            </w:r>
          </w:p>
        </w:tc>
        <w:tc>
          <w:tcPr>
            <w:tcW w:w="1082" w:type="pct"/>
            <w:shd w:val="clear" w:color="auto" w:fill="EAF1DD" w:themeFill="accent3" w:themeFillTint="33"/>
          </w:tcPr>
          <w:p w14:paraId="4F161458" w14:textId="77777777" w:rsidR="00CE096F" w:rsidRPr="003D7680" w:rsidRDefault="00CE096F"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D7680">
              <w:rPr>
                <w:sz w:val="20"/>
                <w:szCs w:val="20"/>
              </w:rPr>
              <w:t>ODABRANO</w:t>
            </w:r>
          </w:p>
        </w:tc>
      </w:tr>
      <w:tr w:rsidR="00BF5AB3" w:rsidRPr="003D7680" w14:paraId="1639697A" w14:textId="77777777" w:rsidTr="00D741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54F8A7F" w14:textId="77777777" w:rsidR="00BF5AB3" w:rsidRPr="003D7680" w:rsidRDefault="00BF5AB3" w:rsidP="00BF5AB3">
            <w:pPr>
              <w:spacing w:after="0"/>
              <w:jc w:val="center"/>
              <w:rPr>
                <w:sz w:val="20"/>
                <w:szCs w:val="20"/>
              </w:rPr>
            </w:pPr>
            <w:r w:rsidRPr="003D7680">
              <w:rPr>
                <w:sz w:val="20"/>
                <w:szCs w:val="20"/>
              </w:rPr>
              <w:t>1.</w:t>
            </w:r>
          </w:p>
        </w:tc>
        <w:tc>
          <w:tcPr>
            <w:tcW w:w="1435" w:type="pct"/>
            <w:shd w:val="clear" w:color="auto" w:fill="FFFFFF" w:themeFill="background1"/>
          </w:tcPr>
          <w:p w14:paraId="778101CD"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Neznatne</w:t>
            </w:r>
          </w:p>
        </w:tc>
        <w:tc>
          <w:tcPr>
            <w:tcW w:w="1578" w:type="pct"/>
            <w:shd w:val="clear" w:color="auto" w:fill="auto"/>
          </w:tcPr>
          <w:p w14:paraId="2B2F033F" w14:textId="3D62DB5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459C3F69"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D7680" w14:paraId="5201ECAB" w14:textId="77777777" w:rsidTr="00D7418A">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39027FE" w14:textId="77777777" w:rsidR="00BF5AB3" w:rsidRPr="003D7680" w:rsidRDefault="00BF5AB3" w:rsidP="00BF5AB3">
            <w:pPr>
              <w:spacing w:after="0"/>
              <w:jc w:val="center"/>
              <w:rPr>
                <w:sz w:val="20"/>
                <w:szCs w:val="20"/>
              </w:rPr>
            </w:pPr>
            <w:r w:rsidRPr="003D7680">
              <w:rPr>
                <w:sz w:val="20"/>
                <w:szCs w:val="20"/>
              </w:rPr>
              <w:t>2.</w:t>
            </w:r>
          </w:p>
        </w:tc>
        <w:tc>
          <w:tcPr>
            <w:tcW w:w="1435" w:type="pct"/>
            <w:shd w:val="clear" w:color="auto" w:fill="FFFFFF" w:themeFill="background1"/>
          </w:tcPr>
          <w:p w14:paraId="3C5AF75E"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Male</w:t>
            </w:r>
          </w:p>
        </w:tc>
        <w:tc>
          <w:tcPr>
            <w:tcW w:w="1578" w:type="pct"/>
          </w:tcPr>
          <w:p w14:paraId="08D09E8E" w14:textId="14861D0F"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465F530D"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D7680" w14:paraId="4F2825ED" w14:textId="77777777" w:rsidTr="00D741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EE138E2" w14:textId="77777777" w:rsidR="00BF5AB3" w:rsidRPr="003D7680" w:rsidRDefault="00BF5AB3" w:rsidP="00BF5AB3">
            <w:pPr>
              <w:spacing w:after="0"/>
              <w:jc w:val="center"/>
              <w:rPr>
                <w:sz w:val="20"/>
                <w:szCs w:val="20"/>
              </w:rPr>
            </w:pPr>
            <w:r w:rsidRPr="003D7680">
              <w:rPr>
                <w:sz w:val="20"/>
                <w:szCs w:val="20"/>
              </w:rPr>
              <w:t>3.</w:t>
            </w:r>
          </w:p>
        </w:tc>
        <w:tc>
          <w:tcPr>
            <w:tcW w:w="1435" w:type="pct"/>
            <w:shd w:val="clear" w:color="auto" w:fill="FFFFFF" w:themeFill="background1"/>
          </w:tcPr>
          <w:p w14:paraId="11500B00"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Umjerene</w:t>
            </w:r>
          </w:p>
        </w:tc>
        <w:tc>
          <w:tcPr>
            <w:tcW w:w="1578" w:type="pct"/>
            <w:shd w:val="clear" w:color="auto" w:fill="auto"/>
          </w:tcPr>
          <w:p w14:paraId="46C2AAC2" w14:textId="78158A9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351DB150" w14:textId="4EAD5451"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D7680" w14:paraId="50ADE456" w14:textId="77777777" w:rsidTr="00D7418A">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243C319" w14:textId="77777777" w:rsidR="00BF5AB3" w:rsidRPr="003D7680" w:rsidRDefault="00BF5AB3" w:rsidP="00BF5AB3">
            <w:pPr>
              <w:spacing w:after="0"/>
              <w:jc w:val="center"/>
              <w:rPr>
                <w:sz w:val="20"/>
                <w:szCs w:val="20"/>
              </w:rPr>
            </w:pPr>
            <w:r w:rsidRPr="003D7680">
              <w:rPr>
                <w:sz w:val="20"/>
                <w:szCs w:val="20"/>
              </w:rPr>
              <w:t>4.</w:t>
            </w:r>
          </w:p>
        </w:tc>
        <w:tc>
          <w:tcPr>
            <w:tcW w:w="1435" w:type="pct"/>
            <w:shd w:val="clear" w:color="auto" w:fill="FFFFFF" w:themeFill="background1"/>
          </w:tcPr>
          <w:p w14:paraId="0CA0734C" w14:textId="77777777"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7680">
              <w:rPr>
                <w:sz w:val="20"/>
                <w:szCs w:val="20"/>
              </w:rPr>
              <w:t>Značajne</w:t>
            </w:r>
          </w:p>
        </w:tc>
        <w:tc>
          <w:tcPr>
            <w:tcW w:w="1578" w:type="pct"/>
          </w:tcPr>
          <w:p w14:paraId="0273DC97" w14:textId="6D736B6B"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31E24640" w14:textId="7AB74B7A" w:rsidR="00BF5AB3" w:rsidRPr="003D7680"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75A2F307" w14:textId="77777777" w:rsidTr="00D741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A1D94FA" w14:textId="77777777" w:rsidR="00BF5AB3" w:rsidRPr="003D7680" w:rsidRDefault="00BF5AB3" w:rsidP="00BF5AB3">
            <w:pPr>
              <w:spacing w:after="0"/>
              <w:jc w:val="center"/>
              <w:rPr>
                <w:sz w:val="20"/>
                <w:szCs w:val="20"/>
              </w:rPr>
            </w:pPr>
            <w:r w:rsidRPr="003D7680">
              <w:rPr>
                <w:sz w:val="20"/>
                <w:szCs w:val="20"/>
              </w:rPr>
              <w:t>5.</w:t>
            </w:r>
          </w:p>
        </w:tc>
        <w:tc>
          <w:tcPr>
            <w:tcW w:w="1435" w:type="pct"/>
            <w:shd w:val="clear" w:color="auto" w:fill="FFFFFF" w:themeFill="background1"/>
          </w:tcPr>
          <w:p w14:paraId="1BE91D94" w14:textId="77777777"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Katastrofalne</w:t>
            </w:r>
          </w:p>
        </w:tc>
        <w:tc>
          <w:tcPr>
            <w:tcW w:w="1578" w:type="pct"/>
            <w:shd w:val="clear" w:color="auto" w:fill="auto"/>
          </w:tcPr>
          <w:p w14:paraId="592079AD" w14:textId="7FECE5AC"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4DE8C38E" w14:textId="6A887653" w:rsidR="00BF5AB3" w:rsidRPr="003D7680"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D7680">
              <w:rPr>
                <w:sz w:val="20"/>
                <w:szCs w:val="20"/>
              </w:rPr>
              <w:t>x</w:t>
            </w:r>
          </w:p>
        </w:tc>
      </w:tr>
    </w:tbl>
    <w:p w14:paraId="319FD4C0" w14:textId="3EB97796" w:rsidR="00934A00" w:rsidRPr="005A761D" w:rsidRDefault="00934A00" w:rsidP="00BB0070">
      <w:pPr>
        <w:pStyle w:val="Opisslike"/>
        <w:rPr>
          <w:highlight w:val="yellow"/>
        </w:rPr>
      </w:pPr>
    </w:p>
    <w:p w14:paraId="5BB19DF8" w14:textId="0348F04E" w:rsidR="00482DA4" w:rsidRPr="003168FC" w:rsidRDefault="00482DA4" w:rsidP="00BB0070">
      <w:pPr>
        <w:pStyle w:val="Opisslike"/>
      </w:pPr>
      <w:r w:rsidRPr="003168FC">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17</w:t>
      </w:r>
      <w:r w:rsidR="00A10FA3">
        <w:rPr>
          <w:noProof/>
        </w:rPr>
        <w:fldChar w:fldCharType="end"/>
      </w:r>
      <w:r w:rsidRPr="003168FC">
        <w:t>. Vrijednost kriterija za društvenu stabilnost i politiku</w:t>
      </w:r>
      <w:r w:rsidR="00934A00" w:rsidRPr="003168FC">
        <w:t xml:space="preserve"> - zbirno </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482DA4" w:rsidRPr="003168FC" w14:paraId="069FB1D2" w14:textId="77777777" w:rsidTr="00B36A4B">
        <w:trPr>
          <w:jc w:val="center"/>
        </w:trPr>
        <w:tc>
          <w:tcPr>
            <w:tcW w:w="1557" w:type="dxa"/>
            <w:shd w:val="clear" w:color="auto" w:fill="EAF1DD" w:themeFill="accent3" w:themeFillTint="33"/>
            <w:vAlign w:val="center"/>
          </w:tcPr>
          <w:p w14:paraId="4806133A" w14:textId="77777777" w:rsidR="00482DA4" w:rsidRPr="003168FC" w:rsidRDefault="00482DA4" w:rsidP="00482DA4">
            <w:pPr>
              <w:spacing w:after="0"/>
              <w:ind w:left="29"/>
              <w:jc w:val="center"/>
              <w:rPr>
                <w:b/>
                <w:sz w:val="20"/>
              </w:rPr>
            </w:pPr>
            <w:r w:rsidRPr="003168FC">
              <w:rPr>
                <w:b/>
                <w:sz w:val="20"/>
              </w:rPr>
              <w:t>KATEGORIJA</w:t>
            </w:r>
          </w:p>
        </w:tc>
        <w:tc>
          <w:tcPr>
            <w:tcW w:w="2109" w:type="dxa"/>
            <w:shd w:val="clear" w:color="auto" w:fill="EAF1DD" w:themeFill="accent3" w:themeFillTint="33"/>
            <w:vAlign w:val="center"/>
          </w:tcPr>
          <w:p w14:paraId="2C1C73A2" w14:textId="77777777" w:rsidR="00482DA4" w:rsidRPr="003168FC" w:rsidRDefault="00482DA4" w:rsidP="00482DA4">
            <w:pPr>
              <w:spacing w:after="0"/>
              <w:ind w:left="29"/>
              <w:jc w:val="center"/>
              <w:rPr>
                <w:b/>
                <w:sz w:val="20"/>
              </w:rPr>
            </w:pPr>
            <w:r w:rsidRPr="003168FC">
              <w:rPr>
                <w:b/>
                <w:sz w:val="20"/>
              </w:rPr>
              <w:t>KRITIČNA INFRASTRUKTURA</w:t>
            </w:r>
          </w:p>
        </w:tc>
        <w:tc>
          <w:tcPr>
            <w:tcW w:w="2834" w:type="dxa"/>
            <w:shd w:val="clear" w:color="auto" w:fill="EAF1DD" w:themeFill="accent3" w:themeFillTint="33"/>
            <w:vAlign w:val="center"/>
          </w:tcPr>
          <w:p w14:paraId="5A8CE657" w14:textId="77777777" w:rsidR="00482DA4" w:rsidRPr="003168FC" w:rsidRDefault="00482DA4" w:rsidP="00482DA4">
            <w:pPr>
              <w:spacing w:after="0"/>
              <w:ind w:left="29"/>
              <w:jc w:val="center"/>
              <w:rPr>
                <w:b/>
                <w:sz w:val="20"/>
              </w:rPr>
            </w:pPr>
            <w:r w:rsidRPr="003168FC">
              <w:rPr>
                <w:b/>
                <w:sz w:val="20"/>
              </w:rPr>
              <w:t>USTANOVE/GRAĐEVINE JAVNOG DRUŠTVENOG ZNAČAJA</w:t>
            </w:r>
          </w:p>
        </w:tc>
        <w:tc>
          <w:tcPr>
            <w:tcW w:w="1423" w:type="dxa"/>
            <w:shd w:val="clear" w:color="auto" w:fill="EAF1DD" w:themeFill="accent3" w:themeFillTint="33"/>
            <w:vAlign w:val="center"/>
          </w:tcPr>
          <w:p w14:paraId="6A6D854C" w14:textId="77777777" w:rsidR="00482DA4" w:rsidRPr="003168FC" w:rsidRDefault="00482DA4" w:rsidP="00482DA4">
            <w:pPr>
              <w:spacing w:after="0"/>
              <w:ind w:left="29"/>
              <w:jc w:val="center"/>
              <w:rPr>
                <w:b/>
                <w:sz w:val="20"/>
              </w:rPr>
            </w:pPr>
            <w:r w:rsidRPr="003168FC">
              <w:rPr>
                <w:b/>
                <w:sz w:val="20"/>
              </w:rPr>
              <w:t>ODABRANO</w:t>
            </w:r>
          </w:p>
        </w:tc>
      </w:tr>
      <w:tr w:rsidR="00482DA4" w:rsidRPr="003168FC" w14:paraId="2D64A550" w14:textId="77777777" w:rsidTr="00B36A4B">
        <w:trPr>
          <w:jc w:val="center"/>
        </w:trPr>
        <w:tc>
          <w:tcPr>
            <w:tcW w:w="1557" w:type="dxa"/>
            <w:vAlign w:val="center"/>
          </w:tcPr>
          <w:p w14:paraId="37756669" w14:textId="77777777" w:rsidR="00482DA4" w:rsidRPr="003168FC" w:rsidRDefault="00482DA4" w:rsidP="00482DA4">
            <w:pPr>
              <w:spacing w:after="0"/>
              <w:ind w:left="29" w:hanging="29"/>
              <w:jc w:val="center"/>
              <w:rPr>
                <w:sz w:val="20"/>
              </w:rPr>
            </w:pPr>
            <w:r w:rsidRPr="003168FC">
              <w:rPr>
                <w:sz w:val="20"/>
              </w:rPr>
              <w:t>1.</w:t>
            </w:r>
          </w:p>
        </w:tc>
        <w:tc>
          <w:tcPr>
            <w:tcW w:w="2109" w:type="dxa"/>
            <w:vAlign w:val="center"/>
          </w:tcPr>
          <w:p w14:paraId="2DE68890" w14:textId="77777777" w:rsidR="00482DA4" w:rsidRPr="003168FC" w:rsidRDefault="00482DA4" w:rsidP="00482DA4">
            <w:pPr>
              <w:spacing w:after="0"/>
              <w:ind w:left="29" w:hanging="29"/>
              <w:jc w:val="center"/>
              <w:rPr>
                <w:sz w:val="20"/>
              </w:rPr>
            </w:pPr>
          </w:p>
        </w:tc>
        <w:tc>
          <w:tcPr>
            <w:tcW w:w="2834" w:type="dxa"/>
          </w:tcPr>
          <w:p w14:paraId="0011BB8E" w14:textId="77777777" w:rsidR="00482DA4" w:rsidRPr="003168FC" w:rsidRDefault="00482DA4" w:rsidP="00482DA4">
            <w:pPr>
              <w:spacing w:after="0"/>
              <w:ind w:left="29" w:hanging="29"/>
              <w:jc w:val="center"/>
              <w:rPr>
                <w:sz w:val="20"/>
              </w:rPr>
            </w:pPr>
          </w:p>
        </w:tc>
        <w:tc>
          <w:tcPr>
            <w:tcW w:w="1423" w:type="dxa"/>
          </w:tcPr>
          <w:p w14:paraId="4354F5C0" w14:textId="77777777" w:rsidR="00482DA4" w:rsidRPr="003168FC" w:rsidRDefault="00482DA4" w:rsidP="00482DA4">
            <w:pPr>
              <w:spacing w:after="0"/>
              <w:ind w:left="29" w:hanging="29"/>
              <w:jc w:val="center"/>
              <w:rPr>
                <w:sz w:val="20"/>
              </w:rPr>
            </w:pPr>
          </w:p>
        </w:tc>
      </w:tr>
      <w:tr w:rsidR="00482DA4" w:rsidRPr="003168FC" w14:paraId="4E99190F" w14:textId="77777777" w:rsidTr="00B36A4B">
        <w:trPr>
          <w:jc w:val="center"/>
        </w:trPr>
        <w:tc>
          <w:tcPr>
            <w:tcW w:w="1557" w:type="dxa"/>
            <w:vAlign w:val="center"/>
          </w:tcPr>
          <w:p w14:paraId="0926B805" w14:textId="77777777" w:rsidR="00482DA4" w:rsidRPr="003168FC" w:rsidRDefault="00482DA4" w:rsidP="00482DA4">
            <w:pPr>
              <w:spacing w:after="0"/>
              <w:ind w:left="29" w:hanging="29"/>
              <w:jc w:val="center"/>
              <w:rPr>
                <w:sz w:val="20"/>
              </w:rPr>
            </w:pPr>
            <w:r w:rsidRPr="003168FC">
              <w:rPr>
                <w:sz w:val="20"/>
              </w:rPr>
              <w:t>2.</w:t>
            </w:r>
          </w:p>
        </w:tc>
        <w:tc>
          <w:tcPr>
            <w:tcW w:w="2109" w:type="dxa"/>
            <w:vAlign w:val="center"/>
          </w:tcPr>
          <w:p w14:paraId="2D6E5602" w14:textId="77777777" w:rsidR="00482DA4" w:rsidRPr="003168FC" w:rsidRDefault="00482DA4" w:rsidP="00482DA4">
            <w:pPr>
              <w:spacing w:after="0"/>
              <w:ind w:left="29" w:hanging="29"/>
              <w:jc w:val="center"/>
              <w:rPr>
                <w:sz w:val="20"/>
              </w:rPr>
            </w:pPr>
          </w:p>
        </w:tc>
        <w:tc>
          <w:tcPr>
            <w:tcW w:w="2834" w:type="dxa"/>
          </w:tcPr>
          <w:p w14:paraId="7CE65B6C" w14:textId="77777777" w:rsidR="00482DA4" w:rsidRPr="003168FC" w:rsidRDefault="00482DA4" w:rsidP="00482DA4">
            <w:pPr>
              <w:spacing w:after="0"/>
              <w:ind w:left="29" w:hanging="29"/>
              <w:jc w:val="center"/>
              <w:rPr>
                <w:sz w:val="20"/>
              </w:rPr>
            </w:pPr>
          </w:p>
        </w:tc>
        <w:tc>
          <w:tcPr>
            <w:tcW w:w="1423" w:type="dxa"/>
          </w:tcPr>
          <w:p w14:paraId="2C4E3020" w14:textId="77777777" w:rsidR="00482DA4" w:rsidRPr="003168FC" w:rsidRDefault="00482DA4" w:rsidP="00482DA4">
            <w:pPr>
              <w:spacing w:after="0"/>
              <w:ind w:left="29" w:hanging="29"/>
              <w:jc w:val="center"/>
              <w:rPr>
                <w:sz w:val="20"/>
              </w:rPr>
            </w:pPr>
          </w:p>
        </w:tc>
      </w:tr>
      <w:tr w:rsidR="00482DA4" w:rsidRPr="003168FC" w14:paraId="6DE6C3AE" w14:textId="77777777" w:rsidTr="00B36A4B">
        <w:trPr>
          <w:jc w:val="center"/>
        </w:trPr>
        <w:tc>
          <w:tcPr>
            <w:tcW w:w="1557" w:type="dxa"/>
            <w:vAlign w:val="center"/>
          </w:tcPr>
          <w:p w14:paraId="626341B1" w14:textId="77777777" w:rsidR="00482DA4" w:rsidRPr="003168FC" w:rsidRDefault="00482DA4" w:rsidP="00482DA4">
            <w:pPr>
              <w:spacing w:after="0"/>
              <w:ind w:left="29" w:hanging="29"/>
              <w:jc w:val="center"/>
              <w:rPr>
                <w:sz w:val="20"/>
              </w:rPr>
            </w:pPr>
            <w:r w:rsidRPr="003168FC">
              <w:rPr>
                <w:sz w:val="20"/>
              </w:rPr>
              <w:t>3.</w:t>
            </w:r>
          </w:p>
        </w:tc>
        <w:tc>
          <w:tcPr>
            <w:tcW w:w="2109" w:type="dxa"/>
            <w:vAlign w:val="center"/>
          </w:tcPr>
          <w:p w14:paraId="14DC1D10" w14:textId="7117358B" w:rsidR="00482DA4" w:rsidRPr="003168FC" w:rsidRDefault="00482DA4" w:rsidP="00482DA4">
            <w:pPr>
              <w:spacing w:after="0"/>
              <w:ind w:left="29" w:hanging="29"/>
              <w:jc w:val="center"/>
              <w:rPr>
                <w:sz w:val="20"/>
              </w:rPr>
            </w:pPr>
          </w:p>
        </w:tc>
        <w:tc>
          <w:tcPr>
            <w:tcW w:w="2834" w:type="dxa"/>
          </w:tcPr>
          <w:p w14:paraId="5B53A8A8" w14:textId="629E61B5" w:rsidR="00482DA4" w:rsidRPr="003168FC" w:rsidRDefault="00482DA4" w:rsidP="00482DA4">
            <w:pPr>
              <w:spacing w:after="0"/>
              <w:ind w:left="29" w:hanging="29"/>
              <w:jc w:val="center"/>
              <w:rPr>
                <w:sz w:val="20"/>
              </w:rPr>
            </w:pPr>
          </w:p>
        </w:tc>
        <w:tc>
          <w:tcPr>
            <w:tcW w:w="1423" w:type="dxa"/>
          </w:tcPr>
          <w:p w14:paraId="337A1790" w14:textId="6E162535" w:rsidR="00482DA4" w:rsidRPr="003168FC" w:rsidRDefault="00482DA4" w:rsidP="00482DA4">
            <w:pPr>
              <w:spacing w:after="0"/>
              <w:ind w:left="29" w:hanging="29"/>
              <w:jc w:val="center"/>
              <w:rPr>
                <w:sz w:val="20"/>
              </w:rPr>
            </w:pPr>
          </w:p>
        </w:tc>
      </w:tr>
      <w:tr w:rsidR="00482DA4" w:rsidRPr="003168FC" w14:paraId="15620E38" w14:textId="77777777" w:rsidTr="00B36A4B">
        <w:trPr>
          <w:jc w:val="center"/>
        </w:trPr>
        <w:tc>
          <w:tcPr>
            <w:tcW w:w="1557" w:type="dxa"/>
            <w:vAlign w:val="center"/>
          </w:tcPr>
          <w:p w14:paraId="48EDD848" w14:textId="77777777" w:rsidR="00482DA4" w:rsidRPr="003168FC" w:rsidRDefault="00482DA4" w:rsidP="00482DA4">
            <w:pPr>
              <w:spacing w:after="0"/>
              <w:ind w:left="29" w:hanging="29"/>
              <w:jc w:val="center"/>
              <w:rPr>
                <w:sz w:val="20"/>
              </w:rPr>
            </w:pPr>
            <w:r w:rsidRPr="003168FC">
              <w:rPr>
                <w:sz w:val="20"/>
              </w:rPr>
              <w:t>4.</w:t>
            </w:r>
          </w:p>
        </w:tc>
        <w:tc>
          <w:tcPr>
            <w:tcW w:w="2109" w:type="dxa"/>
            <w:vAlign w:val="center"/>
          </w:tcPr>
          <w:p w14:paraId="678F158D" w14:textId="77777777" w:rsidR="00482DA4" w:rsidRPr="003168FC" w:rsidRDefault="00482DA4" w:rsidP="00482DA4">
            <w:pPr>
              <w:spacing w:after="0"/>
              <w:ind w:left="29" w:hanging="29"/>
              <w:jc w:val="center"/>
              <w:rPr>
                <w:sz w:val="20"/>
              </w:rPr>
            </w:pPr>
          </w:p>
        </w:tc>
        <w:tc>
          <w:tcPr>
            <w:tcW w:w="2834" w:type="dxa"/>
          </w:tcPr>
          <w:p w14:paraId="773AA26D" w14:textId="77777777" w:rsidR="00482DA4" w:rsidRPr="003168FC" w:rsidRDefault="00482DA4" w:rsidP="00482DA4">
            <w:pPr>
              <w:spacing w:after="0"/>
              <w:ind w:left="29" w:hanging="29"/>
              <w:jc w:val="center"/>
              <w:rPr>
                <w:sz w:val="20"/>
              </w:rPr>
            </w:pPr>
          </w:p>
        </w:tc>
        <w:tc>
          <w:tcPr>
            <w:tcW w:w="1423" w:type="dxa"/>
          </w:tcPr>
          <w:p w14:paraId="1F76387E" w14:textId="77777777" w:rsidR="00482DA4" w:rsidRPr="003168FC" w:rsidRDefault="00482DA4" w:rsidP="00482DA4">
            <w:pPr>
              <w:spacing w:after="0"/>
              <w:ind w:left="29" w:hanging="29"/>
              <w:jc w:val="center"/>
              <w:rPr>
                <w:sz w:val="20"/>
              </w:rPr>
            </w:pPr>
          </w:p>
        </w:tc>
      </w:tr>
      <w:tr w:rsidR="00B36A4B" w:rsidRPr="005A761D" w14:paraId="72C901FA" w14:textId="77777777" w:rsidTr="00B36A4B">
        <w:trPr>
          <w:jc w:val="center"/>
        </w:trPr>
        <w:tc>
          <w:tcPr>
            <w:tcW w:w="1557" w:type="dxa"/>
            <w:vAlign w:val="center"/>
          </w:tcPr>
          <w:p w14:paraId="6DC84904" w14:textId="77777777" w:rsidR="00B36A4B" w:rsidRPr="003168FC" w:rsidRDefault="00B36A4B" w:rsidP="00B36A4B">
            <w:pPr>
              <w:spacing w:after="0"/>
              <w:ind w:left="29" w:hanging="29"/>
              <w:jc w:val="center"/>
              <w:rPr>
                <w:sz w:val="20"/>
              </w:rPr>
            </w:pPr>
            <w:r w:rsidRPr="003168FC">
              <w:rPr>
                <w:sz w:val="20"/>
              </w:rPr>
              <w:t>5.</w:t>
            </w:r>
          </w:p>
        </w:tc>
        <w:tc>
          <w:tcPr>
            <w:tcW w:w="2109" w:type="dxa"/>
            <w:vAlign w:val="center"/>
          </w:tcPr>
          <w:p w14:paraId="37A61404" w14:textId="59AF36C6" w:rsidR="00B36A4B" w:rsidRPr="003168FC" w:rsidRDefault="00B36A4B" w:rsidP="00B36A4B">
            <w:pPr>
              <w:spacing w:after="0"/>
              <w:ind w:left="29" w:hanging="29"/>
              <w:jc w:val="center"/>
              <w:rPr>
                <w:sz w:val="20"/>
              </w:rPr>
            </w:pPr>
            <w:r w:rsidRPr="003168FC">
              <w:rPr>
                <w:sz w:val="20"/>
              </w:rPr>
              <w:t>x</w:t>
            </w:r>
          </w:p>
        </w:tc>
        <w:tc>
          <w:tcPr>
            <w:tcW w:w="2834" w:type="dxa"/>
          </w:tcPr>
          <w:p w14:paraId="795AB724" w14:textId="31D52EB6" w:rsidR="00B36A4B" w:rsidRPr="003168FC" w:rsidRDefault="00B36A4B" w:rsidP="00B36A4B">
            <w:pPr>
              <w:spacing w:after="0"/>
              <w:ind w:left="29" w:hanging="29"/>
              <w:jc w:val="center"/>
              <w:rPr>
                <w:sz w:val="20"/>
              </w:rPr>
            </w:pPr>
            <w:r w:rsidRPr="003168FC">
              <w:rPr>
                <w:sz w:val="20"/>
              </w:rPr>
              <w:t>x</w:t>
            </w:r>
          </w:p>
        </w:tc>
        <w:tc>
          <w:tcPr>
            <w:tcW w:w="1423" w:type="dxa"/>
          </w:tcPr>
          <w:p w14:paraId="2830CA2E" w14:textId="5A6DBB5B" w:rsidR="00B36A4B" w:rsidRPr="003168FC" w:rsidRDefault="00B36A4B" w:rsidP="00B36A4B">
            <w:pPr>
              <w:spacing w:after="0"/>
              <w:ind w:left="29" w:hanging="29"/>
              <w:jc w:val="center"/>
              <w:rPr>
                <w:sz w:val="20"/>
              </w:rPr>
            </w:pPr>
            <w:r w:rsidRPr="003168FC">
              <w:rPr>
                <w:sz w:val="20"/>
              </w:rPr>
              <w:t>x</w:t>
            </w:r>
          </w:p>
        </w:tc>
      </w:tr>
    </w:tbl>
    <w:p w14:paraId="245DC7A9" w14:textId="59075822" w:rsidR="00DE1465" w:rsidRDefault="00DE1465" w:rsidP="00482DA4">
      <w:pPr>
        <w:rPr>
          <w:rStyle w:val="Jakoisticanje"/>
          <w:highlight w:val="yellow"/>
        </w:rPr>
      </w:pPr>
    </w:p>
    <w:p w14:paraId="09CCEB51" w14:textId="77777777" w:rsidR="003168FC" w:rsidRPr="005A761D" w:rsidRDefault="003168FC" w:rsidP="00482DA4">
      <w:pPr>
        <w:rPr>
          <w:rStyle w:val="Jakoisticanje"/>
          <w:highlight w:val="yellow"/>
        </w:rPr>
      </w:pPr>
    </w:p>
    <w:p w14:paraId="3CC17157" w14:textId="77777777" w:rsidR="00482DA4" w:rsidRPr="003168FC" w:rsidRDefault="00482DA4" w:rsidP="00482DA4">
      <w:pPr>
        <w:rPr>
          <w:i/>
          <w:iCs/>
          <w:color w:val="54883D"/>
          <w:u w:val="single"/>
        </w:rPr>
      </w:pPr>
      <w:r w:rsidRPr="003168FC">
        <w:rPr>
          <w:rStyle w:val="Jakoisticanje"/>
          <w:color w:val="54883D"/>
          <w:u w:val="single"/>
        </w:rPr>
        <w:t>Vjerojatnost događaja</w:t>
      </w:r>
    </w:p>
    <w:p w14:paraId="6425F35D" w14:textId="77777777" w:rsidR="00DE1465" w:rsidRPr="003168FC" w:rsidRDefault="00DE1465" w:rsidP="00DE1465">
      <w:pPr>
        <w:rPr>
          <w:sz w:val="23"/>
          <w:szCs w:val="23"/>
        </w:rPr>
      </w:pPr>
      <w:r w:rsidRPr="003168FC">
        <w:t xml:space="preserve">Odabir scenarija odgovara potresnom djelovanju prema </w:t>
      </w:r>
      <w:r w:rsidRPr="003168FC">
        <w:rPr>
          <w:i/>
          <w:iCs/>
        </w:rPr>
        <w:t xml:space="preserve">Karti potresnih područja </w:t>
      </w:r>
      <w:r w:rsidRPr="003168FC">
        <w:t>s prikazom poredbenih vršnih ubrzanja tla za povratni period od 475 godina.</w:t>
      </w:r>
    </w:p>
    <w:p w14:paraId="1EF6320B" w14:textId="512BACCD" w:rsidR="00482DA4" w:rsidRPr="003168FC" w:rsidRDefault="00482DA4" w:rsidP="00BB0070">
      <w:pPr>
        <w:pStyle w:val="Opisslike"/>
      </w:pPr>
      <w:r w:rsidRPr="003168FC">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18</w:t>
      </w:r>
      <w:r w:rsidR="00A10FA3">
        <w:rPr>
          <w:noProof/>
        </w:rPr>
        <w:fldChar w:fldCharType="end"/>
      </w:r>
      <w:r w:rsidR="00934A00" w:rsidRPr="003168FC">
        <w:t xml:space="preserve">. Vjerojatnost/frekvencija </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559"/>
        <w:gridCol w:w="2977"/>
        <w:gridCol w:w="1559"/>
      </w:tblGrid>
      <w:tr w:rsidR="00482DA4" w:rsidRPr="003168FC" w14:paraId="20CC4929" w14:textId="77777777" w:rsidTr="00BF48D3">
        <w:trPr>
          <w:trHeight w:val="254"/>
          <w:jc w:val="center"/>
        </w:trPr>
        <w:tc>
          <w:tcPr>
            <w:tcW w:w="1384" w:type="dxa"/>
            <w:vMerge w:val="restart"/>
            <w:vAlign w:val="center"/>
          </w:tcPr>
          <w:p w14:paraId="65EAA21E" w14:textId="77777777" w:rsidR="00482DA4" w:rsidRPr="003168FC" w:rsidRDefault="00482DA4" w:rsidP="00C946BD">
            <w:pPr>
              <w:spacing w:after="0" w:line="240" w:lineRule="auto"/>
              <w:jc w:val="center"/>
              <w:rPr>
                <w:b/>
                <w:sz w:val="20"/>
                <w:szCs w:val="20"/>
              </w:rPr>
            </w:pPr>
            <w:r w:rsidRPr="003168FC">
              <w:rPr>
                <w:b/>
                <w:sz w:val="20"/>
                <w:szCs w:val="20"/>
              </w:rPr>
              <w:t>K</w:t>
            </w:r>
            <w:r w:rsidR="00C946BD" w:rsidRPr="003168FC">
              <w:rPr>
                <w:b/>
                <w:sz w:val="20"/>
                <w:szCs w:val="20"/>
              </w:rPr>
              <w:t>ategorija</w:t>
            </w:r>
          </w:p>
        </w:tc>
        <w:tc>
          <w:tcPr>
            <w:tcW w:w="7683" w:type="dxa"/>
            <w:gridSpan w:val="4"/>
          </w:tcPr>
          <w:p w14:paraId="755A35BB" w14:textId="77777777" w:rsidR="00482DA4" w:rsidRPr="003168FC" w:rsidRDefault="00482DA4" w:rsidP="00482DA4">
            <w:pPr>
              <w:spacing w:after="0" w:line="240" w:lineRule="auto"/>
              <w:jc w:val="center"/>
              <w:rPr>
                <w:b/>
                <w:sz w:val="20"/>
                <w:szCs w:val="20"/>
              </w:rPr>
            </w:pPr>
            <w:r w:rsidRPr="003168FC">
              <w:rPr>
                <w:b/>
                <w:sz w:val="20"/>
                <w:szCs w:val="20"/>
              </w:rPr>
              <w:t>VJEROJATNOST/FREKVENCIJA</w:t>
            </w:r>
          </w:p>
        </w:tc>
      </w:tr>
      <w:tr w:rsidR="00482DA4" w:rsidRPr="003168FC" w14:paraId="3EBE34A6" w14:textId="77777777" w:rsidTr="00BF48D3">
        <w:trPr>
          <w:trHeight w:val="152"/>
          <w:jc w:val="center"/>
        </w:trPr>
        <w:tc>
          <w:tcPr>
            <w:tcW w:w="1384" w:type="dxa"/>
            <w:vMerge/>
          </w:tcPr>
          <w:p w14:paraId="581F780B" w14:textId="77777777" w:rsidR="00482DA4" w:rsidRPr="003168FC" w:rsidRDefault="00482DA4" w:rsidP="00482DA4">
            <w:pPr>
              <w:spacing w:after="0" w:line="240" w:lineRule="auto"/>
              <w:rPr>
                <w:b/>
                <w:sz w:val="20"/>
                <w:szCs w:val="20"/>
              </w:rPr>
            </w:pPr>
          </w:p>
        </w:tc>
        <w:tc>
          <w:tcPr>
            <w:tcW w:w="1588" w:type="dxa"/>
          </w:tcPr>
          <w:p w14:paraId="4A4D2925" w14:textId="77777777" w:rsidR="00482DA4" w:rsidRPr="003168FC" w:rsidRDefault="00482DA4" w:rsidP="00C946BD">
            <w:pPr>
              <w:spacing w:after="0" w:line="240" w:lineRule="auto"/>
              <w:jc w:val="center"/>
              <w:rPr>
                <w:b/>
                <w:sz w:val="20"/>
                <w:szCs w:val="20"/>
              </w:rPr>
            </w:pPr>
            <w:r w:rsidRPr="003168FC">
              <w:rPr>
                <w:b/>
                <w:sz w:val="20"/>
                <w:szCs w:val="20"/>
              </w:rPr>
              <w:t>K</w:t>
            </w:r>
            <w:r w:rsidR="00C946BD" w:rsidRPr="003168FC">
              <w:rPr>
                <w:b/>
                <w:sz w:val="20"/>
                <w:szCs w:val="20"/>
              </w:rPr>
              <w:t>valitativno</w:t>
            </w:r>
          </w:p>
        </w:tc>
        <w:tc>
          <w:tcPr>
            <w:tcW w:w="1559" w:type="dxa"/>
          </w:tcPr>
          <w:p w14:paraId="0D30408B" w14:textId="77777777" w:rsidR="00482DA4" w:rsidRPr="003168FC" w:rsidRDefault="00482DA4" w:rsidP="00C946BD">
            <w:pPr>
              <w:spacing w:after="0" w:line="240" w:lineRule="auto"/>
              <w:jc w:val="center"/>
              <w:rPr>
                <w:b/>
                <w:sz w:val="20"/>
                <w:szCs w:val="20"/>
              </w:rPr>
            </w:pPr>
            <w:r w:rsidRPr="003168FC">
              <w:rPr>
                <w:b/>
                <w:sz w:val="20"/>
                <w:szCs w:val="20"/>
              </w:rPr>
              <w:t>V</w:t>
            </w:r>
            <w:r w:rsidR="00C946BD" w:rsidRPr="003168FC">
              <w:rPr>
                <w:b/>
                <w:sz w:val="20"/>
                <w:szCs w:val="20"/>
              </w:rPr>
              <w:t>jerojatnost</w:t>
            </w:r>
          </w:p>
        </w:tc>
        <w:tc>
          <w:tcPr>
            <w:tcW w:w="2977" w:type="dxa"/>
          </w:tcPr>
          <w:p w14:paraId="0F28CEA5" w14:textId="77777777" w:rsidR="00482DA4" w:rsidRPr="003168FC" w:rsidRDefault="00482DA4" w:rsidP="00C946BD">
            <w:pPr>
              <w:spacing w:after="0" w:line="240" w:lineRule="auto"/>
              <w:jc w:val="center"/>
              <w:rPr>
                <w:b/>
                <w:sz w:val="20"/>
                <w:szCs w:val="20"/>
              </w:rPr>
            </w:pPr>
            <w:r w:rsidRPr="003168FC">
              <w:rPr>
                <w:b/>
                <w:sz w:val="20"/>
                <w:szCs w:val="20"/>
              </w:rPr>
              <w:t>F</w:t>
            </w:r>
            <w:r w:rsidR="00C946BD" w:rsidRPr="003168FC">
              <w:rPr>
                <w:b/>
                <w:sz w:val="20"/>
                <w:szCs w:val="20"/>
              </w:rPr>
              <w:t>rekvencija</w:t>
            </w:r>
          </w:p>
        </w:tc>
        <w:tc>
          <w:tcPr>
            <w:tcW w:w="1559" w:type="dxa"/>
          </w:tcPr>
          <w:p w14:paraId="2B8C419F" w14:textId="77777777" w:rsidR="00482DA4" w:rsidRPr="003168FC" w:rsidRDefault="00482DA4" w:rsidP="00482DA4">
            <w:pPr>
              <w:spacing w:after="0" w:line="240" w:lineRule="auto"/>
              <w:jc w:val="center"/>
              <w:rPr>
                <w:b/>
                <w:sz w:val="20"/>
                <w:szCs w:val="20"/>
              </w:rPr>
            </w:pPr>
            <w:r w:rsidRPr="003168FC">
              <w:rPr>
                <w:b/>
                <w:sz w:val="20"/>
                <w:szCs w:val="20"/>
              </w:rPr>
              <w:t>ODABRANO</w:t>
            </w:r>
          </w:p>
        </w:tc>
      </w:tr>
      <w:tr w:rsidR="00482DA4" w:rsidRPr="003168FC" w14:paraId="04478408" w14:textId="77777777" w:rsidTr="00BF48D3">
        <w:trPr>
          <w:trHeight w:val="254"/>
          <w:jc w:val="center"/>
        </w:trPr>
        <w:tc>
          <w:tcPr>
            <w:tcW w:w="1384" w:type="dxa"/>
          </w:tcPr>
          <w:p w14:paraId="21F68D83" w14:textId="77777777" w:rsidR="00482DA4" w:rsidRPr="003168FC" w:rsidRDefault="00482DA4" w:rsidP="00482DA4">
            <w:pPr>
              <w:spacing w:after="0" w:line="240" w:lineRule="auto"/>
              <w:jc w:val="center"/>
              <w:rPr>
                <w:b/>
                <w:sz w:val="20"/>
                <w:szCs w:val="20"/>
              </w:rPr>
            </w:pPr>
            <w:r w:rsidRPr="003168FC">
              <w:rPr>
                <w:b/>
                <w:sz w:val="20"/>
                <w:szCs w:val="20"/>
              </w:rPr>
              <w:t>1</w:t>
            </w:r>
          </w:p>
        </w:tc>
        <w:tc>
          <w:tcPr>
            <w:tcW w:w="1588" w:type="dxa"/>
          </w:tcPr>
          <w:p w14:paraId="0A9F9FD4" w14:textId="77777777" w:rsidR="00482DA4" w:rsidRPr="003168FC" w:rsidRDefault="00482DA4" w:rsidP="00482DA4">
            <w:pPr>
              <w:spacing w:after="0" w:line="240" w:lineRule="auto"/>
              <w:jc w:val="center"/>
              <w:rPr>
                <w:sz w:val="20"/>
                <w:szCs w:val="20"/>
              </w:rPr>
            </w:pPr>
            <w:r w:rsidRPr="003168FC">
              <w:rPr>
                <w:sz w:val="20"/>
                <w:szCs w:val="20"/>
              </w:rPr>
              <w:t>Iznimno mala</w:t>
            </w:r>
          </w:p>
        </w:tc>
        <w:tc>
          <w:tcPr>
            <w:tcW w:w="1559" w:type="dxa"/>
          </w:tcPr>
          <w:p w14:paraId="28C33533" w14:textId="77777777" w:rsidR="00482DA4" w:rsidRPr="003168FC" w:rsidRDefault="00482DA4" w:rsidP="00482DA4">
            <w:pPr>
              <w:spacing w:after="0" w:line="240" w:lineRule="auto"/>
              <w:jc w:val="center"/>
              <w:rPr>
                <w:sz w:val="20"/>
                <w:szCs w:val="20"/>
              </w:rPr>
            </w:pPr>
            <w:r w:rsidRPr="003168FC">
              <w:rPr>
                <w:sz w:val="20"/>
                <w:szCs w:val="20"/>
              </w:rPr>
              <w:t>&lt;1 %</w:t>
            </w:r>
          </w:p>
        </w:tc>
        <w:tc>
          <w:tcPr>
            <w:tcW w:w="2977" w:type="dxa"/>
          </w:tcPr>
          <w:p w14:paraId="63DCAD4F" w14:textId="77777777" w:rsidR="00482DA4" w:rsidRPr="003168FC" w:rsidRDefault="00482DA4" w:rsidP="00482DA4">
            <w:pPr>
              <w:spacing w:after="0" w:line="240" w:lineRule="auto"/>
              <w:jc w:val="center"/>
              <w:rPr>
                <w:sz w:val="20"/>
                <w:szCs w:val="20"/>
              </w:rPr>
            </w:pPr>
            <w:r w:rsidRPr="003168FC">
              <w:rPr>
                <w:sz w:val="20"/>
                <w:szCs w:val="20"/>
              </w:rPr>
              <w:t>1 događaj u 100 godina i rjeđe</w:t>
            </w:r>
          </w:p>
        </w:tc>
        <w:tc>
          <w:tcPr>
            <w:tcW w:w="1559" w:type="dxa"/>
          </w:tcPr>
          <w:p w14:paraId="23F189FD" w14:textId="77777777" w:rsidR="00482DA4" w:rsidRPr="003168FC" w:rsidRDefault="00DE1465" w:rsidP="00482DA4">
            <w:pPr>
              <w:spacing w:after="0" w:line="240" w:lineRule="auto"/>
              <w:jc w:val="center"/>
              <w:rPr>
                <w:sz w:val="20"/>
                <w:szCs w:val="20"/>
              </w:rPr>
            </w:pPr>
            <w:r w:rsidRPr="003168FC">
              <w:rPr>
                <w:sz w:val="20"/>
                <w:szCs w:val="20"/>
              </w:rPr>
              <w:t>x</w:t>
            </w:r>
          </w:p>
        </w:tc>
      </w:tr>
      <w:tr w:rsidR="00482DA4" w:rsidRPr="003168FC" w14:paraId="77901943" w14:textId="77777777" w:rsidTr="00BF48D3">
        <w:trPr>
          <w:trHeight w:val="254"/>
          <w:jc w:val="center"/>
        </w:trPr>
        <w:tc>
          <w:tcPr>
            <w:tcW w:w="1384" w:type="dxa"/>
          </w:tcPr>
          <w:p w14:paraId="46A0E792" w14:textId="77777777" w:rsidR="00482DA4" w:rsidRPr="003168FC" w:rsidRDefault="00482DA4" w:rsidP="00482DA4">
            <w:pPr>
              <w:spacing w:after="0" w:line="240" w:lineRule="auto"/>
              <w:jc w:val="center"/>
              <w:rPr>
                <w:b/>
                <w:sz w:val="20"/>
                <w:szCs w:val="20"/>
              </w:rPr>
            </w:pPr>
            <w:r w:rsidRPr="003168FC">
              <w:rPr>
                <w:b/>
                <w:sz w:val="20"/>
                <w:szCs w:val="20"/>
              </w:rPr>
              <w:t>2</w:t>
            </w:r>
          </w:p>
        </w:tc>
        <w:tc>
          <w:tcPr>
            <w:tcW w:w="1588" w:type="dxa"/>
          </w:tcPr>
          <w:p w14:paraId="25E09C84" w14:textId="77777777" w:rsidR="00482DA4" w:rsidRPr="003168FC" w:rsidRDefault="00482DA4" w:rsidP="00482DA4">
            <w:pPr>
              <w:spacing w:after="0" w:line="240" w:lineRule="auto"/>
              <w:jc w:val="center"/>
              <w:rPr>
                <w:sz w:val="20"/>
                <w:szCs w:val="20"/>
              </w:rPr>
            </w:pPr>
            <w:r w:rsidRPr="003168FC">
              <w:rPr>
                <w:sz w:val="20"/>
                <w:szCs w:val="20"/>
              </w:rPr>
              <w:t>Mala</w:t>
            </w:r>
          </w:p>
        </w:tc>
        <w:tc>
          <w:tcPr>
            <w:tcW w:w="1559" w:type="dxa"/>
          </w:tcPr>
          <w:p w14:paraId="34E12A94" w14:textId="77777777" w:rsidR="00482DA4" w:rsidRPr="003168FC" w:rsidRDefault="00482DA4" w:rsidP="00482DA4">
            <w:pPr>
              <w:spacing w:after="0" w:line="240" w:lineRule="auto"/>
              <w:jc w:val="center"/>
              <w:rPr>
                <w:sz w:val="20"/>
                <w:szCs w:val="20"/>
              </w:rPr>
            </w:pPr>
            <w:r w:rsidRPr="003168FC">
              <w:rPr>
                <w:sz w:val="20"/>
                <w:szCs w:val="20"/>
              </w:rPr>
              <w:t>1 – 5 %</w:t>
            </w:r>
          </w:p>
        </w:tc>
        <w:tc>
          <w:tcPr>
            <w:tcW w:w="2977" w:type="dxa"/>
          </w:tcPr>
          <w:p w14:paraId="3D2B3334" w14:textId="77777777" w:rsidR="00482DA4" w:rsidRPr="003168FC" w:rsidRDefault="00482DA4" w:rsidP="00482DA4">
            <w:pPr>
              <w:spacing w:after="0" w:line="240" w:lineRule="auto"/>
              <w:jc w:val="center"/>
              <w:rPr>
                <w:sz w:val="20"/>
                <w:szCs w:val="20"/>
              </w:rPr>
            </w:pPr>
            <w:r w:rsidRPr="003168FC">
              <w:rPr>
                <w:sz w:val="20"/>
                <w:szCs w:val="20"/>
              </w:rPr>
              <w:t>1 događaj u 20 do 100 godina</w:t>
            </w:r>
          </w:p>
        </w:tc>
        <w:tc>
          <w:tcPr>
            <w:tcW w:w="1559" w:type="dxa"/>
          </w:tcPr>
          <w:p w14:paraId="3D5817A6" w14:textId="77777777" w:rsidR="00482DA4" w:rsidRPr="003168FC" w:rsidRDefault="00482DA4" w:rsidP="00482DA4">
            <w:pPr>
              <w:spacing w:after="0" w:line="240" w:lineRule="auto"/>
              <w:jc w:val="center"/>
              <w:rPr>
                <w:sz w:val="20"/>
                <w:szCs w:val="20"/>
              </w:rPr>
            </w:pPr>
          </w:p>
        </w:tc>
      </w:tr>
      <w:tr w:rsidR="00482DA4" w:rsidRPr="003168FC" w14:paraId="5DAE98ED" w14:textId="77777777" w:rsidTr="00BF48D3">
        <w:trPr>
          <w:trHeight w:val="254"/>
          <w:jc w:val="center"/>
        </w:trPr>
        <w:tc>
          <w:tcPr>
            <w:tcW w:w="1384" w:type="dxa"/>
          </w:tcPr>
          <w:p w14:paraId="6E2616FF" w14:textId="77777777" w:rsidR="00482DA4" w:rsidRPr="003168FC" w:rsidRDefault="00482DA4" w:rsidP="00482DA4">
            <w:pPr>
              <w:spacing w:after="0" w:line="240" w:lineRule="auto"/>
              <w:jc w:val="center"/>
              <w:rPr>
                <w:b/>
                <w:sz w:val="20"/>
                <w:szCs w:val="20"/>
              </w:rPr>
            </w:pPr>
            <w:r w:rsidRPr="003168FC">
              <w:rPr>
                <w:b/>
                <w:sz w:val="20"/>
                <w:szCs w:val="20"/>
              </w:rPr>
              <w:t>3</w:t>
            </w:r>
          </w:p>
        </w:tc>
        <w:tc>
          <w:tcPr>
            <w:tcW w:w="1588" w:type="dxa"/>
          </w:tcPr>
          <w:p w14:paraId="464D37FC" w14:textId="77777777" w:rsidR="00482DA4" w:rsidRPr="003168FC" w:rsidRDefault="00482DA4" w:rsidP="00482DA4">
            <w:pPr>
              <w:spacing w:after="0" w:line="240" w:lineRule="auto"/>
              <w:jc w:val="center"/>
              <w:rPr>
                <w:sz w:val="20"/>
                <w:szCs w:val="20"/>
              </w:rPr>
            </w:pPr>
            <w:r w:rsidRPr="003168FC">
              <w:rPr>
                <w:sz w:val="20"/>
                <w:szCs w:val="20"/>
              </w:rPr>
              <w:t>Umjerena</w:t>
            </w:r>
          </w:p>
        </w:tc>
        <w:tc>
          <w:tcPr>
            <w:tcW w:w="1559" w:type="dxa"/>
          </w:tcPr>
          <w:p w14:paraId="1B69A86C" w14:textId="77777777" w:rsidR="00482DA4" w:rsidRPr="003168FC" w:rsidRDefault="00482DA4" w:rsidP="00482DA4">
            <w:pPr>
              <w:spacing w:after="0" w:line="240" w:lineRule="auto"/>
              <w:jc w:val="center"/>
              <w:rPr>
                <w:sz w:val="20"/>
                <w:szCs w:val="20"/>
              </w:rPr>
            </w:pPr>
            <w:r w:rsidRPr="003168FC">
              <w:rPr>
                <w:sz w:val="20"/>
                <w:szCs w:val="20"/>
              </w:rPr>
              <w:t>5 – 50 %</w:t>
            </w:r>
          </w:p>
        </w:tc>
        <w:tc>
          <w:tcPr>
            <w:tcW w:w="2977" w:type="dxa"/>
          </w:tcPr>
          <w:p w14:paraId="3F6F03F6" w14:textId="77777777" w:rsidR="00482DA4" w:rsidRPr="003168FC" w:rsidRDefault="00482DA4" w:rsidP="00482DA4">
            <w:pPr>
              <w:spacing w:after="0" w:line="240" w:lineRule="auto"/>
              <w:jc w:val="center"/>
              <w:rPr>
                <w:sz w:val="20"/>
                <w:szCs w:val="20"/>
              </w:rPr>
            </w:pPr>
            <w:r w:rsidRPr="003168FC">
              <w:rPr>
                <w:sz w:val="20"/>
                <w:szCs w:val="20"/>
              </w:rPr>
              <w:t>1 događaj u 2 do 20 godina</w:t>
            </w:r>
          </w:p>
        </w:tc>
        <w:tc>
          <w:tcPr>
            <w:tcW w:w="1559" w:type="dxa"/>
          </w:tcPr>
          <w:p w14:paraId="20F7CE35" w14:textId="77777777" w:rsidR="00482DA4" w:rsidRPr="003168FC" w:rsidRDefault="00482DA4" w:rsidP="00482DA4">
            <w:pPr>
              <w:spacing w:after="0" w:line="240" w:lineRule="auto"/>
              <w:jc w:val="center"/>
              <w:rPr>
                <w:sz w:val="20"/>
                <w:szCs w:val="20"/>
              </w:rPr>
            </w:pPr>
          </w:p>
        </w:tc>
      </w:tr>
      <w:tr w:rsidR="00482DA4" w:rsidRPr="003168FC" w14:paraId="1E6672D5" w14:textId="77777777" w:rsidTr="00BF48D3">
        <w:trPr>
          <w:trHeight w:val="254"/>
          <w:jc w:val="center"/>
        </w:trPr>
        <w:tc>
          <w:tcPr>
            <w:tcW w:w="1384" w:type="dxa"/>
          </w:tcPr>
          <w:p w14:paraId="0E2D957E" w14:textId="77777777" w:rsidR="00482DA4" w:rsidRPr="003168FC" w:rsidRDefault="00482DA4" w:rsidP="00482DA4">
            <w:pPr>
              <w:spacing w:after="0" w:line="240" w:lineRule="auto"/>
              <w:jc w:val="center"/>
              <w:rPr>
                <w:b/>
                <w:sz w:val="20"/>
                <w:szCs w:val="20"/>
              </w:rPr>
            </w:pPr>
            <w:r w:rsidRPr="003168FC">
              <w:rPr>
                <w:b/>
                <w:sz w:val="20"/>
                <w:szCs w:val="20"/>
              </w:rPr>
              <w:t>4</w:t>
            </w:r>
          </w:p>
        </w:tc>
        <w:tc>
          <w:tcPr>
            <w:tcW w:w="1588" w:type="dxa"/>
          </w:tcPr>
          <w:p w14:paraId="05CCAAA4" w14:textId="77777777" w:rsidR="00482DA4" w:rsidRPr="003168FC" w:rsidRDefault="00482DA4" w:rsidP="00482DA4">
            <w:pPr>
              <w:spacing w:after="0" w:line="240" w:lineRule="auto"/>
              <w:jc w:val="center"/>
              <w:rPr>
                <w:sz w:val="20"/>
                <w:szCs w:val="20"/>
              </w:rPr>
            </w:pPr>
            <w:r w:rsidRPr="003168FC">
              <w:rPr>
                <w:sz w:val="20"/>
                <w:szCs w:val="20"/>
              </w:rPr>
              <w:t>Velika</w:t>
            </w:r>
          </w:p>
        </w:tc>
        <w:tc>
          <w:tcPr>
            <w:tcW w:w="1559" w:type="dxa"/>
          </w:tcPr>
          <w:p w14:paraId="17BAFAF8" w14:textId="77777777" w:rsidR="00482DA4" w:rsidRPr="003168FC" w:rsidRDefault="00482DA4" w:rsidP="00482DA4">
            <w:pPr>
              <w:spacing w:after="0" w:line="240" w:lineRule="auto"/>
              <w:jc w:val="center"/>
              <w:rPr>
                <w:sz w:val="20"/>
                <w:szCs w:val="20"/>
              </w:rPr>
            </w:pPr>
            <w:r w:rsidRPr="003168FC">
              <w:rPr>
                <w:sz w:val="20"/>
                <w:szCs w:val="20"/>
              </w:rPr>
              <w:t>51 – 98 %</w:t>
            </w:r>
          </w:p>
        </w:tc>
        <w:tc>
          <w:tcPr>
            <w:tcW w:w="2977" w:type="dxa"/>
          </w:tcPr>
          <w:p w14:paraId="7B3AC811" w14:textId="77777777" w:rsidR="00482DA4" w:rsidRPr="003168FC" w:rsidRDefault="00482DA4" w:rsidP="00482DA4">
            <w:pPr>
              <w:spacing w:after="0" w:line="240" w:lineRule="auto"/>
              <w:jc w:val="center"/>
              <w:rPr>
                <w:sz w:val="20"/>
                <w:szCs w:val="20"/>
              </w:rPr>
            </w:pPr>
            <w:r w:rsidRPr="003168FC">
              <w:rPr>
                <w:sz w:val="20"/>
                <w:szCs w:val="20"/>
              </w:rPr>
              <w:t>1 događaj 1 do 2 godine</w:t>
            </w:r>
          </w:p>
        </w:tc>
        <w:tc>
          <w:tcPr>
            <w:tcW w:w="1559" w:type="dxa"/>
          </w:tcPr>
          <w:p w14:paraId="191A3B6D" w14:textId="77777777" w:rsidR="00482DA4" w:rsidRPr="003168FC" w:rsidRDefault="00482DA4" w:rsidP="00482DA4">
            <w:pPr>
              <w:spacing w:after="0" w:line="240" w:lineRule="auto"/>
              <w:jc w:val="center"/>
              <w:rPr>
                <w:sz w:val="20"/>
                <w:szCs w:val="20"/>
              </w:rPr>
            </w:pPr>
          </w:p>
        </w:tc>
      </w:tr>
      <w:tr w:rsidR="00482DA4" w:rsidRPr="005A761D" w14:paraId="43998729" w14:textId="77777777" w:rsidTr="00BF48D3">
        <w:trPr>
          <w:trHeight w:val="270"/>
          <w:jc w:val="center"/>
        </w:trPr>
        <w:tc>
          <w:tcPr>
            <w:tcW w:w="1384" w:type="dxa"/>
          </w:tcPr>
          <w:p w14:paraId="5B500BA0" w14:textId="77777777" w:rsidR="00482DA4" w:rsidRPr="003168FC" w:rsidRDefault="00482DA4" w:rsidP="00482DA4">
            <w:pPr>
              <w:spacing w:after="0" w:line="240" w:lineRule="auto"/>
              <w:jc w:val="center"/>
              <w:rPr>
                <w:b/>
                <w:sz w:val="20"/>
                <w:szCs w:val="20"/>
              </w:rPr>
            </w:pPr>
            <w:r w:rsidRPr="003168FC">
              <w:rPr>
                <w:b/>
                <w:sz w:val="20"/>
                <w:szCs w:val="20"/>
              </w:rPr>
              <w:t>5</w:t>
            </w:r>
          </w:p>
        </w:tc>
        <w:tc>
          <w:tcPr>
            <w:tcW w:w="1588" w:type="dxa"/>
          </w:tcPr>
          <w:p w14:paraId="28DAE672" w14:textId="77777777" w:rsidR="00482DA4" w:rsidRPr="003168FC" w:rsidRDefault="00482DA4" w:rsidP="00482DA4">
            <w:pPr>
              <w:spacing w:after="0" w:line="240" w:lineRule="auto"/>
              <w:jc w:val="center"/>
              <w:rPr>
                <w:sz w:val="20"/>
                <w:szCs w:val="20"/>
              </w:rPr>
            </w:pPr>
            <w:r w:rsidRPr="003168FC">
              <w:rPr>
                <w:sz w:val="20"/>
                <w:szCs w:val="20"/>
              </w:rPr>
              <w:t>Iznimno velika</w:t>
            </w:r>
          </w:p>
        </w:tc>
        <w:tc>
          <w:tcPr>
            <w:tcW w:w="1559" w:type="dxa"/>
          </w:tcPr>
          <w:p w14:paraId="70C77DC6" w14:textId="77777777" w:rsidR="00482DA4" w:rsidRPr="003168FC" w:rsidRDefault="00482DA4" w:rsidP="00482DA4">
            <w:pPr>
              <w:spacing w:after="0" w:line="240" w:lineRule="auto"/>
              <w:jc w:val="center"/>
              <w:rPr>
                <w:sz w:val="20"/>
                <w:szCs w:val="20"/>
              </w:rPr>
            </w:pPr>
            <w:r w:rsidRPr="003168FC">
              <w:rPr>
                <w:sz w:val="20"/>
                <w:szCs w:val="20"/>
              </w:rPr>
              <w:t>&gt; 98 %</w:t>
            </w:r>
          </w:p>
        </w:tc>
        <w:tc>
          <w:tcPr>
            <w:tcW w:w="2977" w:type="dxa"/>
          </w:tcPr>
          <w:p w14:paraId="30311762" w14:textId="77777777" w:rsidR="00482DA4" w:rsidRPr="003168FC" w:rsidRDefault="00482DA4" w:rsidP="00482DA4">
            <w:pPr>
              <w:spacing w:after="0" w:line="240" w:lineRule="auto"/>
              <w:jc w:val="center"/>
              <w:rPr>
                <w:sz w:val="20"/>
                <w:szCs w:val="20"/>
              </w:rPr>
            </w:pPr>
            <w:r w:rsidRPr="003168FC">
              <w:rPr>
                <w:sz w:val="20"/>
                <w:szCs w:val="20"/>
              </w:rPr>
              <w:t>1 događaj godišnje ili češće</w:t>
            </w:r>
          </w:p>
        </w:tc>
        <w:tc>
          <w:tcPr>
            <w:tcW w:w="1559" w:type="dxa"/>
          </w:tcPr>
          <w:p w14:paraId="665AC737" w14:textId="77777777" w:rsidR="00482DA4" w:rsidRPr="003168FC" w:rsidRDefault="00482DA4" w:rsidP="00482DA4">
            <w:pPr>
              <w:spacing w:after="0" w:line="240" w:lineRule="auto"/>
              <w:jc w:val="center"/>
              <w:rPr>
                <w:sz w:val="20"/>
                <w:szCs w:val="20"/>
              </w:rPr>
            </w:pPr>
          </w:p>
        </w:tc>
      </w:tr>
    </w:tbl>
    <w:p w14:paraId="73E3053C" w14:textId="77777777" w:rsidR="00482DA4" w:rsidRPr="005A761D" w:rsidRDefault="00482DA4" w:rsidP="00482DA4">
      <w:pPr>
        <w:rPr>
          <w:highlight w:val="yellow"/>
        </w:rPr>
      </w:pPr>
    </w:p>
    <w:p w14:paraId="7D373BD8" w14:textId="293D623F" w:rsidR="009B3E6D" w:rsidRPr="001165F8" w:rsidRDefault="009B3E6D" w:rsidP="009B3E6D">
      <w:r w:rsidRPr="001165F8">
        <w:t xml:space="preserve">S obzirom da se Republika Hrvatska a tako i </w:t>
      </w:r>
      <w:r w:rsidR="00B627A0" w:rsidRPr="001165F8">
        <w:t>Općina Murter-Kornati</w:t>
      </w:r>
      <w:r w:rsidR="001165F8" w:rsidRPr="001165F8">
        <w:t xml:space="preserve"> </w:t>
      </w:r>
      <w:r w:rsidRPr="001165F8">
        <w:t>nalazi na području izrazite tektonske aktivnosti gdje se značajniji potresi javljaju otprilike svakih 100 godina za očekivati je nove značajne potrese s time da su stručnjaci složni da iste nije moguće predvidjeti.</w:t>
      </w:r>
    </w:p>
    <w:p w14:paraId="041F9D41" w14:textId="3E34B421" w:rsidR="009B3E6D" w:rsidRDefault="009B3E6D" w:rsidP="00482DA4">
      <w:pPr>
        <w:rPr>
          <w:highlight w:val="yellow"/>
        </w:rPr>
      </w:pPr>
    </w:p>
    <w:p w14:paraId="06EF2E8F" w14:textId="77777777" w:rsidR="009908B2" w:rsidRPr="005A761D" w:rsidRDefault="009908B2" w:rsidP="00482DA4">
      <w:pPr>
        <w:rPr>
          <w:highlight w:val="yellow"/>
        </w:rPr>
      </w:pPr>
    </w:p>
    <w:p w14:paraId="080A2C32" w14:textId="77777777" w:rsidR="00482DA4" w:rsidRPr="001165F8" w:rsidRDefault="00482DA4" w:rsidP="00813262">
      <w:pPr>
        <w:pStyle w:val="Naslov30"/>
      </w:pPr>
      <w:bookmarkStart w:id="78" w:name="_Toc217028216"/>
      <w:r w:rsidRPr="001165F8">
        <w:lastRenderedPageBreak/>
        <w:t>Podaci, izvori i metode proračuna</w:t>
      </w:r>
      <w:bookmarkEnd w:id="78"/>
    </w:p>
    <w:p w14:paraId="094E3FDA" w14:textId="77777777" w:rsidR="00482DA4" w:rsidRPr="001165F8" w:rsidRDefault="00482DA4" w:rsidP="00482DA4">
      <w:r w:rsidRPr="001165F8">
        <w:t>Prilikom izračuna zona ugroženosti i procjene rizika korišteni su podaci iz:</w:t>
      </w:r>
    </w:p>
    <w:p w14:paraId="19F43ED4" w14:textId="46098752" w:rsidR="00482DA4" w:rsidRPr="001165F8" w:rsidRDefault="00482DA4" w:rsidP="00801731">
      <w:pPr>
        <w:pStyle w:val="Odlomakpopisa"/>
        <w:numPr>
          <w:ilvl w:val="0"/>
          <w:numId w:val="5"/>
        </w:numPr>
        <w:spacing w:line="276" w:lineRule="auto"/>
      </w:pPr>
      <w:r w:rsidRPr="001165F8">
        <w:t>Procjen</w:t>
      </w:r>
      <w:r w:rsidR="00100AEC" w:rsidRPr="001165F8">
        <w:t>a</w:t>
      </w:r>
      <w:r w:rsidRPr="001165F8">
        <w:t xml:space="preserve"> </w:t>
      </w:r>
      <w:r w:rsidR="00100AEC" w:rsidRPr="001165F8">
        <w:t>rizika od velikih nesreća</w:t>
      </w:r>
      <w:r w:rsidRPr="001165F8">
        <w:t xml:space="preserve"> </w:t>
      </w:r>
      <w:r w:rsidR="00B627A0" w:rsidRPr="001165F8">
        <w:t>Općine Murter-Kornati</w:t>
      </w:r>
      <w:r w:rsidR="00100AEC" w:rsidRPr="001165F8">
        <w:t>, 20</w:t>
      </w:r>
      <w:r w:rsidR="00F22A4E">
        <w:t>21</w:t>
      </w:r>
      <w:r w:rsidR="00100AEC" w:rsidRPr="001165F8">
        <w:t>.,</w:t>
      </w:r>
    </w:p>
    <w:p w14:paraId="07F86114" w14:textId="32EECE8C" w:rsidR="00DE1465" w:rsidRPr="001165F8" w:rsidRDefault="00B627A0" w:rsidP="00801731">
      <w:pPr>
        <w:pStyle w:val="Odlomakpopisa"/>
        <w:numPr>
          <w:ilvl w:val="0"/>
          <w:numId w:val="5"/>
        </w:numPr>
        <w:spacing w:line="276" w:lineRule="auto"/>
      </w:pPr>
      <w:r w:rsidRPr="001165F8">
        <w:t>Općine Murter-Kornati</w:t>
      </w:r>
      <w:r w:rsidR="001165F8" w:rsidRPr="001165F8">
        <w:t xml:space="preserve"> </w:t>
      </w:r>
      <w:r w:rsidR="00DE1465" w:rsidRPr="001165F8">
        <w:t>(dobiveni od Jedinstvenog upravnog odijela)</w:t>
      </w:r>
      <w:r w:rsidR="00100AEC" w:rsidRPr="001165F8">
        <w:t>,</w:t>
      </w:r>
      <w:r w:rsidR="00DE1465" w:rsidRPr="001165F8">
        <w:t xml:space="preserve"> </w:t>
      </w:r>
    </w:p>
    <w:p w14:paraId="426D7793" w14:textId="0615F1B9" w:rsidR="00100AEC" w:rsidRPr="001165F8" w:rsidRDefault="00100AEC" w:rsidP="00801731">
      <w:pPr>
        <w:pStyle w:val="Odlomakpopisa"/>
        <w:numPr>
          <w:ilvl w:val="0"/>
          <w:numId w:val="5"/>
        </w:numPr>
        <w:spacing w:line="276" w:lineRule="auto"/>
      </w:pPr>
      <w:r w:rsidRPr="001165F8">
        <w:t>Procjene rizika od katastrofa za Republiku Hrvatsku</w:t>
      </w:r>
      <w:r w:rsidR="00F22A4E">
        <w:t xml:space="preserve"> (2024.)</w:t>
      </w:r>
      <w:r w:rsidRPr="001165F8">
        <w:t xml:space="preserve">, </w:t>
      </w:r>
    </w:p>
    <w:p w14:paraId="7C911EC9" w14:textId="77777777" w:rsidR="00100AEC" w:rsidRPr="001165F8" w:rsidRDefault="00100AEC" w:rsidP="00801731">
      <w:pPr>
        <w:pStyle w:val="Odlomakpopisa"/>
        <w:numPr>
          <w:ilvl w:val="0"/>
          <w:numId w:val="5"/>
        </w:numPr>
        <w:spacing w:line="276" w:lineRule="auto"/>
      </w:pPr>
      <w:r w:rsidRPr="001165F8">
        <w:t xml:space="preserve">European </w:t>
      </w:r>
      <w:proofErr w:type="spellStart"/>
      <w:r w:rsidRPr="001165F8">
        <w:t>Macroseismic</w:t>
      </w:r>
      <w:proofErr w:type="spellEnd"/>
      <w:r w:rsidRPr="001165F8">
        <w:t xml:space="preserve"> Scale 1998, GFZ </w:t>
      </w:r>
      <w:proofErr w:type="spellStart"/>
      <w:r w:rsidRPr="001165F8">
        <w:t>Potsdam</w:t>
      </w:r>
      <w:proofErr w:type="spellEnd"/>
      <w:r w:rsidRPr="001165F8">
        <w:t xml:space="preserve">, </w:t>
      </w:r>
      <w:proofErr w:type="spellStart"/>
      <w:r w:rsidRPr="001165F8">
        <w:t>Germany</w:t>
      </w:r>
      <w:proofErr w:type="spellEnd"/>
      <w:r w:rsidRPr="001165F8">
        <w:t xml:space="preserve"> 1998.,</w:t>
      </w:r>
    </w:p>
    <w:p w14:paraId="665703CC" w14:textId="77777777" w:rsidR="00100AEC" w:rsidRPr="001165F8" w:rsidRDefault="00100AEC" w:rsidP="00801731">
      <w:pPr>
        <w:pStyle w:val="Odlomakpopisa"/>
        <w:numPr>
          <w:ilvl w:val="0"/>
          <w:numId w:val="5"/>
        </w:numPr>
        <w:spacing w:line="276" w:lineRule="auto"/>
      </w:pPr>
      <w:r w:rsidRPr="001165F8">
        <w:t>Državnog zavoda za statistiku,</w:t>
      </w:r>
    </w:p>
    <w:p w14:paraId="524BD66A" w14:textId="41BEC3A1" w:rsidR="00100AEC" w:rsidRDefault="00F22A4E" w:rsidP="00801731">
      <w:pPr>
        <w:pStyle w:val="Odlomakpopisa"/>
        <w:numPr>
          <w:ilvl w:val="0"/>
          <w:numId w:val="5"/>
        </w:numPr>
        <w:spacing w:line="276" w:lineRule="auto"/>
      </w:pPr>
      <w:hyperlink r:id="rId66" w:history="1">
        <w:r w:rsidRPr="00CE2D10">
          <w:rPr>
            <w:rStyle w:val="Hiperveza"/>
          </w:rPr>
          <w:t>https://www.pmf.unizg.hr/geof/seizmoloska_sluzba</w:t>
        </w:r>
      </w:hyperlink>
      <w:r w:rsidR="00100AEC" w:rsidRPr="001165F8">
        <w:t>.</w:t>
      </w:r>
    </w:p>
    <w:p w14:paraId="47DC6703" w14:textId="77777777" w:rsidR="00F22A4E" w:rsidRPr="00F22A4E" w:rsidRDefault="00F22A4E" w:rsidP="00F22A4E">
      <w:pPr>
        <w:pStyle w:val="Odlomakpopisa"/>
        <w:numPr>
          <w:ilvl w:val="0"/>
          <w:numId w:val="5"/>
        </w:numPr>
      </w:pPr>
      <w:r w:rsidRPr="00F22A4E">
        <w:t xml:space="preserve">Aničić: Civilna zaštita I </w:t>
      </w:r>
      <w:proofErr w:type="spellStart"/>
      <w:r w:rsidRPr="00F22A4E">
        <w:t>i</w:t>
      </w:r>
      <w:proofErr w:type="spellEnd"/>
      <w:r w:rsidRPr="00F22A4E">
        <w:t xml:space="preserve"> II(1992)2</w:t>
      </w:r>
    </w:p>
    <w:p w14:paraId="54B38A51" w14:textId="77777777" w:rsidR="00F22A4E" w:rsidRPr="001165F8" w:rsidRDefault="00F22A4E" w:rsidP="00F22A4E">
      <w:pPr>
        <w:ind w:left="360"/>
      </w:pPr>
    </w:p>
    <w:p w14:paraId="46CA2819" w14:textId="77777777" w:rsidR="00482DA4" w:rsidRPr="001165F8" w:rsidRDefault="00482DA4" w:rsidP="00482DA4"/>
    <w:p w14:paraId="547122CB" w14:textId="77777777" w:rsidR="00832768" w:rsidRPr="005A761D" w:rsidRDefault="00832768" w:rsidP="00482DA4">
      <w:pPr>
        <w:rPr>
          <w:highlight w:val="yellow"/>
        </w:rPr>
      </w:pPr>
    </w:p>
    <w:p w14:paraId="1350AC2D" w14:textId="77777777" w:rsidR="00832768" w:rsidRPr="005A761D" w:rsidRDefault="00832768" w:rsidP="00482DA4">
      <w:pPr>
        <w:rPr>
          <w:highlight w:val="yellow"/>
        </w:rPr>
      </w:pPr>
    </w:p>
    <w:p w14:paraId="18E9F971" w14:textId="49B94322" w:rsidR="00832768" w:rsidRDefault="00832768" w:rsidP="00482DA4">
      <w:pPr>
        <w:rPr>
          <w:highlight w:val="yellow"/>
        </w:rPr>
      </w:pPr>
    </w:p>
    <w:p w14:paraId="63514152" w14:textId="0D080C45" w:rsidR="00446A78" w:rsidRDefault="00446A78" w:rsidP="00482DA4">
      <w:pPr>
        <w:rPr>
          <w:highlight w:val="yellow"/>
        </w:rPr>
      </w:pPr>
    </w:p>
    <w:p w14:paraId="08CB70F6" w14:textId="7FB94230" w:rsidR="00446A78" w:rsidRDefault="00446A78" w:rsidP="00482DA4">
      <w:pPr>
        <w:rPr>
          <w:highlight w:val="yellow"/>
        </w:rPr>
      </w:pPr>
    </w:p>
    <w:p w14:paraId="012D2DD1" w14:textId="3D436080" w:rsidR="00446A78" w:rsidRDefault="00446A78" w:rsidP="00482DA4">
      <w:pPr>
        <w:rPr>
          <w:highlight w:val="yellow"/>
        </w:rPr>
      </w:pPr>
    </w:p>
    <w:p w14:paraId="5CD9E378" w14:textId="2DF85726" w:rsidR="00446A78" w:rsidRDefault="00446A78" w:rsidP="00482DA4">
      <w:pPr>
        <w:rPr>
          <w:highlight w:val="yellow"/>
        </w:rPr>
      </w:pPr>
    </w:p>
    <w:p w14:paraId="2B341D81" w14:textId="095CA965" w:rsidR="00446A78" w:rsidRDefault="00446A78" w:rsidP="00482DA4">
      <w:pPr>
        <w:rPr>
          <w:highlight w:val="yellow"/>
        </w:rPr>
      </w:pPr>
    </w:p>
    <w:p w14:paraId="42DB3EC4" w14:textId="7003AC15" w:rsidR="00446A78" w:rsidRDefault="00446A78" w:rsidP="00482DA4">
      <w:pPr>
        <w:rPr>
          <w:highlight w:val="yellow"/>
        </w:rPr>
      </w:pPr>
    </w:p>
    <w:p w14:paraId="57ED9B63" w14:textId="516F053F" w:rsidR="00446A78" w:rsidRDefault="00446A78" w:rsidP="00482DA4">
      <w:pPr>
        <w:rPr>
          <w:highlight w:val="yellow"/>
        </w:rPr>
      </w:pPr>
    </w:p>
    <w:p w14:paraId="2B292B63" w14:textId="65724536" w:rsidR="00446A78" w:rsidRDefault="00446A78" w:rsidP="00482DA4">
      <w:pPr>
        <w:rPr>
          <w:highlight w:val="yellow"/>
        </w:rPr>
      </w:pPr>
    </w:p>
    <w:p w14:paraId="6BD6170F" w14:textId="77777777" w:rsidR="00446A78" w:rsidRDefault="00446A78" w:rsidP="00482DA4">
      <w:pPr>
        <w:rPr>
          <w:highlight w:val="yellow"/>
        </w:rPr>
      </w:pPr>
    </w:p>
    <w:p w14:paraId="0DAADB54" w14:textId="6EACF0E4" w:rsidR="001165F8" w:rsidRDefault="001165F8" w:rsidP="00482DA4">
      <w:pPr>
        <w:rPr>
          <w:highlight w:val="yellow"/>
        </w:rPr>
      </w:pPr>
    </w:p>
    <w:p w14:paraId="7BA250B0" w14:textId="2635508A" w:rsidR="001165F8" w:rsidRDefault="001165F8" w:rsidP="00482DA4">
      <w:pPr>
        <w:rPr>
          <w:highlight w:val="yellow"/>
        </w:rPr>
      </w:pPr>
    </w:p>
    <w:p w14:paraId="665F7966" w14:textId="3160E8D0" w:rsidR="001165F8" w:rsidRDefault="001165F8" w:rsidP="00482DA4">
      <w:pPr>
        <w:rPr>
          <w:highlight w:val="yellow"/>
        </w:rPr>
      </w:pPr>
    </w:p>
    <w:p w14:paraId="6DD0314D" w14:textId="02D59A73" w:rsidR="001165F8" w:rsidRDefault="001165F8" w:rsidP="00482DA4">
      <w:pPr>
        <w:rPr>
          <w:highlight w:val="yellow"/>
        </w:rPr>
      </w:pPr>
    </w:p>
    <w:p w14:paraId="5792DF4E" w14:textId="20D9CBE3" w:rsidR="001165F8" w:rsidRDefault="001165F8" w:rsidP="00482DA4">
      <w:pPr>
        <w:rPr>
          <w:highlight w:val="yellow"/>
        </w:rPr>
      </w:pPr>
    </w:p>
    <w:p w14:paraId="5E6F962F" w14:textId="77387B02" w:rsidR="009908B2" w:rsidRDefault="009908B2" w:rsidP="00482DA4">
      <w:pPr>
        <w:rPr>
          <w:highlight w:val="yellow"/>
        </w:rPr>
      </w:pPr>
    </w:p>
    <w:p w14:paraId="4CD3F110" w14:textId="79D3DE08" w:rsidR="009908B2" w:rsidRDefault="009908B2" w:rsidP="00482DA4">
      <w:pPr>
        <w:rPr>
          <w:highlight w:val="yellow"/>
        </w:rPr>
      </w:pPr>
    </w:p>
    <w:p w14:paraId="4FF9D656" w14:textId="77777777" w:rsidR="009908B2" w:rsidRDefault="009908B2" w:rsidP="00482DA4">
      <w:pPr>
        <w:rPr>
          <w:highlight w:val="yellow"/>
        </w:rPr>
      </w:pPr>
    </w:p>
    <w:p w14:paraId="2A9A789B" w14:textId="190A6305" w:rsidR="001165F8" w:rsidRDefault="001165F8" w:rsidP="00482DA4">
      <w:pPr>
        <w:rPr>
          <w:highlight w:val="yellow"/>
        </w:rPr>
      </w:pPr>
    </w:p>
    <w:p w14:paraId="3E8575FB" w14:textId="77777777" w:rsidR="001165F8" w:rsidRPr="005A761D" w:rsidRDefault="001165F8" w:rsidP="00482DA4">
      <w:pPr>
        <w:rPr>
          <w:highlight w:val="yellow"/>
        </w:rPr>
      </w:pPr>
    </w:p>
    <w:p w14:paraId="30F35D21" w14:textId="77777777" w:rsidR="00482DA4" w:rsidRPr="00CF062C" w:rsidRDefault="00482DA4" w:rsidP="00813262">
      <w:pPr>
        <w:pStyle w:val="Naslov30"/>
      </w:pPr>
      <w:bookmarkStart w:id="79" w:name="_Toc217028217"/>
      <w:r w:rsidRPr="00CF062C">
        <w:lastRenderedPageBreak/>
        <w:t>Matrice rizika</w:t>
      </w:r>
      <w:bookmarkEnd w:id="79"/>
    </w:p>
    <w:p w14:paraId="03488DA3" w14:textId="77777777" w:rsidR="00C946BD" w:rsidRPr="00CF062C" w:rsidRDefault="00C946BD" w:rsidP="006D169B">
      <w:pPr>
        <w:spacing w:before="120" w:after="120"/>
        <w:rPr>
          <w:i/>
          <w:noProof/>
          <w:u w:val="single"/>
          <w:lang w:eastAsia="hr-HR"/>
        </w:rPr>
      </w:pPr>
      <w:r w:rsidRPr="00CF062C">
        <w:rPr>
          <w:i/>
          <w:noProof/>
          <w:u w:val="single"/>
          <w:lang w:eastAsia="hr-HR"/>
        </w:rPr>
        <w:t xml:space="preserve">RIZIK: </w:t>
      </w:r>
    </w:p>
    <w:p w14:paraId="116E671B" w14:textId="77777777" w:rsidR="00C946BD" w:rsidRPr="00CF062C" w:rsidRDefault="006D169B" w:rsidP="00C946BD">
      <w:pPr>
        <w:rPr>
          <w:noProof/>
          <w:lang w:eastAsia="hr-HR"/>
        </w:rPr>
      </w:pPr>
      <w:r w:rsidRPr="00CF062C">
        <w:rPr>
          <w:noProof/>
          <w:lang w:eastAsia="hr-HR"/>
        </w:rPr>
        <w:t>Potres</w:t>
      </w:r>
    </w:p>
    <w:p w14:paraId="537635D3" w14:textId="77777777" w:rsidR="006D169B" w:rsidRPr="00CF062C" w:rsidRDefault="006D169B" w:rsidP="006D169B">
      <w:pPr>
        <w:spacing w:line="240" w:lineRule="auto"/>
        <w:rPr>
          <w:noProof/>
          <w:lang w:eastAsia="hr-HR"/>
        </w:rPr>
      </w:pPr>
    </w:p>
    <w:p w14:paraId="78FBC746" w14:textId="77777777" w:rsidR="00C946BD" w:rsidRPr="00CF062C" w:rsidRDefault="00C946BD" w:rsidP="006D169B">
      <w:pPr>
        <w:spacing w:before="120" w:after="120"/>
        <w:rPr>
          <w:i/>
          <w:noProof/>
          <w:u w:val="single"/>
          <w:lang w:eastAsia="hr-HR"/>
        </w:rPr>
      </w:pPr>
      <w:r w:rsidRPr="00CF062C">
        <w:rPr>
          <w:i/>
          <w:noProof/>
          <w:u w:val="single"/>
          <w:lang w:eastAsia="hr-HR"/>
        </w:rPr>
        <w:t xml:space="preserve">NAZIV SCENARIJA: </w:t>
      </w:r>
    </w:p>
    <w:p w14:paraId="6E18D0A6" w14:textId="773A8472" w:rsidR="00C946BD" w:rsidRPr="00CF062C" w:rsidRDefault="00C946BD" w:rsidP="00C946BD">
      <w:pPr>
        <w:rPr>
          <w:noProof/>
          <w:lang w:eastAsia="hr-HR"/>
        </w:rPr>
      </w:pPr>
      <w:r w:rsidRPr="00CF062C">
        <w:rPr>
          <w:szCs w:val="22"/>
        </w:rPr>
        <w:t xml:space="preserve">Podrhtavanje tla </w:t>
      </w:r>
      <w:r w:rsidRPr="00CF062C">
        <w:rPr>
          <w:color w:val="auto"/>
          <w:szCs w:val="22"/>
        </w:rPr>
        <w:t>intenzitetom potresa jačine VI</w:t>
      </w:r>
      <w:r w:rsidR="00CA1A3E" w:rsidRPr="00CF062C">
        <w:rPr>
          <w:color w:val="auto"/>
          <w:szCs w:val="22"/>
        </w:rPr>
        <w:t>I</w:t>
      </w:r>
      <w:r w:rsidRPr="00CF062C">
        <w:rPr>
          <w:color w:val="auto"/>
          <w:szCs w:val="22"/>
        </w:rPr>
        <w:t>I</w:t>
      </w:r>
      <w:r w:rsidRPr="00CF062C">
        <w:rPr>
          <w:color w:val="auto"/>
          <w:szCs w:val="22"/>
        </w:rPr>
        <w:sym w:font="Symbol" w:char="F0B0"/>
      </w:r>
      <w:r w:rsidRPr="00CF062C">
        <w:rPr>
          <w:color w:val="auto"/>
          <w:szCs w:val="22"/>
        </w:rPr>
        <w:t xml:space="preserve"> MCS ljestvice</w:t>
      </w:r>
      <w:r w:rsidRPr="00CF062C">
        <w:rPr>
          <w:szCs w:val="22"/>
        </w:rPr>
        <w:t xml:space="preserve"> na području </w:t>
      </w:r>
      <w:r w:rsidR="00B627A0" w:rsidRPr="00CF062C">
        <w:rPr>
          <w:szCs w:val="22"/>
        </w:rPr>
        <w:t>Općine Murter-Kornati</w:t>
      </w:r>
      <w:r w:rsidRPr="00CF062C">
        <w:rPr>
          <w:noProof/>
          <w:lang w:eastAsia="hr-HR"/>
        </w:rPr>
        <w:t>.</w:t>
      </w:r>
    </w:p>
    <w:p w14:paraId="490952D6" w14:textId="77777777" w:rsidR="00482DA4" w:rsidRPr="00CF062C" w:rsidRDefault="00482DA4" w:rsidP="00482DA4">
      <w:r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20704" behindDoc="0" locked="0" layoutInCell="1" allowOverlap="1" wp14:anchorId="7022A7F7" wp14:editId="2AC36F0E">
                <wp:simplePos x="0" y="0"/>
                <wp:positionH relativeFrom="column">
                  <wp:posOffset>1280795</wp:posOffset>
                </wp:positionH>
                <wp:positionV relativeFrom="paragraph">
                  <wp:posOffset>628015</wp:posOffset>
                </wp:positionV>
                <wp:extent cx="314325" cy="252730"/>
                <wp:effectExtent l="19050" t="0" r="28575" b="13970"/>
                <wp:wrapNone/>
                <wp:docPr id="55" name="Hexago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929B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5" o:spid="_x0000_s1026" type="#_x0000_t9" style="position:absolute;margin-left:100.85pt;margin-top:49.45pt;width:24.75pt;height:1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" adj="5313" fillcolor="#4f81bd [3204]" strokecolor="#4f81bd [3204]"/>
            </w:pict>
          </mc:Fallback>
        </mc:AlternateContent>
      </w:r>
      <w:r w:rsidRPr="00CF062C">
        <w:rPr>
          <w:rFonts w:ascii="Courier New" w:eastAsia="Courier New" w:hAnsi="Courier New" w:cs="Courier New"/>
          <w:noProof/>
          <w:color w:val="000000"/>
          <w:lang w:eastAsia="hr-HR"/>
        </w:rPr>
        <w:drawing>
          <wp:inline distT="0" distB="0" distL="0" distR="0" wp14:anchorId="1DE70B45" wp14:editId="43A81455">
            <wp:extent cx="5210175" cy="444397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r w:rsidR="009B7071" w:rsidRPr="00CF062C">
        <w:t>2</w:t>
      </w:r>
    </w:p>
    <w:p w14:paraId="05BBB031" w14:textId="77777777" w:rsidR="00077A8E" w:rsidRPr="00CF062C" w:rsidRDefault="00077A8E" w:rsidP="00482DA4"/>
    <w:p w14:paraId="0C62F01E" w14:textId="77777777" w:rsidR="00482DA4" w:rsidRPr="00CF062C" w:rsidRDefault="00482DA4" w:rsidP="00482DA4">
      <w:pPr>
        <w:rPr>
          <w:b/>
          <w:sz w:val="20"/>
        </w:rPr>
      </w:pPr>
      <w:r w:rsidRPr="00CF062C">
        <w:rPr>
          <w:b/>
          <w:sz w:val="20"/>
        </w:rPr>
        <w:t xml:space="preserve">           Život i zdravlje ljudi</w:t>
      </w:r>
      <w:r w:rsidRPr="00CF062C">
        <w:rPr>
          <w:b/>
          <w:sz w:val="20"/>
        </w:rPr>
        <w:tab/>
      </w:r>
      <w:r w:rsidRPr="00CF062C">
        <w:rPr>
          <w:b/>
          <w:sz w:val="20"/>
        </w:rPr>
        <w:tab/>
        <w:t xml:space="preserve">       Gospodarstvo</w:t>
      </w:r>
      <w:r w:rsidRPr="00CF062C">
        <w:rPr>
          <w:b/>
          <w:sz w:val="20"/>
        </w:rPr>
        <w:tab/>
        <w:t xml:space="preserve">          Društvena stabilnost i politika</w:t>
      </w:r>
    </w:p>
    <w:p w14:paraId="4AA257BC" w14:textId="22D20B53" w:rsidR="00482DA4" w:rsidRPr="00CF062C" w:rsidRDefault="00CA1A3E" w:rsidP="00482DA4">
      <w:r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22752" behindDoc="0" locked="0" layoutInCell="1" allowOverlap="1" wp14:anchorId="2220D88C" wp14:editId="79C43F85">
                <wp:simplePos x="0" y="0"/>
                <wp:positionH relativeFrom="column">
                  <wp:posOffset>4322445</wp:posOffset>
                </wp:positionH>
                <wp:positionV relativeFrom="paragraph">
                  <wp:posOffset>219075</wp:posOffset>
                </wp:positionV>
                <wp:extent cx="111125" cy="90805"/>
                <wp:effectExtent l="19050" t="0" r="41275" b="23495"/>
                <wp:wrapNone/>
                <wp:docPr id="56" name="Hexago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1D4AF" id="Hexagon 56" o:spid="_x0000_s1026" type="#_x0000_t9" style="position:absolute;margin-left:340.35pt;margin-top:17.25pt;width:8.7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" fillcolor="#4f81bd [3204]" strokecolor="#4f81bd [3204]"/>
            </w:pict>
          </mc:Fallback>
        </mc:AlternateContent>
      </w:r>
      <w:r w:rsidR="00BD19D9"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21728" behindDoc="0" locked="0" layoutInCell="1" allowOverlap="1" wp14:anchorId="2C682084" wp14:editId="5D63B638">
                <wp:simplePos x="0" y="0"/>
                <wp:positionH relativeFrom="column">
                  <wp:posOffset>2366645</wp:posOffset>
                </wp:positionH>
                <wp:positionV relativeFrom="paragraph">
                  <wp:posOffset>232410</wp:posOffset>
                </wp:positionV>
                <wp:extent cx="111125" cy="90805"/>
                <wp:effectExtent l="19050" t="0" r="41275" b="23495"/>
                <wp:wrapNone/>
                <wp:docPr id="57" name="Hexago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639DA" id="Hexagon 57" o:spid="_x0000_s1026" type="#_x0000_t9" style="position:absolute;margin-left:186.35pt;margin-top:18.3pt;width:8.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" fillcolor="#4f81bd [3204]" strokecolor="#4f81bd [3204]"/>
            </w:pict>
          </mc:Fallback>
        </mc:AlternateContent>
      </w:r>
      <w:r w:rsidR="00213871" w:rsidRPr="00CF062C">
        <w:rPr>
          <w:rFonts w:ascii="Courier New" w:eastAsia="Courier New" w:hAnsi="Courier New" w:cs="Courier New"/>
          <w:noProof/>
          <w:color w:val="000000"/>
          <w:lang w:eastAsia="hr-HR"/>
        </w:rPr>
        <mc:AlternateContent>
          <mc:Choice Requires="wps">
            <w:drawing>
              <wp:anchor distT="0" distB="0" distL="114300" distR="114300" simplePos="0" relativeHeight="251719680" behindDoc="0" locked="0" layoutInCell="1" allowOverlap="1" wp14:anchorId="67EE8137" wp14:editId="43DFFD10">
                <wp:simplePos x="0" y="0"/>
                <wp:positionH relativeFrom="column">
                  <wp:posOffset>441960</wp:posOffset>
                </wp:positionH>
                <wp:positionV relativeFrom="paragraph">
                  <wp:posOffset>251460</wp:posOffset>
                </wp:positionV>
                <wp:extent cx="111125" cy="90805"/>
                <wp:effectExtent l="19050" t="0" r="41275" b="23495"/>
                <wp:wrapNone/>
                <wp:docPr id="58" name="Hexago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D745" id="Hexagon 58" o:spid="_x0000_s1026" type="#_x0000_t9" style="position:absolute;margin-left:34.8pt;margin-top:19.8pt;width:8.7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" fillcolor="#4f81bd [3204]" strokecolor="#4f81bd [3204]"/>
            </w:pict>
          </mc:Fallback>
        </mc:AlternateContent>
      </w:r>
      <w:r w:rsidR="00482DA4" w:rsidRPr="00CF062C">
        <w:rPr>
          <w:rFonts w:ascii="Courier New" w:eastAsia="Courier New" w:hAnsi="Courier New" w:cs="Courier New"/>
          <w:noProof/>
          <w:color w:val="000000"/>
          <w:lang w:eastAsia="hr-HR"/>
        </w:rPr>
        <w:drawing>
          <wp:inline distT="0" distB="0" distL="0" distR="0" wp14:anchorId="02FC1FBD" wp14:editId="1D5A4FBB">
            <wp:extent cx="1828800" cy="1554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482DA4" w:rsidRPr="00CF062C">
        <w:t xml:space="preserve">  </w:t>
      </w:r>
      <w:r w:rsidR="00482DA4" w:rsidRPr="00CF062C">
        <w:rPr>
          <w:rFonts w:ascii="Courier New" w:eastAsia="Courier New" w:hAnsi="Courier New" w:cs="Courier New"/>
          <w:noProof/>
          <w:color w:val="000000"/>
          <w:lang w:eastAsia="hr-HR"/>
        </w:rPr>
        <w:drawing>
          <wp:inline distT="0" distB="0" distL="0" distR="0" wp14:anchorId="2CB18A03" wp14:editId="32084DBD">
            <wp:extent cx="1905000" cy="1619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482DA4" w:rsidRPr="00CF062C">
        <w:t xml:space="preserve">  </w:t>
      </w:r>
      <w:r w:rsidR="00482DA4" w:rsidRPr="00CF062C">
        <w:rPr>
          <w:rFonts w:ascii="Courier New" w:eastAsia="Courier New" w:hAnsi="Courier New" w:cs="Courier New"/>
          <w:noProof/>
          <w:color w:val="000000"/>
          <w:lang w:eastAsia="hr-HR"/>
        </w:rPr>
        <w:drawing>
          <wp:inline distT="0" distB="0" distL="0" distR="0" wp14:anchorId="039B0B6E" wp14:editId="6E121E2D">
            <wp:extent cx="1906270" cy="162032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6CC9CC33" w14:textId="77777777" w:rsidR="00DE39AE" w:rsidRPr="00FA48CD" w:rsidRDefault="00DE39AE" w:rsidP="00DE39AE">
      <w:pPr>
        <w:rPr>
          <w:u w:val="single"/>
        </w:rPr>
      </w:pPr>
      <w:r w:rsidRPr="00FA48CD">
        <w:rPr>
          <w:u w:val="single"/>
        </w:rPr>
        <w:lastRenderedPageBreak/>
        <w:t>METODOLOGIJA I NEPOUZDANOST</w:t>
      </w:r>
    </w:p>
    <w:p w14:paraId="14ABBABD" w14:textId="77777777" w:rsidR="00DE39AE" w:rsidRPr="00FA48CD" w:rsidRDefault="00DE39AE" w:rsidP="00DE39AE">
      <w:pPr>
        <w:rPr>
          <w:u w:val="single"/>
        </w:rPr>
      </w:pPr>
    </w:p>
    <w:tbl>
      <w:tblPr>
        <w:tblStyle w:val="Reetkatablice"/>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DE39AE" w:rsidRPr="00FA48CD" w14:paraId="70A870EB" w14:textId="77777777" w:rsidTr="00EF6DFC">
        <w:trPr>
          <w:trHeight w:val="612"/>
        </w:trPr>
        <w:tc>
          <w:tcPr>
            <w:tcW w:w="2242" w:type="dxa"/>
            <w:vAlign w:val="center"/>
          </w:tcPr>
          <w:p w14:paraId="1B27A207" w14:textId="77777777" w:rsidR="00DE39AE" w:rsidRPr="00FA48CD" w:rsidRDefault="00DE39AE" w:rsidP="00EF6DFC">
            <w:pPr>
              <w:spacing w:before="0" w:after="0"/>
              <w:rPr>
                <w:sz w:val="20"/>
              </w:rPr>
            </w:pPr>
          </w:p>
        </w:tc>
        <w:tc>
          <w:tcPr>
            <w:tcW w:w="7392" w:type="dxa"/>
            <w:gridSpan w:val="2"/>
            <w:vAlign w:val="center"/>
          </w:tcPr>
          <w:p w14:paraId="5A7FB750" w14:textId="77777777" w:rsidR="00DE39AE" w:rsidRPr="00FA48CD" w:rsidRDefault="00DE39AE" w:rsidP="00EF6DFC">
            <w:pPr>
              <w:spacing w:before="0" w:after="0"/>
              <w:jc w:val="center"/>
              <w:rPr>
                <w:sz w:val="20"/>
              </w:rPr>
            </w:pPr>
            <w:r w:rsidRPr="00FA48CD">
              <w:rPr>
                <w:sz w:val="20"/>
              </w:rPr>
              <w:t>Ne postoji dovoljna količina statističkih, iskustva stručnjaka i ostalih podataka te pouzdana metodologija procjene posljedica zbog čega se očekuju značajnije greške</w:t>
            </w:r>
          </w:p>
        </w:tc>
      </w:tr>
      <w:tr w:rsidR="00DE39AE" w:rsidRPr="00FA48CD" w14:paraId="632F680D" w14:textId="77777777" w:rsidTr="00EF6DFC">
        <w:trPr>
          <w:trHeight w:val="459"/>
        </w:trPr>
        <w:tc>
          <w:tcPr>
            <w:tcW w:w="2242" w:type="dxa"/>
            <w:vAlign w:val="center"/>
          </w:tcPr>
          <w:p w14:paraId="0900E70D" w14:textId="77777777" w:rsidR="00DE39AE" w:rsidRPr="00FA48CD" w:rsidRDefault="00DE39AE" w:rsidP="00EF6DFC">
            <w:pPr>
              <w:spacing w:before="0" w:after="0"/>
              <w:jc w:val="center"/>
              <w:rPr>
                <w:b/>
                <w:sz w:val="20"/>
              </w:rPr>
            </w:pPr>
            <w:r w:rsidRPr="00FA48CD">
              <w:rPr>
                <w:b/>
                <w:sz w:val="20"/>
              </w:rPr>
              <w:t>Vrlo visoka nepouzdanost</w:t>
            </w:r>
          </w:p>
        </w:tc>
        <w:tc>
          <w:tcPr>
            <w:tcW w:w="984" w:type="dxa"/>
            <w:shd w:val="clear" w:color="auto" w:fill="FF0000"/>
            <w:vAlign w:val="center"/>
          </w:tcPr>
          <w:p w14:paraId="02ACA4FC" w14:textId="77777777" w:rsidR="00DE39AE" w:rsidRPr="00FA48CD" w:rsidRDefault="00DE39AE" w:rsidP="00EF6DFC">
            <w:pPr>
              <w:spacing w:before="0" w:after="0"/>
              <w:jc w:val="center"/>
              <w:rPr>
                <w:sz w:val="20"/>
              </w:rPr>
            </w:pPr>
            <w:r w:rsidRPr="00FA48CD">
              <w:rPr>
                <w:sz w:val="20"/>
              </w:rPr>
              <w:t>4</w:t>
            </w:r>
          </w:p>
        </w:tc>
        <w:tc>
          <w:tcPr>
            <w:tcW w:w="6408" w:type="dxa"/>
            <w:vAlign w:val="center"/>
          </w:tcPr>
          <w:p w14:paraId="3442010F" w14:textId="77777777" w:rsidR="00DE39AE" w:rsidRPr="00FA48CD" w:rsidRDefault="00DE39AE" w:rsidP="00EF6DFC">
            <w:pPr>
              <w:spacing w:before="0" w:after="0"/>
              <w:jc w:val="center"/>
              <w:rPr>
                <w:sz w:val="20"/>
              </w:rPr>
            </w:pPr>
          </w:p>
        </w:tc>
      </w:tr>
      <w:tr w:rsidR="00DE39AE" w:rsidRPr="00FA48CD" w14:paraId="1A0FFD41" w14:textId="77777777" w:rsidTr="00EF6DFC">
        <w:trPr>
          <w:trHeight w:val="468"/>
        </w:trPr>
        <w:tc>
          <w:tcPr>
            <w:tcW w:w="2242" w:type="dxa"/>
            <w:vAlign w:val="center"/>
          </w:tcPr>
          <w:p w14:paraId="2CB7B622" w14:textId="77777777" w:rsidR="00DE39AE" w:rsidRPr="00FA48CD" w:rsidRDefault="00DE39AE" w:rsidP="00EF6DFC">
            <w:pPr>
              <w:spacing w:before="0" w:after="0"/>
              <w:jc w:val="center"/>
              <w:rPr>
                <w:b/>
                <w:sz w:val="20"/>
              </w:rPr>
            </w:pPr>
            <w:r w:rsidRPr="00FA48CD">
              <w:rPr>
                <w:b/>
                <w:sz w:val="20"/>
              </w:rPr>
              <w:t>Visoka nepouzdanost</w:t>
            </w:r>
          </w:p>
        </w:tc>
        <w:tc>
          <w:tcPr>
            <w:tcW w:w="984" w:type="dxa"/>
            <w:shd w:val="clear" w:color="auto" w:fill="FFC000"/>
            <w:vAlign w:val="center"/>
          </w:tcPr>
          <w:p w14:paraId="1ED2F00C" w14:textId="77777777" w:rsidR="00DE39AE" w:rsidRPr="00FA48CD" w:rsidRDefault="00DE39AE" w:rsidP="00EF6DFC">
            <w:pPr>
              <w:spacing w:before="0" w:after="0"/>
              <w:jc w:val="center"/>
              <w:rPr>
                <w:sz w:val="20"/>
              </w:rPr>
            </w:pPr>
            <w:r w:rsidRPr="00FA48CD">
              <w:rPr>
                <w:sz w:val="20"/>
              </w:rPr>
              <w:t>3</w:t>
            </w:r>
          </w:p>
        </w:tc>
        <w:tc>
          <w:tcPr>
            <w:tcW w:w="6408" w:type="dxa"/>
            <w:vAlign w:val="center"/>
          </w:tcPr>
          <w:p w14:paraId="1D4FD0F5" w14:textId="77777777" w:rsidR="00DE39AE" w:rsidRPr="00FA48CD" w:rsidRDefault="00DE39AE" w:rsidP="00EF6DFC">
            <w:pPr>
              <w:spacing w:before="0" w:after="0"/>
              <w:jc w:val="center"/>
              <w:rPr>
                <w:b/>
                <w:sz w:val="20"/>
              </w:rPr>
            </w:pPr>
            <w:r w:rsidRPr="00FA48CD">
              <w:rPr>
                <w:b/>
                <w:sz w:val="20"/>
              </w:rPr>
              <w:t>X</w:t>
            </w:r>
          </w:p>
        </w:tc>
      </w:tr>
      <w:tr w:rsidR="00DE39AE" w:rsidRPr="00FA48CD" w14:paraId="5F4C2A82" w14:textId="77777777" w:rsidTr="00EF6DFC">
        <w:trPr>
          <w:trHeight w:val="306"/>
        </w:trPr>
        <w:tc>
          <w:tcPr>
            <w:tcW w:w="2242" w:type="dxa"/>
            <w:vAlign w:val="center"/>
          </w:tcPr>
          <w:p w14:paraId="72736D91" w14:textId="77777777" w:rsidR="00DE39AE" w:rsidRPr="00FA48CD" w:rsidRDefault="00DE39AE" w:rsidP="00EF6DFC">
            <w:pPr>
              <w:spacing w:before="0" w:after="0"/>
              <w:jc w:val="center"/>
              <w:rPr>
                <w:b/>
                <w:sz w:val="20"/>
              </w:rPr>
            </w:pPr>
            <w:r w:rsidRPr="00FA48CD">
              <w:rPr>
                <w:b/>
                <w:sz w:val="20"/>
              </w:rPr>
              <w:t>Niska nepouzdanost</w:t>
            </w:r>
          </w:p>
        </w:tc>
        <w:tc>
          <w:tcPr>
            <w:tcW w:w="984" w:type="dxa"/>
            <w:shd w:val="clear" w:color="auto" w:fill="FFFF00"/>
            <w:vAlign w:val="center"/>
          </w:tcPr>
          <w:p w14:paraId="513F5467" w14:textId="77777777" w:rsidR="00DE39AE" w:rsidRPr="00FA48CD" w:rsidRDefault="00DE39AE" w:rsidP="00EF6DFC">
            <w:pPr>
              <w:spacing w:before="0" w:after="0"/>
              <w:jc w:val="center"/>
              <w:rPr>
                <w:sz w:val="20"/>
              </w:rPr>
            </w:pPr>
            <w:r w:rsidRPr="00FA48CD">
              <w:rPr>
                <w:sz w:val="20"/>
              </w:rPr>
              <w:t>2</w:t>
            </w:r>
          </w:p>
        </w:tc>
        <w:tc>
          <w:tcPr>
            <w:tcW w:w="6408" w:type="dxa"/>
            <w:vAlign w:val="center"/>
          </w:tcPr>
          <w:p w14:paraId="0595CFA9" w14:textId="77777777" w:rsidR="00DE39AE" w:rsidRPr="00FA48CD" w:rsidRDefault="00DE39AE" w:rsidP="00EF6DFC">
            <w:pPr>
              <w:spacing w:before="0" w:after="0"/>
              <w:jc w:val="center"/>
              <w:rPr>
                <w:sz w:val="20"/>
              </w:rPr>
            </w:pPr>
          </w:p>
        </w:tc>
      </w:tr>
      <w:tr w:rsidR="00DE39AE" w:rsidRPr="00FA48CD" w14:paraId="5D6BD01C" w14:textId="77777777" w:rsidTr="00EF6DFC">
        <w:trPr>
          <w:trHeight w:val="459"/>
        </w:trPr>
        <w:tc>
          <w:tcPr>
            <w:tcW w:w="2242" w:type="dxa"/>
            <w:vAlign w:val="center"/>
          </w:tcPr>
          <w:p w14:paraId="0807AC33" w14:textId="77777777" w:rsidR="00DE39AE" w:rsidRPr="00FA48CD" w:rsidRDefault="00DE39AE" w:rsidP="00EF6DFC">
            <w:pPr>
              <w:spacing w:before="0" w:after="0"/>
              <w:jc w:val="center"/>
              <w:rPr>
                <w:b/>
                <w:sz w:val="20"/>
              </w:rPr>
            </w:pPr>
            <w:r w:rsidRPr="00FA48CD">
              <w:rPr>
                <w:b/>
                <w:sz w:val="20"/>
              </w:rPr>
              <w:t>Vrlo niska nepouzdanost</w:t>
            </w:r>
          </w:p>
        </w:tc>
        <w:tc>
          <w:tcPr>
            <w:tcW w:w="984" w:type="dxa"/>
            <w:shd w:val="clear" w:color="auto" w:fill="92D050"/>
            <w:vAlign w:val="center"/>
          </w:tcPr>
          <w:p w14:paraId="2965D461" w14:textId="77777777" w:rsidR="00DE39AE" w:rsidRPr="00FA48CD" w:rsidRDefault="00DE39AE" w:rsidP="00EF6DFC">
            <w:pPr>
              <w:spacing w:before="0" w:after="0"/>
              <w:jc w:val="center"/>
              <w:rPr>
                <w:sz w:val="20"/>
              </w:rPr>
            </w:pPr>
            <w:r w:rsidRPr="00FA48CD">
              <w:rPr>
                <w:sz w:val="20"/>
              </w:rPr>
              <w:t>1</w:t>
            </w:r>
          </w:p>
        </w:tc>
        <w:tc>
          <w:tcPr>
            <w:tcW w:w="6408" w:type="dxa"/>
            <w:vAlign w:val="center"/>
          </w:tcPr>
          <w:p w14:paraId="42915B63" w14:textId="77777777" w:rsidR="00DE39AE" w:rsidRPr="00FA48CD" w:rsidRDefault="00DE39AE" w:rsidP="00EF6DFC">
            <w:pPr>
              <w:spacing w:before="0" w:after="0"/>
              <w:jc w:val="center"/>
              <w:rPr>
                <w:sz w:val="20"/>
              </w:rPr>
            </w:pPr>
          </w:p>
        </w:tc>
      </w:tr>
      <w:tr w:rsidR="00DE39AE" w:rsidRPr="005A761D" w14:paraId="3BFF4477" w14:textId="77777777" w:rsidTr="00EF6DFC">
        <w:trPr>
          <w:trHeight w:val="612"/>
        </w:trPr>
        <w:tc>
          <w:tcPr>
            <w:tcW w:w="2242" w:type="dxa"/>
            <w:vAlign w:val="center"/>
          </w:tcPr>
          <w:p w14:paraId="0C1BB8A3" w14:textId="77777777" w:rsidR="00DE39AE" w:rsidRPr="00FA48CD" w:rsidRDefault="00DE39AE" w:rsidP="00EF6DFC">
            <w:pPr>
              <w:spacing w:before="0" w:after="0"/>
              <w:rPr>
                <w:sz w:val="20"/>
              </w:rPr>
            </w:pPr>
          </w:p>
        </w:tc>
        <w:tc>
          <w:tcPr>
            <w:tcW w:w="7392" w:type="dxa"/>
            <w:gridSpan w:val="2"/>
            <w:vAlign w:val="center"/>
          </w:tcPr>
          <w:p w14:paraId="1E86FF5D" w14:textId="77777777" w:rsidR="00DE39AE" w:rsidRPr="00FA48CD" w:rsidRDefault="00DE39AE" w:rsidP="00EF6DFC">
            <w:pPr>
              <w:spacing w:before="0" w:after="0"/>
              <w:jc w:val="center"/>
              <w:rPr>
                <w:sz w:val="20"/>
              </w:rPr>
            </w:pPr>
            <w:r w:rsidRPr="00FA48CD">
              <w:rPr>
                <w:sz w:val="20"/>
              </w:rPr>
              <w:t>Postoji dovoljna količina statističkih podataka, iskustva stručnjaka i pouzdana metodologija procjene zbog čega je pojavljivanje grešaka vrlo malo vjerojatno</w:t>
            </w:r>
          </w:p>
        </w:tc>
      </w:tr>
    </w:tbl>
    <w:p w14:paraId="0F479D52" w14:textId="4FFED057" w:rsidR="00DE39AE" w:rsidRPr="00FA48CD" w:rsidRDefault="00DE39AE" w:rsidP="00207DB2">
      <w:pPr>
        <w:rPr>
          <w:b/>
        </w:rPr>
      </w:pPr>
    </w:p>
    <w:p w14:paraId="2127B97B" w14:textId="4CD16708" w:rsidR="00DE39AE" w:rsidRDefault="00DE39AE" w:rsidP="00DE39AE">
      <w:pPr>
        <w:pStyle w:val="Naslov4"/>
      </w:pPr>
      <w:r w:rsidRPr="00FA48CD">
        <w:t xml:space="preserve">Karta rizika </w:t>
      </w:r>
    </w:p>
    <w:p w14:paraId="0C036972" w14:textId="31B9C18B" w:rsidR="00DE39AE" w:rsidRPr="00FA48CD" w:rsidRDefault="00FA48CD" w:rsidP="00C93051">
      <w:pPr>
        <w:jc w:val="center"/>
      </w:pPr>
      <w:r w:rsidRPr="00FA48CD">
        <w:rPr>
          <w:noProof/>
          <w:lang w:eastAsia="hr-HR"/>
        </w:rPr>
        <w:drawing>
          <wp:inline distT="0" distB="0" distL="0" distR="0" wp14:anchorId="3E42CDA9" wp14:editId="5D3E9577">
            <wp:extent cx="4495800" cy="4379277"/>
            <wp:effectExtent l="0" t="0" r="0" b="254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otres.png"/>
                    <pic:cNvPicPr/>
                  </pic:nvPicPr>
                  <pic:blipFill rotWithShape="1">
                    <a:blip r:embed="rId67" cstate="print">
                      <a:extLst>
                        <a:ext uri="{28A0092B-C50C-407E-A947-70E740481C1C}">
                          <a14:useLocalDpi xmlns:a14="http://schemas.microsoft.com/office/drawing/2010/main" val="0"/>
                        </a:ext>
                      </a:extLst>
                    </a:blip>
                    <a:srcRect l="11383" r="19256" b="4489"/>
                    <a:stretch/>
                  </pic:blipFill>
                  <pic:spPr bwMode="auto">
                    <a:xfrm>
                      <a:off x="0" y="0"/>
                      <a:ext cx="4507303" cy="4390482"/>
                    </a:xfrm>
                    <a:prstGeom prst="rect">
                      <a:avLst/>
                    </a:prstGeom>
                    <a:ln>
                      <a:noFill/>
                    </a:ln>
                    <a:extLst>
                      <a:ext uri="{53640926-AAD7-44D8-BBD7-CCE9431645EC}">
                        <a14:shadowObscured xmlns:a14="http://schemas.microsoft.com/office/drawing/2010/main"/>
                      </a:ext>
                    </a:extLst>
                  </pic:spPr>
                </pic:pic>
              </a:graphicData>
            </a:graphic>
          </wp:inline>
        </w:drawing>
      </w:r>
    </w:p>
    <w:p w14:paraId="79F0F202" w14:textId="77777777" w:rsidR="00DE39AE" w:rsidRPr="00FA48CD" w:rsidRDefault="00DE39AE" w:rsidP="00DE39AE">
      <w:pPr>
        <w:pStyle w:val="Opisslike"/>
      </w:pPr>
      <w:r w:rsidRPr="00FA48CD">
        <w:rPr>
          <w:noProof/>
          <w:lang w:eastAsia="hr-HR"/>
        </w:rPr>
        <w:drawing>
          <wp:anchor distT="0" distB="0" distL="114300" distR="114300" simplePos="0" relativeHeight="251856896" behindDoc="0" locked="0" layoutInCell="1" allowOverlap="1" wp14:anchorId="60DA6BDA" wp14:editId="36688501">
            <wp:simplePos x="0" y="0"/>
            <wp:positionH relativeFrom="column">
              <wp:posOffset>4472305</wp:posOffset>
            </wp:positionH>
            <wp:positionV relativeFrom="paragraph">
              <wp:posOffset>74930</wp:posOffset>
            </wp:positionV>
            <wp:extent cx="1320165" cy="1200150"/>
            <wp:effectExtent l="0" t="0" r="0" b="0"/>
            <wp:wrapNone/>
            <wp:docPr id="1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Pr="00FA48CD">
        <w:t xml:space="preserve">                             </w:t>
      </w:r>
    </w:p>
    <w:p w14:paraId="2B812E63" w14:textId="77777777" w:rsidR="00DE39AE" w:rsidRPr="00FA48CD" w:rsidRDefault="00DE39AE" w:rsidP="00DE39AE"/>
    <w:p w14:paraId="15DD68F4" w14:textId="77777777" w:rsidR="00DE39AE" w:rsidRPr="00FA48CD" w:rsidRDefault="00DE39AE" w:rsidP="00DE39AE"/>
    <w:p w14:paraId="6A101C13" w14:textId="77777777" w:rsidR="00DE39AE" w:rsidRPr="00FA48CD" w:rsidRDefault="00DE39AE" w:rsidP="00DE39AE">
      <w:pPr>
        <w:spacing w:before="0" w:after="200"/>
        <w:jc w:val="left"/>
      </w:pPr>
      <w:r w:rsidRPr="00FA48CD">
        <w:br w:type="page"/>
      </w:r>
    </w:p>
    <w:p w14:paraId="0711F107" w14:textId="77777777" w:rsidR="00DE39AE" w:rsidRPr="00DF2342" w:rsidRDefault="00DE39AE" w:rsidP="00DE39AE">
      <w:pPr>
        <w:pStyle w:val="Naslov4"/>
      </w:pPr>
      <w:r w:rsidRPr="00DF2342">
        <w:lastRenderedPageBreak/>
        <w:t xml:space="preserve">Karta posljedica </w:t>
      </w:r>
    </w:p>
    <w:p w14:paraId="56585124" w14:textId="685B7784" w:rsidR="00DE39AE" w:rsidRPr="005A761D" w:rsidRDefault="00DF2342" w:rsidP="00CA1A3E">
      <w:pPr>
        <w:jc w:val="center"/>
        <w:rPr>
          <w:highlight w:val="yellow"/>
        </w:rPr>
      </w:pPr>
      <w:r>
        <w:rPr>
          <w:noProof/>
          <w:lang w:eastAsia="hr-HR"/>
        </w:rPr>
        <w:drawing>
          <wp:inline distT="0" distB="0" distL="0" distR="0" wp14:anchorId="1804EF61" wp14:editId="22A0A8F1">
            <wp:extent cx="4368878" cy="4171950"/>
            <wp:effectExtent l="0" t="0" r="0" b="0"/>
            <wp:docPr id="258" name="Slika 258" descr="Slika na kojoj se prikazuje strijel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lika 258" descr="Slika na kojoj se prikazuje strijela&#10;&#10;Opis je automatski generiran"/>
                    <pic:cNvPicPr/>
                  </pic:nvPicPr>
                  <pic:blipFill>
                    <a:blip r:embed="rId68"/>
                    <a:stretch>
                      <a:fillRect/>
                    </a:stretch>
                  </pic:blipFill>
                  <pic:spPr>
                    <a:xfrm>
                      <a:off x="0" y="0"/>
                      <a:ext cx="4373001" cy="4175887"/>
                    </a:xfrm>
                    <a:prstGeom prst="rect">
                      <a:avLst/>
                    </a:prstGeom>
                  </pic:spPr>
                </pic:pic>
              </a:graphicData>
            </a:graphic>
          </wp:inline>
        </w:drawing>
      </w:r>
    </w:p>
    <w:p w14:paraId="152DA361" w14:textId="77777777" w:rsidR="00DE39AE" w:rsidRPr="005A761D" w:rsidRDefault="00DE39AE" w:rsidP="00DE39AE">
      <w:pPr>
        <w:pStyle w:val="Opisslike"/>
        <w:rPr>
          <w:highlight w:val="yellow"/>
        </w:rPr>
      </w:pPr>
      <w:r w:rsidRPr="005A761D">
        <w:rPr>
          <w:noProof/>
          <w:highlight w:val="yellow"/>
          <w:lang w:eastAsia="hr-HR"/>
        </w:rPr>
        <w:drawing>
          <wp:anchor distT="0" distB="0" distL="114300" distR="114300" simplePos="0" relativeHeight="251857920" behindDoc="0" locked="0" layoutInCell="1" allowOverlap="1" wp14:anchorId="7EF310FD" wp14:editId="7A57C88A">
            <wp:simplePos x="0" y="0"/>
            <wp:positionH relativeFrom="margin">
              <wp:align>right</wp:align>
            </wp:positionH>
            <wp:positionV relativeFrom="paragraph">
              <wp:posOffset>24130</wp:posOffset>
            </wp:positionV>
            <wp:extent cx="1295400" cy="1278890"/>
            <wp:effectExtent l="0" t="0" r="0" b="0"/>
            <wp:wrapNone/>
            <wp:docPr id="95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Pr="005A761D">
        <w:rPr>
          <w:highlight w:val="yellow"/>
        </w:rPr>
        <w:t xml:space="preserve">                            </w:t>
      </w:r>
    </w:p>
    <w:p w14:paraId="12E176CA" w14:textId="77777777" w:rsidR="00DE39AE" w:rsidRPr="005A761D" w:rsidRDefault="00DE39AE" w:rsidP="00DE39AE">
      <w:pPr>
        <w:rPr>
          <w:highlight w:val="yellow"/>
        </w:rPr>
      </w:pPr>
    </w:p>
    <w:p w14:paraId="6E96DFD9" w14:textId="77777777" w:rsidR="00DE39AE" w:rsidRPr="005A761D" w:rsidRDefault="00DE39AE" w:rsidP="00DE39AE">
      <w:pPr>
        <w:rPr>
          <w:highlight w:val="yellow"/>
        </w:rPr>
      </w:pPr>
    </w:p>
    <w:p w14:paraId="2D167813" w14:textId="77777777" w:rsidR="00DE39AE" w:rsidRPr="005A761D" w:rsidRDefault="00DE39AE" w:rsidP="00DE39AE">
      <w:pPr>
        <w:rPr>
          <w:highlight w:val="yellow"/>
        </w:rPr>
      </w:pPr>
    </w:p>
    <w:p w14:paraId="52094EA3" w14:textId="77777777" w:rsidR="00DE39AE" w:rsidRPr="005A761D" w:rsidRDefault="00DE39AE" w:rsidP="00DE39AE">
      <w:pPr>
        <w:rPr>
          <w:highlight w:val="yellow"/>
        </w:rPr>
      </w:pPr>
    </w:p>
    <w:p w14:paraId="5095B409" w14:textId="1531164E" w:rsidR="00CF37FA" w:rsidRPr="005A761D" w:rsidRDefault="00CF37FA" w:rsidP="00207DB2">
      <w:pPr>
        <w:rPr>
          <w:b/>
          <w:highlight w:val="yellow"/>
        </w:rPr>
      </w:pPr>
    </w:p>
    <w:p w14:paraId="17317CDD" w14:textId="1C582C3F" w:rsidR="00CF37FA" w:rsidRPr="005A761D" w:rsidRDefault="00CF37FA" w:rsidP="00207DB2">
      <w:pPr>
        <w:rPr>
          <w:b/>
          <w:highlight w:val="yellow"/>
        </w:rPr>
      </w:pPr>
    </w:p>
    <w:p w14:paraId="7DA640F4" w14:textId="6E16C933" w:rsidR="00DE39AE" w:rsidRPr="005A761D" w:rsidRDefault="00DE39AE" w:rsidP="00207DB2">
      <w:pPr>
        <w:rPr>
          <w:b/>
          <w:highlight w:val="yellow"/>
        </w:rPr>
      </w:pPr>
    </w:p>
    <w:p w14:paraId="7B318D67" w14:textId="370AAD91" w:rsidR="00DE39AE" w:rsidRPr="005A761D" w:rsidRDefault="00DE39AE" w:rsidP="00207DB2">
      <w:pPr>
        <w:rPr>
          <w:b/>
          <w:highlight w:val="yellow"/>
        </w:rPr>
      </w:pPr>
    </w:p>
    <w:p w14:paraId="2FB164F9" w14:textId="437B815E" w:rsidR="00DE39AE" w:rsidRPr="005A761D" w:rsidRDefault="00DE39AE" w:rsidP="00207DB2">
      <w:pPr>
        <w:rPr>
          <w:b/>
          <w:highlight w:val="yellow"/>
        </w:rPr>
      </w:pPr>
    </w:p>
    <w:p w14:paraId="741ED5FA" w14:textId="5E03C810" w:rsidR="00DE39AE" w:rsidRPr="005A761D" w:rsidRDefault="00DE39AE" w:rsidP="00207DB2">
      <w:pPr>
        <w:rPr>
          <w:b/>
          <w:highlight w:val="yellow"/>
        </w:rPr>
      </w:pPr>
    </w:p>
    <w:p w14:paraId="521EEB8C" w14:textId="073F3C9E" w:rsidR="00DE39AE" w:rsidRPr="005A761D" w:rsidRDefault="00DE39AE" w:rsidP="00207DB2">
      <w:pPr>
        <w:rPr>
          <w:b/>
          <w:highlight w:val="yellow"/>
        </w:rPr>
      </w:pPr>
    </w:p>
    <w:p w14:paraId="20053C50" w14:textId="03E78469" w:rsidR="00DE39AE" w:rsidRPr="005A761D" w:rsidRDefault="00DE39AE" w:rsidP="00207DB2">
      <w:pPr>
        <w:rPr>
          <w:b/>
          <w:highlight w:val="yellow"/>
        </w:rPr>
      </w:pPr>
    </w:p>
    <w:p w14:paraId="63CF5E39" w14:textId="255EA5BF" w:rsidR="00DE39AE" w:rsidRPr="005A761D" w:rsidRDefault="00DE39AE" w:rsidP="00207DB2">
      <w:pPr>
        <w:rPr>
          <w:b/>
          <w:highlight w:val="yellow"/>
        </w:rPr>
      </w:pPr>
    </w:p>
    <w:p w14:paraId="0B3DD263" w14:textId="77777777" w:rsidR="006977C3" w:rsidRPr="00FA48CD" w:rsidRDefault="006977C3" w:rsidP="00A81505">
      <w:pPr>
        <w:pStyle w:val="Naslov2"/>
      </w:pPr>
      <w:bookmarkStart w:id="80" w:name="_Toc217028218"/>
      <w:r w:rsidRPr="00FA48CD">
        <w:lastRenderedPageBreak/>
        <w:t>Ekstremne temperature</w:t>
      </w:r>
      <w:bookmarkEnd w:id="80"/>
    </w:p>
    <w:p w14:paraId="04EB53BB" w14:textId="77777777" w:rsidR="006977C3" w:rsidRPr="00FA48CD" w:rsidRDefault="006977C3" w:rsidP="00813262">
      <w:pPr>
        <w:pStyle w:val="Naslov30"/>
      </w:pPr>
      <w:bookmarkStart w:id="81" w:name="_Toc486103589"/>
      <w:bookmarkStart w:id="82" w:name="_Toc498355559"/>
      <w:bookmarkStart w:id="83" w:name="_Toc506976887"/>
      <w:bookmarkStart w:id="84" w:name="_Toc509915116"/>
      <w:bookmarkStart w:id="85" w:name="_Toc217028219"/>
      <w:r w:rsidRPr="00FA48CD">
        <w:t>Naziv scenarija, rizik</w:t>
      </w:r>
      <w:bookmarkEnd w:id="81"/>
      <w:bookmarkEnd w:id="82"/>
      <w:bookmarkEnd w:id="83"/>
      <w:bookmarkEnd w:id="84"/>
      <w:bookmarkEnd w:id="85"/>
    </w:p>
    <w:tbl>
      <w:tblPr>
        <w:tblStyle w:val="Svijetlatablicapopisa1-isticanje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060"/>
      </w:tblGrid>
      <w:tr w:rsidR="006977C3" w:rsidRPr="00FA48CD" w14:paraId="0C9694BB" w14:textId="77777777" w:rsidTr="00697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Pr>
          <w:p w14:paraId="52F7EEF2" w14:textId="77777777" w:rsidR="006977C3" w:rsidRPr="00FA48CD" w:rsidRDefault="006977C3" w:rsidP="0038787F">
            <w:pPr>
              <w:spacing w:after="0" w:line="276" w:lineRule="auto"/>
              <w:rPr>
                <w:bCs w:val="0"/>
                <w:szCs w:val="20"/>
              </w:rPr>
            </w:pPr>
            <w:r w:rsidRPr="00FA48CD">
              <w:rPr>
                <w:bCs w:val="0"/>
                <w:szCs w:val="20"/>
              </w:rPr>
              <w:t>Naziv scenarija</w:t>
            </w:r>
          </w:p>
        </w:tc>
      </w:tr>
      <w:tr w:rsidR="006977C3" w:rsidRPr="00FA48CD" w14:paraId="7EB66CFC"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7D4831C" w14:textId="34D88F49" w:rsidR="006977C3" w:rsidRPr="00FA48CD" w:rsidRDefault="006977C3" w:rsidP="0038787F">
            <w:pPr>
              <w:spacing w:after="0" w:line="276" w:lineRule="auto"/>
              <w:rPr>
                <w:b w:val="0"/>
                <w:bCs w:val="0"/>
                <w:szCs w:val="20"/>
              </w:rPr>
            </w:pPr>
            <w:r w:rsidRPr="00FA48CD">
              <w:rPr>
                <w:b w:val="0"/>
                <w:bCs w:val="0"/>
                <w:szCs w:val="20"/>
              </w:rPr>
              <w:t xml:space="preserve">Pojava toplinskog vala na području </w:t>
            </w:r>
            <w:r w:rsidR="00B627A0" w:rsidRPr="00FA48CD">
              <w:rPr>
                <w:b w:val="0"/>
                <w:bCs w:val="0"/>
                <w:szCs w:val="20"/>
              </w:rPr>
              <w:t>Općine Murter-Kornati</w:t>
            </w:r>
          </w:p>
        </w:tc>
      </w:tr>
      <w:tr w:rsidR="006977C3" w:rsidRPr="00FA48CD" w14:paraId="43808623"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377FF902" w14:textId="77777777" w:rsidR="006977C3" w:rsidRPr="00FA48CD" w:rsidRDefault="006977C3" w:rsidP="0038787F">
            <w:pPr>
              <w:spacing w:after="0" w:line="276" w:lineRule="auto"/>
              <w:rPr>
                <w:bCs w:val="0"/>
                <w:szCs w:val="20"/>
              </w:rPr>
            </w:pPr>
            <w:r w:rsidRPr="00FA48CD">
              <w:rPr>
                <w:bCs w:val="0"/>
                <w:szCs w:val="20"/>
              </w:rPr>
              <w:t>Grupa rizika:</w:t>
            </w:r>
          </w:p>
        </w:tc>
      </w:tr>
      <w:tr w:rsidR="006977C3" w:rsidRPr="00FA48CD" w14:paraId="7C2D71FD"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4A6C056" w14:textId="77777777" w:rsidR="006977C3" w:rsidRPr="00FA48CD" w:rsidRDefault="006977C3" w:rsidP="0038787F">
            <w:pPr>
              <w:spacing w:after="0" w:line="276" w:lineRule="auto"/>
              <w:rPr>
                <w:b w:val="0"/>
                <w:bCs w:val="0"/>
                <w:szCs w:val="20"/>
              </w:rPr>
            </w:pPr>
            <w:r w:rsidRPr="00FA48CD">
              <w:rPr>
                <w:b w:val="0"/>
                <w:bCs w:val="0"/>
                <w:szCs w:val="20"/>
              </w:rPr>
              <w:t>Ekstremne vremenske pojave</w:t>
            </w:r>
          </w:p>
        </w:tc>
      </w:tr>
      <w:tr w:rsidR="006977C3" w:rsidRPr="00FA48CD" w14:paraId="65DA0BB1"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767AF370" w14:textId="77777777" w:rsidR="006977C3" w:rsidRPr="00FA48CD" w:rsidRDefault="006977C3" w:rsidP="0038787F">
            <w:pPr>
              <w:spacing w:after="0" w:line="276" w:lineRule="auto"/>
              <w:rPr>
                <w:bCs w:val="0"/>
                <w:szCs w:val="20"/>
              </w:rPr>
            </w:pPr>
            <w:r w:rsidRPr="00FA48CD">
              <w:rPr>
                <w:bCs w:val="0"/>
                <w:szCs w:val="20"/>
              </w:rPr>
              <w:t>Rizik:</w:t>
            </w:r>
          </w:p>
        </w:tc>
      </w:tr>
      <w:tr w:rsidR="006977C3" w:rsidRPr="00FA48CD" w14:paraId="7B7E10E1"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8FF76D0" w14:textId="77777777" w:rsidR="006977C3" w:rsidRPr="00FA48CD" w:rsidRDefault="006977C3" w:rsidP="0038787F">
            <w:pPr>
              <w:spacing w:after="0" w:line="276" w:lineRule="auto"/>
              <w:rPr>
                <w:b w:val="0"/>
                <w:bCs w:val="0"/>
                <w:szCs w:val="20"/>
              </w:rPr>
            </w:pPr>
            <w:r w:rsidRPr="00FA48CD">
              <w:rPr>
                <w:b w:val="0"/>
                <w:bCs w:val="0"/>
                <w:szCs w:val="20"/>
              </w:rPr>
              <w:t>Ekstremne temperature</w:t>
            </w:r>
          </w:p>
        </w:tc>
      </w:tr>
      <w:tr w:rsidR="006977C3" w:rsidRPr="00FA48CD" w14:paraId="6262F731"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2E5A89BE" w14:textId="77777777" w:rsidR="006977C3" w:rsidRPr="00FA48CD" w:rsidRDefault="006977C3" w:rsidP="0038787F">
            <w:pPr>
              <w:spacing w:after="0" w:line="276" w:lineRule="auto"/>
              <w:rPr>
                <w:bCs w:val="0"/>
                <w:szCs w:val="20"/>
              </w:rPr>
            </w:pPr>
            <w:r w:rsidRPr="00FA48CD">
              <w:rPr>
                <w:bCs w:val="0"/>
                <w:szCs w:val="20"/>
              </w:rPr>
              <w:t>Radna skupina:</w:t>
            </w:r>
          </w:p>
        </w:tc>
      </w:tr>
      <w:tr w:rsidR="006977C3" w:rsidRPr="00FA48CD" w14:paraId="0D371A11"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9B20359" w14:textId="48D33BE5" w:rsidR="006977C3" w:rsidRPr="0022087F" w:rsidRDefault="0022087F" w:rsidP="0022087F">
            <w:pPr>
              <w:spacing w:after="0"/>
              <w:rPr>
                <w:szCs w:val="22"/>
              </w:rPr>
            </w:pPr>
            <w:r w:rsidRPr="0022087F">
              <w:rPr>
                <w:b w:val="0"/>
                <w:bCs w:val="0"/>
                <w:szCs w:val="22"/>
              </w:rPr>
              <w:t xml:space="preserve">Mate Lovrić </w:t>
            </w:r>
          </w:p>
        </w:tc>
      </w:tr>
      <w:tr w:rsidR="006977C3" w:rsidRPr="00FA48CD" w14:paraId="2A05E83E"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15EFC283" w14:textId="223FAA5D" w:rsidR="006977C3" w:rsidRPr="0022087F" w:rsidRDefault="0022087F" w:rsidP="006977C3">
            <w:pPr>
              <w:spacing w:after="0" w:line="276" w:lineRule="auto"/>
              <w:rPr>
                <w:b w:val="0"/>
                <w:bCs w:val="0"/>
                <w:szCs w:val="22"/>
              </w:rPr>
            </w:pPr>
            <w:r w:rsidRPr="0022087F">
              <w:rPr>
                <w:b w:val="0"/>
                <w:bCs w:val="0"/>
                <w:szCs w:val="22"/>
              </w:rPr>
              <w:t>Tome Belakušić</w:t>
            </w:r>
          </w:p>
        </w:tc>
      </w:tr>
      <w:tr w:rsidR="006977C3" w:rsidRPr="005A761D" w14:paraId="2D5DA97C" w14:textId="77777777" w:rsidTr="00697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FAB6565" w14:textId="03C0C7DC" w:rsidR="006977C3" w:rsidRPr="0022087F" w:rsidRDefault="0022087F" w:rsidP="006977C3">
            <w:pPr>
              <w:spacing w:after="0" w:line="276" w:lineRule="auto"/>
              <w:rPr>
                <w:b w:val="0"/>
                <w:bCs w:val="0"/>
                <w:szCs w:val="22"/>
              </w:rPr>
            </w:pPr>
            <w:r w:rsidRPr="0022087F">
              <w:rPr>
                <w:b w:val="0"/>
                <w:bCs w:val="0"/>
                <w:szCs w:val="22"/>
              </w:rPr>
              <w:t>Petar Ježina</w:t>
            </w:r>
          </w:p>
        </w:tc>
      </w:tr>
      <w:tr w:rsidR="0022087F" w:rsidRPr="005A761D" w14:paraId="6CB888DF" w14:textId="77777777" w:rsidTr="006977C3">
        <w:tc>
          <w:tcPr>
            <w:cnfStyle w:val="001000000000" w:firstRow="0" w:lastRow="0" w:firstColumn="1" w:lastColumn="0" w:oddVBand="0" w:evenVBand="0" w:oddHBand="0" w:evenHBand="0" w:firstRowFirstColumn="0" w:firstRowLastColumn="0" w:lastRowFirstColumn="0" w:lastRowLastColumn="0"/>
            <w:tcW w:w="9060" w:type="dxa"/>
          </w:tcPr>
          <w:p w14:paraId="5F6CD1C6" w14:textId="29D62F3A" w:rsidR="0022087F" w:rsidRPr="0022087F" w:rsidRDefault="0022087F" w:rsidP="006977C3">
            <w:pPr>
              <w:spacing w:after="0"/>
              <w:rPr>
                <w:b w:val="0"/>
                <w:bCs w:val="0"/>
                <w:szCs w:val="22"/>
              </w:rPr>
            </w:pPr>
            <w:r w:rsidRPr="0022087F">
              <w:rPr>
                <w:b w:val="0"/>
                <w:bCs w:val="0"/>
                <w:szCs w:val="22"/>
              </w:rPr>
              <w:t xml:space="preserve">Kašmir </w:t>
            </w:r>
            <w:proofErr w:type="spellStart"/>
            <w:r w:rsidRPr="0022087F">
              <w:rPr>
                <w:b w:val="0"/>
                <w:bCs w:val="0"/>
                <w:szCs w:val="22"/>
              </w:rPr>
              <w:t>Huseinović</w:t>
            </w:r>
            <w:proofErr w:type="spellEnd"/>
          </w:p>
        </w:tc>
      </w:tr>
    </w:tbl>
    <w:p w14:paraId="7D3BD30F" w14:textId="77777777" w:rsidR="006977C3" w:rsidRPr="005A761D" w:rsidRDefault="006977C3" w:rsidP="006977C3">
      <w:pPr>
        <w:rPr>
          <w:highlight w:val="yellow"/>
        </w:rPr>
      </w:pPr>
    </w:p>
    <w:p w14:paraId="7B1CDE8E" w14:textId="77777777" w:rsidR="006977C3" w:rsidRPr="00FA48CD" w:rsidRDefault="006977C3" w:rsidP="00813262">
      <w:pPr>
        <w:pStyle w:val="Naslov30"/>
      </w:pPr>
      <w:bookmarkStart w:id="86" w:name="_Toc506976888"/>
      <w:bookmarkStart w:id="87" w:name="_Toc509915117"/>
      <w:bookmarkStart w:id="88" w:name="_Toc217028220"/>
      <w:r w:rsidRPr="00FA48CD">
        <w:t>Uvod</w:t>
      </w:r>
      <w:bookmarkEnd w:id="86"/>
      <w:bookmarkEnd w:id="87"/>
      <w:bookmarkEnd w:id="88"/>
    </w:p>
    <w:p w14:paraId="2DB6D745" w14:textId="77777777" w:rsidR="00295EB4" w:rsidRDefault="00295EB4" w:rsidP="00295EB4">
      <w:r>
        <w:t>Toplinski valovi uzrokovani klimatskim promjenama, radi veće učestalosti i intenziteta, mogu dovesti do povećanja rizika za stanovništvo.</w:t>
      </w:r>
    </w:p>
    <w:p w14:paraId="5A6D43D0" w14:textId="77777777" w:rsidR="00295EB4" w:rsidRDefault="00295EB4" w:rsidP="00295EB4">
      <w:r>
        <w:t>Prema „Protokolu o postupanju i preporukama za zaštitu od vrućine“ na području Republike Hrvatske u razdoblju od 15. svibnja do 15. rujna se prema hitnim medicinskim intervencijama prati pobol i smrtnost stanovništva prema riziku pojave toplinskog vala. Veza između zdravstvenih posljedica po stanovništvo i izloženosti toplinskom stresu pokazuje povećan pobol i smrtnost u praćenom periodu. Reakcija na topli stres je brža od reakcije na hladni stres i ima neposredni utjecaj na pobol i smrtnost kod ljudi.</w:t>
      </w:r>
    </w:p>
    <w:p w14:paraId="2CCF62EC" w14:textId="77777777" w:rsidR="00295EB4" w:rsidRDefault="00295EB4" w:rsidP="00295EB4">
      <w:r>
        <w:t xml:space="preserve">Ekstremne temperature zraka mogu uzrokovati zdravstvene probleme i povećani broj smrtnih slučajeva i stoga predstavljaju javnozdravstveni problem. Osobito ugrožene skupine ljudi su mala djeca, kronični bolesnici, starije osobe te ljudi koji rade na otvorenom prostoru. </w:t>
      </w:r>
    </w:p>
    <w:p w14:paraId="2B12C1D7" w14:textId="77777777" w:rsidR="00295EB4" w:rsidRDefault="00295EB4" w:rsidP="00295EB4">
      <w:r>
        <w:t>Ekstremne temperature koje mogu predstavljati rizik za stanovništvo nisu jednake u svim dijelovima godine, jer osjetljivost ljudi ovisi o prilagodbi organizma na prethodne vremenske prilike, a osobito nepovoljan učinak mogu uzrokovati ekstremne temperature koje traju dulje vrijeme.</w:t>
      </w:r>
    </w:p>
    <w:p w14:paraId="39D1AC48" w14:textId="09A3213C" w:rsidR="006977C3" w:rsidRPr="005A761D" w:rsidRDefault="00295EB4" w:rsidP="00295EB4">
      <w:pPr>
        <w:rPr>
          <w:highlight w:val="yellow"/>
        </w:rPr>
      </w:pPr>
      <w:r>
        <w:t>Pojavnost ekstremnih temperatura poklapa se sa razdobljem turističke sezone kada je  koncentracija osoba, a samim tim i opasnost daleko veća.</w:t>
      </w:r>
    </w:p>
    <w:p w14:paraId="3BCB0F49" w14:textId="77777777" w:rsidR="006977C3" w:rsidRPr="005A761D" w:rsidRDefault="006977C3" w:rsidP="006977C3">
      <w:pPr>
        <w:rPr>
          <w:highlight w:val="yellow"/>
        </w:rPr>
      </w:pPr>
    </w:p>
    <w:p w14:paraId="78164825" w14:textId="77777777" w:rsidR="006977C3" w:rsidRPr="005A761D" w:rsidRDefault="006977C3" w:rsidP="006977C3">
      <w:pPr>
        <w:rPr>
          <w:highlight w:val="yellow"/>
        </w:rPr>
      </w:pPr>
    </w:p>
    <w:p w14:paraId="445064B1" w14:textId="77777777" w:rsidR="006977C3" w:rsidRPr="005A761D" w:rsidRDefault="006977C3" w:rsidP="006977C3">
      <w:pPr>
        <w:rPr>
          <w:highlight w:val="yellow"/>
        </w:rPr>
      </w:pPr>
    </w:p>
    <w:p w14:paraId="5B33BEA1" w14:textId="77777777" w:rsidR="006977C3" w:rsidRPr="00D67E26" w:rsidRDefault="006977C3" w:rsidP="00813262">
      <w:pPr>
        <w:pStyle w:val="Naslov30"/>
      </w:pPr>
      <w:bookmarkStart w:id="89" w:name="_Toc486103590"/>
      <w:bookmarkStart w:id="90" w:name="_Toc498355560"/>
      <w:bookmarkStart w:id="91" w:name="_Toc506976889"/>
      <w:bookmarkStart w:id="92" w:name="_Toc509915118"/>
      <w:bookmarkStart w:id="93" w:name="_Toc217028221"/>
      <w:r w:rsidRPr="00D67E26">
        <w:lastRenderedPageBreak/>
        <w:t>Prikaz utjecaja na kritičnu strukturu</w:t>
      </w:r>
      <w:bookmarkEnd w:id="89"/>
      <w:bookmarkEnd w:id="90"/>
      <w:bookmarkEnd w:id="91"/>
      <w:bookmarkEnd w:id="92"/>
      <w:bookmarkEnd w:id="93"/>
    </w:p>
    <w:tbl>
      <w:tblPr>
        <w:tblStyle w:val="Tablicareetke2-isticanje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271"/>
        <w:gridCol w:w="7789"/>
      </w:tblGrid>
      <w:tr w:rsidR="006977C3" w:rsidRPr="00D67E26" w14:paraId="7A53BCC3" w14:textId="77777777" w:rsidTr="00F03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right w:val="none" w:sz="0" w:space="0" w:color="auto"/>
            </w:tcBorders>
            <w:shd w:val="clear" w:color="auto" w:fill="auto"/>
          </w:tcPr>
          <w:p w14:paraId="6B2508A4" w14:textId="77777777" w:rsidR="006977C3" w:rsidRPr="00D67E26" w:rsidRDefault="006977C3" w:rsidP="0038787F">
            <w:pPr>
              <w:spacing w:before="0" w:after="0" w:line="276" w:lineRule="auto"/>
              <w:rPr>
                <w:b w:val="0"/>
                <w:sz w:val="20"/>
                <w:szCs w:val="20"/>
              </w:rPr>
            </w:pPr>
            <w:r w:rsidRPr="00D67E26">
              <w:rPr>
                <w:b w:val="0"/>
                <w:sz w:val="20"/>
                <w:szCs w:val="20"/>
              </w:rPr>
              <w:t>Utjecaj</w:t>
            </w:r>
          </w:p>
        </w:tc>
        <w:tc>
          <w:tcPr>
            <w:tcW w:w="7789" w:type="dxa"/>
            <w:tcBorders>
              <w:top w:val="none" w:sz="0" w:space="0" w:color="auto"/>
              <w:left w:val="none" w:sz="0" w:space="0" w:color="auto"/>
              <w:bottom w:val="none" w:sz="0" w:space="0" w:color="auto"/>
            </w:tcBorders>
            <w:shd w:val="clear" w:color="auto" w:fill="auto"/>
          </w:tcPr>
          <w:p w14:paraId="06C979D6" w14:textId="77777777" w:rsidR="006977C3" w:rsidRPr="00D67E26" w:rsidRDefault="006977C3" w:rsidP="0038787F">
            <w:pPr>
              <w:spacing w:before="0" w:after="0" w:line="276"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D67E26">
              <w:rPr>
                <w:b w:val="0"/>
                <w:sz w:val="20"/>
                <w:szCs w:val="20"/>
              </w:rPr>
              <w:t>Sektor</w:t>
            </w:r>
          </w:p>
        </w:tc>
      </w:tr>
      <w:tr w:rsidR="006977C3" w:rsidRPr="00D67E26" w14:paraId="2F9645AA"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97D839E" w14:textId="77777777" w:rsidR="006977C3" w:rsidRPr="00D67E26" w:rsidRDefault="006977C3" w:rsidP="0038787F">
            <w:pPr>
              <w:spacing w:after="0" w:line="276" w:lineRule="auto"/>
              <w:jc w:val="center"/>
              <w:rPr>
                <w:color w:val="auto"/>
                <w:sz w:val="20"/>
                <w:szCs w:val="20"/>
              </w:rPr>
            </w:pPr>
          </w:p>
        </w:tc>
        <w:tc>
          <w:tcPr>
            <w:tcW w:w="7789" w:type="dxa"/>
            <w:shd w:val="clear" w:color="auto" w:fill="auto"/>
          </w:tcPr>
          <w:p w14:paraId="5F2F2B20"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Energetika (transport energenata i energije, sustavi za distribuciju)</w:t>
            </w:r>
          </w:p>
        </w:tc>
      </w:tr>
      <w:tr w:rsidR="006977C3" w:rsidRPr="00D67E26" w14:paraId="60738D2B"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32FB58D6" w14:textId="77777777" w:rsidR="006977C3" w:rsidRPr="00D67E26" w:rsidRDefault="006977C3" w:rsidP="0038787F">
            <w:pPr>
              <w:spacing w:after="0" w:line="276" w:lineRule="auto"/>
              <w:jc w:val="center"/>
              <w:rPr>
                <w:color w:val="auto"/>
                <w:sz w:val="20"/>
                <w:szCs w:val="20"/>
              </w:rPr>
            </w:pPr>
          </w:p>
        </w:tc>
        <w:tc>
          <w:tcPr>
            <w:tcW w:w="7789" w:type="dxa"/>
          </w:tcPr>
          <w:p w14:paraId="6F8BC78E"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Komunikacijska i informacijska tehnologija (elektroničke komunikacije, prijenos podataka, informacijski sustavi, pružanje audio i audiovizualnih usluga)</w:t>
            </w:r>
          </w:p>
        </w:tc>
      </w:tr>
      <w:tr w:rsidR="006977C3" w:rsidRPr="00D67E26" w14:paraId="003F6A58"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BFB8AC1" w14:textId="77777777" w:rsidR="006977C3" w:rsidRPr="00D67E26" w:rsidRDefault="006977C3" w:rsidP="0038787F">
            <w:pPr>
              <w:spacing w:after="0" w:line="276" w:lineRule="auto"/>
              <w:jc w:val="center"/>
              <w:rPr>
                <w:color w:val="auto"/>
                <w:sz w:val="20"/>
                <w:szCs w:val="20"/>
              </w:rPr>
            </w:pPr>
          </w:p>
        </w:tc>
        <w:tc>
          <w:tcPr>
            <w:tcW w:w="7789" w:type="dxa"/>
            <w:shd w:val="clear" w:color="auto" w:fill="auto"/>
          </w:tcPr>
          <w:p w14:paraId="0C06E9AE"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Promet (cestovni)</w:t>
            </w:r>
          </w:p>
        </w:tc>
      </w:tr>
      <w:tr w:rsidR="006977C3" w:rsidRPr="00D67E26" w14:paraId="2A3E40C7"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1BDF52F1" w14:textId="1499939B" w:rsidR="006977C3" w:rsidRPr="00D67E26" w:rsidRDefault="00F03C19" w:rsidP="0038787F">
            <w:pPr>
              <w:spacing w:after="0" w:line="276" w:lineRule="auto"/>
              <w:jc w:val="center"/>
              <w:rPr>
                <w:color w:val="auto"/>
                <w:sz w:val="20"/>
                <w:szCs w:val="20"/>
              </w:rPr>
            </w:pPr>
            <w:r w:rsidRPr="00D67E26">
              <w:rPr>
                <w:color w:val="auto"/>
                <w:sz w:val="20"/>
                <w:szCs w:val="20"/>
              </w:rPr>
              <w:t>x</w:t>
            </w:r>
          </w:p>
        </w:tc>
        <w:tc>
          <w:tcPr>
            <w:tcW w:w="7789" w:type="dxa"/>
          </w:tcPr>
          <w:p w14:paraId="617D9807"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Zdravstvo (zdravstvena zaštita)</w:t>
            </w:r>
          </w:p>
        </w:tc>
      </w:tr>
      <w:tr w:rsidR="006977C3" w:rsidRPr="00D67E26" w14:paraId="3DBA3096"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147CBEA" w14:textId="62C0668A" w:rsidR="006977C3" w:rsidRPr="00D67E26" w:rsidRDefault="00F03C19" w:rsidP="0038787F">
            <w:pPr>
              <w:spacing w:after="0" w:line="276" w:lineRule="auto"/>
              <w:jc w:val="center"/>
              <w:rPr>
                <w:color w:val="auto"/>
                <w:sz w:val="20"/>
                <w:szCs w:val="20"/>
              </w:rPr>
            </w:pPr>
            <w:r w:rsidRPr="00D67E26">
              <w:rPr>
                <w:color w:val="auto"/>
                <w:sz w:val="20"/>
                <w:szCs w:val="20"/>
              </w:rPr>
              <w:t>x</w:t>
            </w:r>
          </w:p>
        </w:tc>
        <w:tc>
          <w:tcPr>
            <w:tcW w:w="7789" w:type="dxa"/>
            <w:shd w:val="clear" w:color="auto" w:fill="auto"/>
          </w:tcPr>
          <w:p w14:paraId="2A669DA3"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Vodno gospodarstvo (regulacijske i zaštitne vodne građevine i komunalne vodne građevine)</w:t>
            </w:r>
          </w:p>
        </w:tc>
      </w:tr>
      <w:tr w:rsidR="006977C3" w:rsidRPr="00D67E26" w14:paraId="53B226B6"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2AE6B114" w14:textId="77777777" w:rsidR="006977C3" w:rsidRPr="00D67E26" w:rsidRDefault="006977C3" w:rsidP="0038787F">
            <w:pPr>
              <w:spacing w:after="0" w:line="276" w:lineRule="auto"/>
              <w:jc w:val="center"/>
              <w:rPr>
                <w:color w:val="auto"/>
                <w:sz w:val="20"/>
                <w:szCs w:val="20"/>
              </w:rPr>
            </w:pPr>
          </w:p>
        </w:tc>
        <w:tc>
          <w:tcPr>
            <w:tcW w:w="7789" w:type="dxa"/>
          </w:tcPr>
          <w:p w14:paraId="6F2403C9"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 xml:space="preserve">Hrana (proizvodnja i opskrba hranom) </w:t>
            </w:r>
          </w:p>
        </w:tc>
      </w:tr>
      <w:tr w:rsidR="006977C3" w:rsidRPr="00D67E26" w14:paraId="654AF8E4"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483F525" w14:textId="77777777" w:rsidR="006977C3" w:rsidRPr="00D67E26" w:rsidRDefault="006977C3" w:rsidP="0038787F">
            <w:pPr>
              <w:spacing w:after="0" w:line="276" w:lineRule="auto"/>
              <w:jc w:val="center"/>
              <w:rPr>
                <w:color w:val="auto"/>
                <w:sz w:val="20"/>
                <w:szCs w:val="20"/>
              </w:rPr>
            </w:pPr>
          </w:p>
        </w:tc>
        <w:tc>
          <w:tcPr>
            <w:tcW w:w="7789" w:type="dxa"/>
            <w:shd w:val="clear" w:color="auto" w:fill="auto"/>
          </w:tcPr>
          <w:p w14:paraId="05609544"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Financije (bankarstvo, pošta)</w:t>
            </w:r>
          </w:p>
        </w:tc>
      </w:tr>
      <w:tr w:rsidR="006977C3" w:rsidRPr="00D67E26" w14:paraId="3CB6E43F"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083B1C99" w14:textId="77777777" w:rsidR="006977C3" w:rsidRPr="00D67E26" w:rsidRDefault="006977C3" w:rsidP="0038787F">
            <w:pPr>
              <w:spacing w:after="0" w:line="276" w:lineRule="auto"/>
              <w:jc w:val="center"/>
              <w:rPr>
                <w:color w:val="auto"/>
                <w:sz w:val="20"/>
                <w:szCs w:val="20"/>
              </w:rPr>
            </w:pPr>
          </w:p>
        </w:tc>
        <w:tc>
          <w:tcPr>
            <w:tcW w:w="7789" w:type="dxa"/>
          </w:tcPr>
          <w:p w14:paraId="5EC4BDEC"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Prijevoz opasnih tvari (kemijski, biološki, radiološki i nuklearni materijali)</w:t>
            </w:r>
          </w:p>
        </w:tc>
      </w:tr>
      <w:tr w:rsidR="006977C3" w:rsidRPr="00D67E26" w14:paraId="03F6D069"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F5F12BD" w14:textId="77777777" w:rsidR="006977C3" w:rsidRPr="00D67E26" w:rsidRDefault="006977C3" w:rsidP="0038787F">
            <w:pPr>
              <w:spacing w:before="0" w:after="0" w:line="276" w:lineRule="auto"/>
              <w:jc w:val="center"/>
              <w:rPr>
                <w:color w:val="auto"/>
                <w:sz w:val="20"/>
                <w:szCs w:val="20"/>
              </w:rPr>
            </w:pPr>
            <w:r w:rsidRPr="00D67E26">
              <w:rPr>
                <w:color w:val="auto"/>
                <w:sz w:val="20"/>
                <w:szCs w:val="20"/>
              </w:rPr>
              <w:t>x</w:t>
            </w:r>
          </w:p>
        </w:tc>
        <w:tc>
          <w:tcPr>
            <w:tcW w:w="7789" w:type="dxa"/>
            <w:shd w:val="clear" w:color="auto" w:fill="auto"/>
          </w:tcPr>
          <w:p w14:paraId="0D5EABF0" w14:textId="77777777" w:rsidR="006977C3" w:rsidRPr="00D67E26" w:rsidRDefault="006977C3" w:rsidP="0038787F">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67E26">
              <w:rPr>
                <w:sz w:val="20"/>
                <w:szCs w:val="20"/>
              </w:rPr>
              <w:t>Javne službe (škola, osiguravanje javnog reda i mira, zaštita i spašavanje, hitna medicinska pomoć)</w:t>
            </w:r>
          </w:p>
        </w:tc>
      </w:tr>
      <w:tr w:rsidR="006977C3" w:rsidRPr="005A761D" w14:paraId="0F7E2E2C"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2EA604CB" w14:textId="77777777" w:rsidR="006977C3" w:rsidRPr="00D67E26" w:rsidRDefault="006977C3" w:rsidP="0038787F">
            <w:pPr>
              <w:spacing w:after="0" w:line="276" w:lineRule="auto"/>
              <w:jc w:val="center"/>
              <w:rPr>
                <w:color w:val="auto"/>
                <w:sz w:val="20"/>
                <w:szCs w:val="20"/>
              </w:rPr>
            </w:pPr>
          </w:p>
        </w:tc>
        <w:tc>
          <w:tcPr>
            <w:tcW w:w="7789" w:type="dxa"/>
          </w:tcPr>
          <w:p w14:paraId="32129F83" w14:textId="77777777" w:rsidR="006977C3" w:rsidRPr="00D67E26" w:rsidRDefault="006977C3" w:rsidP="0038787F">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67E26">
              <w:rPr>
                <w:sz w:val="20"/>
                <w:szCs w:val="20"/>
              </w:rPr>
              <w:t>Nacionalni spomenici i vrijednosti</w:t>
            </w:r>
          </w:p>
        </w:tc>
      </w:tr>
    </w:tbl>
    <w:p w14:paraId="1509F23A" w14:textId="77777777" w:rsidR="007F5296" w:rsidRPr="005A761D" w:rsidRDefault="007F5296" w:rsidP="006977C3">
      <w:pPr>
        <w:rPr>
          <w:highlight w:val="yellow"/>
          <w:lang w:bidi="en-US"/>
        </w:rPr>
      </w:pPr>
      <w:bookmarkStart w:id="94" w:name="_Toc486103591"/>
      <w:bookmarkStart w:id="95" w:name="_Toc498355561"/>
      <w:bookmarkStart w:id="96" w:name="_Toc506976890"/>
    </w:p>
    <w:p w14:paraId="105B073C" w14:textId="429AE1A1" w:rsidR="006977C3" w:rsidRPr="00295EB4" w:rsidRDefault="006977C3" w:rsidP="006977C3">
      <w:pPr>
        <w:pStyle w:val="Naslov30"/>
      </w:pPr>
      <w:bookmarkStart w:id="97" w:name="_Toc509915119"/>
      <w:bookmarkStart w:id="98" w:name="_Toc217028222"/>
      <w:r w:rsidRPr="007F5296">
        <w:t>Kontekst</w:t>
      </w:r>
      <w:bookmarkEnd w:id="94"/>
      <w:bookmarkEnd w:id="95"/>
      <w:bookmarkEnd w:id="96"/>
      <w:bookmarkEnd w:id="97"/>
      <w:bookmarkEnd w:id="98"/>
    </w:p>
    <w:p w14:paraId="41253D2A" w14:textId="6AD2866E" w:rsidR="00295EB4" w:rsidRPr="00295EB4" w:rsidRDefault="00295EB4" w:rsidP="00295EB4">
      <w:pPr>
        <w:spacing w:before="0" w:after="240"/>
      </w:pPr>
      <w:r>
        <w:t>Općina Murter-Kornati</w:t>
      </w:r>
      <w:r w:rsidRPr="00295EB4">
        <w:t xml:space="preserve"> ima </w:t>
      </w:r>
      <w:proofErr w:type="spellStart"/>
      <w:r w:rsidRPr="00295EB4">
        <w:t>submediteransku</w:t>
      </w:r>
      <w:proofErr w:type="spellEnd"/>
      <w:r w:rsidRPr="00295EB4">
        <w:t xml:space="preserve"> klimu s prosječnom temperaturom zraka oko 14°C.  Obilježje ovog tipa klime jesu topla ljeta i kišne zime pri čemu je najsušniji dio godine tijekom ljetnih mjeseci, dok je najkišovitije razdoblje u listopadu, studenome i prosincu. Maksimalne temperature bilježe se početkom srpnja a iznose od 30°C do 37°C. </w:t>
      </w:r>
    </w:p>
    <w:p w14:paraId="4CA83E49" w14:textId="77777777" w:rsidR="00295EB4" w:rsidRPr="00295EB4" w:rsidRDefault="00295EB4" w:rsidP="00295EB4">
      <w:pPr>
        <w:spacing w:before="0" w:after="240"/>
      </w:pPr>
      <w:r w:rsidRPr="00295EB4">
        <w:t>Premda ovo razdoblje nije dugotrajno može imati štetne posljedice po stanovništvo. Osobito ugrožene skupine ljudi su mala djeca, kronični bolesnici, starije osobe te ljudi koji rade na otvorenom prostoru.</w:t>
      </w:r>
    </w:p>
    <w:p w14:paraId="6D6A620A" w14:textId="77777777" w:rsidR="00295EB4" w:rsidRPr="00295EB4" w:rsidRDefault="00295EB4" w:rsidP="00295EB4">
      <w:pPr>
        <w:spacing w:before="0" w:after="240"/>
      </w:pPr>
      <w:r w:rsidRPr="00295EB4">
        <w:t xml:space="preserve">Godišnji prosjek relativne vlažnosti iznosi 68 %, a njeno kolebanje nije veliko. Najniža je tijekom ljetnih mjeseci kada uslijed suše dolazi i do zastoja vegetacije. Analizu oborina zbog znatnog odstupanja količina i vremenskog odstupanja teško je dati. </w:t>
      </w:r>
    </w:p>
    <w:p w14:paraId="25400C93" w14:textId="77777777" w:rsidR="00295EB4" w:rsidRPr="00295EB4" w:rsidRDefault="00295EB4" w:rsidP="00295EB4">
      <w:pPr>
        <w:spacing w:before="0" w:after="240"/>
      </w:pPr>
      <w:r w:rsidRPr="00295EB4">
        <w:t>Iznenadni porast temperature zraka često praćen i visokim postotkom vlage u zraku. Dakle izrazito toplo vrijeme u dugotrajnijem razdoblju mjereno u odnosu na uobičajeni vremenski obrazac određenog područja u promatranom godišnjem dobu dovodi do toplinskog vala.</w:t>
      </w:r>
    </w:p>
    <w:p w14:paraId="252F2F75" w14:textId="77777777" w:rsidR="00295EB4" w:rsidRPr="00295EB4" w:rsidRDefault="00295EB4" w:rsidP="00295EB4">
      <w:pPr>
        <w:spacing w:before="0" w:after="240"/>
      </w:pPr>
      <w:r w:rsidRPr="00295EB4">
        <w:t>Toplinski val je prirodna pojava uzrokovana klimatskim promjenama, nastaje naglo bez prethodnih najava. Toplina može biti okidač za uzrok mnogih zdravstvenih stanja i izazvati umor, srčani udar ili konfuziju, inzult te pogoršati postojeće stanje kod kroničnih bolesnika.</w:t>
      </w:r>
    </w:p>
    <w:p w14:paraId="1E3C5CFE" w14:textId="77777777" w:rsidR="00295EB4" w:rsidRPr="00295EB4" w:rsidRDefault="00295EB4" w:rsidP="00295EB4">
      <w:pPr>
        <w:spacing w:before="0" w:after="240"/>
      </w:pPr>
      <w:r w:rsidRPr="00295EB4">
        <w:t>Ekstremne temperature zraka mogu uzrokovati zdravstvene probleme i povećani broj smrtnih slučajeva i stoga predstavljaju javnozdravstveni problem. Osobito ugrožene skupine ljudi su mala djeca, kronični bolesnici, starije osobe te ljudi koji rade na otvorenom prostoru.</w:t>
      </w:r>
    </w:p>
    <w:p w14:paraId="7570594D" w14:textId="77777777" w:rsidR="00295EB4" w:rsidRDefault="00295EB4" w:rsidP="00295EB4">
      <w:pPr>
        <w:spacing w:before="0" w:after="240"/>
        <w:jc w:val="center"/>
        <w:rPr>
          <w:rFonts w:eastAsia="Calibri"/>
          <w:i/>
          <w:color w:val="54883D"/>
          <w:sz w:val="20"/>
          <w:szCs w:val="18"/>
        </w:rPr>
      </w:pPr>
    </w:p>
    <w:p w14:paraId="21B2DDB8" w14:textId="77777777" w:rsidR="00295EB4" w:rsidRDefault="00295EB4" w:rsidP="00295EB4">
      <w:pPr>
        <w:spacing w:before="0" w:after="240"/>
        <w:jc w:val="center"/>
        <w:rPr>
          <w:rFonts w:eastAsia="Calibri"/>
          <w:i/>
          <w:color w:val="54883D"/>
          <w:sz w:val="20"/>
          <w:szCs w:val="18"/>
        </w:rPr>
      </w:pPr>
    </w:p>
    <w:p w14:paraId="0CC84CAD" w14:textId="71CBDD1D" w:rsidR="00295EB4" w:rsidRPr="00295EB4" w:rsidRDefault="00295EB4" w:rsidP="00295EB4">
      <w:pPr>
        <w:spacing w:before="0" w:after="240"/>
        <w:jc w:val="center"/>
        <w:rPr>
          <w:i/>
          <w:color w:val="54883D"/>
          <w:sz w:val="20"/>
          <w:szCs w:val="18"/>
        </w:rPr>
      </w:pPr>
      <w:r w:rsidRPr="00295EB4">
        <w:rPr>
          <w:rFonts w:eastAsia="Calibri"/>
          <w:i/>
          <w:color w:val="54883D"/>
          <w:sz w:val="20"/>
          <w:szCs w:val="18"/>
        </w:rPr>
        <w:lastRenderedPageBreak/>
        <w:t xml:space="preserve">Tablica </w:t>
      </w:r>
      <w:r w:rsidRPr="00295EB4">
        <w:rPr>
          <w:rFonts w:eastAsia="Calibri"/>
          <w:i/>
          <w:color w:val="54883D"/>
          <w:sz w:val="20"/>
          <w:szCs w:val="18"/>
        </w:rPr>
        <w:fldChar w:fldCharType="begin"/>
      </w:r>
      <w:r w:rsidRPr="00295EB4">
        <w:rPr>
          <w:rFonts w:eastAsia="Calibri"/>
          <w:i/>
          <w:color w:val="54883D"/>
          <w:sz w:val="20"/>
          <w:szCs w:val="18"/>
        </w:rPr>
        <w:instrText xml:space="preserve"> SEQ Tabela \* ARABIC </w:instrText>
      </w:r>
      <w:r w:rsidRPr="00295EB4">
        <w:rPr>
          <w:rFonts w:eastAsia="Calibri"/>
          <w:i/>
          <w:color w:val="54883D"/>
          <w:sz w:val="20"/>
          <w:szCs w:val="18"/>
        </w:rPr>
        <w:fldChar w:fldCharType="separate"/>
      </w:r>
      <w:r w:rsidR="00BF5AB3">
        <w:rPr>
          <w:rFonts w:eastAsia="Calibri"/>
          <w:i/>
          <w:noProof/>
          <w:color w:val="54883D"/>
          <w:sz w:val="20"/>
          <w:szCs w:val="18"/>
        </w:rPr>
        <w:t>20</w:t>
      </w:r>
      <w:r w:rsidRPr="00295EB4">
        <w:rPr>
          <w:rFonts w:eastAsia="Calibri"/>
          <w:i/>
          <w:noProof/>
          <w:color w:val="54883D"/>
          <w:sz w:val="20"/>
          <w:szCs w:val="18"/>
        </w:rPr>
        <w:fldChar w:fldCharType="end"/>
      </w:r>
      <w:r w:rsidRPr="00295EB4">
        <w:rPr>
          <w:rFonts w:eastAsia="Calibri"/>
          <w:i/>
          <w:color w:val="54883D"/>
          <w:sz w:val="20"/>
          <w:szCs w:val="18"/>
        </w:rPr>
        <w:t>.</w:t>
      </w:r>
      <w:r w:rsidRPr="00295EB4">
        <w:rPr>
          <w:i/>
          <w:color w:val="54883D"/>
          <w:sz w:val="20"/>
          <w:szCs w:val="18"/>
        </w:rPr>
        <w:t xml:space="preserve"> Broj vrućih dana </w:t>
      </w:r>
      <w:proofErr w:type="spellStart"/>
      <w:r w:rsidRPr="00295EB4">
        <w:rPr>
          <w:i/>
          <w:color w:val="54883D"/>
          <w:sz w:val="20"/>
          <w:szCs w:val="18"/>
        </w:rPr>
        <w:t>Tmax</w:t>
      </w:r>
      <w:proofErr w:type="spellEnd"/>
      <w:r w:rsidRPr="00295EB4">
        <w:rPr>
          <w:i/>
          <w:color w:val="54883D"/>
          <w:sz w:val="20"/>
          <w:szCs w:val="18"/>
        </w:rPr>
        <w:t xml:space="preserve"> ≥ 30 °C, </w:t>
      </w:r>
      <w:r w:rsidR="00216C72" w:rsidRPr="00216C72">
        <w:rPr>
          <w:i/>
          <w:color w:val="54883D"/>
          <w:sz w:val="20"/>
          <w:szCs w:val="18"/>
        </w:rPr>
        <w:t>Biograd na moru</w:t>
      </w:r>
      <w:r w:rsidRPr="00295EB4">
        <w:rPr>
          <w:i/>
          <w:color w:val="54883D"/>
          <w:sz w:val="20"/>
          <w:szCs w:val="18"/>
        </w:rPr>
        <w:t xml:space="preserve"> 2005.-2024.</w:t>
      </w:r>
    </w:p>
    <w:tbl>
      <w:tblPr>
        <w:tblStyle w:val="Reetkatablice"/>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39"/>
        <w:gridCol w:w="602"/>
        <w:gridCol w:w="603"/>
        <w:gridCol w:w="603"/>
        <w:gridCol w:w="610"/>
        <w:gridCol w:w="612"/>
        <w:gridCol w:w="614"/>
        <w:gridCol w:w="614"/>
        <w:gridCol w:w="613"/>
        <w:gridCol w:w="613"/>
        <w:gridCol w:w="636"/>
        <w:gridCol w:w="636"/>
        <w:gridCol w:w="626"/>
        <w:gridCol w:w="739"/>
      </w:tblGrid>
      <w:tr w:rsidR="00295EB4" w:rsidRPr="00295EB4" w14:paraId="2E33A78E" w14:textId="77777777" w:rsidTr="00793CAA">
        <w:trPr>
          <w:trHeight w:val="425"/>
          <w:tblHeader/>
        </w:trPr>
        <w:tc>
          <w:tcPr>
            <w:tcW w:w="939" w:type="dxa"/>
            <w:vAlign w:val="center"/>
          </w:tcPr>
          <w:p w14:paraId="7B323880"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 xml:space="preserve">Mjeseci </w:t>
            </w:r>
          </w:p>
        </w:tc>
        <w:tc>
          <w:tcPr>
            <w:tcW w:w="606" w:type="dxa"/>
          </w:tcPr>
          <w:p w14:paraId="50AE746B"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w:t>
            </w:r>
          </w:p>
        </w:tc>
        <w:tc>
          <w:tcPr>
            <w:tcW w:w="606" w:type="dxa"/>
          </w:tcPr>
          <w:p w14:paraId="4FB518B1"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2</w:t>
            </w:r>
          </w:p>
        </w:tc>
        <w:tc>
          <w:tcPr>
            <w:tcW w:w="606" w:type="dxa"/>
          </w:tcPr>
          <w:p w14:paraId="718126C0"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3</w:t>
            </w:r>
          </w:p>
        </w:tc>
        <w:tc>
          <w:tcPr>
            <w:tcW w:w="613" w:type="dxa"/>
          </w:tcPr>
          <w:p w14:paraId="02B87589"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4</w:t>
            </w:r>
          </w:p>
        </w:tc>
        <w:tc>
          <w:tcPr>
            <w:tcW w:w="613" w:type="dxa"/>
          </w:tcPr>
          <w:p w14:paraId="7981BDE4"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5</w:t>
            </w:r>
          </w:p>
        </w:tc>
        <w:tc>
          <w:tcPr>
            <w:tcW w:w="614" w:type="dxa"/>
          </w:tcPr>
          <w:p w14:paraId="015ECBB8"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6</w:t>
            </w:r>
          </w:p>
        </w:tc>
        <w:tc>
          <w:tcPr>
            <w:tcW w:w="614" w:type="dxa"/>
          </w:tcPr>
          <w:p w14:paraId="2CBA0E03"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7</w:t>
            </w:r>
          </w:p>
        </w:tc>
        <w:tc>
          <w:tcPr>
            <w:tcW w:w="614" w:type="dxa"/>
          </w:tcPr>
          <w:p w14:paraId="78B85D75"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8</w:t>
            </w:r>
          </w:p>
        </w:tc>
        <w:tc>
          <w:tcPr>
            <w:tcW w:w="614" w:type="dxa"/>
          </w:tcPr>
          <w:p w14:paraId="53E64B13"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9</w:t>
            </w:r>
          </w:p>
        </w:tc>
        <w:tc>
          <w:tcPr>
            <w:tcW w:w="638" w:type="dxa"/>
          </w:tcPr>
          <w:p w14:paraId="44DAF9FC"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10</w:t>
            </w:r>
          </w:p>
        </w:tc>
        <w:tc>
          <w:tcPr>
            <w:tcW w:w="638" w:type="dxa"/>
          </w:tcPr>
          <w:p w14:paraId="1FB50979"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11</w:t>
            </w:r>
          </w:p>
        </w:tc>
        <w:tc>
          <w:tcPr>
            <w:tcW w:w="628" w:type="dxa"/>
          </w:tcPr>
          <w:p w14:paraId="7F392106"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12</w:t>
            </w:r>
          </w:p>
        </w:tc>
        <w:tc>
          <w:tcPr>
            <w:tcW w:w="717" w:type="dxa"/>
            <w:vAlign w:val="center"/>
          </w:tcPr>
          <w:p w14:paraId="4DB4DA9D" w14:textId="77777777" w:rsidR="00295EB4" w:rsidRPr="00295EB4" w:rsidRDefault="00295EB4" w:rsidP="00295EB4">
            <w:pPr>
              <w:spacing w:before="60" w:after="60"/>
              <w:jc w:val="center"/>
              <w:rPr>
                <w:rFonts w:eastAsiaTheme="minorHAnsi"/>
                <w:b/>
                <w:sz w:val="20"/>
                <w:szCs w:val="20"/>
              </w:rPr>
            </w:pPr>
            <w:r w:rsidRPr="00295EB4">
              <w:rPr>
                <w:rFonts w:eastAsiaTheme="minorHAnsi"/>
                <w:b/>
                <w:sz w:val="20"/>
                <w:szCs w:val="20"/>
              </w:rPr>
              <w:t>God.</w:t>
            </w:r>
          </w:p>
        </w:tc>
      </w:tr>
      <w:tr w:rsidR="00295EB4" w:rsidRPr="00295EB4" w14:paraId="08CC6893" w14:textId="77777777" w:rsidTr="00793CAA">
        <w:trPr>
          <w:trHeight w:val="251"/>
          <w:tblHeader/>
        </w:trPr>
        <w:tc>
          <w:tcPr>
            <w:tcW w:w="9060" w:type="dxa"/>
            <w:gridSpan w:val="14"/>
            <w:vAlign w:val="center"/>
          </w:tcPr>
          <w:p w14:paraId="0EAFC95B" w14:textId="77777777" w:rsidR="00295EB4" w:rsidRPr="00295EB4" w:rsidRDefault="00295EB4" w:rsidP="00295EB4">
            <w:pPr>
              <w:spacing w:before="60" w:after="60"/>
              <w:jc w:val="center"/>
              <w:rPr>
                <w:sz w:val="20"/>
                <w:szCs w:val="20"/>
              </w:rPr>
            </w:pPr>
            <w:r w:rsidRPr="00295EB4">
              <w:rPr>
                <w:rFonts w:eastAsiaTheme="minorHAnsi"/>
                <w:b/>
                <w:sz w:val="20"/>
                <w:szCs w:val="20"/>
              </w:rPr>
              <w:t>Broj vrućih dana</w:t>
            </w:r>
          </w:p>
        </w:tc>
      </w:tr>
      <w:tr w:rsidR="00216C72" w:rsidRPr="00295EB4" w14:paraId="232D75EE" w14:textId="77777777" w:rsidTr="00216C72">
        <w:trPr>
          <w:trHeight w:val="345"/>
          <w:tblHeader/>
        </w:trPr>
        <w:tc>
          <w:tcPr>
            <w:tcW w:w="939" w:type="dxa"/>
            <w:vAlign w:val="center"/>
          </w:tcPr>
          <w:p w14:paraId="24D491F1" w14:textId="77777777" w:rsidR="00216C72" w:rsidRPr="00295EB4" w:rsidRDefault="00216C72" w:rsidP="00216C72">
            <w:pPr>
              <w:autoSpaceDE w:val="0"/>
              <w:autoSpaceDN w:val="0"/>
              <w:adjustRightInd w:val="0"/>
              <w:spacing w:before="0" w:after="0"/>
              <w:jc w:val="center"/>
              <w:rPr>
                <w:b/>
                <w:bCs/>
                <w:color w:val="000000"/>
                <w:sz w:val="20"/>
                <w:szCs w:val="20"/>
              </w:rPr>
            </w:pPr>
            <w:r w:rsidRPr="00295EB4">
              <w:rPr>
                <w:b/>
                <w:bCs/>
                <w:color w:val="000000"/>
                <w:sz w:val="20"/>
                <w:szCs w:val="20"/>
              </w:rPr>
              <w:t>ZBROJ</w:t>
            </w:r>
          </w:p>
        </w:tc>
        <w:tc>
          <w:tcPr>
            <w:tcW w:w="606" w:type="dxa"/>
            <w:vAlign w:val="bottom"/>
          </w:tcPr>
          <w:p w14:paraId="09EF896B" w14:textId="5A5D2B86"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4577908F" w14:textId="435B9F6D"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16F18AC1" w14:textId="2CFFFA15"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4B64C88F" w14:textId="7329B72A"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746EE37F" w14:textId="2264C7A9" w:rsidR="00216C72" w:rsidRPr="00295EB4" w:rsidRDefault="00216C72" w:rsidP="00216C72">
            <w:pPr>
              <w:autoSpaceDE w:val="0"/>
              <w:autoSpaceDN w:val="0"/>
              <w:adjustRightInd w:val="0"/>
              <w:spacing w:before="0" w:after="0"/>
              <w:jc w:val="center"/>
              <w:rPr>
                <w:color w:val="000000"/>
                <w:sz w:val="20"/>
                <w:szCs w:val="20"/>
              </w:rPr>
            </w:pPr>
            <w:r>
              <w:rPr>
                <w:sz w:val="20"/>
                <w:szCs w:val="20"/>
              </w:rPr>
              <w:t>22*</w:t>
            </w:r>
          </w:p>
        </w:tc>
        <w:tc>
          <w:tcPr>
            <w:tcW w:w="614" w:type="dxa"/>
            <w:vAlign w:val="bottom"/>
          </w:tcPr>
          <w:p w14:paraId="5D1A7F43" w14:textId="0F4C6C8C" w:rsidR="00216C72" w:rsidRPr="00295EB4" w:rsidRDefault="00216C72" w:rsidP="00216C72">
            <w:pPr>
              <w:autoSpaceDE w:val="0"/>
              <w:autoSpaceDN w:val="0"/>
              <w:adjustRightInd w:val="0"/>
              <w:spacing w:before="0" w:after="0"/>
              <w:jc w:val="center"/>
              <w:rPr>
                <w:color w:val="000000"/>
                <w:sz w:val="20"/>
                <w:szCs w:val="20"/>
              </w:rPr>
            </w:pPr>
            <w:r>
              <w:rPr>
                <w:sz w:val="20"/>
                <w:szCs w:val="20"/>
              </w:rPr>
              <w:t>252</w:t>
            </w:r>
          </w:p>
        </w:tc>
        <w:tc>
          <w:tcPr>
            <w:tcW w:w="614" w:type="dxa"/>
            <w:vAlign w:val="bottom"/>
          </w:tcPr>
          <w:p w14:paraId="5C911E8E" w14:textId="01ECFBA6" w:rsidR="00216C72" w:rsidRPr="00295EB4" w:rsidRDefault="00216C72" w:rsidP="00216C72">
            <w:pPr>
              <w:autoSpaceDE w:val="0"/>
              <w:autoSpaceDN w:val="0"/>
              <w:adjustRightInd w:val="0"/>
              <w:spacing w:before="0" w:after="0"/>
              <w:jc w:val="center"/>
              <w:rPr>
                <w:color w:val="000000"/>
                <w:sz w:val="20"/>
                <w:szCs w:val="20"/>
              </w:rPr>
            </w:pPr>
            <w:r>
              <w:rPr>
                <w:sz w:val="20"/>
                <w:szCs w:val="20"/>
              </w:rPr>
              <w:t>483</w:t>
            </w:r>
          </w:p>
        </w:tc>
        <w:tc>
          <w:tcPr>
            <w:tcW w:w="614" w:type="dxa"/>
            <w:vAlign w:val="bottom"/>
          </w:tcPr>
          <w:p w14:paraId="464E1908" w14:textId="7B7EB909" w:rsidR="00216C72" w:rsidRPr="00295EB4" w:rsidRDefault="00216C72" w:rsidP="00216C72">
            <w:pPr>
              <w:autoSpaceDE w:val="0"/>
              <w:autoSpaceDN w:val="0"/>
              <w:adjustRightInd w:val="0"/>
              <w:spacing w:before="0" w:after="0"/>
              <w:jc w:val="center"/>
              <w:rPr>
                <w:color w:val="000000"/>
                <w:sz w:val="20"/>
                <w:szCs w:val="20"/>
              </w:rPr>
            </w:pPr>
            <w:r>
              <w:rPr>
                <w:sz w:val="20"/>
                <w:szCs w:val="20"/>
              </w:rPr>
              <w:t>459</w:t>
            </w:r>
          </w:p>
        </w:tc>
        <w:tc>
          <w:tcPr>
            <w:tcW w:w="614" w:type="dxa"/>
            <w:vAlign w:val="bottom"/>
          </w:tcPr>
          <w:p w14:paraId="3D2333E1" w14:textId="478D9525" w:rsidR="00216C72" w:rsidRPr="00295EB4" w:rsidRDefault="00216C72" w:rsidP="00216C72">
            <w:pPr>
              <w:autoSpaceDE w:val="0"/>
              <w:autoSpaceDN w:val="0"/>
              <w:adjustRightInd w:val="0"/>
              <w:spacing w:before="0" w:after="0"/>
              <w:jc w:val="center"/>
              <w:rPr>
                <w:color w:val="000000"/>
                <w:sz w:val="20"/>
                <w:szCs w:val="20"/>
              </w:rPr>
            </w:pPr>
            <w:r>
              <w:rPr>
                <w:sz w:val="20"/>
                <w:szCs w:val="20"/>
              </w:rPr>
              <w:t>100</w:t>
            </w:r>
          </w:p>
        </w:tc>
        <w:tc>
          <w:tcPr>
            <w:tcW w:w="638" w:type="dxa"/>
            <w:vAlign w:val="bottom"/>
          </w:tcPr>
          <w:p w14:paraId="0A8A0EC4" w14:textId="1D9F7533" w:rsidR="00216C72" w:rsidRPr="00295EB4" w:rsidRDefault="00216C72" w:rsidP="00216C72">
            <w:pPr>
              <w:autoSpaceDE w:val="0"/>
              <w:autoSpaceDN w:val="0"/>
              <w:adjustRightInd w:val="0"/>
              <w:spacing w:before="0" w:after="0"/>
              <w:jc w:val="center"/>
              <w:rPr>
                <w:color w:val="000000"/>
                <w:sz w:val="20"/>
                <w:szCs w:val="20"/>
              </w:rPr>
            </w:pPr>
            <w:r>
              <w:rPr>
                <w:sz w:val="20"/>
                <w:szCs w:val="20"/>
              </w:rPr>
              <w:t>1</w:t>
            </w:r>
          </w:p>
        </w:tc>
        <w:tc>
          <w:tcPr>
            <w:tcW w:w="638" w:type="dxa"/>
            <w:vAlign w:val="bottom"/>
          </w:tcPr>
          <w:p w14:paraId="6D652860" w14:textId="095FE751"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28" w:type="dxa"/>
            <w:vAlign w:val="bottom"/>
          </w:tcPr>
          <w:p w14:paraId="5CCAED66" w14:textId="3F39D456"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717" w:type="dxa"/>
            <w:vAlign w:val="bottom"/>
          </w:tcPr>
          <w:p w14:paraId="70024C13" w14:textId="2893ACC7" w:rsidR="00216C72" w:rsidRPr="00295EB4" w:rsidRDefault="00216C72" w:rsidP="00216C72">
            <w:pPr>
              <w:autoSpaceDE w:val="0"/>
              <w:autoSpaceDN w:val="0"/>
              <w:adjustRightInd w:val="0"/>
              <w:spacing w:before="0" w:after="0"/>
              <w:jc w:val="center"/>
              <w:rPr>
                <w:color w:val="000000"/>
                <w:sz w:val="20"/>
                <w:szCs w:val="20"/>
              </w:rPr>
            </w:pPr>
            <w:r>
              <w:rPr>
                <w:sz w:val="20"/>
                <w:szCs w:val="20"/>
              </w:rPr>
              <w:t>1246*</w:t>
            </w:r>
          </w:p>
        </w:tc>
      </w:tr>
      <w:tr w:rsidR="00216C72" w:rsidRPr="00295EB4" w14:paraId="7423C9D9" w14:textId="77777777" w:rsidTr="00216C72">
        <w:trPr>
          <w:trHeight w:val="332"/>
          <w:tblHeader/>
        </w:trPr>
        <w:tc>
          <w:tcPr>
            <w:tcW w:w="939" w:type="dxa"/>
            <w:vAlign w:val="center"/>
          </w:tcPr>
          <w:p w14:paraId="2211FD36" w14:textId="77777777" w:rsidR="00216C72" w:rsidRPr="00295EB4" w:rsidRDefault="00216C72" w:rsidP="00216C72">
            <w:pPr>
              <w:autoSpaceDE w:val="0"/>
              <w:autoSpaceDN w:val="0"/>
              <w:adjustRightInd w:val="0"/>
              <w:spacing w:before="0" w:after="0"/>
              <w:jc w:val="center"/>
              <w:rPr>
                <w:b/>
                <w:bCs/>
                <w:color w:val="000000"/>
                <w:sz w:val="20"/>
                <w:szCs w:val="20"/>
              </w:rPr>
            </w:pPr>
            <w:r w:rsidRPr="00295EB4">
              <w:rPr>
                <w:b/>
                <w:bCs/>
                <w:color w:val="000000"/>
                <w:sz w:val="20"/>
                <w:szCs w:val="20"/>
              </w:rPr>
              <w:t>SRED</w:t>
            </w:r>
          </w:p>
        </w:tc>
        <w:tc>
          <w:tcPr>
            <w:tcW w:w="606" w:type="dxa"/>
            <w:vAlign w:val="bottom"/>
          </w:tcPr>
          <w:p w14:paraId="272BBA9D" w14:textId="44581759"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53A2E323" w14:textId="02848EFF"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2AF0A835" w14:textId="326E8210"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6D71C1B5" w14:textId="548066D9"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40212F65" w14:textId="5CF664CD" w:rsidR="00216C72" w:rsidRPr="00295EB4" w:rsidRDefault="00216C72" w:rsidP="00216C72">
            <w:pPr>
              <w:autoSpaceDE w:val="0"/>
              <w:autoSpaceDN w:val="0"/>
              <w:adjustRightInd w:val="0"/>
              <w:spacing w:before="0" w:after="0"/>
              <w:jc w:val="center"/>
              <w:rPr>
                <w:color w:val="000000"/>
                <w:sz w:val="20"/>
                <w:szCs w:val="20"/>
              </w:rPr>
            </w:pPr>
            <w:r>
              <w:rPr>
                <w:sz w:val="20"/>
                <w:szCs w:val="20"/>
              </w:rPr>
              <w:t>1,2</w:t>
            </w:r>
          </w:p>
        </w:tc>
        <w:tc>
          <w:tcPr>
            <w:tcW w:w="614" w:type="dxa"/>
            <w:vAlign w:val="bottom"/>
          </w:tcPr>
          <w:p w14:paraId="54240C3C" w14:textId="738601BC" w:rsidR="00216C72" w:rsidRPr="00295EB4" w:rsidRDefault="00216C72" w:rsidP="00216C72">
            <w:pPr>
              <w:autoSpaceDE w:val="0"/>
              <w:autoSpaceDN w:val="0"/>
              <w:adjustRightInd w:val="0"/>
              <w:spacing w:before="0" w:after="0"/>
              <w:jc w:val="center"/>
              <w:rPr>
                <w:color w:val="000000"/>
                <w:sz w:val="20"/>
                <w:szCs w:val="20"/>
              </w:rPr>
            </w:pPr>
            <w:r>
              <w:rPr>
                <w:sz w:val="20"/>
                <w:szCs w:val="20"/>
              </w:rPr>
              <w:t>12,6</w:t>
            </w:r>
          </w:p>
        </w:tc>
        <w:tc>
          <w:tcPr>
            <w:tcW w:w="614" w:type="dxa"/>
            <w:vAlign w:val="bottom"/>
          </w:tcPr>
          <w:p w14:paraId="05F62BC6" w14:textId="76FD6D66" w:rsidR="00216C72" w:rsidRPr="00295EB4" w:rsidRDefault="00216C72" w:rsidP="00216C72">
            <w:pPr>
              <w:autoSpaceDE w:val="0"/>
              <w:autoSpaceDN w:val="0"/>
              <w:adjustRightInd w:val="0"/>
              <w:spacing w:before="0" w:after="0"/>
              <w:jc w:val="center"/>
              <w:rPr>
                <w:color w:val="000000"/>
                <w:sz w:val="20"/>
                <w:szCs w:val="20"/>
              </w:rPr>
            </w:pPr>
            <w:r>
              <w:rPr>
                <w:sz w:val="20"/>
                <w:szCs w:val="20"/>
              </w:rPr>
              <w:t>24,2</w:t>
            </w:r>
          </w:p>
        </w:tc>
        <w:tc>
          <w:tcPr>
            <w:tcW w:w="614" w:type="dxa"/>
            <w:vAlign w:val="bottom"/>
          </w:tcPr>
          <w:p w14:paraId="4FF9F377" w14:textId="735AD5AB" w:rsidR="00216C72" w:rsidRPr="00295EB4" w:rsidRDefault="00216C72" w:rsidP="00216C72">
            <w:pPr>
              <w:autoSpaceDE w:val="0"/>
              <w:autoSpaceDN w:val="0"/>
              <w:adjustRightInd w:val="0"/>
              <w:spacing w:before="0" w:after="0"/>
              <w:jc w:val="center"/>
              <w:rPr>
                <w:color w:val="000000"/>
                <w:sz w:val="20"/>
                <w:szCs w:val="20"/>
              </w:rPr>
            </w:pPr>
            <w:r>
              <w:rPr>
                <w:sz w:val="20"/>
                <w:szCs w:val="20"/>
              </w:rPr>
              <w:t>23</w:t>
            </w:r>
          </w:p>
        </w:tc>
        <w:tc>
          <w:tcPr>
            <w:tcW w:w="614" w:type="dxa"/>
            <w:vAlign w:val="bottom"/>
          </w:tcPr>
          <w:p w14:paraId="42FE0056" w14:textId="7EC3E572" w:rsidR="00216C72" w:rsidRPr="00295EB4" w:rsidRDefault="00216C72" w:rsidP="00216C72">
            <w:pPr>
              <w:autoSpaceDE w:val="0"/>
              <w:autoSpaceDN w:val="0"/>
              <w:adjustRightInd w:val="0"/>
              <w:spacing w:before="0" w:after="0"/>
              <w:jc w:val="center"/>
              <w:rPr>
                <w:color w:val="000000"/>
                <w:sz w:val="20"/>
                <w:szCs w:val="20"/>
              </w:rPr>
            </w:pPr>
            <w:r>
              <w:rPr>
                <w:sz w:val="20"/>
                <w:szCs w:val="20"/>
              </w:rPr>
              <w:t>5</w:t>
            </w:r>
          </w:p>
        </w:tc>
        <w:tc>
          <w:tcPr>
            <w:tcW w:w="638" w:type="dxa"/>
            <w:vAlign w:val="bottom"/>
          </w:tcPr>
          <w:p w14:paraId="255FB07F" w14:textId="3C464F02"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38" w:type="dxa"/>
            <w:vAlign w:val="bottom"/>
          </w:tcPr>
          <w:p w14:paraId="6302B607" w14:textId="7051DEA8"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28" w:type="dxa"/>
            <w:vAlign w:val="bottom"/>
          </w:tcPr>
          <w:p w14:paraId="7A0E05BA" w14:textId="0FD7D88F"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717" w:type="dxa"/>
            <w:vAlign w:val="bottom"/>
          </w:tcPr>
          <w:p w14:paraId="06FEB2F3" w14:textId="669B8D6F" w:rsidR="00216C72" w:rsidRPr="00295EB4" w:rsidRDefault="00216C72" w:rsidP="00216C72">
            <w:pPr>
              <w:autoSpaceDE w:val="0"/>
              <w:autoSpaceDN w:val="0"/>
              <w:adjustRightInd w:val="0"/>
              <w:spacing w:before="0" w:after="0"/>
              <w:jc w:val="center"/>
              <w:rPr>
                <w:color w:val="000000"/>
                <w:sz w:val="20"/>
                <w:szCs w:val="20"/>
              </w:rPr>
            </w:pPr>
            <w:r>
              <w:rPr>
                <w:sz w:val="20"/>
                <w:szCs w:val="20"/>
              </w:rPr>
              <w:t>65,6</w:t>
            </w:r>
          </w:p>
        </w:tc>
      </w:tr>
      <w:tr w:rsidR="00216C72" w:rsidRPr="00295EB4" w14:paraId="2188766F" w14:textId="77777777" w:rsidTr="00216C72">
        <w:trPr>
          <w:trHeight w:val="72"/>
          <w:tblHeader/>
        </w:trPr>
        <w:tc>
          <w:tcPr>
            <w:tcW w:w="939" w:type="dxa"/>
            <w:vAlign w:val="center"/>
          </w:tcPr>
          <w:p w14:paraId="1C03852B" w14:textId="77777777" w:rsidR="00216C72" w:rsidRPr="00295EB4" w:rsidRDefault="00216C72" w:rsidP="00216C72">
            <w:pPr>
              <w:autoSpaceDE w:val="0"/>
              <w:autoSpaceDN w:val="0"/>
              <w:adjustRightInd w:val="0"/>
              <w:spacing w:before="0" w:after="0"/>
              <w:jc w:val="center"/>
              <w:rPr>
                <w:b/>
                <w:bCs/>
                <w:color w:val="000000"/>
                <w:sz w:val="20"/>
                <w:szCs w:val="20"/>
              </w:rPr>
            </w:pPr>
            <w:r w:rsidRPr="00295EB4">
              <w:rPr>
                <w:b/>
                <w:bCs/>
                <w:color w:val="000000"/>
                <w:sz w:val="20"/>
                <w:szCs w:val="20"/>
              </w:rPr>
              <w:t>STD</w:t>
            </w:r>
          </w:p>
        </w:tc>
        <w:tc>
          <w:tcPr>
            <w:tcW w:w="606" w:type="dxa"/>
            <w:vAlign w:val="bottom"/>
          </w:tcPr>
          <w:p w14:paraId="4E18757F" w14:textId="788DD0F5"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1B606FCB" w14:textId="73964DF2"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06" w:type="dxa"/>
            <w:vAlign w:val="bottom"/>
          </w:tcPr>
          <w:p w14:paraId="5DAD6C60" w14:textId="6839425C"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61239077" w14:textId="77B3B097"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13" w:type="dxa"/>
            <w:vAlign w:val="bottom"/>
          </w:tcPr>
          <w:p w14:paraId="2C6A0D28" w14:textId="438A83A5" w:rsidR="00216C72" w:rsidRPr="00295EB4" w:rsidRDefault="00216C72" w:rsidP="00216C72">
            <w:pPr>
              <w:autoSpaceDE w:val="0"/>
              <w:autoSpaceDN w:val="0"/>
              <w:adjustRightInd w:val="0"/>
              <w:spacing w:before="0" w:after="0"/>
              <w:jc w:val="center"/>
              <w:rPr>
                <w:color w:val="000000"/>
                <w:sz w:val="20"/>
                <w:szCs w:val="20"/>
              </w:rPr>
            </w:pPr>
            <w:r>
              <w:rPr>
                <w:sz w:val="20"/>
                <w:szCs w:val="20"/>
              </w:rPr>
              <w:t>1,6</w:t>
            </w:r>
          </w:p>
        </w:tc>
        <w:tc>
          <w:tcPr>
            <w:tcW w:w="614" w:type="dxa"/>
            <w:vAlign w:val="bottom"/>
          </w:tcPr>
          <w:p w14:paraId="7B878EE5" w14:textId="33E93545" w:rsidR="00216C72" w:rsidRPr="00295EB4" w:rsidRDefault="00216C72" w:rsidP="00216C72">
            <w:pPr>
              <w:autoSpaceDE w:val="0"/>
              <w:autoSpaceDN w:val="0"/>
              <w:adjustRightInd w:val="0"/>
              <w:spacing w:before="0" w:after="0"/>
              <w:jc w:val="center"/>
              <w:rPr>
                <w:color w:val="000000"/>
                <w:sz w:val="20"/>
                <w:szCs w:val="20"/>
              </w:rPr>
            </w:pPr>
            <w:r>
              <w:rPr>
                <w:sz w:val="20"/>
                <w:szCs w:val="20"/>
              </w:rPr>
              <w:t>5,3</w:t>
            </w:r>
          </w:p>
        </w:tc>
        <w:tc>
          <w:tcPr>
            <w:tcW w:w="614" w:type="dxa"/>
            <w:vAlign w:val="bottom"/>
          </w:tcPr>
          <w:p w14:paraId="1A81DF74" w14:textId="14AD7A3A" w:rsidR="00216C72" w:rsidRPr="00295EB4" w:rsidRDefault="00216C72" w:rsidP="00216C72">
            <w:pPr>
              <w:autoSpaceDE w:val="0"/>
              <w:autoSpaceDN w:val="0"/>
              <w:adjustRightInd w:val="0"/>
              <w:spacing w:before="0" w:after="0"/>
              <w:jc w:val="center"/>
              <w:rPr>
                <w:color w:val="000000"/>
                <w:sz w:val="20"/>
                <w:szCs w:val="20"/>
              </w:rPr>
            </w:pPr>
            <w:r>
              <w:rPr>
                <w:sz w:val="20"/>
                <w:szCs w:val="20"/>
              </w:rPr>
              <w:t>4,9</w:t>
            </w:r>
          </w:p>
        </w:tc>
        <w:tc>
          <w:tcPr>
            <w:tcW w:w="614" w:type="dxa"/>
            <w:vAlign w:val="bottom"/>
          </w:tcPr>
          <w:p w14:paraId="03662D27" w14:textId="5E36B499" w:rsidR="00216C72" w:rsidRPr="00295EB4" w:rsidRDefault="00216C72" w:rsidP="00216C72">
            <w:pPr>
              <w:autoSpaceDE w:val="0"/>
              <w:autoSpaceDN w:val="0"/>
              <w:adjustRightInd w:val="0"/>
              <w:spacing w:before="0" w:after="0"/>
              <w:jc w:val="center"/>
              <w:rPr>
                <w:color w:val="000000"/>
                <w:sz w:val="20"/>
                <w:szCs w:val="20"/>
              </w:rPr>
            </w:pPr>
            <w:r>
              <w:rPr>
                <w:sz w:val="20"/>
                <w:szCs w:val="20"/>
              </w:rPr>
              <w:t>6,6</w:t>
            </w:r>
          </w:p>
        </w:tc>
        <w:tc>
          <w:tcPr>
            <w:tcW w:w="614" w:type="dxa"/>
            <w:vAlign w:val="bottom"/>
          </w:tcPr>
          <w:p w14:paraId="01DED3A4" w14:textId="73BB2DE4" w:rsidR="00216C72" w:rsidRPr="00295EB4" w:rsidRDefault="00216C72" w:rsidP="00216C72">
            <w:pPr>
              <w:autoSpaceDE w:val="0"/>
              <w:autoSpaceDN w:val="0"/>
              <w:adjustRightInd w:val="0"/>
              <w:spacing w:before="0" w:after="0"/>
              <w:jc w:val="center"/>
              <w:rPr>
                <w:color w:val="000000"/>
                <w:sz w:val="20"/>
                <w:szCs w:val="20"/>
              </w:rPr>
            </w:pPr>
            <w:r>
              <w:rPr>
                <w:sz w:val="20"/>
                <w:szCs w:val="20"/>
              </w:rPr>
              <w:t>4,6</w:t>
            </w:r>
          </w:p>
        </w:tc>
        <w:tc>
          <w:tcPr>
            <w:tcW w:w="638" w:type="dxa"/>
            <w:vAlign w:val="bottom"/>
          </w:tcPr>
          <w:p w14:paraId="5C69DCF8" w14:textId="6EDC7BA3" w:rsidR="00216C72" w:rsidRPr="00295EB4" w:rsidRDefault="00216C72" w:rsidP="00216C72">
            <w:pPr>
              <w:autoSpaceDE w:val="0"/>
              <w:autoSpaceDN w:val="0"/>
              <w:adjustRightInd w:val="0"/>
              <w:spacing w:before="0" w:after="0"/>
              <w:jc w:val="center"/>
              <w:rPr>
                <w:color w:val="000000"/>
                <w:sz w:val="20"/>
                <w:szCs w:val="20"/>
              </w:rPr>
            </w:pPr>
            <w:r>
              <w:rPr>
                <w:sz w:val="20"/>
                <w:szCs w:val="20"/>
              </w:rPr>
              <w:t>0,2</w:t>
            </w:r>
          </w:p>
        </w:tc>
        <w:tc>
          <w:tcPr>
            <w:tcW w:w="638" w:type="dxa"/>
            <w:vAlign w:val="bottom"/>
          </w:tcPr>
          <w:p w14:paraId="644EFE3F" w14:textId="1B800724"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628" w:type="dxa"/>
            <w:vAlign w:val="bottom"/>
          </w:tcPr>
          <w:p w14:paraId="457C93CC" w14:textId="199EAB59" w:rsidR="00216C72" w:rsidRPr="00295EB4" w:rsidRDefault="00216C72" w:rsidP="00216C72">
            <w:pPr>
              <w:autoSpaceDE w:val="0"/>
              <w:autoSpaceDN w:val="0"/>
              <w:adjustRightInd w:val="0"/>
              <w:spacing w:before="0" w:after="0"/>
              <w:jc w:val="center"/>
              <w:rPr>
                <w:color w:val="000000"/>
                <w:sz w:val="20"/>
                <w:szCs w:val="20"/>
              </w:rPr>
            </w:pPr>
            <w:r>
              <w:rPr>
                <w:sz w:val="20"/>
                <w:szCs w:val="20"/>
              </w:rPr>
              <w:t>0</w:t>
            </w:r>
          </w:p>
        </w:tc>
        <w:tc>
          <w:tcPr>
            <w:tcW w:w="717" w:type="dxa"/>
            <w:vAlign w:val="bottom"/>
          </w:tcPr>
          <w:p w14:paraId="573EDBF0" w14:textId="772042CE" w:rsidR="00216C72" w:rsidRPr="00295EB4" w:rsidRDefault="00216C72" w:rsidP="00216C72">
            <w:pPr>
              <w:autoSpaceDE w:val="0"/>
              <w:autoSpaceDN w:val="0"/>
              <w:adjustRightInd w:val="0"/>
              <w:spacing w:before="0" w:after="0"/>
              <w:jc w:val="center"/>
              <w:rPr>
                <w:color w:val="000000"/>
                <w:sz w:val="20"/>
                <w:szCs w:val="20"/>
              </w:rPr>
            </w:pPr>
            <w:r>
              <w:rPr>
                <w:sz w:val="20"/>
                <w:szCs w:val="20"/>
              </w:rPr>
              <w:t>13</w:t>
            </w:r>
          </w:p>
        </w:tc>
      </w:tr>
    </w:tbl>
    <w:p w14:paraId="0B34378D" w14:textId="77777777" w:rsidR="00295EB4" w:rsidRPr="00295EB4" w:rsidRDefault="00295EB4" w:rsidP="00295EB4">
      <w:pPr>
        <w:spacing w:before="120" w:after="120"/>
        <w:jc w:val="center"/>
        <w:rPr>
          <w:bCs/>
        </w:rPr>
      </w:pPr>
      <w:r w:rsidRPr="00295EB4">
        <w:rPr>
          <w:bCs/>
          <w:i/>
          <w:color w:val="54883D"/>
          <w:sz w:val="20"/>
          <w:szCs w:val="20"/>
        </w:rPr>
        <w:t>Izvor podataka: Državni hidrometeorološki zavod Republike Hrvatske</w:t>
      </w:r>
    </w:p>
    <w:p w14:paraId="6D43CAAD" w14:textId="77777777" w:rsidR="00295EB4" w:rsidRPr="00295EB4" w:rsidRDefault="00295EB4" w:rsidP="00295EB4">
      <w:pPr>
        <w:spacing w:before="120" w:after="120"/>
      </w:pPr>
    </w:p>
    <w:p w14:paraId="5CC3405D" w14:textId="4FF4B555" w:rsidR="00295EB4" w:rsidRPr="00295EB4" w:rsidRDefault="00295EB4" w:rsidP="00295EB4">
      <w:pPr>
        <w:spacing w:before="120" w:after="120"/>
        <w:jc w:val="center"/>
        <w:rPr>
          <w:iCs/>
          <w:color w:val="54883D"/>
          <w:sz w:val="20"/>
          <w:szCs w:val="18"/>
        </w:rPr>
      </w:pPr>
      <w:r w:rsidRPr="00295EB4">
        <w:rPr>
          <w:iCs/>
          <w:color w:val="54883D"/>
          <w:sz w:val="20"/>
          <w:szCs w:val="18"/>
        </w:rPr>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14</w:t>
      </w:r>
      <w:r w:rsidRPr="00295EB4">
        <w:rPr>
          <w:iCs/>
          <w:noProof/>
          <w:color w:val="54883D"/>
          <w:sz w:val="20"/>
          <w:szCs w:val="18"/>
        </w:rPr>
        <w:fldChar w:fldCharType="end"/>
      </w:r>
      <w:r w:rsidRPr="00295EB4">
        <w:rPr>
          <w:iCs/>
          <w:color w:val="54883D"/>
          <w:sz w:val="20"/>
          <w:szCs w:val="18"/>
        </w:rPr>
        <w:t>: Odstupanje srednje mjesečne temperature zraka u Hrvatskoj za ljeto 2020. godine</w:t>
      </w:r>
    </w:p>
    <w:p w14:paraId="498910D1" w14:textId="77777777" w:rsidR="00295EB4" w:rsidRPr="00295EB4" w:rsidRDefault="00295EB4" w:rsidP="00295EB4">
      <w:pPr>
        <w:spacing w:before="120" w:after="120"/>
        <w:jc w:val="center"/>
        <w:rPr>
          <w:iCs/>
          <w:color w:val="54883D"/>
          <w:sz w:val="20"/>
          <w:szCs w:val="18"/>
        </w:rPr>
      </w:pPr>
      <w:r w:rsidRPr="00295EB4">
        <w:rPr>
          <w:iCs/>
          <w:noProof/>
          <w:color w:val="54883D"/>
          <w:sz w:val="20"/>
          <w:szCs w:val="18"/>
        </w:rPr>
        <w:drawing>
          <wp:inline distT="0" distB="0" distL="0" distR="0" wp14:anchorId="6A1F24E5" wp14:editId="47D75C1A">
            <wp:extent cx="3573145" cy="3348890"/>
            <wp:effectExtent l="0" t="0" r="8255" b="4445"/>
            <wp:docPr id="117668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2406" name=""/>
                    <pic:cNvPicPr/>
                  </pic:nvPicPr>
                  <pic:blipFill>
                    <a:blip r:embed="rId69"/>
                    <a:stretch>
                      <a:fillRect/>
                    </a:stretch>
                  </pic:blipFill>
                  <pic:spPr>
                    <a:xfrm>
                      <a:off x="0" y="0"/>
                      <a:ext cx="3584088" cy="3359147"/>
                    </a:xfrm>
                    <a:prstGeom prst="rect">
                      <a:avLst/>
                    </a:prstGeom>
                  </pic:spPr>
                </pic:pic>
              </a:graphicData>
            </a:graphic>
          </wp:inline>
        </w:drawing>
      </w:r>
    </w:p>
    <w:p w14:paraId="2A570462"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674FF100"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srpnju 2020. u odnosu na normalu 1981. – 2010. nalaze se u rasponu od -0,9 °C (Makarska) do 0,9 °C (Puntijarka). Na većini postaja temperatura zraka je bila prosječna ili neznatno viša od prosjeka normale 1981. - 2010., izuzev postaja Varaždin, Karlovac, Šibenik, Makarska, Hvar i Komiža na kojima je temperatura zraka bila većinom neznatno niža od prosječne.</w:t>
      </w:r>
    </w:p>
    <w:p w14:paraId="00DD7F32"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Temperaturne prilike u Hrvatskoj u srpnju 2020. godine izražene percentilima bile su normalne na većem dijelu teritorija. Detaljnije su opisane sljedećim kategorijama: hladno (okolica Makarske), normalno (glavnina teritorija) i toplo (područje sjeverozapadno od Puntijarke i okolica Ploča).</w:t>
      </w:r>
    </w:p>
    <w:p w14:paraId="1B75DE7D" w14:textId="77777777" w:rsidR="00295EB4" w:rsidRDefault="00295EB4" w:rsidP="00295EB4">
      <w:pPr>
        <w:spacing w:before="120" w:after="120"/>
        <w:jc w:val="center"/>
        <w:rPr>
          <w:iCs/>
          <w:color w:val="54883D"/>
          <w:sz w:val="20"/>
          <w:szCs w:val="18"/>
        </w:rPr>
      </w:pPr>
    </w:p>
    <w:p w14:paraId="5AA0891F" w14:textId="77777777" w:rsidR="00295EB4" w:rsidRDefault="00295EB4" w:rsidP="00295EB4">
      <w:pPr>
        <w:spacing w:before="120" w:after="120"/>
        <w:jc w:val="center"/>
        <w:rPr>
          <w:iCs/>
          <w:color w:val="54883D"/>
          <w:sz w:val="20"/>
          <w:szCs w:val="18"/>
        </w:rPr>
      </w:pPr>
    </w:p>
    <w:p w14:paraId="6F0BB8E1" w14:textId="77777777" w:rsidR="00295EB4" w:rsidRDefault="00295EB4" w:rsidP="00295EB4">
      <w:pPr>
        <w:spacing w:before="120" w:after="120"/>
        <w:jc w:val="center"/>
        <w:rPr>
          <w:iCs/>
          <w:color w:val="54883D"/>
          <w:sz w:val="20"/>
          <w:szCs w:val="18"/>
        </w:rPr>
      </w:pPr>
    </w:p>
    <w:p w14:paraId="4C654DBF" w14:textId="7418F764"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15</w:t>
      </w:r>
      <w:r w:rsidRPr="00295EB4">
        <w:rPr>
          <w:iCs/>
          <w:noProof/>
          <w:color w:val="54883D"/>
          <w:sz w:val="20"/>
          <w:szCs w:val="18"/>
        </w:rPr>
        <w:fldChar w:fldCharType="end"/>
      </w:r>
      <w:r w:rsidRPr="00295EB4">
        <w:rPr>
          <w:iCs/>
          <w:color w:val="54883D"/>
          <w:sz w:val="20"/>
          <w:szCs w:val="18"/>
        </w:rPr>
        <w:t>: Odstupanje srednje mjesečne temperature zraka u Hrvatskoj za ljeto 2021. godine</w:t>
      </w:r>
    </w:p>
    <w:p w14:paraId="65647526" w14:textId="77777777" w:rsidR="00295EB4" w:rsidRPr="00295EB4" w:rsidRDefault="00295EB4" w:rsidP="00295EB4">
      <w:pPr>
        <w:autoSpaceDE w:val="0"/>
        <w:autoSpaceDN w:val="0"/>
        <w:adjustRightInd w:val="0"/>
        <w:spacing w:before="120" w:after="120"/>
        <w:jc w:val="center"/>
        <w:rPr>
          <w:color w:val="auto"/>
          <w:szCs w:val="22"/>
        </w:rPr>
      </w:pPr>
      <w:r w:rsidRPr="00295EB4">
        <w:rPr>
          <w:noProof/>
          <w:color w:val="auto"/>
          <w:szCs w:val="22"/>
        </w:rPr>
        <w:drawing>
          <wp:inline distT="0" distB="0" distL="0" distR="0" wp14:anchorId="2BF53567" wp14:editId="790E6FBB">
            <wp:extent cx="4907365" cy="4731369"/>
            <wp:effectExtent l="0" t="0" r="7620" b="0"/>
            <wp:docPr id="1692181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4792" cy="4738530"/>
                    </a:xfrm>
                    <a:prstGeom prst="rect">
                      <a:avLst/>
                    </a:prstGeom>
                    <a:noFill/>
                  </pic:spPr>
                </pic:pic>
              </a:graphicData>
            </a:graphic>
          </wp:inline>
        </w:drawing>
      </w:r>
    </w:p>
    <w:p w14:paraId="59EF1329"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43BEFC5D"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srpnju 2021. u odnosu na normalu 1981. – 2010. nalaze se u rasponu od 1,4 °C (Rijeka i Rab) do 3,2 °C (Gradište). Na svim postajama temperatura zraka je bila značajno viša od prosječne.</w:t>
      </w:r>
    </w:p>
    <w:p w14:paraId="10E447EA"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Prema raspodjeli percentila, temperaturne prilike u Hrvatskoj za srpanj 2021. godine opisane su sljedećim kategorijama: </w:t>
      </w:r>
      <w:r w:rsidRPr="00295EB4">
        <w:rPr>
          <w:b/>
          <w:bCs/>
          <w:color w:val="1F1F1F"/>
          <w:szCs w:val="22"/>
          <w:lang w:eastAsia="hr-HR"/>
        </w:rPr>
        <w:t>toplo</w:t>
      </w:r>
      <w:r w:rsidRPr="00295EB4">
        <w:rPr>
          <w:color w:val="1F1F1F"/>
          <w:szCs w:val="22"/>
          <w:lang w:eastAsia="hr-HR"/>
        </w:rPr>
        <w:t> (Kvarner s otocima izuzev južnog dijela otoka Cresa i Malog Lošinja), </w:t>
      </w:r>
      <w:r w:rsidRPr="00295EB4">
        <w:rPr>
          <w:b/>
          <w:bCs/>
          <w:color w:val="1F1F1F"/>
          <w:szCs w:val="22"/>
          <w:lang w:eastAsia="hr-HR"/>
        </w:rPr>
        <w:t>vrlo toplo</w:t>
      </w:r>
      <w:r w:rsidRPr="00295EB4">
        <w:rPr>
          <w:color w:val="1F1F1F"/>
          <w:szCs w:val="22"/>
          <w:lang w:eastAsia="hr-HR"/>
        </w:rPr>
        <w:t> (dijelovi istočne Hrvatske, sjeverna Hrvatska, Gorski kotar i sjeverni dio Velebita, Istra, sjevernodalmatinski otoci, Ravni kotari, otoci i dio srednje Dalmacije, dio južne Dalmacije) i </w:t>
      </w:r>
      <w:r w:rsidRPr="00295EB4">
        <w:rPr>
          <w:b/>
          <w:bCs/>
          <w:color w:val="1F1F1F"/>
          <w:szCs w:val="22"/>
          <w:lang w:eastAsia="hr-HR"/>
        </w:rPr>
        <w:t>ekstremno toplo</w:t>
      </w:r>
      <w:r w:rsidRPr="00295EB4">
        <w:rPr>
          <w:color w:val="1F1F1F"/>
          <w:szCs w:val="22"/>
          <w:lang w:eastAsia="hr-HR"/>
        </w:rPr>
        <w:t> (istok Hrvatske, veći dio središnje Hrvatske, Lika, južni Velebit, glavnina sjeverne Dalmacije, dijelovi srednje Dalmacije, Pelješac i Mljet).</w:t>
      </w:r>
    </w:p>
    <w:p w14:paraId="20A7A477" w14:textId="77777777" w:rsidR="00295EB4" w:rsidRPr="00295EB4" w:rsidRDefault="00295EB4" w:rsidP="00295EB4">
      <w:pPr>
        <w:spacing w:before="120" w:after="120"/>
        <w:jc w:val="center"/>
        <w:rPr>
          <w:iCs/>
          <w:color w:val="54883D"/>
          <w:sz w:val="20"/>
          <w:szCs w:val="18"/>
        </w:rPr>
      </w:pPr>
      <w:bookmarkStart w:id="99" w:name="_Hlk135300288"/>
    </w:p>
    <w:p w14:paraId="5A5D3582" w14:textId="77777777" w:rsidR="00295EB4" w:rsidRPr="00295EB4" w:rsidRDefault="00295EB4" w:rsidP="00295EB4">
      <w:pPr>
        <w:spacing w:before="120" w:after="120"/>
        <w:jc w:val="center"/>
        <w:rPr>
          <w:iCs/>
          <w:color w:val="54883D"/>
          <w:sz w:val="20"/>
          <w:szCs w:val="18"/>
        </w:rPr>
      </w:pPr>
    </w:p>
    <w:p w14:paraId="44DA929E" w14:textId="77777777" w:rsidR="00295EB4" w:rsidRPr="00295EB4" w:rsidRDefault="00295EB4" w:rsidP="00295EB4">
      <w:pPr>
        <w:spacing w:before="120" w:after="120"/>
        <w:jc w:val="center"/>
        <w:rPr>
          <w:iCs/>
          <w:color w:val="54883D"/>
          <w:sz w:val="20"/>
          <w:szCs w:val="18"/>
        </w:rPr>
      </w:pPr>
    </w:p>
    <w:p w14:paraId="1037A1CD" w14:textId="77777777" w:rsidR="00295EB4" w:rsidRPr="00295EB4" w:rsidRDefault="00295EB4" w:rsidP="00295EB4">
      <w:pPr>
        <w:spacing w:before="120" w:after="120"/>
        <w:jc w:val="center"/>
        <w:rPr>
          <w:iCs/>
          <w:color w:val="54883D"/>
          <w:sz w:val="20"/>
          <w:szCs w:val="18"/>
        </w:rPr>
      </w:pPr>
    </w:p>
    <w:p w14:paraId="4146E640" w14:textId="77777777" w:rsidR="00295EB4" w:rsidRPr="00295EB4" w:rsidRDefault="00295EB4" w:rsidP="00295EB4">
      <w:pPr>
        <w:spacing w:before="120" w:after="120"/>
        <w:jc w:val="center"/>
        <w:rPr>
          <w:iCs/>
          <w:color w:val="54883D"/>
          <w:sz w:val="20"/>
          <w:szCs w:val="18"/>
        </w:rPr>
      </w:pPr>
    </w:p>
    <w:p w14:paraId="57FC089B" w14:textId="77777777" w:rsidR="00295EB4" w:rsidRPr="00295EB4" w:rsidRDefault="00295EB4" w:rsidP="00295EB4">
      <w:pPr>
        <w:spacing w:before="120" w:after="120"/>
        <w:jc w:val="center"/>
        <w:rPr>
          <w:iCs/>
          <w:color w:val="54883D"/>
          <w:sz w:val="20"/>
          <w:szCs w:val="18"/>
        </w:rPr>
      </w:pPr>
    </w:p>
    <w:p w14:paraId="7AE2F69A" w14:textId="4EF45B05"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16</w:t>
      </w:r>
      <w:r w:rsidRPr="00295EB4">
        <w:rPr>
          <w:iCs/>
          <w:noProof/>
          <w:color w:val="54883D"/>
          <w:sz w:val="20"/>
          <w:szCs w:val="18"/>
        </w:rPr>
        <w:fldChar w:fldCharType="end"/>
      </w:r>
      <w:r w:rsidRPr="00295EB4">
        <w:rPr>
          <w:iCs/>
          <w:color w:val="54883D"/>
          <w:sz w:val="20"/>
          <w:szCs w:val="18"/>
        </w:rPr>
        <w:t>: Odstupanje srednje mjesečne temperature zraka u Hrvatskoj za ljeto 2022. godine</w:t>
      </w:r>
    </w:p>
    <w:bookmarkEnd w:id="99"/>
    <w:p w14:paraId="701B590B" w14:textId="77777777" w:rsidR="00295EB4" w:rsidRPr="00295EB4" w:rsidRDefault="00295EB4" w:rsidP="00295EB4">
      <w:pPr>
        <w:autoSpaceDE w:val="0"/>
        <w:autoSpaceDN w:val="0"/>
        <w:adjustRightInd w:val="0"/>
        <w:spacing w:before="120" w:after="120"/>
        <w:jc w:val="center"/>
        <w:rPr>
          <w:color w:val="auto"/>
          <w:szCs w:val="22"/>
        </w:rPr>
      </w:pPr>
      <w:r w:rsidRPr="00295EB4">
        <w:rPr>
          <w:noProof/>
          <w:color w:val="auto"/>
          <w:szCs w:val="22"/>
        </w:rPr>
        <w:drawing>
          <wp:inline distT="0" distB="0" distL="0" distR="0" wp14:anchorId="39E1456E" wp14:editId="12316767">
            <wp:extent cx="4739640" cy="4417974"/>
            <wp:effectExtent l="0" t="0" r="3810" b="1905"/>
            <wp:docPr id="104192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23723" name=""/>
                    <pic:cNvPicPr/>
                  </pic:nvPicPr>
                  <pic:blipFill>
                    <a:blip r:embed="rId71"/>
                    <a:stretch>
                      <a:fillRect/>
                    </a:stretch>
                  </pic:blipFill>
                  <pic:spPr>
                    <a:xfrm>
                      <a:off x="0" y="0"/>
                      <a:ext cx="4742669" cy="4420797"/>
                    </a:xfrm>
                    <a:prstGeom prst="rect">
                      <a:avLst/>
                    </a:prstGeom>
                  </pic:spPr>
                </pic:pic>
              </a:graphicData>
            </a:graphic>
          </wp:inline>
        </w:drawing>
      </w:r>
    </w:p>
    <w:p w14:paraId="6433F8CC"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38DCA96A"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srpnju 2022. u odnosu na normalu 1981. – 2010. nalaze se u rasponu od 1,3 °C (Komiža) do 3,0 °C (Pazin i Rijeka). Na svim postajama temperatura zraka je bila viša od prosječne.</w:t>
      </w:r>
    </w:p>
    <w:p w14:paraId="045C124A"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Prema raspodjeli percentila, temperaturne prilike u Hrvatskoj za srpanj 2022. godine bile su u kategorijama: </w:t>
      </w:r>
      <w:r w:rsidRPr="00295EB4">
        <w:rPr>
          <w:b/>
          <w:bCs/>
          <w:color w:val="1F1F1F"/>
          <w:szCs w:val="22"/>
          <w:lang w:eastAsia="hr-HR"/>
        </w:rPr>
        <w:t>toplo</w:t>
      </w:r>
      <w:r w:rsidRPr="00295EB4">
        <w:rPr>
          <w:color w:val="1F1F1F"/>
          <w:szCs w:val="22"/>
          <w:lang w:eastAsia="hr-HR"/>
        </w:rPr>
        <w:t> (sjeverni dio središnje Hrvatske, Vis), </w:t>
      </w:r>
      <w:r w:rsidRPr="00295EB4">
        <w:rPr>
          <w:b/>
          <w:bCs/>
          <w:color w:val="1F1F1F"/>
          <w:szCs w:val="22"/>
          <w:lang w:eastAsia="hr-HR"/>
        </w:rPr>
        <w:t>vrlo toplo</w:t>
      </w:r>
      <w:r w:rsidRPr="00295EB4">
        <w:rPr>
          <w:color w:val="1F1F1F"/>
          <w:szCs w:val="22"/>
          <w:lang w:eastAsia="hr-HR"/>
        </w:rPr>
        <w:t> (istočna, dijelovi središnje i gorske Hrvatske, veći dio srednje Dalmacije) i </w:t>
      </w:r>
      <w:r w:rsidRPr="00295EB4">
        <w:rPr>
          <w:b/>
          <w:bCs/>
          <w:color w:val="1F1F1F"/>
          <w:szCs w:val="22"/>
          <w:lang w:eastAsia="hr-HR"/>
        </w:rPr>
        <w:t>ekstremno toplo</w:t>
      </w:r>
      <w:r w:rsidRPr="00295EB4">
        <w:rPr>
          <w:color w:val="1F1F1F"/>
          <w:szCs w:val="22"/>
          <w:lang w:eastAsia="hr-HR"/>
        </w:rPr>
        <w:t> (okolica Gradišta, zapadni dio središnje Hrvatske, dijelovi gorske Hrvatske, Istra, dijelovi Kvarnera s otocima, sjeverna Dalmacija sa zaleđem, jug srednje Dalmacije, južna Dalmacija).</w:t>
      </w:r>
    </w:p>
    <w:p w14:paraId="5B365EFF" w14:textId="77777777" w:rsidR="00295EB4" w:rsidRPr="00295EB4" w:rsidRDefault="00295EB4" w:rsidP="00295EB4">
      <w:pPr>
        <w:rPr>
          <w:color w:val="auto"/>
          <w:szCs w:val="22"/>
        </w:rPr>
      </w:pPr>
      <w:r w:rsidRPr="00295EB4">
        <w:rPr>
          <w:color w:val="auto"/>
          <w:szCs w:val="22"/>
        </w:rPr>
        <w:t>Državni zavod u navedenom razdoblju, stalno prati temperature i u slučaju kada postoji 70% vjerojatnosti da temperatura prijeđe prag, izvještava Ministarstvo zdravlja i Hrvatski zavod za javno zdravstvo o nastupanju toplinskog vala. Najveći broj smrti događa se u prva dva dana nakon pojave visoke temperature i kada razdoblje „opasnih razina“ temperatura potraje dulje vrijeme.</w:t>
      </w:r>
    </w:p>
    <w:p w14:paraId="4FE74CBB" w14:textId="77777777" w:rsidR="00295EB4" w:rsidRPr="00295EB4" w:rsidRDefault="00295EB4" w:rsidP="00295EB4">
      <w:pPr>
        <w:rPr>
          <w:color w:val="auto"/>
          <w:szCs w:val="22"/>
        </w:rPr>
      </w:pPr>
      <w:r w:rsidRPr="00295EB4">
        <w:rPr>
          <w:color w:val="auto"/>
          <w:szCs w:val="22"/>
        </w:rPr>
        <w:t>Najugroženije – ranjive skupine izloženog stanovništva su mala djeca i starije dobne skupine, kronični bolesnici, osobe s invaliditetom te osobe koji rade na otvorenom prostoru.</w:t>
      </w:r>
    </w:p>
    <w:p w14:paraId="77777194" w14:textId="77777777" w:rsidR="00295EB4" w:rsidRPr="00295EB4" w:rsidRDefault="00295EB4" w:rsidP="00295EB4">
      <w:pPr>
        <w:rPr>
          <w:color w:val="auto"/>
          <w:szCs w:val="22"/>
        </w:rPr>
      </w:pPr>
      <w:r w:rsidRPr="00295EB4">
        <w:rPr>
          <w:color w:val="auto"/>
          <w:szCs w:val="22"/>
        </w:rPr>
        <w:t xml:space="preserve">Za predočenje opsega opterećenosti zdravstvenih ustanova navodi se koje skupine bolesnika će biti toliko ugrožene da se hospitaliziraju ili će zatražiti stručnu medicinsku pomoć i </w:t>
      </w:r>
      <w:r w:rsidRPr="00295EB4">
        <w:rPr>
          <w:color w:val="auto"/>
          <w:szCs w:val="22"/>
        </w:rPr>
        <w:lastRenderedPageBreak/>
        <w:t>intervenciju. Prvenstveno su to osobe s već postojećim kroničnim bolestima (</w:t>
      </w:r>
      <w:proofErr w:type="spellStart"/>
      <w:r w:rsidRPr="00295EB4">
        <w:rPr>
          <w:color w:val="auto"/>
          <w:szCs w:val="22"/>
        </w:rPr>
        <w:t>hipertoničari</w:t>
      </w:r>
      <w:proofErr w:type="spellEnd"/>
      <w:r w:rsidRPr="00295EB4">
        <w:rPr>
          <w:color w:val="auto"/>
          <w:szCs w:val="22"/>
        </w:rPr>
        <w:t>, šećeraši, bubrežni, mentalni/depresija najviše).</w:t>
      </w:r>
      <w:r w:rsidRPr="00295EB4">
        <w:t xml:space="preserve"> </w:t>
      </w:r>
      <w:r w:rsidRPr="00295EB4">
        <w:rPr>
          <w:color w:val="auto"/>
          <w:szCs w:val="22"/>
        </w:rPr>
        <w:t xml:space="preserve">U skupinu posebno ugroženih osoba pritom treba nadodati radnike na otvorenom. </w:t>
      </w:r>
    </w:p>
    <w:p w14:paraId="3C4D3E31" w14:textId="77777777" w:rsidR="00295EB4" w:rsidRPr="00295EB4" w:rsidRDefault="00295EB4" w:rsidP="00295EB4">
      <w:pPr>
        <w:spacing w:before="120" w:after="120"/>
        <w:rPr>
          <w:color w:val="000000"/>
        </w:rPr>
      </w:pPr>
      <w:r w:rsidRPr="00295EB4">
        <w:rPr>
          <w:color w:val="auto"/>
          <w:szCs w:val="22"/>
        </w:rPr>
        <w:t xml:space="preserve">Pojavnost ekstremnih temperatura poklapa se s razdobljem turističke sezone kada je  koncentracija osoba, a samim tim i opasnost daleko veća. U skupinu posebno ugroženih osoba pritom treba nadodati turiste te radnike na otvorenom. </w:t>
      </w:r>
      <w:r w:rsidRPr="00295EB4">
        <w:rPr>
          <w:color w:val="000000"/>
        </w:rPr>
        <w:t>Iznimno visoke dnevne temperature u kombinaciji s naglim ulaskom u more česti su uzrok smrti, naročito turista.</w:t>
      </w:r>
    </w:p>
    <w:p w14:paraId="7A57A85A" w14:textId="58079A4A" w:rsidR="00295EB4" w:rsidRPr="00295EB4" w:rsidRDefault="00295EB4" w:rsidP="00295EB4">
      <w:pPr>
        <w:spacing w:before="120" w:after="120"/>
        <w:jc w:val="center"/>
        <w:rPr>
          <w:iCs/>
          <w:color w:val="54883D"/>
          <w:sz w:val="20"/>
          <w:szCs w:val="18"/>
        </w:rPr>
      </w:pPr>
      <w:r w:rsidRPr="00295EB4">
        <w:rPr>
          <w:iCs/>
          <w:color w:val="54883D"/>
          <w:sz w:val="20"/>
          <w:szCs w:val="18"/>
        </w:rPr>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17</w:t>
      </w:r>
      <w:r w:rsidRPr="00295EB4">
        <w:rPr>
          <w:iCs/>
          <w:noProof/>
          <w:color w:val="54883D"/>
          <w:sz w:val="20"/>
          <w:szCs w:val="18"/>
        </w:rPr>
        <w:fldChar w:fldCharType="end"/>
      </w:r>
      <w:r w:rsidRPr="00295EB4">
        <w:rPr>
          <w:iCs/>
          <w:color w:val="54883D"/>
          <w:sz w:val="20"/>
          <w:szCs w:val="18"/>
        </w:rPr>
        <w:t>: Odstupanje količine oborine u Hrvatskoj za ljeto 2020. godine</w:t>
      </w:r>
    </w:p>
    <w:p w14:paraId="0FE27AA3" w14:textId="77777777" w:rsidR="00295EB4" w:rsidRPr="00295EB4" w:rsidRDefault="00295EB4" w:rsidP="00295EB4">
      <w:pPr>
        <w:shd w:val="clear" w:color="auto" w:fill="FFFFFF"/>
        <w:spacing w:before="0" w:after="360"/>
        <w:jc w:val="center"/>
        <w:rPr>
          <w:color w:val="1F1F1F"/>
          <w:szCs w:val="22"/>
          <w:lang w:eastAsia="hr-HR"/>
        </w:rPr>
      </w:pPr>
      <w:r w:rsidRPr="00295EB4">
        <w:rPr>
          <w:noProof/>
          <w:color w:val="1F1F1F"/>
          <w:szCs w:val="22"/>
          <w:lang w:eastAsia="hr-HR"/>
        </w:rPr>
        <w:drawing>
          <wp:inline distT="0" distB="0" distL="0" distR="0" wp14:anchorId="0C58971D" wp14:editId="3DA9EBF5">
            <wp:extent cx="3927674" cy="3771900"/>
            <wp:effectExtent l="0" t="0" r="0" b="0"/>
            <wp:docPr id="33399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90821" name=""/>
                    <pic:cNvPicPr/>
                  </pic:nvPicPr>
                  <pic:blipFill>
                    <a:blip r:embed="rId72"/>
                    <a:stretch>
                      <a:fillRect/>
                    </a:stretch>
                  </pic:blipFill>
                  <pic:spPr>
                    <a:xfrm>
                      <a:off x="0" y="0"/>
                      <a:ext cx="3951097" cy="3794394"/>
                    </a:xfrm>
                    <a:prstGeom prst="rect">
                      <a:avLst/>
                    </a:prstGeom>
                  </pic:spPr>
                </pic:pic>
              </a:graphicData>
            </a:graphic>
          </wp:inline>
        </w:drawing>
      </w:r>
    </w:p>
    <w:p w14:paraId="7E876F17"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2CBDC82F"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 xml:space="preserve">Odstupanja količine oborine u srpnju 2020. godine u odnosu na normalu 1981. – 2010. nalaze se u rasponu od 10 % višegodišnjeg prosjeka na postaji Dubrovnik gdje je palo 2,7 mm oborine, do 250 % u Varaždinu gdje je palo 205,2 mm oborine. Analiza odstupanja količina oborine za srpanj 2020. izraženih u postotcima (%) višegodišnjeg prosjeka pokazuje da su količine oborine bile iznad prosjeka na postajama Gradište, Bilogora, Bjelovar, Križevci, Varaždin, Puntijarka, Zagreb-Maksimir, </w:t>
      </w:r>
      <w:proofErr w:type="spellStart"/>
      <w:r w:rsidRPr="00295EB4">
        <w:rPr>
          <w:color w:val="1F1F1F"/>
          <w:szCs w:val="22"/>
          <w:lang w:eastAsia="hr-HR"/>
        </w:rPr>
        <w:t>Parg</w:t>
      </w:r>
      <w:proofErr w:type="spellEnd"/>
      <w:r w:rsidRPr="00295EB4">
        <w:rPr>
          <w:color w:val="1F1F1F"/>
          <w:szCs w:val="22"/>
          <w:lang w:eastAsia="hr-HR"/>
        </w:rPr>
        <w:t>, Ogulin, Senj, Zavižan, Rab, Mali Lošinj i Gospić. Na ostalim postajama količine oborine su bile prosječne ili ispod prosjeka.</w:t>
      </w:r>
    </w:p>
    <w:p w14:paraId="07B56C40" w14:textId="77777777" w:rsidR="00295EB4" w:rsidRPr="00295EB4" w:rsidRDefault="00295EB4" w:rsidP="00295EB4">
      <w:pPr>
        <w:spacing w:before="120" w:after="120"/>
        <w:jc w:val="center"/>
        <w:rPr>
          <w:iCs/>
          <w:color w:val="54883D"/>
          <w:sz w:val="20"/>
          <w:szCs w:val="18"/>
        </w:rPr>
      </w:pPr>
    </w:p>
    <w:p w14:paraId="56067711" w14:textId="77777777" w:rsidR="00295EB4" w:rsidRPr="00295EB4" w:rsidRDefault="00295EB4" w:rsidP="00295EB4">
      <w:pPr>
        <w:spacing w:before="120" w:after="120"/>
        <w:jc w:val="center"/>
        <w:rPr>
          <w:iCs/>
          <w:color w:val="54883D"/>
          <w:sz w:val="20"/>
          <w:szCs w:val="18"/>
        </w:rPr>
      </w:pPr>
    </w:p>
    <w:p w14:paraId="51129A45" w14:textId="77777777" w:rsidR="00295EB4" w:rsidRPr="00295EB4" w:rsidRDefault="00295EB4" w:rsidP="00295EB4">
      <w:pPr>
        <w:spacing w:before="120" w:after="120"/>
        <w:jc w:val="center"/>
        <w:rPr>
          <w:iCs/>
          <w:color w:val="54883D"/>
          <w:sz w:val="20"/>
          <w:szCs w:val="18"/>
        </w:rPr>
      </w:pPr>
    </w:p>
    <w:p w14:paraId="51B533C3" w14:textId="77777777" w:rsidR="00295EB4" w:rsidRPr="00295EB4" w:rsidRDefault="00295EB4" w:rsidP="00295EB4">
      <w:pPr>
        <w:spacing w:before="120" w:after="120"/>
        <w:jc w:val="center"/>
        <w:rPr>
          <w:iCs/>
          <w:color w:val="54883D"/>
          <w:sz w:val="20"/>
          <w:szCs w:val="18"/>
        </w:rPr>
      </w:pPr>
    </w:p>
    <w:p w14:paraId="2F8FB2DB" w14:textId="77777777" w:rsidR="00295EB4" w:rsidRPr="00295EB4" w:rsidRDefault="00295EB4" w:rsidP="00295EB4">
      <w:pPr>
        <w:spacing w:before="120" w:after="120"/>
        <w:jc w:val="center"/>
        <w:rPr>
          <w:iCs/>
          <w:color w:val="54883D"/>
          <w:sz w:val="20"/>
          <w:szCs w:val="18"/>
        </w:rPr>
      </w:pPr>
    </w:p>
    <w:p w14:paraId="36CD4E6E" w14:textId="204B9D08"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18</w:t>
      </w:r>
      <w:r w:rsidRPr="00295EB4">
        <w:rPr>
          <w:iCs/>
          <w:noProof/>
          <w:color w:val="54883D"/>
          <w:sz w:val="20"/>
          <w:szCs w:val="18"/>
        </w:rPr>
        <w:fldChar w:fldCharType="end"/>
      </w:r>
      <w:r w:rsidRPr="00295EB4">
        <w:rPr>
          <w:iCs/>
          <w:color w:val="54883D"/>
          <w:sz w:val="20"/>
          <w:szCs w:val="18"/>
        </w:rPr>
        <w:t>: Odstupanje količine oborine u Hrvatskoj za ljeto 2021. godine</w:t>
      </w:r>
    </w:p>
    <w:p w14:paraId="7D46A7C0" w14:textId="77777777" w:rsidR="00295EB4" w:rsidRPr="00295EB4" w:rsidRDefault="00295EB4" w:rsidP="00295EB4">
      <w:pPr>
        <w:shd w:val="clear" w:color="auto" w:fill="FFFFFF"/>
        <w:spacing w:before="0" w:after="360"/>
        <w:jc w:val="center"/>
        <w:rPr>
          <w:color w:val="1F1F1F"/>
          <w:szCs w:val="22"/>
          <w:lang w:eastAsia="hr-HR"/>
        </w:rPr>
      </w:pPr>
      <w:r w:rsidRPr="00295EB4">
        <w:rPr>
          <w:noProof/>
          <w:color w:val="1F1F1F"/>
          <w:szCs w:val="22"/>
          <w:lang w:eastAsia="hr-HR"/>
        </w:rPr>
        <w:drawing>
          <wp:inline distT="0" distB="0" distL="0" distR="0" wp14:anchorId="3ACDE73A" wp14:editId="082C7204">
            <wp:extent cx="4328160" cy="4062184"/>
            <wp:effectExtent l="0" t="0" r="0" b="0"/>
            <wp:docPr id="146978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82410" name=""/>
                    <pic:cNvPicPr/>
                  </pic:nvPicPr>
                  <pic:blipFill>
                    <a:blip r:embed="rId73"/>
                    <a:stretch>
                      <a:fillRect/>
                    </a:stretch>
                  </pic:blipFill>
                  <pic:spPr>
                    <a:xfrm>
                      <a:off x="0" y="0"/>
                      <a:ext cx="4331651" cy="4065460"/>
                    </a:xfrm>
                    <a:prstGeom prst="rect">
                      <a:avLst/>
                    </a:prstGeom>
                  </pic:spPr>
                </pic:pic>
              </a:graphicData>
            </a:graphic>
          </wp:inline>
        </w:drawing>
      </w:r>
    </w:p>
    <w:p w14:paraId="1A9E7021"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4B4073BC"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Oborinske prilike u Hrvatskoj u srpnju 2021. godine izražene percentilima detaljnije su opisane sljedećim kategorijama: sušno (okolica Makarske, Komiže i Dubrovnika), normalno (središnja i dio istočne Hrvatske, Dalmacija izuzev spomenutih sušnih područja), kišno (dio istočne Hrvatske, okolica Bilogore, gorska Hrvatska, Istra, Kvarner s otocima), vrlo kišno (okolica Rijeke, područje od Senja do Zavižana, okolica Gospića) i ekstremno kišno (Senj i Zavižan).</w:t>
      </w:r>
    </w:p>
    <w:p w14:paraId="02A4D3A9" w14:textId="77777777" w:rsidR="00295EB4" w:rsidRPr="00295EB4" w:rsidRDefault="00295EB4" w:rsidP="00295EB4">
      <w:pPr>
        <w:spacing w:before="120" w:after="120"/>
        <w:jc w:val="center"/>
        <w:rPr>
          <w:iCs/>
          <w:color w:val="54883D"/>
          <w:sz w:val="20"/>
          <w:szCs w:val="18"/>
        </w:rPr>
      </w:pPr>
    </w:p>
    <w:p w14:paraId="08589E24" w14:textId="77777777" w:rsidR="00295EB4" w:rsidRPr="00295EB4" w:rsidRDefault="00295EB4" w:rsidP="00295EB4">
      <w:pPr>
        <w:spacing w:before="120" w:after="120"/>
        <w:jc w:val="center"/>
        <w:rPr>
          <w:iCs/>
          <w:color w:val="54883D"/>
          <w:sz w:val="20"/>
          <w:szCs w:val="18"/>
        </w:rPr>
      </w:pPr>
    </w:p>
    <w:p w14:paraId="4AB770D8" w14:textId="77777777" w:rsidR="00295EB4" w:rsidRPr="00295EB4" w:rsidRDefault="00295EB4" w:rsidP="00295EB4">
      <w:pPr>
        <w:spacing w:before="120" w:after="120"/>
        <w:jc w:val="center"/>
        <w:rPr>
          <w:iCs/>
          <w:color w:val="54883D"/>
          <w:sz w:val="20"/>
          <w:szCs w:val="18"/>
        </w:rPr>
      </w:pPr>
    </w:p>
    <w:p w14:paraId="7A70EDEA" w14:textId="77777777" w:rsidR="00295EB4" w:rsidRPr="00295EB4" w:rsidRDefault="00295EB4" w:rsidP="00295EB4">
      <w:pPr>
        <w:spacing w:before="120" w:after="120"/>
        <w:jc w:val="center"/>
        <w:rPr>
          <w:iCs/>
          <w:color w:val="54883D"/>
          <w:sz w:val="20"/>
          <w:szCs w:val="18"/>
        </w:rPr>
      </w:pPr>
    </w:p>
    <w:p w14:paraId="59642AA9" w14:textId="77777777" w:rsidR="00295EB4" w:rsidRPr="00295EB4" w:rsidRDefault="00295EB4" w:rsidP="00295EB4">
      <w:pPr>
        <w:spacing w:before="120" w:after="120"/>
        <w:jc w:val="center"/>
        <w:rPr>
          <w:iCs/>
          <w:color w:val="54883D"/>
          <w:sz w:val="20"/>
          <w:szCs w:val="18"/>
        </w:rPr>
      </w:pPr>
    </w:p>
    <w:p w14:paraId="72C56A96" w14:textId="77777777" w:rsidR="00295EB4" w:rsidRPr="00295EB4" w:rsidRDefault="00295EB4" w:rsidP="00295EB4">
      <w:pPr>
        <w:spacing w:before="120" w:after="120"/>
        <w:jc w:val="center"/>
        <w:rPr>
          <w:iCs/>
          <w:color w:val="54883D"/>
          <w:sz w:val="20"/>
          <w:szCs w:val="18"/>
        </w:rPr>
      </w:pPr>
    </w:p>
    <w:p w14:paraId="1A96EA7D" w14:textId="77777777" w:rsidR="00295EB4" w:rsidRPr="00295EB4" w:rsidRDefault="00295EB4" w:rsidP="00295EB4">
      <w:pPr>
        <w:spacing w:before="120" w:after="120"/>
        <w:jc w:val="center"/>
        <w:rPr>
          <w:iCs/>
          <w:color w:val="54883D"/>
          <w:sz w:val="20"/>
          <w:szCs w:val="18"/>
        </w:rPr>
      </w:pPr>
    </w:p>
    <w:p w14:paraId="2AAE89C4" w14:textId="77777777" w:rsidR="00295EB4" w:rsidRPr="00295EB4" w:rsidRDefault="00295EB4" w:rsidP="00295EB4">
      <w:pPr>
        <w:spacing w:before="120" w:after="120"/>
        <w:jc w:val="center"/>
        <w:rPr>
          <w:iCs/>
          <w:color w:val="54883D"/>
          <w:sz w:val="20"/>
          <w:szCs w:val="18"/>
        </w:rPr>
      </w:pPr>
    </w:p>
    <w:p w14:paraId="04E7DB34" w14:textId="77777777" w:rsidR="00295EB4" w:rsidRPr="00295EB4" w:rsidRDefault="00295EB4" w:rsidP="00295EB4">
      <w:pPr>
        <w:spacing w:before="120" w:after="120"/>
        <w:jc w:val="center"/>
        <w:rPr>
          <w:iCs/>
          <w:color w:val="54883D"/>
          <w:sz w:val="20"/>
          <w:szCs w:val="18"/>
        </w:rPr>
      </w:pPr>
    </w:p>
    <w:p w14:paraId="4DD119CE" w14:textId="77777777" w:rsidR="00295EB4" w:rsidRPr="00295EB4" w:rsidRDefault="00295EB4" w:rsidP="00295EB4">
      <w:pPr>
        <w:spacing w:before="120" w:after="120"/>
        <w:jc w:val="center"/>
        <w:rPr>
          <w:iCs/>
          <w:color w:val="54883D"/>
          <w:sz w:val="20"/>
          <w:szCs w:val="18"/>
        </w:rPr>
      </w:pPr>
    </w:p>
    <w:p w14:paraId="69D7CB5A" w14:textId="77777777" w:rsidR="00295EB4" w:rsidRPr="00295EB4" w:rsidRDefault="00295EB4" w:rsidP="00295EB4">
      <w:pPr>
        <w:spacing w:before="120" w:after="120"/>
        <w:jc w:val="center"/>
        <w:rPr>
          <w:iCs/>
          <w:color w:val="54883D"/>
          <w:sz w:val="20"/>
          <w:szCs w:val="18"/>
        </w:rPr>
      </w:pPr>
    </w:p>
    <w:p w14:paraId="16A11B88" w14:textId="77777777" w:rsidR="00295EB4" w:rsidRPr="00295EB4" w:rsidRDefault="00295EB4" w:rsidP="00295EB4">
      <w:pPr>
        <w:spacing w:before="120" w:after="120"/>
        <w:jc w:val="center"/>
        <w:rPr>
          <w:iCs/>
          <w:color w:val="54883D"/>
          <w:sz w:val="20"/>
          <w:szCs w:val="18"/>
        </w:rPr>
      </w:pPr>
    </w:p>
    <w:p w14:paraId="3DA9F019" w14:textId="437821E6"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19</w:t>
      </w:r>
      <w:r w:rsidRPr="00295EB4">
        <w:rPr>
          <w:iCs/>
          <w:noProof/>
          <w:color w:val="54883D"/>
          <w:sz w:val="20"/>
          <w:szCs w:val="18"/>
        </w:rPr>
        <w:fldChar w:fldCharType="end"/>
      </w:r>
      <w:r w:rsidRPr="00295EB4">
        <w:rPr>
          <w:iCs/>
          <w:color w:val="54883D"/>
          <w:sz w:val="20"/>
          <w:szCs w:val="18"/>
        </w:rPr>
        <w:t>: Odstupanje količine oborine u Hrvatskoj za ljeto 2022. godine</w:t>
      </w:r>
    </w:p>
    <w:p w14:paraId="3B6CB1B2" w14:textId="77777777" w:rsidR="00295EB4" w:rsidRPr="00295EB4" w:rsidRDefault="00295EB4" w:rsidP="00295EB4">
      <w:pPr>
        <w:shd w:val="clear" w:color="auto" w:fill="FFFFFF"/>
        <w:spacing w:before="0" w:after="360"/>
        <w:jc w:val="center"/>
        <w:rPr>
          <w:color w:val="1F1F1F"/>
          <w:szCs w:val="22"/>
          <w:lang w:eastAsia="hr-HR"/>
        </w:rPr>
      </w:pPr>
      <w:r w:rsidRPr="00295EB4">
        <w:rPr>
          <w:noProof/>
          <w:color w:val="1F1F1F"/>
          <w:szCs w:val="22"/>
          <w:lang w:eastAsia="hr-HR"/>
        </w:rPr>
        <w:drawing>
          <wp:inline distT="0" distB="0" distL="0" distR="0" wp14:anchorId="2C1EC40B" wp14:editId="3353A380">
            <wp:extent cx="3870960" cy="3780279"/>
            <wp:effectExtent l="0" t="0" r="0" b="0"/>
            <wp:docPr id="116211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16894" name=""/>
                    <pic:cNvPicPr/>
                  </pic:nvPicPr>
                  <pic:blipFill>
                    <a:blip r:embed="rId74"/>
                    <a:stretch>
                      <a:fillRect/>
                    </a:stretch>
                  </pic:blipFill>
                  <pic:spPr>
                    <a:xfrm>
                      <a:off x="0" y="0"/>
                      <a:ext cx="3873943" cy="3783192"/>
                    </a:xfrm>
                    <a:prstGeom prst="rect">
                      <a:avLst/>
                    </a:prstGeom>
                  </pic:spPr>
                </pic:pic>
              </a:graphicData>
            </a:graphic>
          </wp:inline>
        </w:drawing>
      </w:r>
    </w:p>
    <w:p w14:paraId="53E9BF7F"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49645011"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Oborinske prilike u Hrvatskoj u srpnju 2022. godine izražene percentilima detaljnije su opisane sljedećim kategorijama: ekstremno sušno (okolica Križevaca), vrlo sušno (šira okolica Slavonskog Broda i Križevaca), sušno (istočna i dijelovi središnje Hrvatske, okolica Karlovca, okolica Zavižana i dijelovi kvarnerskih otoka, okolica Zadra i postaje Split-Marjan), normalno (dijelovi središnje i gorske Hrvatske, Kvarner i dijelovi otoka, Istra, Dalmacija izuzev okolice Zadra, Šibenika i postaje Split-Marjan), kišno (šira okolica Šibenika) i vrlo kišno (okolica Šibenika).</w:t>
      </w:r>
    </w:p>
    <w:p w14:paraId="2860695B" w14:textId="77777777" w:rsidR="00295EB4" w:rsidRPr="00295EB4" w:rsidRDefault="00295EB4" w:rsidP="00295EB4">
      <w:pPr>
        <w:shd w:val="clear" w:color="auto" w:fill="FFFFFF"/>
        <w:spacing w:before="0" w:after="360"/>
        <w:rPr>
          <w:color w:val="1F1F1F"/>
          <w:szCs w:val="22"/>
          <w:lang w:eastAsia="hr-HR"/>
        </w:rPr>
      </w:pPr>
    </w:p>
    <w:p w14:paraId="15B67EFC"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 xml:space="preserve">Odstupanja srednje temperature zraka za ljeto 2023. u odnosu na normalu 1991. – 2020. nalaze se u rasponu od 0,4 °C (Makarska) do 1,4 °C (Bilogora). Na svim postajama temperatura zraka je bila viša od višegodišnjeg </w:t>
      </w:r>
      <w:proofErr w:type="spellStart"/>
      <w:r w:rsidRPr="00295EB4">
        <w:rPr>
          <w:color w:val="1F1F1F"/>
          <w:szCs w:val="22"/>
          <w:lang w:eastAsia="hr-HR"/>
        </w:rPr>
        <w:t>prosjeka.Prema</w:t>
      </w:r>
      <w:proofErr w:type="spellEnd"/>
      <w:r w:rsidRPr="00295EB4">
        <w:rPr>
          <w:color w:val="1F1F1F"/>
          <w:szCs w:val="22"/>
          <w:lang w:eastAsia="hr-HR"/>
        </w:rPr>
        <w:t xml:space="preserve"> raspodjeli percentila, temperaturne prilike u Hrvatskoj za ljeto 2023. godine opisane su sljedećim kategorijama: normalno (krajnji sjever Hrvatske, okolica Bjelovara i Zagreba, šire makarsko područje), toplo (veći dio Hrvatske) i vrlo toplo (šire osječko područje, okolica Bilogore).</w:t>
      </w:r>
    </w:p>
    <w:p w14:paraId="1532427F" w14:textId="77777777" w:rsidR="00295EB4" w:rsidRPr="00295EB4" w:rsidRDefault="00295EB4" w:rsidP="00295EB4">
      <w:pPr>
        <w:shd w:val="clear" w:color="auto" w:fill="FFFFFF"/>
        <w:spacing w:before="0" w:after="360"/>
        <w:rPr>
          <w:color w:val="1F1F1F"/>
          <w:szCs w:val="22"/>
          <w:lang w:eastAsia="hr-HR"/>
        </w:rPr>
      </w:pPr>
    </w:p>
    <w:p w14:paraId="442DB769" w14:textId="77777777" w:rsidR="00295EB4" w:rsidRPr="00295EB4" w:rsidRDefault="00295EB4" w:rsidP="00295EB4">
      <w:pPr>
        <w:shd w:val="clear" w:color="auto" w:fill="FFFFFF"/>
        <w:spacing w:before="0" w:after="360"/>
        <w:rPr>
          <w:color w:val="1F1F1F"/>
          <w:szCs w:val="22"/>
          <w:lang w:eastAsia="hr-HR"/>
        </w:rPr>
      </w:pPr>
    </w:p>
    <w:p w14:paraId="28E2169B" w14:textId="77777777" w:rsidR="00295EB4" w:rsidRPr="00295EB4" w:rsidRDefault="00295EB4" w:rsidP="00295EB4">
      <w:pPr>
        <w:shd w:val="clear" w:color="auto" w:fill="FFFFFF"/>
        <w:spacing w:before="0" w:after="360"/>
        <w:rPr>
          <w:color w:val="1F1F1F"/>
          <w:szCs w:val="22"/>
          <w:lang w:eastAsia="hr-HR"/>
        </w:rPr>
      </w:pPr>
    </w:p>
    <w:p w14:paraId="0489FB86" w14:textId="6A89178D" w:rsidR="00295EB4" w:rsidRPr="00295EB4" w:rsidRDefault="00295EB4" w:rsidP="00295EB4">
      <w:pPr>
        <w:spacing w:before="120" w:after="120"/>
        <w:jc w:val="center"/>
        <w:rPr>
          <w:iCs/>
          <w:color w:val="54883D"/>
          <w:sz w:val="20"/>
          <w:szCs w:val="18"/>
        </w:rPr>
      </w:pPr>
      <w:bookmarkStart w:id="100" w:name="_Hlk188351607"/>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20</w:t>
      </w:r>
      <w:r w:rsidRPr="00295EB4">
        <w:rPr>
          <w:iCs/>
          <w:noProof/>
          <w:color w:val="54883D"/>
          <w:sz w:val="20"/>
          <w:szCs w:val="18"/>
        </w:rPr>
        <w:fldChar w:fldCharType="end"/>
      </w:r>
      <w:r w:rsidRPr="00295EB4">
        <w:rPr>
          <w:iCs/>
          <w:color w:val="54883D"/>
          <w:sz w:val="20"/>
          <w:szCs w:val="18"/>
        </w:rPr>
        <w:t>: Odstupanje srednje mjesečne temperature zraka u Hrvatskoj za ljeto 2023. godine</w:t>
      </w:r>
    </w:p>
    <w:p w14:paraId="3C82F489"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2AB4469C" wp14:editId="610591BB">
            <wp:extent cx="4533900" cy="4533900"/>
            <wp:effectExtent l="0" t="0" r="0" b="0"/>
            <wp:docPr id="1526923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4190" cy="4534190"/>
                    </a:xfrm>
                    <a:prstGeom prst="rect">
                      <a:avLst/>
                    </a:prstGeom>
                    <a:noFill/>
                    <a:ln>
                      <a:noFill/>
                    </a:ln>
                  </pic:spPr>
                </pic:pic>
              </a:graphicData>
            </a:graphic>
          </wp:inline>
        </w:drawing>
      </w:r>
    </w:p>
    <w:p w14:paraId="06EBEFBC"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r w:rsidRPr="00295EB4">
        <w:rPr>
          <w:rFonts w:ascii="Segoe UI" w:hAnsi="Segoe UI" w:cs="Segoe UI"/>
          <w:color w:val="1F1F1F"/>
          <w:sz w:val="23"/>
          <w:szCs w:val="23"/>
          <w:lang w:eastAsia="hr-HR"/>
        </w:rPr>
        <w:br/>
      </w:r>
    </w:p>
    <w:p w14:paraId="2458A91C"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količine oborine za ljeto 2023. godine u odnosu na normalu 1991. – 2020. nalaze u rasponu od 77 % višegodišnjeg prosjeka u Gradištu gdje je palo 158,4 mm oborine, do 239 % u Lastovu (167,5 mm). Analiza odstupanja količina oborine za ljeto 2023. izraženih u postotcima (%) višegodišnjeg prosjeka pokazuje da su količine oborine na većini postaja bile više od višegodišnjeg prosjeka.</w:t>
      </w:r>
    </w:p>
    <w:p w14:paraId="785C5848"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Oborinske prilike za ljeto 2023. godine izražene percentilima detaljnije su opisane sljedećim kategorijama: normalno (istočna i istočni dio središnje Hrvatske, šire ogulinsko područje, šire zadarsko područje, otok Vis, dio Hvara, šire dubrovačko područje), kišno (dio središnje Hrvatske, veći dio gorske Hrvatske, gotovo čitavo južno Hrvatsko primorje), vrlo kišno (okolica Puntijarke, dijelovi gorske Hrvatske, obala Istre i dio Kvarnera, otok Lastovo) i ekstremno kišno (šire riječko područje sa zaleđem, okolica Raba).</w:t>
      </w:r>
    </w:p>
    <w:p w14:paraId="09B3BC71" w14:textId="77777777" w:rsidR="00295EB4" w:rsidRPr="00295EB4" w:rsidRDefault="00295EB4" w:rsidP="00295EB4">
      <w:pPr>
        <w:shd w:val="clear" w:color="auto" w:fill="FFFFFF"/>
        <w:spacing w:before="0" w:after="360"/>
        <w:rPr>
          <w:color w:val="1F1F1F"/>
          <w:szCs w:val="22"/>
          <w:lang w:eastAsia="hr-HR"/>
        </w:rPr>
      </w:pPr>
    </w:p>
    <w:p w14:paraId="4F50FF4F" w14:textId="77777777" w:rsidR="00295EB4" w:rsidRPr="00295EB4" w:rsidRDefault="00295EB4" w:rsidP="00295EB4">
      <w:pPr>
        <w:shd w:val="clear" w:color="auto" w:fill="FFFFFF"/>
        <w:spacing w:before="0" w:after="360"/>
        <w:rPr>
          <w:color w:val="1F1F1F"/>
          <w:szCs w:val="22"/>
          <w:lang w:eastAsia="hr-HR"/>
        </w:rPr>
      </w:pPr>
    </w:p>
    <w:p w14:paraId="715F65BE" w14:textId="77777777" w:rsidR="00295EB4" w:rsidRPr="00295EB4" w:rsidRDefault="00295EB4" w:rsidP="00295EB4">
      <w:pPr>
        <w:shd w:val="clear" w:color="auto" w:fill="FFFFFF"/>
        <w:spacing w:before="0" w:after="360"/>
        <w:rPr>
          <w:color w:val="1F1F1F"/>
          <w:szCs w:val="22"/>
          <w:lang w:eastAsia="hr-HR"/>
        </w:rPr>
      </w:pPr>
    </w:p>
    <w:p w14:paraId="73CF2760" w14:textId="34647A36" w:rsidR="00295EB4" w:rsidRPr="00295EB4" w:rsidRDefault="00295EB4" w:rsidP="00295EB4">
      <w:pPr>
        <w:spacing w:before="120" w:after="120"/>
        <w:jc w:val="center"/>
        <w:rPr>
          <w:iCs/>
          <w:color w:val="54883D"/>
          <w:sz w:val="20"/>
          <w:szCs w:val="18"/>
        </w:rPr>
      </w:pPr>
      <w:bookmarkStart w:id="101" w:name="_Hlk188444122"/>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21</w:t>
      </w:r>
      <w:r w:rsidRPr="00295EB4">
        <w:rPr>
          <w:iCs/>
          <w:noProof/>
          <w:color w:val="54883D"/>
          <w:sz w:val="20"/>
          <w:szCs w:val="18"/>
        </w:rPr>
        <w:fldChar w:fldCharType="end"/>
      </w:r>
      <w:r w:rsidRPr="00295EB4">
        <w:rPr>
          <w:iCs/>
          <w:color w:val="54883D"/>
          <w:sz w:val="20"/>
          <w:szCs w:val="18"/>
        </w:rPr>
        <w:t>: Odstupanje količine oborine u Hrvatskoj za ljeto 2023. godine</w:t>
      </w:r>
    </w:p>
    <w:p w14:paraId="6D2689BB"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2DB4A294" wp14:editId="563F80D7">
            <wp:extent cx="4048125" cy="4048125"/>
            <wp:effectExtent l="0" t="0" r="9525" b="9525"/>
            <wp:docPr id="865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48900" cy="4048900"/>
                    </a:xfrm>
                    <a:prstGeom prst="rect">
                      <a:avLst/>
                    </a:prstGeom>
                    <a:noFill/>
                    <a:ln>
                      <a:noFill/>
                    </a:ln>
                  </pic:spPr>
                </pic:pic>
              </a:graphicData>
            </a:graphic>
          </wp:inline>
        </w:drawing>
      </w:r>
    </w:p>
    <w:p w14:paraId="7A7EAE83"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bookmarkEnd w:id="100"/>
    <w:bookmarkEnd w:id="101"/>
    <w:p w14:paraId="68F9C0DD" w14:textId="77777777" w:rsidR="00295EB4" w:rsidRPr="00295EB4" w:rsidRDefault="00295EB4" w:rsidP="00295EB4">
      <w:pPr>
        <w:spacing w:before="120" w:after="120"/>
        <w:jc w:val="center"/>
        <w:rPr>
          <w:iCs/>
          <w:color w:val="54883D"/>
          <w:sz w:val="20"/>
          <w:szCs w:val="18"/>
        </w:rPr>
      </w:pPr>
    </w:p>
    <w:p w14:paraId="5068C011"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Odstupanja srednje temperature zraka, u odnosu na normalu 1991. – 2020. nalaze se u rasponu od 1,8 °C (Makarska) do 3,6°C (Bilogora, Gradište).</w:t>
      </w:r>
    </w:p>
    <w:p w14:paraId="5D9D2796"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 xml:space="preserve">Prema raspodjeli percentila, u cijeloj Hrvatskoj ljeto je bilo </w:t>
      </w:r>
      <w:proofErr w:type="spellStart"/>
      <w:r w:rsidRPr="00295EB4">
        <w:rPr>
          <w:color w:val="1F1F1F"/>
          <w:szCs w:val="22"/>
          <w:lang w:eastAsia="hr-HR"/>
        </w:rPr>
        <w:t>ektremno</w:t>
      </w:r>
      <w:proofErr w:type="spellEnd"/>
      <w:r w:rsidRPr="00295EB4">
        <w:rPr>
          <w:color w:val="1F1F1F"/>
          <w:szCs w:val="22"/>
          <w:lang w:eastAsia="hr-HR"/>
        </w:rPr>
        <w:t xml:space="preserve"> toplo. Na većini postaja to je najtoplije ljeto otkad postoje mjerenja.</w:t>
      </w:r>
    </w:p>
    <w:p w14:paraId="71049668" w14:textId="77777777" w:rsidR="00295EB4" w:rsidRPr="00295EB4" w:rsidRDefault="00295EB4" w:rsidP="00295EB4">
      <w:pPr>
        <w:spacing w:before="120" w:after="120"/>
        <w:rPr>
          <w:iCs/>
          <w:color w:val="54883D"/>
          <w:sz w:val="20"/>
          <w:szCs w:val="18"/>
        </w:rPr>
      </w:pPr>
    </w:p>
    <w:p w14:paraId="580B09B8" w14:textId="77777777" w:rsidR="00295EB4" w:rsidRPr="00295EB4" w:rsidRDefault="00295EB4" w:rsidP="00295EB4">
      <w:pPr>
        <w:spacing w:before="120" w:after="120"/>
        <w:jc w:val="center"/>
        <w:rPr>
          <w:iCs/>
          <w:color w:val="54883D"/>
          <w:sz w:val="20"/>
          <w:szCs w:val="18"/>
        </w:rPr>
      </w:pPr>
    </w:p>
    <w:p w14:paraId="3A80AE16" w14:textId="77777777" w:rsidR="00295EB4" w:rsidRPr="00295EB4" w:rsidRDefault="00295EB4" w:rsidP="00295EB4">
      <w:pPr>
        <w:spacing w:before="120" w:after="120"/>
        <w:jc w:val="center"/>
        <w:rPr>
          <w:iCs/>
          <w:color w:val="54883D"/>
          <w:sz w:val="20"/>
          <w:szCs w:val="18"/>
        </w:rPr>
      </w:pPr>
    </w:p>
    <w:p w14:paraId="75A35E73" w14:textId="77777777" w:rsidR="00295EB4" w:rsidRPr="00295EB4" w:rsidRDefault="00295EB4" w:rsidP="00295EB4">
      <w:pPr>
        <w:spacing w:before="120" w:after="120"/>
        <w:jc w:val="center"/>
        <w:rPr>
          <w:iCs/>
          <w:color w:val="54883D"/>
          <w:sz w:val="20"/>
          <w:szCs w:val="18"/>
        </w:rPr>
      </w:pPr>
    </w:p>
    <w:p w14:paraId="176B6787" w14:textId="77777777" w:rsidR="00295EB4" w:rsidRPr="00295EB4" w:rsidRDefault="00295EB4" w:rsidP="00295EB4">
      <w:pPr>
        <w:spacing w:before="120" w:after="120"/>
        <w:jc w:val="center"/>
        <w:rPr>
          <w:iCs/>
          <w:color w:val="54883D"/>
          <w:sz w:val="20"/>
          <w:szCs w:val="18"/>
        </w:rPr>
      </w:pPr>
    </w:p>
    <w:p w14:paraId="0E6F625D" w14:textId="77777777" w:rsidR="00295EB4" w:rsidRPr="00295EB4" w:rsidRDefault="00295EB4" w:rsidP="00295EB4">
      <w:pPr>
        <w:spacing w:before="120" w:after="120"/>
        <w:jc w:val="center"/>
        <w:rPr>
          <w:iCs/>
          <w:color w:val="54883D"/>
          <w:sz w:val="20"/>
          <w:szCs w:val="18"/>
        </w:rPr>
      </w:pPr>
    </w:p>
    <w:p w14:paraId="621D45BA" w14:textId="77777777" w:rsidR="00295EB4" w:rsidRPr="00295EB4" w:rsidRDefault="00295EB4" w:rsidP="00295EB4">
      <w:pPr>
        <w:spacing w:before="120" w:after="120"/>
        <w:jc w:val="center"/>
        <w:rPr>
          <w:iCs/>
          <w:color w:val="54883D"/>
          <w:sz w:val="20"/>
          <w:szCs w:val="18"/>
        </w:rPr>
      </w:pPr>
    </w:p>
    <w:p w14:paraId="1808D667" w14:textId="77777777" w:rsidR="00295EB4" w:rsidRPr="00295EB4" w:rsidRDefault="00295EB4" w:rsidP="00295EB4">
      <w:pPr>
        <w:spacing w:before="120" w:after="120"/>
        <w:jc w:val="center"/>
        <w:rPr>
          <w:iCs/>
          <w:color w:val="54883D"/>
          <w:sz w:val="20"/>
          <w:szCs w:val="18"/>
        </w:rPr>
      </w:pPr>
    </w:p>
    <w:p w14:paraId="2615DB20" w14:textId="77777777" w:rsidR="00295EB4" w:rsidRPr="00295EB4" w:rsidRDefault="00295EB4" w:rsidP="00295EB4">
      <w:pPr>
        <w:spacing w:before="120" w:after="120"/>
        <w:jc w:val="center"/>
        <w:rPr>
          <w:iCs/>
          <w:color w:val="54883D"/>
          <w:sz w:val="20"/>
          <w:szCs w:val="18"/>
        </w:rPr>
      </w:pPr>
    </w:p>
    <w:p w14:paraId="2F842CD3" w14:textId="77777777" w:rsidR="00295EB4" w:rsidRPr="00295EB4" w:rsidRDefault="00295EB4" w:rsidP="00295EB4">
      <w:pPr>
        <w:spacing w:before="120" w:after="120"/>
        <w:jc w:val="center"/>
        <w:rPr>
          <w:iCs/>
          <w:color w:val="54883D"/>
          <w:sz w:val="20"/>
          <w:szCs w:val="18"/>
        </w:rPr>
      </w:pPr>
    </w:p>
    <w:p w14:paraId="7CB85817" w14:textId="77777777" w:rsidR="00295EB4" w:rsidRPr="00295EB4" w:rsidRDefault="00295EB4" w:rsidP="00295EB4">
      <w:pPr>
        <w:spacing w:before="120" w:after="120"/>
        <w:jc w:val="center"/>
        <w:rPr>
          <w:iCs/>
          <w:color w:val="54883D"/>
          <w:sz w:val="20"/>
          <w:szCs w:val="18"/>
        </w:rPr>
      </w:pPr>
    </w:p>
    <w:p w14:paraId="47186876" w14:textId="6F12AA44"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22</w:t>
      </w:r>
      <w:r w:rsidRPr="00295EB4">
        <w:rPr>
          <w:iCs/>
          <w:noProof/>
          <w:color w:val="54883D"/>
          <w:sz w:val="20"/>
          <w:szCs w:val="18"/>
        </w:rPr>
        <w:fldChar w:fldCharType="end"/>
      </w:r>
      <w:r w:rsidRPr="00295EB4">
        <w:rPr>
          <w:iCs/>
          <w:color w:val="54883D"/>
          <w:sz w:val="20"/>
          <w:szCs w:val="18"/>
        </w:rPr>
        <w:t>: Odstupanje srednje mjesečne temperature zraka u Hrvatskoj za ljeto 2024. godine</w:t>
      </w:r>
    </w:p>
    <w:p w14:paraId="0E6C4552"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4449A085" wp14:editId="579FD679">
            <wp:extent cx="4130398" cy="4290432"/>
            <wp:effectExtent l="0" t="0" r="3810" b="0"/>
            <wp:docPr id="2701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33099" name=""/>
                    <pic:cNvPicPr/>
                  </pic:nvPicPr>
                  <pic:blipFill>
                    <a:blip r:embed="rId77"/>
                    <a:stretch>
                      <a:fillRect/>
                    </a:stretch>
                  </pic:blipFill>
                  <pic:spPr>
                    <a:xfrm>
                      <a:off x="0" y="0"/>
                      <a:ext cx="4130398" cy="4290432"/>
                    </a:xfrm>
                    <a:prstGeom prst="rect">
                      <a:avLst/>
                    </a:prstGeom>
                  </pic:spPr>
                </pic:pic>
              </a:graphicData>
            </a:graphic>
          </wp:inline>
        </w:drawing>
      </w:r>
    </w:p>
    <w:p w14:paraId="6AAC1515"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r w:rsidRPr="00295EB4">
        <w:rPr>
          <w:rFonts w:ascii="Segoe UI" w:hAnsi="Segoe UI" w:cs="Segoe UI"/>
          <w:color w:val="1F1F1F"/>
          <w:sz w:val="23"/>
          <w:szCs w:val="23"/>
          <w:lang w:eastAsia="hr-HR"/>
        </w:rPr>
        <w:br/>
      </w:r>
    </w:p>
    <w:p w14:paraId="66B1AC9B" w14:textId="77777777" w:rsidR="00295EB4" w:rsidRPr="00295EB4" w:rsidRDefault="00295EB4" w:rsidP="00295EB4">
      <w:pPr>
        <w:shd w:val="clear" w:color="auto" w:fill="FFFFFF"/>
        <w:spacing w:before="0" w:after="360"/>
        <w:rPr>
          <w:color w:val="1F1F1F"/>
          <w:szCs w:val="22"/>
          <w:lang w:eastAsia="hr-HR"/>
        </w:rPr>
      </w:pPr>
      <w:r w:rsidRPr="00295EB4">
        <w:rPr>
          <w:color w:val="1F1F1F"/>
          <w:szCs w:val="22"/>
          <w:lang w:eastAsia="hr-HR"/>
        </w:rPr>
        <w:t xml:space="preserve">Odstupanja količine oborine, u odnosu na normalu 1991. – 2020. nalaze se u rasponu od 58 % (Makarska 75,5 mm) do 144 % (Lastovo 100,7 mm). Prema raspodjeli percentila, u većini Hrvatske ljetna količina oborine bila je u granicama normale. Na postajama Slavonski Brod, Varaždin, </w:t>
      </w:r>
      <w:proofErr w:type="spellStart"/>
      <w:r w:rsidRPr="00295EB4">
        <w:rPr>
          <w:color w:val="1F1F1F"/>
          <w:szCs w:val="22"/>
          <w:lang w:eastAsia="hr-HR"/>
        </w:rPr>
        <w:t>Parg</w:t>
      </w:r>
      <w:proofErr w:type="spellEnd"/>
      <w:r w:rsidRPr="00295EB4">
        <w:rPr>
          <w:color w:val="1F1F1F"/>
          <w:szCs w:val="22"/>
          <w:lang w:eastAsia="hr-HR"/>
        </w:rPr>
        <w:t xml:space="preserve"> i Makarska ljeto je bilo sušno, dok je kišno bilo na području Zagreba te postajama Rab, Gospić i Lastovo.</w:t>
      </w:r>
    </w:p>
    <w:p w14:paraId="49379851" w14:textId="77777777" w:rsidR="00295EB4" w:rsidRPr="00295EB4" w:rsidRDefault="00295EB4" w:rsidP="00295EB4">
      <w:pPr>
        <w:shd w:val="clear" w:color="auto" w:fill="FFFFFF"/>
        <w:spacing w:before="0" w:after="360"/>
        <w:rPr>
          <w:color w:val="1F1F1F"/>
          <w:szCs w:val="22"/>
          <w:lang w:eastAsia="hr-HR"/>
        </w:rPr>
      </w:pPr>
    </w:p>
    <w:p w14:paraId="74DB2561" w14:textId="77777777" w:rsidR="00295EB4" w:rsidRPr="00295EB4" w:rsidRDefault="00295EB4" w:rsidP="00295EB4">
      <w:pPr>
        <w:shd w:val="clear" w:color="auto" w:fill="FFFFFF"/>
        <w:tabs>
          <w:tab w:val="left" w:pos="6855"/>
        </w:tabs>
        <w:spacing w:before="0" w:after="360"/>
        <w:rPr>
          <w:color w:val="1F1F1F"/>
          <w:szCs w:val="22"/>
          <w:lang w:eastAsia="hr-HR"/>
        </w:rPr>
      </w:pPr>
    </w:p>
    <w:p w14:paraId="1635DECC" w14:textId="77777777" w:rsidR="00295EB4" w:rsidRPr="00295EB4" w:rsidRDefault="00295EB4" w:rsidP="00295EB4">
      <w:pPr>
        <w:shd w:val="clear" w:color="auto" w:fill="FFFFFF"/>
        <w:tabs>
          <w:tab w:val="left" w:pos="6855"/>
        </w:tabs>
        <w:spacing w:before="0" w:after="360"/>
        <w:rPr>
          <w:color w:val="1F1F1F"/>
          <w:szCs w:val="22"/>
          <w:lang w:eastAsia="hr-HR"/>
        </w:rPr>
      </w:pPr>
    </w:p>
    <w:p w14:paraId="2BB0E298" w14:textId="77777777" w:rsidR="00295EB4" w:rsidRPr="00295EB4" w:rsidRDefault="00295EB4" w:rsidP="00295EB4">
      <w:pPr>
        <w:shd w:val="clear" w:color="auto" w:fill="FFFFFF"/>
        <w:tabs>
          <w:tab w:val="left" w:pos="6855"/>
        </w:tabs>
        <w:spacing w:before="0" w:after="360"/>
        <w:rPr>
          <w:color w:val="1F1F1F"/>
          <w:szCs w:val="22"/>
          <w:lang w:eastAsia="hr-HR"/>
        </w:rPr>
      </w:pPr>
    </w:p>
    <w:p w14:paraId="3BF1BAAF" w14:textId="77777777" w:rsidR="00295EB4" w:rsidRPr="00295EB4" w:rsidRDefault="00295EB4" w:rsidP="00295EB4">
      <w:pPr>
        <w:shd w:val="clear" w:color="auto" w:fill="FFFFFF"/>
        <w:tabs>
          <w:tab w:val="left" w:pos="6855"/>
        </w:tabs>
        <w:spacing w:before="0" w:after="360"/>
        <w:rPr>
          <w:color w:val="1F1F1F"/>
          <w:szCs w:val="22"/>
          <w:lang w:eastAsia="hr-HR"/>
        </w:rPr>
      </w:pPr>
    </w:p>
    <w:p w14:paraId="4393A0C5" w14:textId="77777777" w:rsidR="00295EB4" w:rsidRPr="00295EB4" w:rsidRDefault="00295EB4" w:rsidP="00295EB4">
      <w:pPr>
        <w:shd w:val="clear" w:color="auto" w:fill="FFFFFF"/>
        <w:tabs>
          <w:tab w:val="left" w:pos="6855"/>
        </w:tabs>
        <w:spacing w:before="0" w:after="360"/>
        <w:rPr>
          <w:color w:val="1F1F1F"/>
          <w:szCs w:val="22"/>
          <w:lang w:eastAsia="hr-HR"/>
        </w:rPr>
      </w:pPr>
    </w:p>
    <w:p w14:paraId="118B6D33" w14:textId="77777777" w:rsidR="00295EB4" w:rsidRPr="00295EB4" w:rsidRDefault="00295EB4" w:rsidP="00295EB4">
      <w:pPr>
        <w:shd w:val="clear" w:color="auto" w:fill="FFFFFF"/>
        <w:tabs>
          <w:tab w:val="left" w:pos="6855"/>
        </w:tabs>
        <w:spacing w:before="0" w:after="360"/>
        <w:rPr>
          <w:color w:val="1F1F1F"/>
          <w:szCs w:val="22"/>
          <w:lang w:eastAsia="hr-HR"/>
        </w:rPr>
      </w:pPr>
      <w:r w:rsidRPr="00295EB4">
        <w:rPr>
          <w:color w:val="1F1F1F"/>
          <w:szCs w:val="22"/>
          <w:lang w:eastAsia="hr-HR"/>
        </w:rPr>
        <w:tab/>
      </w:r>
    </w:p>
    <w:p w14:paraId="2CE909E1" w14:textId="2C89A732" w:rsidR="00295EB4" w:rsidRPr="00295EB4" w:rsidRDefault="00295EB4" w:rsidP="00295EB4">
      <w:pPr>
        <w:spacing w:before="120" w:after="120"/>
        <w:jc w:val="center"/>
        <w:rPr>
          <w:iCs/>
          <w:color w:val="54883D"/>
          <w:sz w:val="20"/>
          <w:szCs w:val="18"/>
        </w:rPr>
      </w:pPr>
      <w:r w:rsidRPr="00295EB4">
        <w:rPr>
          <w:iCs/>
          <w:color w:val="54883D"/>
          <w:sz w:val="20"/>
          <w:szCs w:val="18"/>
        </w:rPr>
        <w:lastRenderedPageBreak/>
        <w:t xml:space="preserve">Slika </w:t>
      </w:r>
      <w:r w:rsidRPr="00295EB4">
        <w:rPr>
          <w:iCs/>
          <w:noProof/>
          <w:color w:val="54883D"/>
          <w:sz w:val="20"/>
          <w:szCs w:val="18"/>
        </w:rPr>
        <w:fldChar w:fldCharType="begin"/>
      </w:r>
      <w:r w:rsidRPr="00295EB4">
        <w:rPr>
          <w:iCs/>
          <w:noProof/>
          <w:color w:val="54883D"/>
          <w:sz w:val="20"/>
          <w:szCs w:val="18"/>
        </w:rPr>
        <w:instrText xml:space="preserve"> SEQ Slika \* ARABIC </w:instrText>
      </w:r>
      <w:r w:rsidRPr="00295EB4">
        <w:rPr>
          <w:iCs/>
          <w:noProof/>
          <w:color w:val="54883D"/>
          <w:sz w:val="20"/>
          <w:szCs w:val="18"/>
        </w:rPr>
        <w:fldChar w:fldCharType="separate"/>
      </w:r>
      <w:r w:rsidR="00BF5AB3">
        <w:rPr>
          <w:iCs/>
          <w:noProof/>
          <w:color w:val="54883D"/>
          <w:sz w:val="20"/>
          <w:szCs w:val="18"/>
        </w:rPr>
        <w:t>23</w:t>
      </w:r>
      <w:r w:rsidRPr="00295EB4">
        <w:rPr>
          <w:iCs/>
          <w:noProof/>
          <w:color w:val="54883D"/>
          <w:sz w:val="20"/>
          <w:szCs w:val="18"/>
        </w:rPr>
        <w:fldChar w:fldCharType="end"/>
      </w:r>
      <w:r w:rsidRPr="00295EB4">
        <w:rPr>
          <w:iCs/>
          <w:color w:val="54883D"/>
          <w:sz w:val="20"/>
          <w:szCs w:val="18"/>
        </w:rPr>
        <w:t>: Odstupanje količine oborine u Hrvatskoj za ljeto 2024. godine</w:t>
      </w:r>
    </w:p>
    <w:p w14:paraId="032CDA1A" w14:textId="77777777" w:rsidR="00295EB4" w:rsidRPr="00295EB4" w:rsidRDefault="00295EB4" w:rsidP="00295EB4">
      <w:pPr>
        <w:shd w:val="clear" w:color="auto" w:fill="FFFFFF"/>
        <w:spacing w:before="0" w:after="0" w:line="240" w:lineRule="auto"/>
        <w:jc w:val="center"/>
        <w:rPr>
          <w:rFonts w:ascii="Segoe UI" w:hAnsi="Segoe UI" w:cs="Segoe UI"/>
          <w:color w:val="1F1F1F"/>
          <w:sz w:val="23"/>
          <w:szCs w:val="23"/>
          <w:lang w:eastAsia="hr-HR"/>
        </w:rPr>
      </w:pPr>
      <w:r w:rsidRPr="00295EB4">
        <w:rPr>
          <w:rFonts w:ascii="Segoe UI" w:hAnsi="Segoe UI" w:cs="Segoe UI"/>
          <w:noProof/>
          <w:color w:val="1F1F1F"/>
          <w:sz w:val="23"/>
          <w:szCs w:val="23"/>
          <w:lang w:eastAsia="hr-HR"/>
        </w:rPr>
        <w:drawing>
          <wp:inline distT="0" distB="0" distL="0" distR="0" wp14:anchorId="29F3B6BA" wp14:editId="05B5BE16">
            <wp:extent cx="4168501" cy="4366638"/>
            <wp:effectExtent l="0" t="0" r="3810" b="0"/>
            <wp:docPr id="120966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3531" name=""/>
                    <pic:cNvPicPr/>
                  </pic:nvPicPr>
                  <pic:blipFill>
                    <a:blip r:embed="rId78"/>
                    <a:stretch>
                      <a:fillRect/>
                    </a:stretch>
                  </pic:blipFill>
                  <pic:spPr>
                    <a:xfrm>
                      <a:off x="0" y="0"/>
                      <a:ext cx="4168501" cy="4366638"/>
                    </a:xfrm>
                    <a:prstGeom prst="rect">
                      <a:avLst/>
                    </a:prstGeom>
                  </pic:spPr>
                </pic:pic>
              </a:graphicData>
            </a:graphic>
          </wp:inline>
        </w:drawing>
      </w:r>
    </w:p>
    <w:p w14:paraId="6AB7D75B" w14:textId="77777777" w:rsidR="00295EB4" w:rsidRPr="00295EB4" w:rsidRDefault="00295EB4" w:rsidP="00295EB4">
      <w:pPr>
        <w:spacing w:before="120" w:after="120"/>
        <w:jc w:val="center"/>
        <w:rPr>
          <w:iCs/>
          <w:color w:val="54883D"/>
          <w:sz w:val="20"/>
          <w:szCs w:val="18"/>
        </w:rPr>
      </w:pPr>
      <w:r w:rsidRPr="00295EB4">
        <w:rPr>
          <w:bCs/>
          <w:i/>
          <w:color w:val="54883D"/>
          <w:sz w:val="20"/>
          <w:szCs w:val="18"/>
        </w:rPr>
        <w:t>Izvor: DHMZ</w:t>
      </w:r>
    </w:p>
    <w:p w14:paraId="29CDBBF1" w14:textId="77777777" w:rsidR="00295EB4" w:rsidRPr="00295EB4" w:rsidRDefault="00295EB4" w:rsidP="00295EB4">
      <w:pPr>
        <w:rPr>
          <w:color w:val="auto"/>
          <w:highlight w:val="yellow"/>
        </w:rPr>
      </w:pPr>
    </w:p>
    <w:p w14:paraId="54AFDD06" w14:textId="0FD1CDAA" w:rsidR="00295EB4" w:rsidRPr="00295EB4" w:rsidRDefault="00295EB4" w:rsidP="00295EB4">
      <w:pPr>
        <w:spacing w:before="0"/>
        <w:jc w:val="center"/>
        <w:rPr>
          <w:bCs/>
          <w:color w:val="54883D"/>
          <w:sz w:val="20"/>
          <w:szCs w:val="18"/>
          <w:lang w:bidi="en-US"/>
        </w:rPr>
      </w:pPr>
      <w:r w:rsidRPr="00295EB4">
        <w:rPr>
          <w:rFonts w:eastAsia="Calibri"/>
          <w:bCs/>
          <w:color w:val="54883D"/>
          <w:sz w:val="20"/>
          <w:szCs w:val="18"/>
        </w:rPr>
        <w:t xml:space="preserve">Tablica </w:t>
      </w:r>
      <w:r w:rsidRPr="00295EB4">
        <w:rPr>
          <w:rFonts w:eastAsia="Calibri"/>
          <w:bCs/>
          <w:color w:val="54883D"/>
          <w:sz w:val="20"/>
          <w:szCs w:val="18"/>
        </w:rPr>
        <w:fldChar w:fldCharType="begin"/>
      </w:r>
      <w:r w:rsidRPr="00295EB4">
        <w:rPr>
          <w:rFonts w:eastAsia="Calibri"/>
          <w:bCs/>
          <w:color w:val="54883D"/>
          <w:sz w:val="20"/>
          <w:szCs w:val="18"/>
        </w:rPr>
        <w:instrText xml:space="preserve"> SEQ Tabela \* ARABIC </w:instrText>
      </w:r>
      <w:r w:rsidRPr="00295EB4">
        <w:rPr>
          <w:rFonts w:eastAsia="Calibri"/>
          <w:bCs/>
          <w:color w:val="54883D"/>
          <w:sz w:val="20"/>
          <w:szCs w:val="18"/>
        </w:rPr>
        <w:fldChar w:fldCharType="separate"/>
      </w:r>
      <w:r w:rsidR="00BF5AB3">
        <w:rPr>
          <w:rFonts w:eastAsia="Calibri"/>
          <w:bCs/>
          <w:noProof/>
          <w:color w:val="54883D"/>
          <w:sz w:val="20"/>
          <w:szCs w:val="18"/>
        </w:rPr>
        <w:t>21</w:t>
      </w:r>
      <w:r w:rsidRPr="00295EB4">
        <w:rPr>
          <w:rFonts w:eastAsia="Calibri"/>
          <w:bCs/>
          <w:noProof/>
          <w:color w:val="54883D"/>
          <w:sz w:val="20"/>
          <w:szCs w:val="18"/>
        </w:rPr>
        <w:fldChar w:fldCharType="end"/>
      </w:r>
      <w:r w:rsidRPr="00295EB4">
        <w:rPr>
          <w:rFonts w:eastAsia="Calibri"/>
          <w:bCs/>
          <w:color w:val="54883D"/>
          <w:sz w:val="20"/>
          <w:szCs w:val="18"/>
        </w:rPr>
        <w:t>.</w:t>
      </w:r>
      <w:r w:rsidRPr="00295EB4">
        <w:rPr>
          <w:bCs/>
          <w:color w:val="54883D"/>
          <w:sz w:val="20"/>
          <w:szCs w:val="18"/>
          <w:lang w:bidi="en-US"/>
        </w:rPr>
        <w:t xml:space="preserve"> Broj dana s količinom oborine &gt;=0,1 mm, </w:t>
      </w:r>
      <w:r w:rsidR="00216C72" w:rsidRPr="00216C72">
        <w:rPr>
          <w:bCs/>
          <w:color w:val="54883D"/>
          <w:sz w:val="20"/>
          <w:szCs w:val="18"/>
          <w:lang w:bidi="en-US"/>
        </w:rPr>
        <w:t>Biograd na moru</w:t>
      </w:r>
      <w:r w:rsidRPr="00295EB4">
        <w:rPr>
          <w:bCs/>
          <w:color w:val="54883D"/>
          <w:sz w:val="20"/>
          <w:szCs w:val="18"/>
          <w:lang w:bidi="en-US"/>
        </w:rPr>
        <w:t xml:space="preserve"> 2005. - 2024.</w:t>
      </w:r>
    </w:p>
    <w:tbl>
      <w:tblPr>
        <w:tblW w:w="906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555"/>
        <w:gridCol w:w="636"/>
        <w:gridCol w:w="547"/>
        <w:gridCol w:w="548"/>
        <w:gridCol w:w="548"/>
        <w:gridCol w:w="548"/>
        <w:gridCol w:w="548"/>
        <w:gridCol w:w="589"/>
        <w:gridCol w:w="693"/>
        <w:gridCol w:w="548"/>
        <w:gridCol w:w="548"/>
        <w:gridCol w:w="548"/>
        <w:gridCol w:w="589"/>
        <w:gridCol w:w="622"/>
      </w:tblGrid>
      <w:tr w:rsidR="00295EB4" w:rsidRPr="00295EB4" w14:paraId="60BA140D" w14:textId="77777777" w:rsidTr="00793CAA">
        <w:trPr>
          <w:trHeight w:hRule="exact" w:val="622"/>
          <w:jc w:val="center"/>
        </w:trPr>
        <w:tc>
          <w:tcPr>
            <w:tcW w:w="1555" w:type="dxa"/>
            <w:vAlign w:val="center"/>
            <w:hideMark/>
          </w:tcPr>
          <w:p w14:paraId="79BF0C2A"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lang w:eastAsia="hr-HR"/>
              </w:rPr>
              <w:t>MJESECI</w:t>
            </w:r>
          </w:p>
        </w:tc>
        <w:tc>
          <w:tcPr>
            <w:tcW w:w="636" w:type="dxa"/>
            <w:vAlign w:val="center"/>
          </w:tcPr>
          <w:p w14:paraId="3142910F"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w:t>
            </w:r>
          </w:p>
        </w:tc>
        <w:tc>
          <w:tcPr>
            <w:tcW w:w="547" w:type="dxa"/>
            <w:vAlign w:val="center"/>
          </w:tcPr>
          <w:p w14:paraId="61C3B235"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II.</w:t>
            </w:r>
          </w:p>
        </w:tc>
        <w:tc>
          <w:tcPr>
            <w:tcW w:w="548" w:type="dxa"/>
            <w:vAlign w:val="center"/>
          </w:tcPr>
          <w:p w14:paraId="2B987937"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III.</w:t>
            </w:r>
          </w:p>
        </w:tc>
        <w:tc>
          <w:tcPr>
            <w:tcW w:w="548" w:type="dxa"/>
            <w:vAlign w:val="center"/>
          </w:tcPr>
          <w:p w14:paraId="136F0448"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IV.</w:t>
            </w:r>
          </w:p>
        </w:tc>
        <w:tc>
          <w:tcPr>
            <w:tcW w:w="548" w:type="dxa"/>
            <w:vAlign w:val="center"/>
          </w:tcPr>
          <w:p w14:paraId="2503F4B5"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w:t>
            </w:r>
          </w:p>
        </w:tc>
        <w:tc>
          <w:tcPr>
            <w:tcW w:w="548" w:type="dxa"/>
            <w:vAlign w:val="center"/>
          </w:tcPr>
          <w:p w14:paraId="23CF8039"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VI.</w:t>
            </w:r>
          </w:p>
        </w:tc>
        <w:tc>
          <w:tcPr>
            <w:tcW w:w="589" w:type="dxa"/>
            <w:vAlign w:val="center"/>
          </w:tcPr>
          <w:p w14:paraId="6A76D496"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VII.</w:t>
            </w:r>
          </w:p>
        </w:tc>
        <w:tc>
          <w:tcPr>
            <w:tcW w:w="693" w:type="dxa"/>
            <w:vAlign w:val="center"/>
          </w:tcPr>
          <w:p w14:paraId="6BC65C13"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VIII.</w:t>
            </w:r>
          </w:p>
        </w:tc>
        <w:tc>
          <w:tcPr>
            <w:tcW w:w="548" w:type="dxa"/>
            <w:vAlign w:val="center"/>
          </w:tcPr>
          <w:p w14:paraId="33C74016"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IX.</w:t>
            </w:r>
          </w:p>
        </w:tc>
        <w:tc>
          <w:tcPr>
            <w:tcW w:w="548" w:type="dxa"/>
            <w:vAlign w:val="center"/>
          </w:tcPr>
          <w:p w14:paraId="7DF25724"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X.</w:t>
            </w:r>
          </w:p>
        </w:tc>
        <w:tc>
          <w:tcPr>
            <w:tcW w:w="548" w:type="dxa"/>
            <w:vAlign w:val="center"/>
          </w:tcPr>
          <w:p w14:paraId="55060766"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XI.</w:t>
            </w:r>
          </w:p>
        </w:tc>
        <w:tc>
          <w:tcPr>
            <w:tcW w:w="589" w:type="dxa"/>
            <w:vAlign w:val="center"/>
          </w:tcPr>
          <w:p w14:paraId="6356AFB1"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rPr>
              <w:t>XII.</w:t>
            </w:r>
          </w:p>
        </w:tc>
        <w:tc>
          <w:tcPr>
            <w:tcW w:w="622" w:type="dxa"/>
            <w:vAlign w:val="center"/>
            <w:hideMark/>
          </w:tcPr>
          <w:p w14:paraId="0F9EF8C3" w14:textId="77777777" w:rsidR="00295EB4" w:rsidRPr="00295EB4" w:rsidRDefault="00295EB4" w:rsidP="00295EB4">
            <w:pPr>
              <w:spacing w:before="0" w:after="0"/>
              <w:jc w:val="center"/>
              <w:rPr>
                <w:b/>
                <w:color w:val="auto"/>
                <w:sz w:val="20"/>
                <w:szCs w:val="20"/>
                <w:lang w:eastAsia="hr-HR"/>
              </w:rPr>
            </w:pPr>
            <w:r w:rsidRPr="00295EB4">
              <w:rPr>
                <w:b/>
                <w:color w:val="auto"/>
                <w:sz w:val="20"/>
                <w:szCs w:val="20"/>
                <w:lang w:eastAsia="hr-HR"/>
              </w:rPr>
              <w:t xml:space="preserve">Zbroj </w:t>
            </w:r>
          </w:p>
        </w:tc>
      </w:tr>
      <w:tr w:rsidR="00216C72" w:rsidRPr="00295EB4" w14:paraId="423A4904" w14:textId="77777777" w:rsidTr="00216C72">
        <w:trPr>
          <w:trHeight w:hRule="exact" w:val="456"/>
          <w:jc w:val="center"/>
        </w:trPr>
        <w:tc>
          <w:tcPr>
            <w:tcW w:w="1555" w:type="dxa"/>
            <w:vAlign w:val="center"/>
            <w:hideMark/>
          </w:tcPr>
          <w:p w14:paraId="5DA00DF0"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SRED</w:t>
            </w:r>
          </w:p>
        </w:tc>
        <w:tc>
          <w:tcPr>
            <w:tcW w:w="636" w:type="dxa"/>
            <w:vAlign w:val="bottom"/>
          </w:tcPr>
          <w:p w14:paraId="60439A82" w14:textId="3519022B" w:rsidR="00216C72" w:rsidRPr="00295EB4" w:rsidRDefault="00216C72" w:rsidP="00216C72">
            <w:pPr>
              <w:spacing w:before="0" w:after="0"/>
              <w:jc w:val="center"/>
              <w:rPr>
                <w:color w:val="auto"/>
                <w:sz w:val="20"/>
                <w:szCs w:val="20"/>
                <w:lang w:eastAsia="hr-HR"/>
              </w:rPr>
            </w:pPr>
            <w:r>
              <w:rPr>
                <w:sz w:val="20"/>
                <w:szCs w:val="20"/>
              </w:rPr>
              <w:t>9,6</w:t>
            </w:r>
          </w:p>
        </w:tc>
        <w:tc>
          <w:tcPr>
            <w:tcW w:w="547" w:type="dxa"/>
            <w:vAlign w:val="bottom"/>
          </w:tcPr>
          <w:p w14:paraId="1C8B63C4" w14:textId="1B7508FC" w:rsidR="00216C72" w:rsidRPr="00295EB4" w:rsidRDefault="00216C72" w:rsidP="00216C72">
            <w:pPr>
              <w:spacing w:before="0" w:after="0"/>
              <w:jc w:val="center"/>
              <w:rPr>
                <w:color w:val="auto"/>
                <w:sz w:val="20"/>
                <w:szCs w:val="20"/>
                <w:lang w:eastAsia="hr-HR"/>
              </w:rPr>
            </w:pPr>
            <w:r>
              <w:rPr>
                <w:sz w:val="20"/>
                <w:szCs w:val="20"/>
              </w:rPr>
              <w:t>8,6</w:t>
            </w:r>
          </w:p>
        </w:tc>
        <w:tc>
          <w:tcPr>
            <w:tcW w:w="548" w:type="dxa"/>
            <w:vAlign w:val="bottom"/>
          </w:tcPr>
          <w:p w14:paraId="2A7F1751" w14:textId="73E66B75" w:rsidR="00216C72" w:rsidRPr="00295EB4" w:rsidRDefault="00216C72" w:rsidP="00216C72">
            <w:pPr>
              <w:spacing w:before="0" w:after="0"/>
              <w:jc w:val="center"/>
              <w:rPr>
                <w:color w:val="auto"/>
                <w:sz w:val="20"/>
                <w:szCs w:val="20"/>
                <w:lang w:eastAsia="hr-HR"/>
              </w:rPr>
            </w:pPr>
            <w:r>
              <w:rPr>
                <w:sz w:val="20"/>
                <w:szCs w:val="20"/>
              </w:rPr>
              <w:t>8,2</w:t>
            </w:r>
          </w:p>
        </w:tc>
        <w:tc>
          <w:tcPr>
            <w:tcW w:w="548" w:type="dxa"/>
            <w:vAlign w:val="bottom"/>
          </w:tcPr>
          <w:p w14:paraId="68AE5258" w14:textId="69B56562" w:rsidR="00216C72" w:rsidRPr="00295EB4" w:rsidRDefault="00216C72" w:rsidP="00216C72">
            <w:pPr>
              <w:spacing w:before="0" w:after="0"/>
              <w:jc w:val="center"/>
              <w:rPr>
                <w:color w:val="auto"/>
                <w:sz w:val="20"/>
                <w:szCs w:val="20"/>
                <w:lang w:eastAsia="hr-HR"/>
              </w:rPr>
            </w:pPr>
            <w:r>
              <w:rPr>
                <w:sz w:val="20"/>
                <w:szCs w:val="20"/>
              </w:rPr>
              <w:t>8,2</w:t>
            </w:r>
          </w:p>
        </w:tc>
        <w:tc>
          <w:tcPr>
            <w:tcW w:w="548" w:type="dxa"/>
            <w:vAlign w:val="bottom"/>
          </w:tcPr>
          <w:p w14:paraId="0299E499" w14:textId="6EFF406F" w:rsidR="00216C72" w:rsidRPr="00295EB4" w:rsidRDefault="00216C72" w:rsidP="00216C72">
            <w:pPr>
              <w:spacing w:before="0" w:after="0"/>
              <w:jc w:val="center"/>
              <w:rPr>
                <w:color w:val="auto"/>
                <w:sz w:val="20"/>
                <w:szCs w:val="20"/>
                <w:lang w:eastAsia="hr-HR"/>
              </w:rPr>
            </w:pPr>
            <w:r>
              <w:rPr>
                <w:sz w:val="20"/>
                <w:szCs w:val="20"/>
              </w:rPr>
              <w:t>7,2</w:t>
            </w:r>
          </w:p>
        </w:tc>
        <w:tc>
          <w:tcPr>
            <w:tcW w:w="548" w:type="dxa"/>
            <w:vAlign w:val="bottom"/>
          </w:tcPr>
          <w:p w14:paraId="64E360E6" w14:textId="5157C860" w:rsidR="00216C72" w:rsidRPr="00295EB4" w:rsidRDefault="00216C72" w:rsidP="00216C72">
            <w:pPr>
              <w:spacing w:before="0" w:after="0"/>
              <w:jc w:val="center"/>
              <w:rPr>
                <w:color w:val="auto"/>
                <w:sz w:val="20"/>
                <w:szCs w:val="20"/>
                <w:lang w:eastAsia="hr-HR"/>
              </w:rPr>
            </w:pPr>
            <w:r>
              <w:rPr>
                <w:sz w:val="20"/>
                <w:szCs w:val="20"/>
              </w:rPr>
              <w:t>4,6</w:t>
            </w:r>
          </w:p>
        </w:tc>
        <w:tc>
          <w:tcPr>
            <w:tcW w:w="589" w:type="dxa"/>
            <w:vAlign w:val="bottom"/>
          </w:tcPr>
          <w:p w14:paraId="020954EB" w14:textId="2FAEF400" w:rsidR="00216C72" w:rsidRPr="00295EB4" w:rsidRDefault="00216C72" w:rsidP="00216C72">
            <w:pPr>
              <w:spacing w:before="0" w:after="0"/>
              <w:jc w:val="center"/>
              <w:rPr>
                <w:color w:val="auto"/>
                <w:sz w:val="20"/>
                <w:szCs w:val="20"/>
                <w:lang w:eastAsia="hr-HR"/>
              </w:rPr>
            </w:pPr>
            <w:r>
              <w:rPr>
                <w:sz w:val="20"/>
                <w:szCs w:val="20"/>
              </w:rPr>
              <w:t>3,6</w:t>
            </w:r>
          </w:p>
        </w:tc>
        <w:tc>
          <w:tcPr>
            <w:tcW w:w="693" w:type="dxa"/>
            <w:vAlign w:val="bottom"/>
          </w:tcPr>
          <w:p w14:paraId="3B0B5B11" w14:textId="65D377C5" w:rsidR="00216C72" w:rsidRPr="00295EB4" w:rsidRDefault="00216C72" w:rsidP="00216C72">
            <w:pPr>
              <w:spacing w:before="0" w:after="0"/>
              <w:jc w:val="center"/>
              <w:rPr>
                <w:color w:val="auto"/>
                <w:sz w:val="20"/>
                <w:szCs w:val="20"/>
                <w:lang w:eastAsia="hr-HR"/>
              </w:rPr>
            </w:pPr>
            <w:r>
              <w:rPr>
                <w:sz w:val="20"/>
                <w:szCs w:val="20"/>
              </w:rPr>
              <w:t>4,5</w:t>
            </w:r>
          </w:p>
        </w:tc>
        <w:tc>
          <w:tcPr>
            <w:tcW w:w="548" w:type="dxa"/>
            <w:vAlign w:val="bottom"/>
          </w:tcPr>
          <w:p w14:paraId="3DB16EA6" w14:textId="7CA69D40" w:rsidR="00216C72" w:rsidRPr="00295EB4" w:rsidRDefault="00216C72" w:rsidP="00216C72">
            <w:pPr>
              <w:spacing w:before="0" w:after="0"/>
              <w:jc w:val="center"/>
              <w:rPr>
                <w:color w:val="auto"/>
                <w:sz w:val="20"/>
                <w:szCs w:val="20"/>
                <w:lang w:eastAsia="hr-HR"/>
              </w:rPr>
            </w:pPr>
            <w:r>
              <w:rPr>
                <w:sz w:val="20"/>
                <w:szCs w:val="20"/>
              </w:rPr>
              <w:t>6,4</w:t>
            </w:r>
          </w:p>
        </w:tc>
        <w:tc>
          <w:tcPr>
            <w:tcW w:w="548" w:type="dxa"/>
            <w:vAlign w:val="bottom"/>
          </w:tcPr>
          <w:p w14:paraId="5AEEAE1F" w14:textId="1EEB948B" w:rsidR="00216C72" w:rsidRPr="00295EB4" w:rsidRDefault="00216C72" w:rsidP="00216C72">
            <w:pPr>
              <w:spacing w:before="0" w:after="0"/>
              <w:jc w:val="center"/>
              <w:rPr>
                <w:color w:val="auto"/>
                <w:sz w:val="20"/>
                <w:szCs w:val="20"/>
                <w:lang w:eastAsia="hr-HR"/>
              </w:rPr>
            </w:pPr>
            <w:r>
              <w:rPr>
                <w:sz w:val="20"/>
                <w:szCs w:val="20"/>
              </w:rPr>
              <w:t>7,6</w:t>
            </w:r>
          </w:p>
        </w:tc>
        <w:tc>
          <w:tcPr>
            <w:tcW w:w="548" w:type="dxa"/>
            <w:vAlign w:val="bottom"/>
          </w:tcPr>
          <w:p w14:paraId="119AB09C" w14:textId="4EAE4860" w:rsidR="00216C72" w:rsidRPr="00295EB4" w:rsidRDefault="00216C72" w:rsidP="00216C72">
            <w:pPr>
              <w:spacing w:before="0" w:after="0"/>
              <w:jc w:val="center"/>
              <w:rPr>
                <w:color w:val="auto"/>
                <w:sz w:val="20"/>
                <w:szCs w:val="20"/>
                <w:lang w:eastAsia="hr-HR"/>
              </w:rPr>
            </w:pPr>
            <w:r>
              <w:rPr>
                <w:sz w:val="20"/>
                <w:szCs w:val="20"/>
              </w:rPr>
              <w:t>10,2</w:t>
            </w:r>
          </w:p>
        </w:tc>
        <w:tc>
          <w:tcPr>
            <w:tcW w:w="589" w:type="dxa"/>
            <w:vAlign w:val="bottom"/>
          </w:tcPr>
          <w:p w14:paraId="7675FFE0" w14:textId="0F1B6757" w:rsidR="00216C72" w:rsidRPr="00295EB4" w:rsidRDefault="00216C72" w:rsidP="00216C72">
            <w:pPr>
              <w:spacing w:before="0" w:after="0"/>
              <w:jc w:val="center"/>
              <w:rPr>
                <w:color w:val="auto"/>
                <w:sz w:val="20"/>
                <w:szCs w:val="20"/>
                <w:lang w:eastAsia="hr-HR"/>
              </w:rPr>
            </w:pPr>
            <w:r>
              <w:rPr>
                <w:sz w:val="20"/>
                <w:szCs w:val="20"/>
              </w:rPr>
              <w:t>10,6</w:t>
            </w:r>
          </w:p>
        </w:tc>
        <w:tc>
          <w:tcPr>
            <w:tcW w:w="622" w:type="dxa"/>
            <w:vAlign w:val="bottom"/>
          </w:tcPr>
          <w:p w14:paraId="27E61EDA" w14:textId="29582DA1" w:rsidR="00216C72" w:rsidRPr="00295EB4" w:rsidRDefault="00216C72" w:rsidP="00216C72">
            <w:pPr>
              <w:spacing w:before="0" w:after="0"/>
              <w:jc w:val="center"/>
              <w:rPr>
                <w:color w:val="auto"/>
                <w:sz w:val="20"/>
                <w:szCs w:val="20"/>
                <w:lang w:eastAsia="hr-HR"/>
              </w:rPr>
            </w:pPr>
            <w:r>
              <w:rPr>
                <w:sz w:val="20"/>
                <w:szCs w:val="20"/>
              </w:rPr>
              <w:t>89,6</w:t>
            </w:r>
          </w:p>
        </w:tc>
      </w:tr>
      <w:tr w:rsidR="00216C72" w:rsidRPr="00295EB4" w14:paraId="07056627" w14:textId="77777777" w:rsidTr="00216C72">
        <w:trPr>
          <w:trHeight w:hRule="exact" w:val="456"/>
          <w:jc w:val="center"/>
        </w:trPr>
        <w:tc>
          <w:tcPr>
            <w:tcW w:w="1555" w:type="dxa"/>
            <w:vAlign w:val="center"/>
            <w:hideMark/>
          </w:tcPr>
          <w:p w14:paraId="511004A8"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STD</w:t>
            </w:r>
          </w:p>
        </w:tc>
        <w:tc>
          <w:tcPr>
            <w:tcW w:w="636" w:type="dxa"/>
            <w:vAlign w:val="bottom"/>
          </w:tcPr>
          <w:p w14:paraId="6E8F7194" w14:textId="36DB35BB" w:rsidR="00216C72" w:rsidRPr="00295EB4" w:rsidRDefault="00216C72" w:rsidP="00216C72">
            <w:pPr>
              <w:spacing w:before="0" w:after="0"/>
              <w:jc w:val="center"/>
              <w:rPr>
                <w:color w:val="auto"/>
                <w:sz w:val="20"/>
                <w:szCs w:val="20"/>
                <w:lang w:eastAsia="hr-HR"/>
              </w:rPr>
            </w:pPr>
            <w:r>
              <w:rPr>
                <w:sz w:val="20"/>
                <w:szCs w:val="20"/>
              </w:rPr>
              <w:t>3,7</w:t>
            </w:r>
          </w:p>
        </w:tc>
        <w:tc>
          <w:tcPr>
            <w:tcW w:w="547" w:type="dxa"/>
            <w:vAlign w:val="bottom"/>
          </w:tcPr>
          <w:p w14:paraId="10051EB9" w14:textId="12A92246" w:rsidR="00216C72" w:rsidRPr="00295EB4" w:rsidRDefault="00216C72" w:rsidP="00216C72">
            <w:pPr>
              <w:spacing w:before="0" w:after="0"/>
              <w:jc w:val="center"/>
              <w:rPr>
                <w:color w:val="auto"/>
                <w:sz w:val="20"/>
                <w:szCs w:val="20"/>
                <w:lang w:eastAsia="hr-HR"/>
              </w:rPr>
            </w:pPr>
            <w:r>
              <w:rPr>
                <w:sz w:val="20"/>
                <w:szCs w:val="20"/>
              </w:rPr>
              <w:t>4,1</w:t>
            </w:r>
          </w:p>
        </w:tc>
        <w:tc>
          <w:tcPr>
            <w:tcW w:w="548" w:type="dxa"/>
            <w:vAlign w:val="bottom"/>
          </w:tcPr>
          <w:p w14:paraId="2F785EAC" w14:textId="7D949B03" w:rsidR="00216C72" w:rsidRPr="00295EB4" w:rsidRDefault="00216C72" w:rsidP="00216C72">
            <w:pPr>
              <w:spacing w:before="0" w:after="0"/>
              <w:jc w:val="center"/>
              <w:rPr>
                <w:color w:val="auto"/>
                <w:sz w:val="20"/>
                <w:szCs w:val="20"/>
                <w:lang w:eastAsia="hr-HR"/>
              </w:rPr>
            </w:pPr>
            <w:r>
              <w:rPr>
                <w:sz w:val="20"/>
                <w:szCs w:val="20"/>
              </w:rPr>
              <w:t>4,3</w:t>
            </w:r>
          </w:p>
        </w:tc>
        <w:tc>
          <w:tcPr>
            <w:tcW w:w="548" w:type="dxa"/>
            <w:vAlign w:val="bottom"/>
          </w:tcPr>
          <w:p w14:paraId="37D4C08E" w14:textId="490BBC26" w:rsidR="00216C72" w:rsidRPr="00295EB4" w:rsidRDefault="00216C72" w:rsidP="00216C72">
            <w:pPr>
              <w:spacing w:before="0" w:after="0"/>
              <w:jc w:val="center"/>
              <w:rPr>
                <w:color w:val="auto"/>
                <w:sz w:val="20"/>
                <w:szCs w:val="20"/>
                <w:lang w:eastAsia="hr-HR"/>
              </w:rPr>
            </w:pPr>
            <w:r>
              <w:rPr>
                <w:sz w:val="20"/>
                <w:szCs w:val="20"/>
              </w:rPr>
              <w:t>4,1</w:t>
            </w:r>
          </w:p>
        </w:tc>
        <w:tc>
          <w:tcPr>
            <w:tcW w:w="548" w:type="dxa"/>
            <w:vAlign w:val="bottom"/>
          </w:tcPr>
          <w:p w14:paraId="77EBD9C7" w14:textId="623DD399" w:rsidR="00216C72" w:rsidRPr="00295EB4" w:rsidRDefault="00216C72" w:rsidP="00216C72">
            <w:pPr>
              <w:spacing w:before="0" w:after="0"/>
              <w:jc w:val="center"/>
              <w:rPr>
                <w:color w:val="auto"/>
                <w:sz w:val="20"/>
                <w:szCs w:val="20"/>
                <w:lang w:eastAsia="hr-HR"/>
              </w:rPr>
            </w:pPr>
            <w:r>
              <w:rPr>
                <w:sz w:val="20"/>
                <w:szCs w:val="20"/>
              </w:rPr>
              <w:t>3,2</w:t>
            </w:r>
          </w:p>
        </w:tc>
        <w:tc>
          <w:tcPr>
            <w:tcW w:w="548" w:type="dxa"/>
            <w:vAlign w:val="bottom"/>
          </w:tcPr>
          <w:p w14:paraId="2E0EB176" w14:textId="78EB6D98" w:rsidR="00216C72" w:rsidRPr="00295EB4" w:rsidRDefault="00216C72" w:rsidP="00216C72">
            <w:pPr>
              <w:spacing w:before="0" w:after="0"/>
              <w:jc w:val="center"/>
              <w:rPr>
                <w:color w:val="auto"/>
                <w:sz w:val="20"/>
                <w:szCs w:val="20"/>
                <w:lang w:eastAsia="hr-HR"/>
              </w:rPr>
            </w:pPr>
            <w:r>
              <w:rPr>
                <w:sz w:val="20"/>
                <w:szCs w:val="20"/>
              </w:rPr>
              <w:t>2,5</w:t>
            </w:r>
          </w:p>
        </w:tc>
        <w:tc>
          <w:tcPr>
            <w:tcW w:w="589" w:type="dxa"/>
            <w:vAlign w:val="bottom"/>
          </w:tcPr>
          <w:p w14:paraId="04BAD39D" w14:textId="7AD85853" w:rsidR="00216C72" w:rsidRPr="00295EB4" w:rsidRDefault="00216C72" w:rsidP="00216C72">
            <w:pPr>
              <w:spacing w:before="0" w:after="0"/>
              <w:jc w:val="center"/>
              <w:rPr>
                <w:color w:val="auto"/>
                <w:sz w:val="20"/>
                <w:szCs w:val="20"/>
                <w:lang w:eastAsia="hr-HR"/>
              </w:rPr>
            </w:pPr>
            <w:r>
              <w:rPr>
                <w:sz w:val="20"/>
                <w:szCs w:val="20"/>
              </w:rPr>
              <w:t>2,8</w:t>
            </w:r>
          </w:p>
        </w:tc>
        <w:tc>
          <w:tcPr>
            <w:tcW w:w="693" w:type="dxa"/>
            <w:vAlign w:val="bottom"/>
          </w:tcPr>
          <w:p w14:paraId="0E54D60D" w14:textId="58C16EF2" w:rsidR="00216C72" w:rsidRPr="00295EB4" w:rsidRDefault="00216C72" w:rsidP="00216C72">
            <w:pPr>
              <w:spacing w:before="0" w:after="0"/>
              <w:jc w:val="center"/>
              <w:rPr>
                <w:color w:val="auto"/>
                <w:sz w:val="20"/>
                <w:szCs w:val="20"/>
                <w:lang w:eastAsia="hr-HR"/>
              </w:rPr>
            </w:pPr>
            <w:r>
              <w:rPr>
                <w:sz w:val="20"/>
                <w:szCs w:val="20"/>
              </w:rPr>
              <w:t>3,3</w:t>
            </w:r>
          </w:p>
        </w:tc>
        <w:tc>
          <w:tcPr>
            <w:tcW w:w="548" w:type="dxa"/>
            <w:vAlign w:val="bottom"/>
          </w:tcPr>
          <w:p w14:paraId="67A4640C" w14:textId="0FCA316E" w:rsidR="00216C72" w:rsidRPr="00295EB4" w:rsidRDefault="00216C72" w:rsidP="00216C72">
            <w:pPr>
              <w:spacing w:before="0" w:after="0"/>
              <w:jc w:val="center"/>
              <w:rPr>
                <w:color w:val="auto"/>
                <w:sz w:val="20"/>
                <w:szCs w:val="20"/>
                <w:lang w:eastAsia="hr-HR"/>
              </w:rPr>
            </w:pPr>
            <w:r>
              <w:rPr>
                <w:sz w:val="20"/>
                <w:szCs w:val="20"/>
              </w:rPr>
              <w:t>2,9</w:t>
            </w:r>
          </w:p>
        </w:tc>
        <w:tc>
          <w:tcPr>
            <w:tcW w:w="548" w:type="dxa"/>
            <w:vAlign w:val="bottom"/>
          </w:tcPr>
          <w:p w14:paraId="289F0A76" w14:textId="5AD6F192" w:rsidR="00216C72" w:rsidRPr="00295EB4" w:rsidRDefault="00216C72" w:rsidP="00216C72">
            <w:pPr>
              <w:spacing w:before="0" w:after="0"/>
              <w:jc w:val="center"/>
              <w:rPr>
                <w:color w:val="auto"/>
                <w:sz w:val="20"/>
                <w:szCs w:val="20"/>
                <w:lang w:eastAsia="hr-HR"/>
              </w:rPr>
            </w:pPr>
            <w:r>
              <w:rPr>
                <w:sz w:val="20"/>
                <w:szCs w:val="20"/>
              </w:rPr>
              <w:t>3,3</w:t>
            </w:r>
          </w:p>
        </w:tc>
        <w:tc>
          <w:tcPr>
            <w:tcW w:w="548" w:type="dxa"/>
            <w:vAlign w:val="bottom"/>
          </w:tcPr>
          <w:p w14:paraId="78610C22" w14:textId="02FE591E" w:rsidR="00216C72" w:rsidRPr="00295EB4" w:rsidRDefault="00216C72" w:rsidP="00216C72">
            <w:pPr>
              <w:spacing w:before="0" w:after="0"/>
              <w:jc w:val="center"/>
              <w:rPr>
                <w:color w:val="auto"/>
                <w:sz w:val="20"/>
                <w:szCs w:val="20"/>
                <w:lang w:eastAsia="hr-HR"/>
              </w:rPr>
            </w:pPr>
            <w:r>
              <w:rPr>
                <w:sz w:val="20"/>
                <w:szCs w:val="20"/>
              </w:rPr>
              <w:t>4,2</w:t>
            </w:r>
          </w:p>
        </w:tc>
        <w:tc>
          <w:tcPr>
            <w:tcW w:w="589" w:type="dxa"/>
            <w:vAlign w:val="bottom"/>
          </w:tcPr>
          <w:p w14:paraId="3E1B6831" w14:textId="72AD76AA" w:rsidR="00216C72" w:rsidRPr="00295EB4" w:rsidRDefault="00216C72" w:rsidP="00216C72">
            <w:pPr>
              <w:spacing w:before="0" w:after="0"/>
              <w:jc w:val="center"/>
              <w:rPr>
                <w:color w:val="auto"/>
                <w:sz w:val="20"/>
                <w:szCs w:val="20"/>
                <w:lang w:eastAsia="hr-HR"/>
              </w:rPr>
            </w:pPr>
            <w:r>
              <w:rPr>
                <w:sz w:val="20"/>
                <w:szCs w:val="20"/>
              </w:rPr>
              <w:t>5,2</w:t>
            </w:r>
          </w:p>
        </w:tc>
        <w:tc>
          <w:tcPr>
            <w:tcW w:w="622" w:type="dxa"/>
            <w:vAlign w:val="bottom"/>
          </w:tcPr>
          <w:p w14:paraId="3C78F2BF" w14:textId="03AE3C65" w:rsidR="00216C72" w:rsidRPr="00295EB4" w:rsidRDefault="00216C72" w:rsidP="00216C72">
            <w:pPr>
              <w:spacing w:before="0" w:after="0"/>
              <w:jc w:val="center"/>
              <w:rPr>
                <w:color w:val="auto"/>
                <w:sz w:val="20"/>
                <w:szCs w:val="20"/>
                <w:lang w:eastAsia="hr-HR"/>
              </w:rPr>
            </w:pPr>
            <w:r>
              <w:rPr>
                <w:sz w:val="20"/>
                <w:szCs w:val="20"/>
              </w:rPr>
              <w:t>16,5</w:t>
            </w:r>
          </w:p>
        </w:tc>
      </w:tr>
      <w:tr w:rsidR="00216C72" w:rsidRPr="00295EB4" w14:paraId="5480C803" w14:textId="77777777" w:rsidTr="00216C72">
        <w:trPr>
          <w:trHeight w:hRule="exact" w:val="456"/>
          <w:jc w:val="center"/>
        </w:trPr>
        <w:tc>
          <w:tcPr>
            <w:tcW w:w="1555" w:type="dxa"/>
            <w:vAlign w:val="center"/>
            <w:hideMark/>
          </w:tcPr>
          <w:p w14:paraId="752C94B2"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MAX</w:t>
            </w:r>
          </w:p>
        </w:tc>
        <w:tc>
          <w:tcPr>
            <w:tcW w:w="636" w:type="dxa"/>
            <w:vAlign w:val="bottom"/>
          </w:tcPr>
          <w:p w14:paraId="4A516926" w14:textId="4E4F90A2" w:rsidR="00216C72" w:rsidRPr="00295EB4" w:rsidRDefault="00216C72" w:rsidP="00216C72">
            <w:pPr>
              <w:spacing w:before="0" w:after="0"/>
              <w:jc w:val="center"/>
              <w:rPr>
                <w:color w:val="auto"/>
                <w:sz w:val="20"/>
                <w:szCs w:val="20"/>
                <w:lang w:eastAsia="hr-HR"/>
              </w:rPr>
            </w:pPr>
            <w:r>
              <w:rPr>
                <w:sz w:val="20"/>
                <w:szCs w:val="20"/>
              </w:rPr>
              <w:t>15</w:t>
            </w:r>
          </w:p>
        </w:tc>
        <w:tc>
          <w:tcPr>
            <w:tcW w:w="547" w:type="dxa"/>
            <w:vAlign w:val="bottom"/>
          </w:tcPr>
          <w:p w14:paraId="303BB3A4" w14:textId="5D6C7B8E" w:rsidR="00216C72" w:rsidRPr="00295EB4" w:rsidRDefault="00216C72" w:rsidP="00216C72">
            <w:pPr>
              <w:spacing w:before="0" w:after="0"/>
              <w:jc w:val="center"/>
              <w:rPr>
                <w:color w:val="auto"/>
                <w:sz w:val="20"/>
                <w:szCs w:val="20"/>
                <w:lang w:eastAsia="hr-HR"/>
              </w:rPr>
            </w:pPr>
            <w:r>
              <w:rPr>
                <w:sz w:val="20"/>
                <w:szCs w:val="20"/>
              </w:rPr>
              <w:t>16</w:t>
            </w:r>
          </w:p>
        </w:tc>
        <w:tc>
          <w:tcPr>
            <w:tcW w:w="548" w:type="dxa"/>
            <w:vAlign w:val="bottom"/>
          </w:tcPr>
          <w:p w14:paraId="7D677670" w14:textId="25CCD539" w:rsidR="00216C72" w:rsidRPr="00295EB4" w:rsidRDefault="00216C72" w:rsidP="00216C72">
            <w:pPr>
              <w:spacing w:before="0" w:after="0"/>
              <w:jc w:val="center"/>
              <w:rPr>
                <w:color w:val="auto"/>
                <w:sz w:val="20"/>
                <w:szCs w:val="20"/>
                <w:lang w:eastAsia="hr-HR"/>
              </w:rPr>
            </w:pPr>
            <w:r>
              <w:rPr>
                <w:sz w:val="20"/>
                <w:szCs w:val="20"/>
              </w:rPr>
              <w:t>15</w:t>
            </w:r>
          </w:p>
        </w:tc>
        <w:tc>
          <w:tcPr>
            <w:tcW w:w="548" w:type="dxa"/>
            <w:vAlign w:val="bottom"/>
          </w:tcPr>
          <w:p w14:paraId="05379B0E" w14:textId="3E1CAEFE" w:rsidR="00216C72" w:rsidRPr="00295EB4" w:rsidRDefault="00216C72" w:rsidP="00216C72">
            <w:pPr>
              <w:spacing w:before="0" w:after="0"/>
              <w:jc w:val="center"/>
              <w:rPr>
                <w:color w:val="auto"/>
                <w:sz w:val="20"/>
                <w:szCs w:val="20"/>
                <w:lang w:eastAsia="hr-HR"/>
              </w:rPr>
            </w:pPr>
            <w:r>
              <w:rPr>
                <w:sz w:val="20"/>
                <w:szCs w:val="20"/>
              </w:rPr>
              <w:t>17</w:t>
            </w:r>
          </w:p>
        </w:tc>
        <w:tc>
          <w:tcPr>
            <w:tcW w:w="548" w:type="dxa"/>
            <w:vAlign w:val="bottom"/>
          </w:tcPr>
          <w:p w14:paraId="41441F02" w14:textId="6D722475" w:rsidR="00216C72" w:rsidRPr="00295EB4" w:rsidRDefault="00216C72" w:rsidP="00216C72">
            <w:pPr>
              <w:spacing w:before="0" w:after="0"/>
              <w:jc w:val="center"/>
              <w:rPr>
                <w:color w:val="auto"/>
                <w:sz w:val="20"/>
                <w:szCs w:val="20"/>
                <w:lang w:eastAsia="hr-HR"/>
              </w:rPr>
            </w:pPr>
            <w:r>
              <w:rPr>
                <w:sz w:val="20"/>
                <w:szCs w:val="20"/>
              </w:rPr>
              <w:t>14</w:t>
            </w:r>
          </w:p>
        </w:tc>
        <w:tc>
          <w:tcPr>
            <w:tcW w:w="548" w:type="dxa"/>
            <w:vAlign w:val="bottom"/>
          </w:tcPr>
          <w:p w14:paraId="6D666F08" w14:textId="4EED82B5" w:rsidR="00216C72" w:rsidRPr="00295EB4" w:rsidRDefault="00216C72" w:rsidP="00216C72">
            <w:pPr>
              <w:spacing w:before="0" w:after="0"/>
              <w:jc w:val="center"/>
              <w:rPr>
                <w:color w:val="auto"/>
                <w:sz w:val="20"/>
                <w:szCs w:val="20"/>
                <w:lang w:eastAsia="hr-HR"/>
              </w:rPr>
            </w:pPr>
            <w:r>
              <w:rPr>
                <w:sz w:val="20"/>
                <w:szCs w:val="20"/>
              </w:rPr>
              <w:t>10</w:t>
            </w:r>
          </w:p>
        </w:tc>
        <w:tc>
          <w:tcPr>
            <w:tcW w:w="589" w:type="dxa"/>
            <w:vAlign w:val="bottom"/>
          </w:tcPr>
          <w:p w14:paraId="0DBE87E9" w14:textId="08BC2A4E" w:rsidR="00216C72" w:rsidRPr="00295EB4" w:rsidRDefault="00216C72" w:rsidP="00216C72">
            <w:pPr>
              <w:spacing w:before="0" w:after="0"/>
              <w:jc w:val="center"/>
              <w:rPr>
                <w:color w:val="auto"/>
                <w:sz w:val="20"/>
                <w:szCs w:val="20"/>
                <w:lang w:eastAsia="hr-HR"/>
              </w:rPr>
            </w:pPr>
            <w:r>
              <w:rPr>
                <w:sz w:val="20"/>
                <w:szCs w:val="20"/>
              </w:rPr>
              <w:t>13</w:t>
            </w:r>
          </w:p>
        </w:tc>
        <w:tc>
          <w:tcPr>
            <w:tcW w:w="693" w:type="dxa"/>
            <w:vAlign w:val="bottom"/>
          </w:tcPr>
          <w:p w14:paraId="6170AED0" w14:textId="35AFAFEE" w:rsidR="00216C72" w:rsidRPr="00295EB4" w:rsidRDefault="00216C72" w:rsidP="00216C72">
            <w:pPr>
              <w:spacing w:before="0" w:after="0"/>
              <w:jc w:val="center"/>
              <w:rPr>
                <w:color w:val="auto"/>
                <w:sz w:val="20"/>
                <w:szCs w:val="20"/>
                <w:lang w:eastAsia="hr-HR"/>
              </w:rPr>
            </w:pPr>
            <w:r>
              <w:rPr>
                <w:sz w:val="20"/>
                <w:szCs w:val="20"/>
              </w:rPr>
              <w:t>15</w:t>
            </w:r>
          </w:p>
        </w:tc>
        <w:tc>
          <w:tcPr>
            <w:tcW w:w="548" w:type="dxa"/>
            <w:vAlign w:val="bottom"/>
          </w:tcPr>
          <w:p w14:paraId="3AEF521B" w14:textId="2FFCFCC7" w:rsidR="00216C72" w:rsidRPr="00295EB4" w:rsidRDefault="00216C72" w:rsidP="00216C72">
            <w:pPr>
              <w:spacing w:before="0" w:after="0"/>
              <w:jc w:val="center"/>
              <w:rPr>
                <w:color w:val="auto"/>
                <w:sz w:val="20"/>
                <w:szCs w:val="20"/>
                <w:lang w:eastAsia="hr-HR"/>
              </w:rPr>
            </w:pPr>
            <w:r>
              <w:rPr>
                <w:sz w:val="20"/>
                <w:szCs w:val="20"/>
              </w:rPr>
              <w:t>14</w:t>
            </w:r>
          </w:p>
        </w:tc>
        <w:tc>
          <w:tcPr>
            <w:tcW w:w="548" w:type="dxa"/>
            <w:vAlign w:val="bottom"/>
          </w:tcPr>
          <w:p w14:paraId="0A2DA8E8" w14:textId="177A246E" w:rsidR="00216C72" w:rsidRPr="00295EB4" w:rsidRDefault="00216C72" w:rsidP="00216C72">
            <w:pPr>
              <w:spacing w:before="0" w:after="0"/>
              <w:jc w:val="center"/>
              <w:rPr>
                <w:color w:val="auto"/>
                <w:sz w:val="20"/>
                <w:szCs w:val="20"/>
                <w:lang w:eastAsia="hr-HR"/>
              </w:rPr>
            </w:pPr>
            <w:r>
              <w:rPr>
                <w:sz w:val="20"/>
                <w:szCs w:val="20"/>
              </w:rPr>
              <w:t>14</w:t>
            </w:r>
          </w:p>
        </w:tc>
        <w:tc>
          <w:tcPr>
            <w:tcW w:w="548" w:type="dxa"/>
            <w:vAlign w:val="bottom"/>
          </w:tcPr>
          <w:p w14:paraId="14B5909E" w14:textId="43D44409" w:rsidR="00216C72" w:rsidRPr="00295EB4" w:rsidRDefault="00216C72" w:rsidP="00216C72">
            <w:pPr>
              <w:spacing w:before="0" w:after="0"/>
              <w:jc w:val="center"/>
              <w:rPr>
                <w:color w:val="auto"/>
                <w:sz w:val="20"/>
                <w:szCs w:val="20"/>
                <w:lang w:eastAsia="hr-HR"/>
              </w:rPr>
            </w:pPr>
            <w:r>
              <w:rPr>
                <w:sz w:val="20"/>
                <w:szCs w:val="20"/>
              </w:rPr>
              <w:t>20</w:t>
            </w:r>
          </w:p>
        </w:tc>
        <w:tc>
          <w:tcPr>
            <w:tcW w:w="589" w:type="dxa"/>
            <w:vAlign w:val="bottom"/>
          </w:tcPr>
          <w:p w14:paraId="1479CA0E" w14:textId="4142F053" w:rsidR="00216C72" w:rsidRPr="00295EB4" w:rsidRDefault="00216C72" w:rsidP="00216C72">
            <w:pPr>
              <w:spacing w:before="0" w:after="0"/>
              <w:jc w:val="center"/>
              <w:rPr>
                <w:color w:val="auto"/>
                <w:sz w:val="20"/>
                <w:szCs w:val="20"/>
                <w:lang w:eastAsia="hr-HR"/>
              </w:rPr>
            </w:pPr>
            <w:r>
              <w:rPr>
                <w:sz w:val="20"/>
                <w:szCs w:val="20"/>
              </w:rPr>
              <w:t>20</w:t>
            </w:r>
          </w:p>
        </w:tc>
        <w:tc>
          <w:tcPr>
            <w:tcW w:w="622" w:type="dxa"/>
            <w:vAlign w:val="bottom"/>
          </w:tcPr>
          <w:p w14:paraId="1F492798" w14:textId="400A7EF0" w:rsidR="00216C72" w:rsidRPr="00295EB4" w:rsidRDefault="00216C72" w:rsidP="00216C72">
            <w:pPr>
              <w:spacing w:before="0" w:after="0"/>
              <w:jc w:val="center"/>
              <w:rPr>
                <w:color w:val="auto"/>
                <w:sz w:val="20"/>
                <w:szCs w:val="20"/>
                <w:lang w:eastAsia="hr-HR"/>
              </w:rPr>
            </w:pPr>
            <w:r>
              <w:rPr>
                <w:sz w:val="20"/>
                <w:szCs w:val="20"/>
              </w:rPr>
              <w:t>130</w:t>
            </w:r>
          </w:p>
        </w:tc>
      </w:tr>
      <w:tr w:rsidR="00216C72" w:rsidRPr="00295EB4" w14:paraId="39456F5B" w14:textId="77777777" w:rsidTr="00216C72">
        <w:trPr>
          <w:trHeight w:hRule="exact" w:val="471"/>
          <w:jc w:val="center"/>
        </w:trPr>
        <w:tc>
          <w:tcPr>
            <w:tcW w:w="1555" w:type="dxa"/>
            <w:vAlign w:val="center"/>
            <w:hideMark/>
          </w:tcPr>
          <w:p w14:paraId="6B85F41A" w14:textId="77777777" w:rsidR="00216C72" w:rsidRPr="00295EB4" w:rsidRDefault="00216C72" w:rsidP="00216C72">
            <w:pPr>
              <w:spacing w:before="0" w:after="0"/>
              <w:jc w:val="center"/>
              <w:rPr>
                <w:b/>
                <w:color w:val="auto"/>
                <w:sz w:val="20"/>
                <w:szCs w:val="20"/>
                <w:lang w:eastAsia="hr-HR"/>
              </w:rPr>
            </w:pPr>
            <w:r w:rsidRPr="00295EB4">
              <w:rPr>
                <w:b/>
                <w:color w:val="auto"/>
                <w:sz w:val="20"/>
                <w:szCs w:val="20"/>
                <w:lang w:eastAsia="hr-HR"/>
              </w:rPr>
              <w:t>MIN</w:t>
            </w:r>
          </w:p>
        </w:tc>
        <w:tc>
          <w:tcPr>
            <w:tcW w:w="636" w:type="dxa"/>
            <w:vAlign w:val="bottom"/>
          </w:tcPr>
          <w:p w14:paraId="0CF2818F" w14:textId="1A52EFF2" w:rsidR="00216C72" w:rsidRPr="00295EB4" w:rsidRDefault="00216C72" w:rsidP="00216C72">
            <w:pPr>
              <w:spacing w:before="0" w:after="0"/>
              <w:jc w:val="center"/>
              <w:rPr>
                <w:color w:val="auto"/>
                <w:sz w:val="20"/>
                <w:szCs w:val="20"/>
                <w:lang w:eastAsia="hr-HR"/>
              </w:rPr>
            </w:pPr>
            <w:r>
              <w:rPr>
                <w:sz w:val="20"/>
                <w:szCs w:val="20"/>
              </w:rPr>
              <w:t>2</w:t>
            </w:r>
          </w:p>
        </w:tc>
        <w:tc>
          <w:tcPr>
            <w:tcW w:w="547" w:type="dxa"/>
            <w:vAlign w:val="bottom"/>
          </w:tcPr>
          <w:p w14:paraId="4E610505" w14:textId="7ACBC464" w:rsidR="00216C72" w:rsidRPr="00295EB4" w:rsidRDefault="00216C72" w:rsidP="00216C72">
            <w:pPr>
              <w:spacing w:before="0" w:after="0"/>
              <w:jc w:val="center"/>
              <w:rPr>
                <w:color w:val="auto"/>
                <w:sz w:val="20"/>
                <w:szCs w:val="20"/>
                <w:lang w:eastAsia="hr-HR"/>
              </w:rPr>
            </w:pPr>
            <w:r>
              <w:rPr>
                <w:sz w:val="20"/>
                <w:szCs w:val="20"/>
              </w:rPr>
              <w:t>3</w:t>
            </w:r>
          </w:p>
        </w:tc>
        <w:tc>
          <w:tcPr>
            <w:tcW w:w="548" w:type="dxa"/>
            <w:vAlign w:val="bottom"/>
          </w:tcPr>
          <w:p w14:paraId="7B0A61E3" w14:textId="763A3A58"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585A2FD5" w14:textId="32DD324A"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16E9EDA6" w14:textId="6ADEFF25" w:rsidR="00216C72" w:rsidRPr="00295EB4" w:rsidRDefault="00216C72" w:rsidP="00216C72">
            <w:pPr>
              <w:spacing w:before="0" w:after="0"/>
              <w:jc w:val="center"/>
              <w:rPr>
                <w:color w:val="auto"/>
                <w:sz w:val="20"/>
                <w:szCs w:val="20"/>
                <w:lang w:eastAsia="hr-HR"/>
              </w:rPr>
            </w:pPr>
            <w:r>
              <w:rPr>
                <w:sz w:val="20"/>
                <w:szCs w:val="20"/>
              </w:rPr>
              <w:t>2</w:t>
            </w:r>
          </w:p>
        </w:tc>
        <w:tc>
          <w:tcPr>
            <w:tcW w:w="548" w:type="dxa"/>
            <w:vAlign w:val="bottom"/>
          </w:tcPr>
          <w:p w14:paraId="274EC908" w14:textId="07EF2C79" w:rsidR="00216C72" w:rsidRPr="00295EB4" w:rsidRDefault="00216C72" w:rsidP="00216C72">
            <w:pPr>
              <w:spacing w:before="0" w:after="0"/>
              <w:jc w:val="center"/>
              <w:rPr>
                <w:color w:val="auto"/>
                <w:sz w:val="20"/>
                <w:szCs w:val="20"/>
                <w:lang w:eastAsia="hr-HR"/>
              </w:rPr>
            </w:pPr>
            <w:r>
              <w:rPr>
                <w:sz w:val="20"/>
                <w:szCs w:val="20"/>
              </w:rPr>
              <w:t>0</w:t>
            </w:r>
          </w:p>
        </w:tc>
        <w:tc>
          <w:tcPr>
            <w:tcW w:w="589" w:type="dxa"/>
            <w:vAlign w:val="bottom"/>
          </w:tcPr>
          <w:p w14:paraId="1482F593" w14:textId="7D89E583" w:rsidR="00216C72" w:rsidRPr="00295EB4" w:rsidRDefault="00216C72" w:rsidP="00216C72">
            <w:pPr>
              <w:spacing w:before="0" w:after="0"/>
              <w:jc w:val="center"/>
              <w:rPr>
                <w:color w:val="auto"/>
                <w:sz w:val="20"/>
                <w:szCs w:val="20"/>
                <w:lang w:eastAsia="hr-HR"/>
              </w:rPr>
            </w:pPr>
            <w:r>
              <w:rPr>
                <w:sz w:val="20"/>
                <w:szCs w:val="20"/>
              </w:rPr>
              <w:t>1</w:t>
            </w:r>
          </w:p>
        </w:tc>
        <w:tc>
          <w:tcPr>
            <w:tcW w:w="693" w:type="dxa"/>
            <w:vAlign w:val="bottom"/>
          </w:tcPr>
          <w:p w14:paraId="7F13CEAE" w14:textId="2E36BE57" w:rsidR="00216C72" w:rsidRPr="00295EB4" w:rsidRDefault="00216C72" w:rsidP="00216C72">
            <w:pPr>
              <w:spacing w:before="0" w:after="0"/>
              <w:jc w:val="center"/>
              <w:rPr>
                <w:color w:val="auto"/>
                <w:sz w:val="20"/>
                <w:szCs w:val="20"/>
                <w:lang w:eastAsia="hr-HR"/>
              </w:rPr>
            </w:pPr>
            <w:r>
              <w:rPr>
                <w:sz w:val="20"/>
                <w:szCs w:val="20"/>
              </w:rPr>
              <w:t>0</w:t>
            </w:r>
          </w:p>
        </w:tc>
        <w:tc>
          <w:tcPr>
            <w:tcW w:w="548" w:type="dxa"/>
            <w:vAlign w:val="bottom"/>
          </w:tcPr>
          <w:p w14:paraId="35ECF7F3" w14:textId="0530CAE1"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5EF1002A" w14:textId="3BE3C0DA" w:rsidR="00216C72" w:rsidRPr="00295EB4" w:rsidRDefault="00216C72" w:rsidP="00216C72">
            <w:pPr>
              <w:spacing w:before="0" w:after="0"/>
              <w:jc w:val="center"/>
              <w:rPr>
                <w:color w:val="auto"/>
                <w:sz w:val="20"/>
                <w:szCs w:val="20"/>
                <w:lang w:eastAsia="hr-HR"/>
              </w:rPr>
            </w:pPr>
            <w:r>
              <w:rPr>
                <w:sz w:val="20"/>
                <w:szCs w:val="20"/>
              </w:rPr>
              <w:t>1</w:t>
            </w:r>
          </w:p>
        </w:tc>
        <w:tc>
          <w:tcPr>
            <w:tcW w:w="548" w:type="dxa"/>
            <w:vAlign w:val="bottom"/>
          </w:tcPr>
          <w:p w14:paraId="5EA031C2" w14:textId="2B6A3DFE" w:rsidR="00216C72" w:rsidRPr="00295EB4" w:rsidRDefault="00216C72" w:rsidP="00216C72">
            <w:pPr>
              <w:spacing w:before="0" w:after="0"/>
              <w:jc w:val="center"/>
              <w:rPr>
                <w:color w:val="auto"/>
                <w:sz w:val="20"/>
                <w:szCs w:val="20"/>
                <w:lang w:eastAsia="hr-HR"/>
              </w:rPr>
            </w:pPr>
            <w:r>
              <w:rPr>
                <w:sz w:val="20"/>
                <w:szCs w:val="20"/>
              </w:rPr>
              <w:t>3</w:t>
            </w:r>
          </w:p>
        </w:tc>
        <w:tc>
          <w:tcPr>
            <w:tcW w:w="589" w:type="dxa"/>
            <w:vAlign w:val="bottom"/>
          </w:tcPr>
          <w:p w14:paraId="42A1CBE6" w14:textId="25D9081A" w:rsidR="00216C72" w:rsidRPr="00295EB4" w:rsidRDefault="00216C72" w:rsidP="00216C72">
            <w:pPr>
              <w:spacing w:before="0" w:after="0"/>
              <w:jc w:val="center"/>
              <w:rPr>
                <w:color w:val="auto"/>
                <w:sz w:val="20"/>
                <w:szCs w:val="20"/>
                <w:lang w:eastAsia="hr-HR"/>
              </w:rPr>
            </w:pPr>
            <w:r>
              <w:rPr>
                <w:sz w:val="20"/>
                <w:szCs w:val="20"/>
              </w:rPr>
              <w:t>0</w:t>
            </w:r>
          </w:p>
        </w:tc>
        <w:tc>
          <w:tcPr>
            <w:tcW w:w="622" w:type="dxa"/>
            <w:vAlign w:val="bottom"/>
          </w:tcPr>
          <w:p w14:paraId="54180A06" w14:textId="12188439" w:rsidR="00216C72" w:rsidRPr="00295EB4" w:rsidRDefault="00216C72" w:rsidP="00216C72">
            <w:pPr>
              <w:spacing w:before="0" w:after="0"/>
              <w:jc w:val="center"/>
              <w:rPr>
                <w:color w:val="auto"/>
                <w:sz w:val="20"/>
                <w:szCs w:val="20"/>
                <w:lang w:eastAsia="hr-HR"/>
              </w:rPr>
            </w:pPr>
            <w:r>
              <w:rPr>
                <w:sz w:val="20"/>
                <w:szCs w:val="20"/>
              </w:rPr>
              <w:t>59</w:t>
            </w:r>
          </w:p>
        </w:tc>
      </w:tr>
    </w:tbl>
    <w:p w14:paraId="37CDD478" w14:textId="77777777" w:rsidR="00295EB4" w:rsidRPr="00295EB4" w:rsidRDefault="00295EB4" w:rsidP="00295EB4">
      <w:pPr>
        <w:jc w:val="center"/>
        <w:rPr>
          <w:i/>
          <w:color w:val="54883D"/>
          <w:sz w:val="20"/>
        </w:rPr>
      </w:pPr>
      <w:r w:rsidRPr="00295EB4">
        <w:rPr>
          <w:i/>
          <w:color w:val="54883D"/>
          <w:sz w:val="20"/>
        </w:rPr>
        <w:t>Izvor: DHMZ</w:t>
      </w:r>
    </w:p>
    <w:p w14:paraId="6E5CD456" w14:textId="77777777" w:rsidR="00295EB4" w:rsidRPr="00295EB4" w:rsidRDefault="00295EB4" w:rsidP="00295EB4">
      <w:pPr>
        <w:spacing w:before="120" w:after="120"/>
        <w:rPr>
          <w:b/>
          <w:color w:val="auto"/>
          <w:szCs w:val="22"/>
          <w:u w:val="single"/>
        </w:rPr>
      </w:pPr>
    </w:p>
    <w:p w14:paraId="7A4AD1C9" w14:textId="77777777" w:rsidR="00295EB4" w:rsidRPr="00295EB4" w:rsidRDefault="00295EB4" w:rsidP="00295EB4">
      <w:pPr>
        <w:spacing w:before="120" w:after="120"/>
        <w:rPr>
          <w:b/>
          <w:color w:val="auto"/>
          <w:szCs w:val="22"/>
          <w:u w:val="single"/>
        </w:rPr>
      </w:pPr>
      <w:r w:rsidRPr="00295EB4">
        <w:rPr>
          <w:b/>
          <w:color w:val="auto"/>
          <w:szCs w:val="22"/>
          <w:u w:val="single"/>
        </w:rPr>
        <w:t>Klimatske promjene</w:t>
      </w:r>
    </w:p>
    <w:p w14:paraId="235F179D" w14:textId="77777777" w:rsidR="00295EB4" w:rsidRPr="00295EB4" w:rsidRDefault="00295EB4" w:rsidP="00295EB4">
      <w:pPr>
        <w:spacing w:before="120" w:after="120"/>
        <w:rPr>
          <w:color w:val="auto"/>
          <w:szCs w:val="22"/>
        </w:rPr>
      </w:pPr>
      <w:r w:rsidRPr="00295EB4">
        <w:rPr>
          <w:color w:val="auto"/>
          <w:szCs w:val="22"/>
        </w:rPr>
        <w:t>Predviđeni porast temperature zraka u 21. stoljeću globalnog je karaktera pri čemu se najveće zatopljenje može očekivati nad kopnom i u visokim zemljopisnim širinama sjeverne hemisfere zimi. Amplituda zatopljenja najmanja je nad oceanima na južnoj hemisferi. Dugoročna mjerenja površinske temperature zraka ukazuju da u cijeloj Hrvatskoj temperature zraka rastu te će se trendovi porasta temperature nastaviti.</w:t>
      </w:r>
    </w:p>
    <w:p w14:paraId="1219A4CD" w14:textId="77777777" w:rsidR="00295EB4" w:rsidRPr="00295EB4" w:rsidRDefault="00295EB4" w:rsidP="00295EB4">
      <w:pPr>
        <w:spacing w:before="120" w:after="120"/>
        <w:rPr>
          <w:color w:val="auto"/>
          <w:szCs w:val="22"/>
        </w:rPr>
      </w:pPr>
      <w:r w:rsidRPr="00295EB4">
        <w:rPr>
          <w:noProof/>
          <w:lang w:eastAsia="hr-HR"/>
        </w:rPr>
        <w:lastRenderedPageBreak/>
        <w:drawing>
          <wp:inline distT="0" distB="0" distL="0" distR="0" wp14:anchorId="284A1488" wp14:editId="3D026446">
            <wp:extent cx="5759450" cy="3531235"/>
            <wp:effectExtent l="0" t="0" r="0" b="0"/>
            <wp:docPr id="488" name="Slika 11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Slika na kojoj se prikazuje tekst&#10;&#10;Opis je automatski generiran"/>
                    <pic:cNvPicPr/>
                  </pic:nvPicPr>
                  <pic:blipFill>
                    <a:blip r:embed="rId79" cstate="print"/>
                    <a:stretch>
                      <a:fillRect/>
                    </a:stretch>
                  </pic:blipFill>
                  <pic:spPr>
                    <a:xfrm>
                      <a:off x="0" y="0"/>
                      <a:ext cx="5759450" cy="3531235"/>
                    </a:xfrm>
                    <a:prstGeom prst="rect">
                      <a:avLst/>
                    </a:prstGeom>
                  </pic:spPr>
                </pic:pic>
              </a:graphicData>
            </a:graphic>
          </wp:inline>
        </w:drawing>
      </w:r>
    </w:p>
    <w:p w14:paraId="7CD3F9E0" w14:textId="5F189494" w:rsidR="00295EB4" w:rsidRPr="00295EB4" w:rsidRDefault="00295EB4" w:rsidP="00295EB4">
      <w:pPr>
        <w:keepNext/>
        <w:spacing w:before="120" w:after="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24</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 xml:space="preserve">Srednje godišnje zagrijavanje (promjena prizemne temperature zraka u °C) iz simulacija više modela prema B1 (gore), A1B (sredina) i A2 (dolje) scenarijima za tri razdoblja: 2011. - 2030. (lijevo), 2046. - 2065. (sredina) i 2080. - 2099. (desno). Zagrijavanje je izračunato u odnosu na razdoblje 1980. - 1999. </w:t>
      </w:r>
    </w:p>
    <w:p w14:paraId="6B26096C" w14:textId="77777777" w:rsidR="00295EB4" w:rsidRPr="00295EB4" w:rsidRDefault="00295EB4" w:rsidP="00295EB4">
      <w:pPr>
        <w:jc w:val="center"/>
        <w:rPr>
          <w:bCs/>
          <w:i/>
          <w:color w:val="54883D"/>
          <w:sz w:val="20"/>
          <w:szCs w:val="18"/>
        </w:rPr>
      </w:pPr>
      <w:r w:rsidRPr="00295EB4">
        <w:rPr>
          <w:bCs/>
          <w:i/>
          <w:color w:val="54883D"/>
          <w:sz w:val="20"/>
          <w:szCs w:val="18"/>
        </w:rPr>
        <w:t>Izvor: DHMZ</w:t>
      </w:r>
    </w:p>
    <w:p w14:paraId="2D446899" w14:textId="77777777" w:rsidR="00295EB4" w:rsidRPr="00295EB4" w:rsidRDefault="00295EB4" w:rsidP="00295EB4">
      <w:pPr>
        <w:spacing w:before="120" w:after="120"/>
        <w:rPr>
          <w:i/>
          <w:color w:val="auto"/>
          <w:szCs w:val="22"/>
          <w:u w:val="single"/>
        </w:rPr>
      </w:pPr>
      <w:r w:rsidRPr="00295EB4">
        <w:rPr>
          <w:i/>
          <w:color w:val="auto"/>
          <w:szCs w:val="22"/>
          <w:u w:val="single"/>
        </w:rPr>
        <w:t>Rezultati globalnog klimatskog modela ECHAM5/MPI-OM za područje Europe</w:t>
      </w:r>
      <w:r w:rsidRPr="00295EB4">
        <w:rPr>
          <w:i/>
          <w:color w:val="auto"/>
          <w:szCs w:val="22"/>
          <w:u w:val="single"/>
          <w:vertAlign w:val="superscript"/>
        </w:rPr>
        <w:footnoteReference w:id="7"/>
      </w:r>
    </w:p>
    <w:p w14:paraId="346D92DE" w14:textId="77777777" w:rsidR="00295EB4" w:rsidRPr="00295EB4" w:rsidRDefault="00295EB4" w:rsidP="00295EB4">
      <w:pPr>
        <w:spacing w:before="120" w:after="120"/>
        <w:rPr>
          <w:color w:val="auto"/>
          <w:szCs w:val="22"/>
        </w:rPr>
      </w:pPr>
      <w:r w:rsidRPr="00295EB4">
        <w:rPr>
          <w:color w:val="auto"/>
          <w:szCs w:val="22"/>
        </w:rPr>
        <w:t xml:space="preserve">U Državnom hidrometeorološkom zavodu (DHMZ) analizirani su rezultati združenog globalnog klimatskog modela ECHAM5/MPI-OM nad područjem Europe. Ovaj model je razvijen u Max </w:t>
      </w:r>
      <w:proofErr w:type="spellStart"/>
      <w:r w:rsidRPr="00295EB4">
        <w:rPr>
          <w:color w:val="auto"/>
          <w:szCs w:val="22"/>
        </w:rPr>
        <w:t>Planck</w:t>
      </w:r>
      <w:proofErr w:type="spellEnd"/>
      <w:r w:rsidRPr="00295EB4">
        <w:rPr>
          <w:color w:val="auto"/>
          <w:szCs w:val="22"/>
        </w:rPr>
        <w:t xml:space="preserve"> institutu u Hamburgu u Njemačkoj i uključen je u posljednje izvješće Međuvladinog panela za klimatske promjene.</w:t>
      </w:r>
    </w:p>
    <w:p w14:paraId="6AA82DF4" w14:textId="77777777" w:rsidR="00295EB4" w:rsidRPr="00295EB4" w:rsidRDefault="00295EB4" w:rsidP="00295EB4">
      <w:pPr>
        <w:spacing w:before="120" w:after="120"/>
        <w:rPr>
          <w:color w:val="auto"/>
          <w:szCs w:val="22"/>
        </w:rPr>
      </w:pPr>
      <w:r w:rsidRPr="00295EB4">
        <w:rPr>
          <w:color w:val="auto"/>
          <w:szCs w:val="22"/>
        </w:rPr>
        <w:t>Integracije ECHAM5/MPI-OM modela sastoje se od 3 člana ansambla koji se međusobno razlikuju u definiciji početnih uvjeta te obuhvaćaju razdoblje 1860. - 2000. u kojem koncentracije plinova staklenika odgovaraju izmjerenim vrijednostima. U budućoj klimi globalni model integriran je prema nekoliko scenarija emisije plinova staklenika, a u DHMZ-u su korišteni rezultati modela dobiveni prema A2 scenariju koji je jedan od najnepovoljnijih scenarija za okoliš. Rezultati modela za A2 scenarij obuhvaćaju razdoblje 2001. - 2100. i također su dostupni za 3 realizacije koje se nastavljaju na simulacije modelom do 2001. godine.</w:t>
      </w:r>
    </w:p>
    <w:p w14:paraId="50F7EBA4" w14:textId="77777777" w:rsidR="00295EB4" w:rsidRPr="00295EB4" w:rsidRDefault="00295EB4" w:rsidP="00295EB4">
      <w:pPr>
        <w:spacing w:before="120" w:after="0"/>
        <w:rPr>
          <w:color w:val="auto"/>
          <w:szCs w:val="22"/>
        </w:rPr>
      </w:pPr>
      <w:r w:rsidRPr="00295EB4">
        <w:rPr>
          <w:color w:val="auto"/>
          <w:szCs w:val="22"/>
        </w:rPr>
        <w:t>Prema rezultatima ovog modela za područje Europe sredinom 21. stoljeća (2041. - 2070.) očekuje se porast prizemne temperature zraka u odnosu na temperaturu u klimi 20. stoljeća (1961. - 1990.). Zimi (prosinac - veljača) je predviđeno zatopljenje najveće u sjeveroistočnoj Europi (više od 3 °C), dok je ljeti (lipanj - kolovoz) područje najvećeg porasta prizemne temperature zraka južna Europa gdje na Pirinejskom poluotoku temperature mogu biti više i za 4 °C.</w:t>
      </w:r>
    </w:p>
    <w:p w14:paraId="5217D209" w14:textId="77777777" w:rsidR="00295EB4" w:rsidRPr="00295EB4" w:rsidRDefault="00295EB4" w:rsidP="00295EB4">
      <w:pPr>
        <w:spacing w:before="120" w:after="120"/>
        <w:jc w:val="center"/>
        <w:rPr>
          <w:color w:val="auto"/>
          <w:szCs w:val="22"/>
        </w:rPr>
      </w:pPr>
      <w:r w:rsidRPr="00295EB4">
        <w:rPr>
          <w:noProof/>
          <w:lang w:eastAsia="hr-HR"/>
        </w:rPr>
        <w:lastRenderedPageBreak/>
        <w:drawing>
          <wp:inline distT="0" distB="0" distL="0" distR="0" wp14:anchorId="1FCD941E" wp14:editId="2CB80FB4">
            <wp:extent cx="5270740" cy="2334351"/>
            <wp:effectExtent l="0" t="0" r="6350" b="889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277063" cy="2337151"/>
                    </a:xfrm>
                    <a:prstGeom prst="rect">
                      <a:avLst/>
                    </a:prstGeom>
                  </pic:spPr>
                </pic:pic>
              </a:graphicData>
            </a:graphic>
          </wp:inline>
        </w:drawing>
      </w:r>
    </w:p>
    <w:p w14:paraId="76E18CD7" w14:textId="7957B077" w:rsidR="00295EB4" w:rsidRPr="00295EB4" w:rsidRDefault="00295EB4" w:rsidP="00295EB4">
      <w:pPr>
        <w:keepNext/>
        <w:spacing w:before="120" w:after="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25</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Promjena prizemne temperature zraka (u °C) u Europi u razdoblju 2041-2070. u odnosu na razdoblje 1961. - 1990. prema rezultatima srednjaka ansambla globalnog klimatskog modela ECHAM5/MPI-OM za A2 scenarij emisije plinova staklenika za zimu (lijevo) i ljeto (desno)</w:t>
      </w:r>
    </w:p>
    <w:p w14:paraId="45E511AF" w14:textId="77777777" w:rsidR="00295EB4" w:rsidRPr="00295EB4" w:rsidRDefault="00295EB4" w:rsidP="00295EB4">
      <w:pPr>
        <w:jc w:val="center"/>
        <w:rPr>
          <w:bCs/>
          <w:color w:val="54883D"/>
          <w:sz w:val="20"/>
          <w:szCs w:val="18"/>
        </w:rPr>
      </w:pPr>
      <w:r w:rsidRPr="00295EB4">
        <w:rPr>
          <w:bCs/>
          <w:color w:val="54883D"/>
          <w:sz w:val="20"/>
          <w:szCs w:val="18"/>
        </w:rPr>
        <w:t>Izvor: DHMZ</w:t>
      </w:r>
    </w:p>
    <w:p w14:paraId="7FE450E5" w14:textId="77777777" w:rsidR="00295EB4" w:rsidRPr="00295EB4" w:rsidRDefault="00295EB4" w:rsidP="00295EB4">
      <w:pPr>
        <w:spacing w:before="120" w:after="120"/>
        <w:rPr>
          <w:i/>
          <w:color w:val="auto"/>
          <w:szCs w:val="22"/>
          <w:u w:val="single"/>
        </w:rPr>
      </w:pPr>
      <w:r w:rsidRPr="00295EB4">
        <w:rPr>
          <w:i/>
          <w:color w:val="auto"/>
          <w:szCs w:val="22"/>
          <w:u w:val="single"/>
        </w:rPr>
        <w:t>Projicirane promjene prizemne temperature zraka i oborine u Hrvatskoj</w:t>
      </w:r>
    </w:p>
    <w:p w14:paraId="750057BA" w14:textId="77777777" w:rsidR="00295EB4" w:rsidRPr="00295EB4" w:rsidRDefault="00295EB4" w:rsidP="00295EB4">
      <w:pPr>
        <w:spacing w:before="120" w:after="0"/>
        <w:rPr>
          <w:color w:val="auto"/>
          <w:szCs w:val="22"/>
        </w:rPr>
      </w:pPr>
      <w:r w:rsidRPr="00295EB4">
        <w:rPr>
          <w:color w:val="auto"/>
          <w:szCs w:val="22"/>
        </w:rPr>
        <w:t xml:space="preserve">Klimatske promjene u budućoj klimi na području Hrvatske dobivene simulacijama klime regionalnim klimatskim modelom </w:t>
      </w:r>
      <w:proofErr w:type="spellStart"/>
      <w:r w:rsidRPr="00295EB4">
        <w:rPr>
          <w:color w:val="auto"/>
          <w:szCs w:val="22"/>
        </w:rPr>
        <w:t>RegCM</w:t>
      </w:r>
      <w:proofErr w:type="spellEnd"/>
      <w:r w:rsidRPr="00295EB4">
        <w:rPr>
          <w:color w:val="auto"/>
          <w:szCs w:val="22"/>
        </w:rPr>
        <w:t xml:space="preserve"> prema A2 scenariju analizirane su za dva 30-godišnja razdoblja:</w:t>
      </w:r>
    </w:p>
    <w:p w14:paraId="29326233" w14:textId="77777777" w:rsidR="00295EB4" w:rsidRPr="00295EB4" w:rsidRDefault="00295EB4" w:rsidP="00295EB4">
      <w:pPr>
        <w:numPr>
          <w:ilvl w:val="0"/>
          <w:numId w:val="13"/>
        </w:numPr>
        <w:tabs>
          <w:tab w:val="left" w:pos="2445"/>
        </w:tabs>
        <w:spacing w:beforeLines="30" w:before="72" w:afterLines="30" w:after="72" w:line="240" w:lineRule="auto"/>
        <w:contextualSpacing/>
      </w:pPr>
      <w:r w:rsidRPr="00295EB4">
        <w:t>Razdoblje od 2011. do 2040. godine predstavlja bližu budućnost i od najvećeg je interesa za korisnike klimatskih informacija u dugoročnom planiranju prilagodbe na klimatske promjene.</w:t>
      </w:r>
    </w:p>
    <w:p w14:paraId="0CEDFA19" w14:textId="77777777" w:rsidR="00295EB4" w:rsidRPr="00295EB4" w:rsidRDefault="00295EB4" w:rsidP="00295EB4">
      <w:pPr>
        <w:numPr>
          <w:ilvl w:val="0"/>
          <w:numId w:val="13"/>
        </w:numPr>
        <w:tabs>
          <w:tab w:val="left" w:pos="2445"/>
        </w:tabs>
        <w:spacing w:beforeLines="30" w:before="72" w:afterLines="30" w:after="72" w:line="240" w:lineRule="auto"/>
        <w:contextualSpacing/>
      </w:pPr>
      <w:r w:rsidRPr="00295EB4">
        <w:t>Razdoblje od 2041. do 2070. godine predstavlja sredinu 21. stoljeća u kojem je prema A2 scenariju predviđen daljnji porast koncentracije ugljikovog dioksida (CO2) u atmosferi te je signal klimatskih promjena jači.</w:t>
      </w:r>
    </w:p>
    <w:p w14:paraId="20A05412" w14:textId="77777777" w:rsidR="00295EB4" w:rsidRPr="00295EB4" w:rsidRDefault="00295EB4" w:rsidP="00295EB4">
      <w:pPr>
        <w:spacing w:before="120" w:after="120"/>
        <w:rPr>
          <w:i/>
          <w:color w:val="auto"/>
          <w:szCs w:val="22"/>
        </w:rPr>
      </w:pPr>
    </w:p>
    <w:p w14:paraId="41C5F8DA" w14:textId="77777777" w:rsidR="00295EB4" w:rsidRPr="00295EB4" w:rsidRDefault="00295EB4" w:rsidP="00295EB4">
      <w:pPr>
        <w:spacing w:before="0" w:after="0"/>
        <w:rPr>
          <w:i/>
          <w:color w:val="auto"/>
          <w:szCs w:val="22"/>
          <w:u w:val="single"/>
        </w:rPr>
      </w:pPr>
      <w:r w:rsidRPr="00295EB4">
        <w:rPr>
          <w:i/>
          <w:color w:val="auto"/>
          <w:szCs w:val="22"/>
          <w:u w:val="single"/>
        </w:rPr>
        <w:t>Projicirane promjene temperature zraka</w:t>
      </w:r>
    </w:p>
    <w:p w14:paraId="62E89384" w14:textId="77777777" w:rsidR="00295EB4" w:rsidRPr="00295EB4" w:rsidRDefault="00295EB4" w:rsidP="00295EB4">
      <w:pPr>
        <w:spacing w:before="120" w:after="0"/>
        <w:rPr>
          <w:color w:val="auto"/>
          <w:szCs w:val="22"/>
        </w:rPr>
      </w:pPr>
      <w:r w:rsidRPr="00295EB4">
        <w:rPr>
          <w:color w:val="auto"/>
          <w:szCs w:val="22"/>
        </w:rPr>
        <w:t xml:space="preserve">Prema rezultatima </w:t>
      </w:r>
      <w:proofErr w:type="spellStart"/>
      <w:r w:rsidRPr="00295EB4">
        <w:rPr>
          <w:color w:val="auto"/>
          <w:szCs w:val="22"/>
        </w:rPr>
        <w:t>RegCM</w:t>
      </w:r>
      <w:proofErr w:type="spellEnd"/>
      <w:r w:rsidRPr="00295EB4">
        <w:rPr>
          <w:color w:val="auto"/>
          <w:szCs w:val="22"/>
        </w:rPr>
        <w:t>-a za područje Hrvatske, srednjak ansambla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w:t>
      </w:r>
    </w:p>
    <w:p w14:paraId="0F70245E" w14:textId="77777777" w:rsidR="00295EB4" w:rsidRPr="00295EB4" w:rsidRDefault="00295EB4" w:rsidP="00295EB4">
      <w:pPr>
        <w:spacing w:before="0" w:after="0"/>
        <w:rPr>
          <w:color w:val="auto"/>
          <w:szCs w:val="22"/>
        </w:rPr>
      </w:pPr>
    </w:p>
    <w:p w14:paraId="5C2FF5D3" w14:textId="77777777" w:rsidR="00295EB4" w:rsidRPr="00295EB4" w:rsidRDefault="00295EB4" w:rsidP="00295EB4">
      <w:pPr>
        <w:spacing w:before="0" w:after="0"/>
        <w:rPr>
          <w:color w:val="auto"/>
          <w:szCs w:val="22"/>
        </w:rPr>
      </w:pPr>
      <w:r w:rsidRPr="00295EB4">
        <w:rPr>
          <w:color w:val="auto"/>
          <w:szCs w:val="22"/>
        </w:rPr>
        <w:t xml:space="preserve">U </w:t>
      </w:r>
      <w:r w:rsidRPr="00295EB4">
        <w:rPr>
          <w:color w:val="auto"/>
          <w:szCs w:val="22"/>
          <w:u w:val="single"/>
        </w:rPr>
        <w:t>prvom razdoblju buduće klime</w:t>
      </w:r>
      <w:r w:rsidRPr="00295EB4">
        <w:rPr>
          <w:color w:val="auto"/>
          <w:szCs w:val="22"/>
        </w:rPr>
        <w:t xml:space="preserve"> (2011. - 2040.) na području Hrvatske zimi se očekuje porast temperature do 0,6 °C, a ljeti do 1 °C.</w:t>
      </w:r>
    </w:p>
    <w:p w14:paraId="36F68B07" w14:textId="77777777" w:rsidR="00295EB4" w:rsidRPr="00295EB4" w:rsidRDefault="00295EB4" w:rsidP="00295EB4">
      <w:pPr>
        <w:spacing w:before="120" w:after="120"/>
        <w:jc w:val="center"/>
        <w:rPr>
          <w:color w:val="auto"/>
          <w:szCs w:val="22"/>
        </w:rPr>
      </w:pPr>
      <w:r w:rsidRPr="00295EB4">
        <w:rPr>
          <w:noProof/>
          <w:lang w:eastAsia="hr-HR"/>
        </w:rPr>
        <w:lastRenderedPageBreak/>
        <w:drawing>
          <wp:inline distT="0" distB="0" distL="0" distR="0" wp14:anchorId="2C3F26D6" wp14:editId="0DC1AD4C">
            <wp:extent cx="5124091" cy="2598288"/>
            <wp:effectExtent l="0" t="0" r="635" b="0"/>
            <wp:docPr id="489" name="Slika 113"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Slika na kojoj se prikazuje karta&#10;&#10;Opis je automatski generiran"/>
                    <pic:cNvPicPr/>
                  </pic:nvPicPr>
                  <pic:blipFill rotWithShape="1">
                    <a:blip r:embed="rId81" cstate="print"/>
                    <a:srcRect t="2869"/>
                    <a:stretch/>
                  </pic:blipFill>
                  <pic:spPr bwMode="auto">
                    <a:xfrm>
                      <a:off x="0" y="0"/>
                      <a:ext cx="5129379" cy="2600970"/>
                    </a:xfrm>
                    <a:prstGeom prst="rect">
                      <a:avLst/>
                    </a:prstGeom>
                    <a:ln>
                      <a:noFill/>
                    </a:ln>
                    <a:extLst>
                      <a:ext uri="{53640926-AAD7-44D8-BBD7-CCE9431645EC}">
                        <a14:shadowObscured xmlns:a14="http://schemas.microsoft.com/office/drawing/2010/main"/>
                      </a:ext>
                    </a:extLst>
                  </pic:spPr>
                </pic:pic>
              </a:graphicData>
            </a:graphic>
          </wp:inline>
        </w:drawing>
      </w:r>
    </w:p>
    <w:p w14:paraId="2B404A2F" w14:textId="0C1F94F0" w:rsidR="00295EB4" w:rsidRPr="00295EB4" w:rsidRDefault="00295EB4" w:rsidP="00295EB4">
      <w:pPr>
        <w:keepNext/>
        <w:spacing w:before="120" w:after="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26</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 xml:space="preserve">Promjena prizemne temperature zraka (u °C) u Hrvatskoj u razdoblju 2011. - 2040. u odnosu na razdoblje 1961. - 1990. prema rezultatima srednjaka ansambla regionalnog klimatskog modela </w:t>
      </w:r>
      <w:proofErr w:type="spellStart"/>
      <w:r w:rsidRPr="00295EB4">
        <w:rPr>
          <w:b/>
          <w:i/>
          <w:color w:val="54883D"/>
          <w:sz w:val="20"/>
          <w:szCs w:val="18"/>
        </w:rPr>
        <w:t>RegCM</w:t>
      </w:r>
      <w:proofErr w:type="spellEnd"/>
      <w:r w:rsidRPr="00295EB4">
        <w:rPr>
          <w:b/>
          <w:i/>
          <w:color w:val="54883D"/>
          <w:sz w:val="20"/>
          <w:szCs w:val="18"/>
        </w:rPr>
        <w:t xml:space="preserve"> za A2 scenarij emisije plinova staklenika za zimu (lijevo) i ljeto (desno)</w:t>
      </w:r>
    </w:p>
    <w:p w14:paraId="5C6AC138" w14:textId="77777777" w:rsidR="00295EB4" w:rsidRPr="00295EB4" w:rsidRDefault="00295EB4" w:rsidP="00295EB4">
      <w:pPr>
        <w:spacing w:after="0"/>
        <w:jc w:val="center"/>
        <w:rPr>
          <w:bCs/>
          <w:color w:val="54883D"/>
          <w:sz w:val="20"/>
          <w:szCs w:val="18"/>
        </w:rPr>
      </w:pPr>
      <w:r w:rsidRPr="00295EB4">
        <w:rPr>
          <w:bCs/>
          <w:color w:val="54883D"/>
          <w:sz w:val="20"/>
          <w:szCs w:val="18"/>
        </w:rPr>
        <w:t>Izvor: DHMZ</w:t>
      </w:r>
    </w:p>
    <w:p w14:paraId="06835A83" w14:textId="77777777" w:rsidR="00295EB4" w:rsidRPr="00295EB4" w:rsidRDefault="00295EB4" w:rsidP="00295EB4">
      <w:pPr>
        <w:spacing w:before="120" w:after="120"/>
        <w:rPr>
          <w:color w:val="auto"/>
          <w:szCs w:val="22"/>
        </w:rPr>
      </w:pPr>
    </w:p>
    <w:p w14:paraId="78340CE8" w14:textId="77777777" w:rsidR="00295EB4" w:rsidRPr="00295EB4" w:rsidRDefault="00295EB4" w:rsidP="00295EB4">
      <w:pPr>
        <w:spacing w:before="120" w:after="120"/>
        <w:rPr>
          <w:color w:val="auto"/>
          <w:szCs w:val="22"/>
        </w:rPr>
      </w:pPr>
      <w:r w:rsidRPr="00295EB4">
        <w:rPr>
          <w:color w:val="auto"/>
          <w:szCs w:val="22"/>
        </w:rPr>
        <w:t xml:space="preserve">U </w:t>
      </w:r>
      <w:r w:rsidRPr="00295EB4">
        <w:rPr>
          <w:color w:val="auto"/>
          <w:szCs w:val="22"/>
          <w:u w:val="single"/>
        </w:rPr>
        <w:t>drugom razdoblju buduće klime</w:t>
      </w:r>
      <w:r w:rsidRPr="00295EB4">
        <w:rPr>
          <w:color w:val="auto"/>
          <w:szCs w:val="22"/>
        </w:rPr>
        <w:t xml:space="preserve"> (2041. - 2070.) očekivana amplituda porasta u Hrvatskoj zimi iznosi do 2 °C u kontinentalnom dijelu i do 1,6 °C na jugu, a ljeti do 2,4 °C u kontinentalnom dijelu Hrvatske, odnosno do 3 °C u priobalnom pojasu.</w:t>
      </w:r>
    </w:p>
    <w:p w14:paraId="7FE01EC2" w14:textId="77777777" w:rsidR="00295EB4" w:rsidRPr="00295EB4" w:rsidRDefault="00295EB4" w:rsidP="00295EB4">
      <w:pPr>
        <w:spacing w:before="120" w:after="120"/>
        <w:jc w:val="center"/>
        <w:rPr>
          <w:color w:val="auto"/>
          <w:szCs w:val="22"/>
        </w:rPr>
      </w:pPr>
      <w:r w:rsidRPr="00295EB4">
        <w:rPr>
          <w:noProof/>
          <w:lang w:eastAsia="hr-HR"/>
        </w:rPr>
        <w:drawing>
          <wp:inline distT="0" distB="0" distL="0" distR="0" wp14:anchorId="5A21F002" wp14:editId="63016DCB">
            <wp:extent cx="4865298" cy="2489904"/>
            <wp:effectExtent l="0" t="0" r="0" b="5715"/>
            <wp:docPr id="490"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srcRect t="2566"/>
                    <a:stretch/>
                  </pic:blipFill>
                  <pic:spPr bwMode="auto">
                    <a:xfrm>
                      <a:off x="0" y="0"/>
                      <a:ext cx="4879892" cy="2497373"/>
                    </a:xfrm>
                    <a:prstGeom prst="rect">
                      <a:avLst/>
                    </a:prstGeom>
                    <a:ln>
                      <a:noFill/>
                    </a:ln>
                    <a:extLst>
                      <a:ext uri="{53640926-AAD7-44D8-BBD7-CCE9431645EC}">
                        <a14:shadowObscured xmlns:a14="http://schemas.microsoft.com/office/drawing/2010/main"/>
                      </a:ext>
                    </a:extLst>
                  </pic:spPr>
                </pic:pic>
              </a:graphicData>
            </a:graphic>
          </wp:inline>
        </w:drawing>
      </w:r>
    </w:p>
    <w:p w14:paraId="5408E9B1" w14:textId="1F1BC45A" w:rsidR="00295EB4" w:rsidRPr="00295EB4" w:rsidRDefault="00295EB4" w:rsidP="00295EB4">
      <w:pPr>
        <w:keepNext/>
        <w:spacing w:before="120" w:after="120" w:line="240" w:lineRule="auto"/>
        <w:jc w:val="center"/>
        <w:rPr>
          <w:b/>
          <w:i/>
          <w:color w:val="54883D"/>
          <w:sz w:val="20"/>
          <w:szCs w:val="18"/>
          <w:lang w:bidi="en-US"/>
        </w:rPr>
      </w:pPr>
      <w:r w:rsidRPr="00295EB4">
        <w:rPr>
          <w:b/>
          <w:i/>
          <w:color w:val="54883D"/>
          <w:sz w:val="20"/>
          <w:szCs w:val="18"/>
          <w:lang w:bidi="en-US"/>
        </w:rPr>
        <w:t xml:space="preserve">Slika </w:t>
      </w:r>
      <w:r w:rsidRPr="00295EB4">
        <w:rPr>
          <w:b/>
          <w:i/>
          <w:color w:val="54883D"/>
          <w:sz w:val="20"/>
          <w:szCs w:val="18"/>
          <w:lang w:bidi="en-US"/>
        </w:rPr>
        <w:fldChar w:fldCharType="begin"/>
      </w:r>
      <w:r w:rsidRPr="00295EB4">
        <w:rPr>
          <w:b/>
          <w:i/>
          <w:color w:val="54883D"/>
          <w:sz w:val="20"/>
          <w:szCs w:val="18"/>
          <w:lang w:bidi="en-US"/>
        </w:rPr>
        <w:instrText xml:space="preserve"> SEQ Slika \* ARABIC </w:instrText>
      </w:r>
      <w:r w:rsidRPr="00295EB4">
        <w:rPr>
          <w:b/>
          <w:i/>
          <w:color w:val="54883D"/>
          <w:sz w:val="20"/>
          <w:szCs w:val="18"/>
          <w:lang w:bidi="en-US"/>
        </w:rPr>
        <w:fldChar w:fldCharType="separate"/>
      </w:r>
      <w:r w:rsidR="00BF5AB3">
        <w:rPr>
          <w:b/>
          <w:i/>
          <w:noProof/>
          <w:color w:val="54883D"/>
          <w:sz w:val="20"/>
          <w:szCs w:val="18"/>
          <w:lang w:bidi="en-US"/>
        </w:rPr>
        <w:t>27</w:t>
      </w:r>
      <w:r w:rsidRPr="00295EB4">
        <w:rPr>
          <w:b/>
          <w:i/>
          <w:color w:val="54883D"/>
          <w:sz w:val="20"/>
          <w:szCs w:val="18"/>
          <w:lang w:bidi="en-US"/>
        </w:rPr>
        <w:fldChar w:fldCharType="end"/>
      </w:r>
      <w:r w:rsidRPr="00295EB4">
        <w:rPr>
          <w:b/>
          <w:i/>
          <w:color w:val="54883D"/>
          <w:sz w:val="20"/>
          <w:szCs w:val="18"/>
          <w:lang w:bidi="en-US"/>
        </w:rPr>
        <w:t xml:space="preserve">. </w:t>
      </w:r>
      <w:r w:rsidRPr="00295EB4">
        <w:rPr>
          <w:b/>
          <w:i/>
          <w:color w:val="54883D"/>
          <w:sz w:val="20"/>
          <w:szCs w:val="18"/>
        </w:rPr>
        <w:t xml:space="preserve">Promjena prizemne temperature zraka (u °C) u Hrvatskoj u razdoblju 2041. - 2070. u odnosu na razdoblje 1961. - 1990. prema rezultatima srednjaka ansambla regionalnog klimatskog modela </w:t>
      </w:r>
      <w:proofErr w:type="spellStart"/>
      <w:r w:rsidRPr="00295EB4">
        <w:rPr>
          <w:b/>
          <w:i/>
          <w:color w:val="54883D"/>
          <w:sz w:val="20"/>
          <w:szCs w:val="18"/>
        </w:rPr>
        <w:t>RegCM</w:t>
      </w:r>
      <w:proofErr w:type="spellEnd"/>
      <w:r w:rsidRPr="00295EB4">
        <w:rPr>
          <w:b/>
          <w:i/>
          <w:color w:val="54883D"/>
          <w:sz w:val="20"/>
          <w:szCs w:val="18"/>
        </w:rPr>
        <w:t xml:space="preserve"> za A2 scenarij emisije plinova staklenika za zimu (lijevo) i ljeto (desno)</w:t>
      </w:r>
    </w:p>
    <w:p w14:paraId="74FA16D2" w14:textId="77777777" w:rsidR="00295EB4" w:rsidRPr="00295EB4" w:rsidRDefault="00295EB4" w:rsidP="00295EB4">
      <w:pPr>
        <w:jc w:val="center"/>
        <w:rPr>
          <w:bCs/>
          <w:color w:val="54883D"/>
          <w:sz w:val="20"/>
          <w:szCs w:val="18"/>
        </w:rPr>
      </w:pPr>
      <w:r w:rsidRPr="00295EB4">
        <w:rPr>
          <w:bCs/>
          <w:color w:val="54883D"/>
          <w:sz w:val="20"/>
          <w:szCs w:val="18"/>
        </w:rPr>
        <w:t>Izvor: DHMZ</w:t>
      </w:r>
    </w:p>
    <w:p w14:paraId="394A693B" w14:textId="77777777" w:rsidR="00295EB4" w:rsidRPr="00295EB4" w:rsidRDefault="00295EB4" w:rsidP="00295EB4"/>
    <w:p w14:paraId="76B3C87C" w14:textId="77777777" w:rsidR="00295EB4" w:rsidRPr="00295EB4" w:rsidRDefault="00295EB4" w:rsidP="00295EB4"/>
    <w:p w14:paraId="3552B637" w14:textId="77777777" w:rsidR="00295EB4" w:rsidRPr="005A761D" w:rsidRDefault="00295EB4" w:rsidP="006977C3">
      <w:pPr>
        <w:rPr>
          <w:color w:val="auto"/>
          <w:szCs w:val="22"/>
          <w:highlight w:val="yellow"/>
        </w:rPr>
      </w:pPr>
    </w:p>
    <w:p w14:paraId="0F3148B7" w14:textId="77777777" w:rsidR="006977C3" w:rsidRPr="00000408" w:rsidRDefault="006977C3" w:rsidP="00813262">
      <w:pPr>
        <w:pStyle w:val="Naslov30"/>
      </w:pPr>
      <w:bookmarkStart w:id="102" w:name="_Toc486103592"/>
      <w:bookmarkStart w:id="103" w:name="_Toc498355562"/>
      <w:bookmarkStart w:id="104" w:name="_Toc506976891"/>
      <w:bookmarkStart w:id="105" w:name="_Toc509915120"/>
      <w:bookmarkStart w:id="106" w:name="_Toc217028223"/>
      <w:r w:rsidRPr="00000408">
        <w:lastRenderedPageBreak/>
        <w:t>Uzrok</w:t>
      </w:r>
      <w:bookmarkEnd w:id="102"/>
      <w:bookmarkEnd w:id="103"/>
      <w:bookmarkEnd w:id="104"/>
      <w:bookmarkEnd w:id="105"/>
      <w:bookmarkEnd w:id="106"/>
    </w:p>
    <w:p w14:paraId="77088109" w14:textId="77777777" w:rsidR="00673A1E" w:rsidRPr="00000408" w:rsidRDefault="00673A1E" w:rsidP="00673A1E">
      <w:pPr>
        <w:rPr>
          <w:rFonts w:eastAsiaTheme="majorEastAsia"/>
          <w:u w:val="single"/>
        </w:rPr>
      </w:pPr>
      <w:r w:rsidRPr="00000408">
        <w:rPr>
          <w:rFonts w:eastAsiaTheme="majorEastAsia"/>
          <w:u w:val="single"/>
        </w:rPr>
        <w:t>RAZVOJ DOGAĐAJA KOJI JE PRETHODIO VELIKOJ NESREĆI</w:t>
      </w:r>
    </w:p>
    <w:p w14:paraId="70BF45A1" w14:textId="464ACDD2" w:rsidR="006977C3" w:rsidRPr="00000408" w:rsidRDefault="006977C3" w:rsidP="006977C3">
      <w:pPr>
        <w:spacing w:before="120" w:after="120"/>
        <w:rPr>
          <w:lang w:bidi="en-US"/>
        </w:rPr>
      </w:pPr>
      <w:r w:rsidRPr="00000408">
        <w:rPr>
          <w:lang w:bidi="en-US"/>
        </w:rPr>
        <w:t xml:space="preserve">Obzirom na proljetne hladnije vremenske prilike koje prethode toplinskom ekstremu, osjetljivost ljudi na nagli temperaturni porast, nije prilagođena. Posebno nepovoljan učinak na ljudski organizam ovaj klimatski stres uzrokuje pri nagloj, iznenadnoj pojavi ekstremno visokih temperatura koje potraju dulje vrijeme. </w:t>
      </w:r>
      <w:r w:rsidR="00B627A0" w:rsidRPr="00000408">
        <w:rPr>
          <w:lang w:bidi="en-US"/>
        </w:rPr>
        <w:t>Općina Murter-Kornati</w:t>
      </w:r>
      <w:r w:rsidR="00000408" w:rsidRPr="00000408">
        <w:rPr>
          <w:lang w:bidi="en-US"/>
        </w:rPr>
        <w:t xml:space="preserve"> </w:t>
      </w:r>
      <w:r w:rsidRPr="00000408">
        <w:rPr>
          <w:lang w:bidi="en-US"/>
        </w:rPr>
        <w:t>jedna je klimatska regija i toplinski val zahvaća cijelo stanovništvo.</w:t>
      </w:r>
    </w:p>
    <w:p w14:paraId="05B0A2EA" w14:textId="77777777" w:rsidR="00673A1E" w:rsidRPr="009B1E93" w:rsidRDefault="00673A1E" w:rsidP="00673A1E">
      <w:pPr>
        <w:rPr>
          <w:rFonts w:eastAsiaTheme="majorEastAsia"/>
          <w:u w:val="single"/>
        </w:rPr>
      </w:pPr>
      <w:r w:rsidRPr="009B1E93">
        <w:rPr>
          <w:rFonts w:eastAsiaTheme="majorEastAsia"/>
          <w:u w:val="single"/>
        </w:rPr>
        <w:t>OKIDAČ KOJI JE UZROKOVAO VELIKU NESREĆU</w:t>
      </w:r>
    </w:p>
    <w:p w14:paraId="74DF37AF" w14:textId="7881B256" w:rsidR="006977C3" w:rsidRPr="009B1E93" w:rsidRDefault="006977C3" w:rsidP="006977C3">
      <w:pPr>
        <w:spacing w:before="120" w:after="120"/>
        <w:rPr>
          <w:sz w:val="23"/>
          <w:szCs w:val="23"/>
        </w:rPr>
      </w:pPr>
      <w:r w:rsidRPr="00295EB4">
        <w:rPr>
          <w:szCs w:val="22"/>
        </w:rPr>
        <w:t>Toplinski val je prirodna pojava uzrokovana klimatskim promjenama, nastaje naglo bez prethodnih najava. Toplina može biti okidač za uzrok mnogih zdravstvenih stanja i izazvati umor, srčani udar ili konfuziju, inzult te pogoršati postojeće stanje kod kroničnih bolesnika</w:t>
      </w:r>
      <w:r w:rsidRPr="009B1E93">
        <w:rPr>
          <w:sz w:val="23"/>
          <w:szCs w:val="23"/>
        </w:rPr>
        <w:t>.</w:t>
      </w:r>
    </w:p>
    <w:p w14:paraId="32681AB4" w14:textId="77777777" w:rsidR="006977C3" w:rsidRPr="005A761D" w:rsidRDefault="006977C3" w:rsidP="006977C3">
      <w:pPr>
        <w:rPr>
          <w:sz w:val="23"/>
          <w:szCs w:val="23"/>
          <w:highlight w:val="yellow"/>
        </w:rPr>
      </w:pPr>
    </w:p>
    <w:p w14:paraId="5ED5350B" w14:textId="77777777" w:rsidR="006977C3" w:rsidRPr="003D0B2A" w:rsidRDefault="006977C3" w:rsidP="00813262">
      <w:pPr>
        <w:pStyle w:val="Naslov30"/>
      </w:pPr>
      <w:bookmarkStart w:id="107" w:name="_Toc506976892"/>
      <w:bookmarkStart w:id="108" w:name="_Toc509915121"/>
      <w:bookmarkStart w:id="109" w:name="_Toc217028224"/>
      <w:r w:rsidRPr="003D0B2A">
        <w:t>Događaj s najgorim mogućim posljedicama</w:t>
      </w:r>
      <w:bookmarkEnd w:id="107"/>
      <w:bookmarkEnd w:id="108"/>
      <w:bookmarkEnd w:id="109"/>
    </w:p>
    <w:p w14:paraId="3460D60A" w14:textId="03B06B0C" w:rsidR="006977C3" w:rsidRPr="003D0B2A" w:rsidRDefault="006977C3" w:rsidP="006977C3">
      <w:pPr>
        <w:spacing w:before="120" w:after="120"/>
        <w:rPr>
          <w:lang w:bidi="en-US"/>
        </w:rPr>
      </w:pPr>
      <w:r w:rsidRPr="003D0B2A">
        <w:rPr>
          <w:lang w:bidi="en-US"/>
        </w:rPr>
        <w:t xml:space="preserve">Pojava toplinskog vala zahvatila je područje </w:t>
      </w:r>
      <w:r w:rsidR="00B627A0" w:rsidRPr="003D0B2A">
        <w:rPr>
          <w:lang w:bidi="en-US"/>
        </w:rPr>
        <w:t>Općine Murter-Kornati</w:t>
      </w:r>
      <w:r w:rsidRPr="003D0B2A">
        <w:rPr>
          <w:lang w:bidi="en-US"/>
        </w:rPr>
        <w:t xml:space="preserve">, a temperatura iznosi 38°C. </w:t>
      </w:r>
    </w:p>
    <w:p w14:paraId="02001ED2" w14:textId="77777777" w:rsidR="006977C3" w:rsidRPr="003D0B2A" w:rsidRDefault="006977C3" w:rsidP="006977C3">
      <w:pPr>
        <w:spacing w:before="120" w:after="120"/>
        <w:rPr>
          <w:lang w:bidi="en-US"/>
        </w:rPr>
      </w:pPr>
      <w:r w:rsidRPr="003D0B2A">
        <w:rPr>
          <w:lang w:bidi="en-US"/>
        </w:rPr>
        <w:t>Na temelju egzaktnih podataka mjerenih u Državnom hidrometeorološkom zavodu godišnje ima oko 13 umjerenih, 9 jakih i 5-6 ekstremnih toplinskih valova.</w:t>
      </w:r>
    </w:p>
    <w:p w14:paraId="59AB01F4" w14:textId="77777777" w:rsidR="006977C3" w:rsidRPr="003D0B2A" w:rsidRDefault="006977C3" w:rsidP="006977C3">
      <w:pPr>
        <w:spacing w:before="120" w:after="120"/>
        <w:rPr>
          <w:color w:val="auto"/>
          <w:lang w:bidi="en-US"/>
        </w:rPr>
      </w:pPr>
      <w:r w:rsidRPr="003D0B2A">
        <w:rPr>
          <w:color w:val="auto"/>
          <w:lang w:bidi="en-US"/>
        </w:rPr>
        <w:t xml:space="preserve">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w:t>
      </w:r>
      <w:proofErr w:type="spellStart"/>
      <w:r w:rsidRPr="003D0B2A">
        <w:rPr>
          <w:color w:val="auto"/>
          <w:lang w:bidi="en-US"/>
        </w:rPr>
        <w:t>kardio</w:t>
      </w:r>
      <w:proofErr w:type="spellEnd"/>
      <w:r w:rsidRPr="003D0B2A">
        <w:rPr>
          <w:color w:val="auto"/>
          <w:lang w:bidi="en-US"/>
        </w:rPr>
        <w:t>-respiratorne bolesti.</w:t>
      </w:r>
    </w:p>
    <w:p w14:paraId="1076D92B" w14:textId="77777777" w:rsidR="006977C3" w:rsidRPr="00073E87" w:rsidRDefault="006977C3" w:rsidP="006977C3">
      <w:pPr>
        <w:spacing w:before="120" w:after="120"/>
        <w:rPr>
          <w:color w:val="auto"/>
          <w:szCs w:val="22"/>
        </w:rPr>
      </w:pPr>
      <w:r w:rsidRPr="00073E87">
        <w:rPr>
          <w:color w:val="auto"/>
          <w:szCs w:val="22"/>
        </w:rPr>
        <w:t xml:space="preserve">Mala djeca od 0 do 6 godina starosti jako su osjetljiva na dehidraciju i stariji iznad 60 godina života kod kojih je smanjena </w:t>
      </w:r>
      <w:proofErr w:type="spellStart"/>
      <w:r w:rsidRPr="00073E87">
        <w:rPr>
          <w:color w:val="auto"/>
          <w:szCs w:val="22"/>
        </w:rPr>
        <w:t>kompenzatorna</w:t>
      </w:r>
      <w:proofErr w:type="spellEnd"/>
      <w:r w:rsidRPr="00073E87">
        <w:rPr>
          <w:color w:val="auto"/>
          <w:szCs w:val="22"/>
        </w:rPr>
        <w:t xml:space="preserve"> </w:t>
      </w:r>
      <w:proofErr w:type="spellStart"/>
      <w:r w:rsidRPr="00073E87">
        <w:rPr>
          <w:color w:val="auto"/>
          <w:szCs w:val="22"/>
        </w:rPr>
        <w:t>kardio</w:t>
      </w:r>
      <w:proofErr w:type="spellEnd"/>
      <w:r w:rsidRPr="00073E87">
        <w:rPr>
          <w:color w:val="auto"/>
          <w:szCs w:val="22"/>
        </w:rPr>
        <w:t>-vaskularna sposobnost organizma. Među starijim osobama, razdoblja ekstremne vrućine su povezana s povećanim rizikom od hospitalizacije za nadoknade tekućine i poremećaje elektrolita, zatajenja bubrega, infekcije urinarnog trakta, sepsu i toplinski udar. Ekstremna toplina stavlja starije osobe na 18% veći rizik od hospitalizacije za nadoknadu tekućine i poremećaje elektrolita; 14% veći rizik za zatajenje bubrega; 10% veći rizik za infekcije mokraćnog sustava; i 6% veći rizik od sepse. Starije osobe imaju 2½ puta veću vjerojatnost da će biti hospitalizirani od toplinskog udara tijekom razdoblja toplinskog vala nego tijekom dana bez toplinskog vala. Za trošenje prekomjernog stvaranja topline, pretile osobe moraju više protok krvi usmjeriti kroz potkožne žile te stoga imaju veće kardiovaskularno naprezanje i s višim frekvencijama kada su izložene toplinskom stresu. Iz tih razloga, pretili ljudi su osjetljiviji na umjereni toplinski stres, ozljede i toplinski udar.</w:t>
      </w:r>
    </w:p>
    <w:p w14:paraId="7BBD8007" w14:textId="4B520194" w:rsidR="00B96B64" w:rsidRPr="00073E87" w:rsidRDefault="006977C3" w:rsidP="006977C3">
      <w:pPr>
        <w:spacing w:before="120" w:after="120"/>
        <w:rPr>
          <w:color w:val="auto"/>
          <w:szCs w:val="22"/>
        </w:rPr>
      </w:pPr>
      <w:r w:rsidRPr="00073E87">
        <w:rPr>
          <w:color w:val="auto"/>
          <w:szCs w:val="22"/>
        </w:rPr>
        <w:t>Starost i bolest su u korelaciji što je dob viša povećan je broj bolesti, invalidnosti, uzimanja lijekova i smanjena je kondicija. Ovi učinci stavljaju starije osobe u viši rizik tijekom ekstremnih toplotnih uvjeta koji dovode do višeg pobola i smrtnosti.</w:t>
      </w:r>
    </w:p>
    <w:p w14:paraId="213A6073" w14:textId="1F7D985C" w:rsidR="006977C3" w:rsidRPr="00D214C6" w:rsidRDefault="006977C3" w:rsidP="006977C3">
      <w:pPr>
        <w:spacing w:before="120" w:after="120"/>
        <w:rPr>
          <w:color w:val="auto"/>
          <w:lang w:bidi="en-US"/>
        </w:rPr>
      </w:pPr>
      <w:r w:rsidRPr="00B96B64">
        <w:rPr>
          <w:color w:val="auto"/>
          <w:lang w:bidi="en-US"/>
        </w:rPr>
        <w:t>Radnik na otvorenom bez adekvatne opskrbe tekućinom i dovoljno odmora svih 8 sati vrlo teškog rada izložen jakom i direktnom sunčevom svjetlu na kritičnoj temperaturi zraka &gt;30</w:t>
      </w:r>
      <w:r w:rsidRPr="00B96B64">
        <w:rPr>
          <w:color w:val="auto"/>
          <w:vertAlign w:val="superscript"/>
          <w:lang w:bidi="en-US"/>
        </w:rPr>
        <w:t>o</w:t>
      </w:r>
      <w:r w:rsidRPr="00B96B64">
        <w:rPr>
          <w:color w:val="auto"/>
          <w:lang w:bidi="en-US"/>
        </w:rPr>
        <w:t xml:space="preserve">C u opasnosti je od toplinskog stresa. Za analizu uvjeta rada na otvorenom, pri visokim temperaturama, upotrebljava se </w:t>
      </w:r>
      <w:proofErr w:type="spellStart"/>
      <w:r w:rsidRPr="00B96B64">
        <w:rPr>
          <w:color w:val="auto"/>
          <w:lang w:bidi="en-US"/>
        </w:rPr>
        <w:t>humidity</w:t>
      </w:r>
      <w:proofErr w:type="spellEnd"/>
      <w:r w:rsidRPr="00B96B64">
        <w:rPr>
          <w:color w:val="auto"/>
          <w:lang w:bidi="en-US"/>
        </w:rPr>
        <w:t xml:space="preserve"> index – HI mjerenjem temperature i vlage. Ako je izmjerena temperatura zraka 31°C pri relativnoj vlazi od 65% </w:t>
      </w:r>
      <w:proofErr w:type="spellStart"/>
      <w:r w:rsidRPr="00B96B64">
        <w:rPr>
          <w:color w:val="auto"/>
          <w:lang w:bidi="en-US"/>
        </w:rPr>
        <w:t>Humidex</w:t>
      </w:r>
      <w:proofErr w:type="spellEnd"/>
      <w:r w:rsidRPr="00B96B64">
        <w:rPr>
          <w:color w:val="auto"/>
          <w:lang w:bidi="en-US"/>
        </w:rPr>
        <w:t xml:space="preserve"> iznosi 42°C. Mogući su </w:t>
      </w:r>
      <w:r w:rsidRPr="00B96B64">
        <w:rPr>
          <w:color w:val="auto"/>
          <w:lang w:bidi="en-US"/>
        </w:rPr>
        <w:lastRenderedPageBreak/>
        <w:t>simptomi toplinskog stresa i obavezno je uzimanje dodatnih količina vode te radnika treba uputiti liječniku. Za rad na direktnom suncu se dodaje 1 do 2°C (ovisno o stupnju naoblake).</w:t>
      </w:r>
    </w:p>
    <w:p w14:paraId="5792EA3A" w14:textId="77777777" w:rsidR="006977C3" w:rsidRPr="00D214C6" w:rsidRDefault="006977C3" w:rsidP="006977C3">
      <w:pPr>
        <w:rPr>
          <w:rStyle w:val="Jakoisticanje"/>
          <w:color w:val="54883D"/>
        </w:rPr>
      </w:pPr>
      <w:r w:rsidRPr="00D214C6">
        <w:rPr>
          <w:rStyle w:val="Jakoisticanje"/>
          <w:color w:val="54883D"/>
        </w:rPr>
        <w:t>Posljedice</w:t>
      </w:r>
    </w:p>
    <w:p w14:paraId="3A3093BA" w14:textId="7F9A6BAD" w:rsidR="006977C3" w:rsidRPr="00D214C6" w:rsidRDefault="006977C3" w:rsidP="006977C3">
      <w:pPr>
        <w:spacing w:before="120" w:after="120"/>
      </w:pPr>
      <w:r w:rsidRPr="00D214C6">
        <w:t xml:space="preserve">Sposobnost sustava zdravstvene zaštite u </w:t>
      </w:r>
      <w:r w:rsidR="00B627A0" w:rsidRPr="00D214C6">
        <w:t>Općini Murter-Kornati</w:t>
      </w:r>
      <w:r w:rsidR="00D214C6" w:rsidRPr="00D214C6">
        <w:t xml:space="preserve"> </w:t>
      </w:r>
      <w:r w:rsidRPr="00D214C6">
        <w:t>za odgovor na ukupnost krize koju toplinski val kao izvanredna okolnost može izazvati, čine zdravstveni kapaciteti u Općini:</w:t>
      </w:r>
    </w:p>
    <w:p w14:paraId="0F1BB9D6" w14:textId="77777777" w:rsidR="00D214C6" w:rsidRPr="00D57DB7" w:rsidRDefault="00D214C6" w:rsidP="00112AAC">
      <w:pPr>
        <w:pStyle w:val="Odlomakpopisa"/>
        <w:numPr>
          <w:ilvl w:val="0"/>
          <w:numId w:val="27"/>
        </w:numPr>
        <w:spacing w:line="276" w:lineRule="auto"/>
      </w:pPr>
      <w:r w:rsidRPr="00D57DB7">
        <w:t xml:space="preserve">Dom Zdravlja </w:t>
      </w:r>
      <w:r>
        <w:t>Šibensko-kninske</w:t>
      </w:r>
      <w:r w:rsidRPr="00D57DB7">
        <w:t xml:space="preserve"> županije – </w:t>
      </w:r>
      <w:r>
        <w:t xml:space="preserve"> Ambulanta Murter</w:t>
      </w:r>
      <w:r w:rsidRPr="00D57DB7">
        <w:t>,</w:t>
      </w:r>
    </w:p>
    <w:p w14:paraId="35B51019" w14:textId="77777777" w:rsidR="00D214C6" w:rsidRDefault="00D214C6" w:rsidP="00112AAC">
      <w:pPr>
        <w:pStyle w:val="Odlomakpopisa"/>
        <w:numPr>
          <w:ilvl w:val="0"/>
          <w:numId w:val="27"/>
        </w:numPr>
        <w:spacing w:line="276" w:lineRule="auto"/>
      </w:pPr>
      <w:bookmarkStart w:id="110" w:name="_Hlk88579727"/>
      <w:r w:rsidRPr="00D57DB7">
        <w:t xml:space="preserve">Zavod za hitnu medicinu </w:t>
      </w:r>
      <w:r w:rsidRPr="00381873">
        <w:t xml:space="preserve">Šibensko-kninske </w:t>
      </w:r>
      <w:r w:rsidRPr="00D57DB7">
        <w:t>županije,</w:t>
      </w:r>
    </w:p>
    <w:p w14:paraId="7E376240" w14:textId="77777777" w:rsidR="00D214C6" w:rsidRDefault="00D214C6" w:rsidP="00112AAC">
      <w:pPr>
        <w:pStyle w:val="Odlomakpopisa"/>
        <w:numPr>
          <w:ilvl w:val="0"/>
          <w:numId w:val="27"/>
        </w:numPr>
        <w:spacing w:line="276" w:lineRule="auto"/>
      </w:pPr>
      <w:r w:rsidRPr="00D57DB7">
        <w:t xml:space="preserve">Zavod za javno zdravstvo </w:t>
      </w:r>
      <w:r w:rsidRPr="00381873">
        <w:t xml:space="preserve">Šibensko-kninske </w:t>
      </w:r>
      <w:r w:rsidRPr="00D57DB7">
        <w:t>županije.</w:t>
      </w:r>
    </w:p>
    <w:bookmarkEnd w:id="110"/>
    <w:p w14:paraId="3FD9D8DE" w14:textId="1C35D5F7" w:rsidR="006977C3" w:rsidRDefault="006977C3" w:rsidP="006977C3">
      <w:pPr>
        <w:spacing w:before="120" w:after="120"/>
      </w:pPr>
      <w:r w:rsidRPr="00336DF5">
        <w:t xml:space="preserve">U pojavi toplinskog vala povećanje intervencija je dnevno za 20%. Pružanje hitne medicinske pomoći u vrijeme toplinskog vala ovisi o raspoloživim timovima Zavoda za hitnu medicinu </w:t>
      </w:r>
      <w:r w:rsidR="00ED2C4B" w:rsidRPr="00336DF5">
        <w:t>Šibensko-kninske županije</w:t>
      </w:r>
      <w:r w:rsidRPr="00336DF5">
        <w:t>.</w:t>
      </w:r>
    </w:p>
    <w:p w14:paraId="585E18CE" w14:textId="77777777" w:rsidR="00336DF5" w:rsidRPr="00336DF5" w:rsidRDefault="00336DF5" w:rsidP="006977C3">
      <w:pPr>
        <w:spacing w:before="120" w:after="120"/>
      </w:pPr>
    </w:p>
    <w:p w14:paraId="2361869B" w14:textId="77777777" w:rsidR="006977C3" w:rsidRPr="00336DF5" w:rsidRDefault="006977C3" w:rsidP="006977C3">
      <w:pPr>
        <w:spacing w:before="120" w:after="120"/>
        <w:rPr>
          <w:u w:val="single"/>
        </w:rPr>
      </w:pPr>
      <w:r w:rsidRPr="00336DF5">
        <w:rPr>
          <w:u w:val="single"/>
        </w:rPr>
        <w:t>Život i zdravlje ljudi</w:t>
      </w:r>
    </w:p>
    <w:p w14:paraId="6F75A67F" w14:textId="77777777" w:rsidR="006977C3" w:rsidRPr="00336DF5" w:rsidRDefault="006977C3" w:rsidP="006977C3">
      <w:pPr>
        <w:spacing w:before="120" w:after="120"/>
        <w:rPr>
          <w:szCs w:val="22"/>
        </w:rPr>
      </w:pPr>
      <w:r w:rsidRPr="00336DF5">
        <w:rPr>
          <w:szCs w:val="22"/>
        </w:rPr>
        <w:t>U slučaju toplinskog vala predviđa se veće obolijevanje stanovništva nego inače, posebice skupina s postojećom kroničnom bolešću. Obzirom na nepostojanje prethodne metodologije ekonomske analize i procjene šteta za klimatsku nepogodu toplinskog vala uzete su dosadašnja stručna iskustva i prosudbe djelatnika zavoda za hitnu medicinu i transfuzijsku medicinu. Očekuje se 20% više hitnih intervencija, viša stopa bolovanja radno aktivnog stanovništva, kao i više komplikacija i smrtnih ishoda kod ranjivih skupina stanovništva i radnika na otvorenom. Pojava događaja toplinskog vala umjerenog rizika od 1 – 2 dana očekuje se jednom u 9 dana u ljetnoj sezoni (120 dana) s porastom smrtnosti stanovništva za 5%. Moguće je očekivati umjerene posljedice na život i zdravlje ljudi.</w:t>
      </w:r>
    </w:p>
    <w:p w14:paraId="0F7CFB65" w14:textId="77777777" w:rsidR="006977C3" w:rsidRPr="005A761D" w:rsidRDefault="006977C3" w:rsidP="006977C3">
      <w:pPr>
        <w:spacing w:before="120" w:after="120"/>
        <w:rPr>
          <w:color w:val="000000"/>
          <w:sz w:val="20"/>
          <w:highlight w:val="yellow"/>
          <w:lang w:eastAsia="hr-HR"/>
        </w:rPr>
      </w:pPr>
    </w:p>
    <w:p w14:paraId="48C51474" w14:textId="571EBAA3" w:rsidR="006977C3" w:rsidRPr="00336DF5" w:rsidRDefault="006977C3" w:rsidP="006977C3">
      <w:pPr>
        <w:pStyle w:val="Opisslike"/>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22</w:t>
      </w:r>
      <w:r w:rsidRPr="00336DF5">
        <w:rPr>
          <w:noProof/>
        </w:rPr>
        <w:fldChar w:fldCharType="end"/>
      </w:r>
      <w:r w:rsidRPr="00336DF5">
        <w:t>. Vrijednost kriterija za posljedice na život i zdravlje ljudi po kategorijama – ekstremne temperature</w:t>
      </w:r>
    </w:p>
    <w:tbl>
      <w:tblPr>
        <w:tblStyle w:val="ivopisnatablicareetke6-isticanje3"/>
        <w:tblW w:w="8332" w:type="dxa"/>
        <w:jc w:val="center"/>
        <w:tblLook w:val="04A0" w:firstRow="1" w:lastRow="0" w:firstColumn="1" w:lastColumn="0" w:noHBand="0" w:noVBand="1"/>
      </w:tblPr>
      <w:tblGrid>
        <w:gridCol w:w="1528"/>
        <w:gridCol w:w="2567"/>
        <w:gridCol w:w="2253"/>
        <w:gridCol w:w="1984"/>
      </w:tblGrid>
      <w:tr w:rsidR="006977C3" w:rsidRPr="00336DF5" w14:paraId="0B44A2BB" w14:textId="77777777" w:rsidTr="00F30A63">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4BAE79E9" w14:textId="77777777" w:rsidR="006977C3" w:rsidRPr="00336DF5" w:rsidRDefault="006977C3" w:rsidP="0038787F">
            <w:pPr>
              <w:spacing w:after="0"/>
              <w:jc w:val="center"/>
              <w:rPr>
                <w:sz w:val="20"/>
                <w:szCs w:val="20"/>
              </w:rPr>
            </w:pPr>
            <w:r w:rsidRPr="00336DF5">
              <w:rPr>
                <w:sz w:val="20"/>
                <w:szCs w:val="20"/>
              </w:rPr>
              <w:t>KATEGORIJA</w:t>
            </w:r>
          </w:p>
        </w:tc>
        <w:tc>
          <w:tcPr>
            <w:tcW w:w="2567" w:type="dxa"/>
          </w:tcPr>
          <w:p w14:paraId="7F87BC54"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POSLJEDICE</w:t>
            </w:r>
          </w:p>
        </w:tc>
        <w:tc>
          <w:tcPr>
            <w:tcW w:w="2253" w:type="dxa"/>
          </w:tcPr>
          <w:p w14:paraId="1550D6CF"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 xml:space="preserve"> % OSOBA JLP(R)S </w:t>
            </w:r>
          </w:p>
        </w:tc>
        <w:tc>
          <w:tcPr>
            <w:tcW w:w="1984" w:type="dxa"/>
          </w:tcPr>
          <w:p w14:paraId="594D7314"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ODABRANO</w:t>
            </w:r>
          </w:p>
        </w:tc>
      </w:tr>
      <w:tr w:rsidR="006977C3" w:rsidRPr="00336DF5" w14:paraId="44CD27BA" w14:textId="77777777" w:rsidTr="00F30A6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32398F4" w14:textId="77777777" w:rsidR="006977C3" w:rsidRPr="00336DF5" w:rsidRDefault="006977C3" w:rsidP="0038787F">
            <w:pPr>
              <w:spacing w:after="0"/>
              <w:jc w:val="center"/>
              <w:rPr>
                <w:sz w:val="20"/>
                <w:szCs w:val="20"/>
              </w:rPr>
            </w:pPr>
            <w:r w:rsidRPr="00336DF5">
              <w:rPr>
                <w:sz w:val="20"/>
                <w:szCs w:val="20"/>
              </w:rPr>
              <w:t>1.</w:t>
            </w:r>
          </w:p>
        </w:tc>
        <w:tc>
          <w:tcPr>
            <w:tcW w:w="2567" w:type="dxa"/>
            <w:shd w:val="clear" w:color="auto" w:fill="auto"/>
          </w:tcPr>
          <w:p w14:paraId="67AFAB3F"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Neznatne</w:t>
            </w:r>
          </w:p>
        </w:tc>
        <w:tc>
          <w:tcPr>
            <w:tcW w:w="2253" w:type="dxa"/>
            <w:shd w:val="clear" w:color="auto" w:fill="auto"/>
          </w:tcPr>
          <w:p w14:paraId="59496B39"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&lt; 0,001</w:t>
            </w:r>
          </w:p>
        </w:tc>
        <w:tc>
          <w:tcPr>
            <w:tcW w:w="1984" w:type="dxa"/>
            <w:shd w:val="clear" w:color="auto" w:fill="auto"/>
          </w:tcPr>
          <w:p w14:paraId="70A353A7"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5F70997E" w14:textId="77777777" w:rsidTr="00F30A63">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0D79E05E" w14:textId="77777777" w:rsidR="006977C3" w:rsidRPr="00336DF5" w:rsidRDefault="006977C3" w:rsidP="0038787F">
            <w:pPr>
              <w:spacing w:after="0"/>
              <w:jc w:val="center"/>
              <w:rPr>
                <w:sz w:val="20"/>
                <w:szCs w:val="20"/>
              </w:rPr>
            </w:pPr>
            <w:r w:rsidRPr="00336DF5">
              <w:rPr>
                <w:sz w:val="20"/>
                <w:szCs w:val="20"/>
              </w:rPr>
              <w:t>2.</w:t>
            </w:r>
          </w:p>
        </w:tc>
        <w:tc>
          <w:tcPr>
            <w:tcW w:w="2567" w:type="dxa"/>
          </w:tcPr>
          <w:p w14:paraId="17A128CE"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Malene</w:t>
            </w:r>
          </w:p>
        </w:tc>
        <w:tc>
          <w:tcPr>
            <w:tcW w:w="2253" w:type="dxa"/>
          </w:tcPr>
          <w:p w14:paraId="1CA71239"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0,001 – 0,0046</w:t>
            </w:r>
          </w:p>
        </w:tc>
        <w:tc>
          <w:tcPr>
            <w:tcW w:w="1984" w:type="dxa"/>
          </w:tcPr>
          <w:p w14:paraId="5072CEB3"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977C3" w:rsidRPr="00336DF5" w14:paraId="006D7C2B" w14:textId="77777777" w:rsidTr="00F30A6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DBD6943" w14:textId="77777777" w:rsidR="006977C3" w:rsidRPr="00336DF5" w:rsidRDefault="006977C3" w:rsidP="0038787F">
            <w:pPr>
              <w:spacing w:after="0"/>
              <w:jc w:val="center"/>
              <w:rPr>
                <w:sz w:val="20"/>
                <w:szCs w:val="20"/>
              </w:rPr>
            </w:pPr>
            <w:r w:rsidRPr="00336DF5">
              <w:rPr>
                <w:sz w:val="20"/>
                <w:szCs w:val="20"/>
              </w:rPr>
              <w:t>3.</w:t>
            </w:r>
          </w:p>
        </w:tc>
        <w:tc>
          <w:tcPr>
            <w:tcW w:w="2567" w:type="dxa"/>
            <w:shd w:val="clear" w:color="auto" w:fill="auto"/>
          </w:tcPr>
          <w:p w14:paraId="667C1E28"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Umjerene</w:t>
            </w:r>
          </w:p>
        </w:tc>
        <w:tc>
          <w:tcPr>
            <w:tcW w:w="2253" w:type="dxa"/>
            <w:shd w:val="clear" w:color="auto" w:fill="auto"/>
          </w:tcPr>
          <w:p w14:paraId="429DD73F"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0,0046 – 0,011</w:t>
            </w:r>
          </w:p>
        </w:tc>
        <w:tc>
          <w:tcPr>
            <w:tcW w:w="1984" w:type="dxa"/>
            <w:shd w:val="clear" w:color="auto" w:fill="auto"/>
          </w:tcPr>
          <w:p w14:paraId="3C57693F" w14:textId="3A52FE9D"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593EB465" w14:textId="77777777" w:rsidTr="00F30A63">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03412EC7" w14:textId="77777777" w:rsidR="006977C3" w:rsidRPr="00336DF5" w:rsidRDefault="006977C3" w:rsidP="0038787F">
            <w:pPr>
              <w:spacing w:after="0"/>
              <w:jc w:val="center"/>
              <w:rPr>
                <w:sz w:val="20"/>
                <w:szCs w:val="20"/>
              </w:rPr>
            </w:pPr>
            <w:r w:rsidRPr="00336DF5">
              <w:rPr>
                <w:sz w:val="20"/>
                <w:szCs w:val="20"/>
              </w:rPr>
              <w:t>4.</w:t>
            </w:r>
          </w:p>
        </w:tc>
        <w:tc>
          <w:tcPr>
            <w:tcW w:w="2567" w:type="dxa"/>
          </w:tcPr>
          <w:p w14:paraId="76AC41C3"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Značajne</w:t>
            </w:r>
          </w:p>
        </w:tc>
        <w:tc>
          <w:tcPr>
            <w:tcW w:w="2253" w:type="dxa"/>
          </w:tcPr>
          <w:p w14:paraId="4963C764"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0,012 – 0,035</w:t>
            </w:r>
          </w:p>
        </w:tc>
        <w:tc>
          <w:tcPr>
            <w:tcW w:w="1984" w:type="dxa"/>
          </w:tcPr>
          <w:p w14:paraId="13E52810"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977C3" w:rsidRPr="005A761D" w14:paraId="02F243A9" w14:textId="77777777" w:rsidTr="00F30A6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59B6493" w14:textId="77777777" w:rsidR="006977C3" w:rsidRPr="00336DF5" w:rsidRDefault="006977C3" w:rsidP="0038787F">
            <w:pPr>
              <w:spacing w:after="0"/>
              <w:jc w:val="center"/>
              <w:rPr>
                <w:sz w:val="20"/>
                <w:szCs w:val="20"/>
              </w:rPr>
            </w:pPr>
            <w:r w:rsidRPr="00336DF5">
              <w:rPr>
                <w:sz w:val="20"/>
                <w:szCs w:val="20"/>
              </w:rPr>
              <w:t>5.</w:t>
            </w:r>
          </w:p>
        </w:tc>
        <w:tc>
          <w:tcPr>
            <w:tcW w:w="2567" w:type="dxa"/>
            <w:shd w:val="clear" w:color="auto" w:fill="auto"/>
          </w:tcPr>
          <w:p w14:paraId="456E4C18"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Katastrofalne</w:t>
            </w:r>
          </w:p>
        </w:tc>
        <w:tc>
          <w:tcPr>
            <w:tcW w:w="2253" w:type="dxa"/>
            <w:shd w:val="clear" w:color="auto" w:fill="auto"/>
          </w:tcPr>
          <w:p w14:paraId="336A15C1"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&gt; 0,036</w:t>
            </w:r>
          </w:p>
        </w:tc>
        <w:tc>
          <w:tcPr>
            <w:tcW w:w="1984" w:type="dxa"/>
            <w:shd w:val="clear" w:color="auto" w:fill="auto"/>
          </w:tcPr>
          <w:p w14:paraId="07D14936" w14:textId="1CFE9E43" w:rsidR="006977C3" w:rsidRPr="00336DF5" w:rsidRDefault="00336DF5"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sz w:val="20"/>
                <w:szCs w:val="20"/>
              </w:rPr>
              <w:t>x</w:t>
            </w:r>
          </w:p>
        </w:tc>
      </w:tr>
    </w:tbl>
    <w:p w14:paraId="43767DDF" w14:textId="006C41AA" w:rsidR="006977C3" w:rsidRPr="00336DF5" w:rsidRDefault="006977C3" w:rsidP="006977C3">
      <w:pPr>
        <w:rPr>
          <w:u w:val="single"/>
        </w:rPr>
      </w:pPr>
      <w:r w:rsidRPr="00336DF5">
        <w:rPr>
          <w:u w:val="single"/>
        </w:rPr>
        <w:t>Gospodarstvo</w:t>
      </w:r>
    </w:p>
    <w:p w14:paraId="0C882B57" w14:textId="59EBC517" w:rsidR="006977C3" w:rsidRPr="00336DF5" w:rsidRDefault="006977C3" w:rsidP="006977C3">
      <w:pPr>
        <w:pStyle w:val="Opisslike"/>
        <w:rPr>
          <w:rStyle w:val="Jakoisticanje"/>
          <w:color w:val="54883D"/>
        </w:rPr>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23</w:t>
      </w:r>
      <w:r w:rsidRPr="00336DF5">
        <w:rPr>
          <w:noProof/>
        </w:rPr>
        <w:fldChar w:fldCharType="end"/>
      </w:r>
      <w:r w:rsidRPr="00336DF5">
        <w:t>.</w:t>
      </w:r>
      <w:r w:rsidRPr="00336DF5">
        <w:rPr>
          <w:rStyle w:val="Jakoisticanje"/>
          <w:color w:val="54883D"/>
        </w:rPr>
        <w:t xml:space="preserve"> Vrijednost kriterija za posljedice na gospodarstvo po kategorijama – ekstremne temperature</w:t>
      </w:r>
    </w:p>
    <w:tbl>
      <w:tblPr>
        <w:tblStyle w:val="ivopisnatablicareetke6-isticanje3"/>
        <w:tblW w:w="0" w:type="auto"/>
        <w:jc w:val="center"/>
        <w:tblLook w:val="04A0" w:firstRow="1" w:lastRow="0" w:firstColumn="1" w:lastColumn="0" w:noHBand="0" w:noVBand="1"/>
      </w:tblPr>
      <w:tblGrid>
        <w:gridCol w:w="1528"/>
        <w:gridCol w:w="2153"/>
        <w:gridCol w:w="2931"/>
        <w:gridCol w:w="1827"/>
      </w:tblGrid>
      <w:tr w:rsidR="006977C3" w:rsidRPr="00014FF6" w14:paraId="326188E5" w14:textId="77777777" w:rsidTr="001B7C5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5EF35530" w14:textId="77777777" w:rsidR="006977C3" w:rsidRPr="00014FF6" w:rsidRDefault="006977C3" w:rsidP="0038787F">
            <w:pPr>
              <w:spacing w:after="0"/>
              <w:jc w:val="center"/>
              <w:rPr>
                <w:sz w:val="20"/>
                <w:szCs w:val="20"/>
              </w:rPr>
            </w:pPr>
            <w:r w:rsidRPr="00014FF6">
              <w:rPr>
                <w:sz w:val="20"/>
                <w:szCs w:val="20"/>
              </w:rPr>
              <w:t>KATEGORIJA</w:t>
            </w:r>
          </w:p>
        </w:tc>
        <w:tc>
          <w:tcPr>
            <w:tcW w:w="2153" w:type="dxa"/>
          </w:tcPr>
          <w:p w14:paraId="3817EF33" w14:textId="77777777" w:rsidR="006977C3" w:rsidRPr="00014FF6"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4FF6">
              <w:rPr>
                <w:sz w:val="20"/>
                <w:szCs w:val="20"/>
              </w:rPr>
              <w:t>POSLJEDICE</w:t>
            </w:r>
          </w:p>
        </w:tc>
        <w:tc>
          <w:tcPr>
            <w:tcW w:w="2931" w:type="dxa"/>
          </w:tcPr>
          <w:p w14:paraId="09404C6D" w14:textId="5D1DBE1C" w:rsidR="006977C3" w:rsidRPr="00014FF6"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4FF6">
              <w:rPr>
                <w:sz w:val="20"/>
                <w:szCs w:val="20"/>
              </w:rPr>
              <w:t>KRITERIJ (</w:t>
            </w:r>
            <w:r w:rsidR="0022087F">
              <w:rPr>
                <w:sz w:val="20"/>
                <w:szCs w:val="20"/>
              </w:rPr>
              <w:t>€</w:t>
            </w:r>
            <w:r w:rsidRPr="00014FF6">
              <w:rPr>
                <w:sz w:val="20"/>
                <w:szCs w:val="20"/>
              </w:rPr>
              <w:t>)</w:t>
            </w:r>
          </w:p>
        </w:tc>
        <w:tc>
          <w:tcPr>
            <w:tcW w:w="1827" w:type="dxa"/>
          </w:tcPr>
          <w:p w14:paraId="02C09D5C" w14:textId="77777777" w:rsidR="006977C3" w:rsidRPr="00014FF6"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4FF6">
              <w:rPr>
                <w:sz w:val="20"/>
                <w:szCs w:val="20"/>
              </w:rPr>
              <w:t>ODABRANO</w:t>
            </w:r>
          </w:p>
        </w:tc>
      </w:tr>
      <w:tr w:rsidR="00BF5AB3" w:rsidRPr="00014FF6" w14:paraId="4CCC7571" w14:textId="77777777" w:rsidTr="001B7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2CD950E" w14:textId="77777777" w:rsidR="00BF5AB3" w:rsidRPr="00014FF6" w:rsidRDefault="00BF5AB3" w:rsidP="00BF5AB3">
            <w:pPr>
              <w:spacing w:after="0"/>
              <w:jc w:val="center"/>
              <w:rPr>
                <w:sz w:val="20"/>
                <w:szCs w:val="20"/>
              </w:rPr>
            </w:pPr>
            <w:r w:rsidRPr="00014FF6">
              <w:rPr>
                <w:sz w:val="20"/>
                <w:szCs w:val="20"/>
              </w:rPr>
              <w:t>1.</w:t>
            </w:r>
          </w:p>
        </w:tc>
        <w:tc>
          <w:tcPr>
            <w:tcW w:w="2153" w:type="dxa"/>
            <w:shd w:val="clear" w:color="auto" w:fill="auto"/>
          </w:tcPr>
          <w:p w14:paraId="03DC1F18"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14FF6">
              <w:rPr>
                <w:sz w:val="20"/>
                <w:szCs w:val="20"/>
              </w:rPr>
              <w:t>Neznatne</w:t>
            </w:r>
          </w:p>
        </w:tc>
        <w:tc>
          <w:tcPr>
            <w:tcW w:w="2931" w:type="dxa"/>
            <w:shd w:val="clear" w:color="auto" w:fill="auto"/>
          </w:tcPr>
          <w:p w14:paraId="2EA18980" w14:textId="75689055"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45.543,50 – 91.087,01</w:t>
            </w:r>
          </w:p>
        </w:tc>
        <w:tc>
          <w:tcPr>
            <w:tcW w:w="1827" w:type="dxa"/>
            <w:shd w:val="clear" w:color="auto" w:fill="auto"/>
            <w:vAlign w:val="center"/>
          </w:tcPr>
          <w:p w14:paraId="0624CCAB"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014FF6" w14:paraId="5ABA045A" w14:textId="77777777" w:rsidTr="001B7C5F">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AC2482A" w14:textId="77777777" w:rsidR="00BF5AB3" w:rsidRPr="00014FF6" w:rsidRDefault="00BF5AB3" w:rsidP="00BF5AB3">
            <w:pPr>
              <w:spacing w:after="0"/>
              <w:jc w:val="center"/>
              <w:rPr>
                <w:sz w:val="20"/>
                <w:szCs w:val="20"/>
              </w:rPr>
            </w:pPr>
            <w:r w:rsidRPr="00014FF6">
              <w:rPr>
                <w:sz w:val="20"/>
                <w:szCs w:val="20"/>
              </w:rPr>
              <w:t>2.</w:t>
            </w:r>
          </w:p>
        </w:tc>
        <w:tc>
          <w:tcPr>
            <w:tcW w:w="2153" w:type="dxa"/>
          </w:tcPr>
          <w:p w14:paraId="6A576479"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14FF6">
              <w:rPr>
                <w:sz w:val="20"/>
                <w:szCs w:val="20"/>
              </w:rPr>
              <w:t>Male</w:t>
            </w:r>
          </w:p>
        </w:tc>
        <w:tc>
          <w:tcPr>
            <w:tcW w:w="2931" w:type="dxa"/>
          </w:tcPr>
          <w:p w14:paraId="35B66168" w14:textId="4775F8DA"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91.087,01</w:t>
            </w:r>
            <w:r>
              <w:rPr>
                <w:sz w:val="20"/>
                <w:szCs w:val="20"/>
              </w:rPr>
              <w:t xml:space="preserve"> – 455.435,05</w:t>
            </w:r>
          </w:p>
        </w:tc>
        <w:tc>
          <w:tcPr>
            <w:tcW w:w="1827" w:type="dxa"/>
          </w:tcPr>
          <w:p w14:paraId="30C39864"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14FF6">
              <w:rPr>
                <w:sz w:val="20"/>
                <w:szCs w:val="20"/>
              </w:rPr>
              <w:t>x</w:t>
            </w:r>
          </w:p>
        </w:tc>
      </w:tr>
      <w:tr w:rsidR="00BF5AB3" w:rsidRPr="00014FF6" w14:paraId="7DE86A11" w14:textId="77777777" w:rsidTr="001B7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D45CA3C" w14:textId="77777777" w:rsidR="00BF5AB3" w:rsidRPr="00014FF6" w:rsidRDefault="00BF5AB3" w:rsidP="00BF5AB3">
            <w:pPr>
              <w:spacing w:after="0"/>
              <w:jc w:val="center"/>
              <w:rPr>
                <w:sz w:val="20"/>
                <w:szCs w:val="20"/>
              </w:rPr>
            </w:pPr>
            <w:r w:rsidRPr="00014FF6">
              <w:rPr>
                <w:sz w:val="20"/>
                <w:szCs w:val="20"/>
              </w:rPr>
              <w:t>3.</w:t>
            </w:r>
          </w:p>
        </w:tc>
        <w:tc>
          <w:tcPr>
            <w:tcW w:w="2153" w:type="dxa"/>
            <w:shd w:val="clear" w:color="auto" w:fill="auto"/>
          </w:tcPr>
          <w:p w14:paraId="696C3BF5"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14FF6">
              <w:rPr>
                <w:sz w:val="20"/>
                <w:szCs w:val="20"/>
              </w:rPr>
              <w:t>Umjerene</w:t>
            </w:r>
          </w:p>
        </w:tc>
        <w:tc>
          <w:tcPr>
            <w:tcW w:w="2931" w:type="dxa"/>
            <w:shd w:val="clear" w:color="auto" w:fill="auto"/>
          </w:tcPr>
          <w:p w14:paraId="78450FE0" w14:textId="13D8934C"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F5AB3">
              <w:rPr>
                <w:sz w:val="20"/>
                <w:szCs w:val="20"/>
              </w:rPr>
              <w:t>455.435,05</w:t>
            </w:r>
            <w:r>
              <w:rPr>
                <w:sz w:val="20"/>
                <w:szCs w:val="20"/>
              </w:rPr>
              <w:t xml:space="preserve"> – 1.366.305,15</w:t>
            </w:r>
          </w:p>
        </w:tc>
        <w:tc>
          <w:tcPr>
            <w:tcW w:w="1827" w:type="dxa"/>
            <w:shd w:val="clear" w:color="auto" w:fill="auto"/>
          </w:tcPr>
          <w:p w14:paraId="0C7EF778"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014FF6" w14:paraId="4C400013" w14:textId="77777777" w:rsidTr="001B7C5F">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83A0636" w14:textId="77777777" w:rsidR="00BF5AB3" w:rsidRPr="00014FF6" w:rsidRDefault="00BF5AB3" w:rsidP="00BF5AB3">
            <w:pPr>
              <w:spacing w:after="0"/>
              <w:jc w:val="center"/>
              <w:rPr>
                <w:sz w:val="20"/>
                <w:szCs w:val="20"/>
              </w:rPr>
            </w:pPr>
            <w:r w:rsidRPr="00014FF6">
              <w:rPr>
                <w:sz w:val="20"/>
                <w:szCs w:val="20"/>
              </w:rPr>
              <w:t>4.</w:t>
            </w:r>
          </w:p>
        </w:tc>
        <w:tc>
          <w:tcPr>
            <w:tcW w:w="2153" w:type="dxa"/>
          </w:tcPr>
          <w:p w14:paraId="450D1F28"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14FF6">
              <w:rPr>
                <w:sz w:val="20"/>
                <w:szCs w:val="20"/>
              </w:rPr>
              <w:t>Značajne</w:t>
            </w:r>
          </w:p>
        </w:tc>
        <w:tc>
          <w:tcPr>
            <w:tcW w:w="2931" w:type="dxa"/>
          </w:tcPr>
          <w:p w14:paraId="23711DB2" w14:textId="769784C0"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1.366.305,15</w:t>
            </w:r>
            <w:r>
              <w:rPr>
                <w:sz w:val="20"/>
                <w:szCs w:val="20"/>
              </w:rPr>
              <w:t xml:space="preserve"> – 2.277.175,25</w:t>
            </w:r>
          </w:p>
        </w:tc>
        <w:tc>
          <w:tcPr>
            <w:tcW w:w="1827" w:type="dxa"/>
          </w:tcPr>
          <w:p w14:paraId="458CF92D" w14:textId="77777777" w:rsidR="00BF5AB3" w:rsidRPr="00014FF6"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270FADD1" w14:textId="77777777" w:rsidTr="001B7C5F">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E4FB2BE" w14:textId="77777777" w:rsidR="00BF5AB3" w:rsidRPr="00014FF6" w:rsidRDefault="00BF5AB3" w:rsidP="00BF5AB3">
            <w:pPr>
              <w:spacing w:after="0"/>
              <w:jc w:val="center"/>
              <w:rPr>
                <w:sz w:val="20"/>
                <w:szCs w:val="20"/>
              </w:rPr>
            </w:pPr>
            <w:r w:rsidRPr="00014FF6">
              <w:rPr>
                <w:sz w:val="20"/>
                <w:szCs w:val="20"/>
              </w:rPr>
              <w:t>5.</w:t>
            </w:r>
          </w:p>
        </w:tc>
        <w:tc>
          <w:tcPr>
            <w:tcW w:w="2153" w:type="dxa"/>
            <w:shd w:val="clear" w:color="auto" w:fill="auto"/>
          </w:tcPr>
          <w:p w14:paraId="6288F4B2"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14FF6">
              <w:rPr>
                <w:sz w:val="20"/>
                <w:szCs w:val="20"/>
              </w:rPr>
              <w:t>Katastrofalne</w:t>
            </w:r>
          </w:p>
        </w:tc>
        <w:tc>
          <w:tcPr>
            <w:tcW w:w="2931" w:type="dxa"/>
            <w:shd w:val="clear" w:color="auto" w:fill="auto"/>
          </w:tcPr>
          <w:p w14:paraId="3B202A0E" w14:textId="2DCCB828"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827" w:type="dxa"/>
            <w:shd w:val="clear" w:color="auto" w:fill="auto"/>
          </w:tcPr>
          <w:p w14:paraId="5BFA294F" w14:textId="77777777" w:rsidR="00BF5AB3" w:rsidRPr="00014FF6"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F8BF6E8" w14:textId="77777777" w:rsidR="006977C3" w:rsidRPr="005A761D" w:rsidRDefault="006977C3" w:rsidP="006977C3">
      <w:pPr>
        <w:rPr>
          <w:highlight w:val="yellow"/>
          <w:u w:val="single"/>
        </w:rPr>
      </w:pPr>
    </w:p>
    <w:p w14:paraId="578BDCCD" w14:textId="77777777" w:rsidR="006977C3" w:rsidRPr="00336DF5" w:rsidRDefault="006977C3" w:rsidP="006977C3">
      <w:pPr>
        <w:rPr>
          <w:u w:val="single"/>
        </w:rPr>
      </w:pPr>
      <w:r w:rsidRPr="00336DF5">
        <w:rPr>
          <w:u w:val="single"/>
        </w:rPr>
        <w:lastRenderedPageBreak/>
        <w:t>Društvena stabilnost i politika</w:t>
      </w:r>
    </w:p>
    <w:p w14:paraId="2BA278FE" w14:textId="77777777" w:rsidR="006977C3" w:rsidRPr="00336DF5" w:rsidRDefault="006977C3" w:rsidP="006977C3">
      <w:pPr>
        <w:rPr>
          <w:rFonts w:eastAsiaTheme="minorHAnsi"/>
          <w:b/>
          <w:u w:val="single"/>
        </w:rPr>
      </w:pPr>
      <w:r w:rsidRPr="00336DF5">
        <w:rPr>
          <w:rFonts w:eastAsiaTheme="minorHAnsi"/>
          <w:b/>
          <w:u w:val="single"/>
        </w:rPr>
        <w:t>Posljedice po kritičnu infrastrukturu:</w:t>
      </w:r>
    </w:p>
    <w:p w14:paraId="13087DEB" w14:textId="77777777" w:rsidR="006977C3" w:rsidRPr="00336DF5" w:rsidRDefault="006977C3" w:rsidP="006977C3">
      <w:pPr>
        <w:spacing w:after="0"/>
        <w:rPr>
          <w:rStyle w:val="Jakoisticanje"/>
          <w:color w:val="54883D"/>
        </w:rPr>
      </w:pPr>
      <w:r w:rsidRPr="00336DF5">
        <w:rPr>
          <w:rStyle w:val="Jakoisticanje"/>
          <w:color w:val="54883D"/>
        </w:rPr>
        <w:t>Javne službe</w:t>
      </w:r>
    </w:p>
    <w:p w14:paraId="47D36B73" w14:textId="199241EF" w:rsidR="006977C3" w:rsidRPr="00336DF5" w:rsidRDefault="006977C3" w:rsidP="006977C3">
      <w:pPr>
        <w:spacing w:before="120" w:after="120"/>
        <w:rPr>
          <w:szCs w:val="22"/>
        </w:rPr>
      </w:pPr>
      <w:r w:rsidRPr="00336DF5">
        <w:rPr>
          <w:szCs w:val="22"/>
        </w:rPr>
        <w:t>Postojeća organizacija zdravstvene zaštite je primjerena te bi se održala potrebna razina aktivnosti neophodnih da se zadovolje elementarne potrebe stanovništva u uvjetima umjerenog toplinskog vala.</w:t>
      </w:r>
    </w:p>
    <w:p w14:paraId="3C4A96D6" w14:textId="77777777" w:rsidR="001B7C5F" w:rsidRPr="00336DF5" w:rsidRDefault="001B7C5F" w:rsidP="001B7C5F">
      <w:pPr>
        <w:spacing w:after="0"/>
        <w:rPr>
          <w:i/>
          <w:iCs/>
          <w:color w:val="54883D"/>
        </w:rPr>
      </w:pPr>
      <w:r w:rsidRPr="00336DF5">
        <w:rPr>
          <w:i/>
          <w:iCs/>
          <w:color w:val="54883D"/>
        </w:rPr>
        <w:t>Energetika</w:t>
      </w:r>
    </w:p>
    <w:p w14:paraId="148955CE" w14:textId="77777777" w:rsidR="001B7C5F" w:rsidRPr="00336DF5" w:rsidRDefault="001B7C5F" w:rsidP="001B7C5F">
      <w:pPr>
        <w:spacing w:after="0"/>
        <w:rPr>
          <w:szCs w:val="22"/>
        </w:rPr>
      </w:pPr>
      <w:r w:rsidRPr="00336DF5">
        <w:rPr>
          <w:szCs w:val="22"/>
        </w:rPr>
        <w:t>Povećana potrošnja električne energije.</w:t>
      </w:r>
    </w:p>
    <w:p w14:paraId="73AD6CF1" w14:textId="77777777" w:rsidR="001B7C5F" w:rsidRPr="00336DF5" w:rsidRDefault="001B7C5F" w:rsidP="001B7C5F">
      <w:pPr>
        <w:spacing w:after="0"/>
        <w:rPr>
          <w:i/>
          <w:iCs/>
          <w:color w:val="54883D"/>
        </w:rPr>
      </w:pPr>
      <w:r w:rsidRPr="00336DF5">
        <w:rPr>
          <w:i/>
          <w:iCs/>
          <w:color w:val="54883D"/>
        </w:rPr>
        <w:t>Vodno gospodarstvo</w:t>
      </w:r>
    </w:p>
    <w:p w14:paraId="5F3940BA" w14:textId="77777777" w:rsidR="001B7C5F" w:rsidRPr="00336DF5" w:rsidRDefault="001B7C5F" w:rsidP="001B7C5F">
      <w:pPr>
        <w:spacing w:after="0"/>
        <w:rPr>
          <w:szCs w:val="22"/>
        </w:rPr>
      </w:pPr>
      <w:r w:rsidRPr="00336DF5">
        <w:rPr>
          <w:szCs w:val="22"/>
        </w:rPr>
        <w:t>Promjene ekosustava uslijed povišenja temperatura nastaju i u međusobnim odnosima mikroorganizama s obzirom na novo klimatski promijenjeno okruženje, što za posljedicu može imati probleme u opskrbi stanovništva pitkom vodom.</w:t>
      </w:r>
    </w:p>
    <w:p w14:paraId="3274FE0E" w14:textId="77777777" w:rsidR="001B7C5F" w:rsidRPr="00336DF5" w:rsidRDefault="001B7C5F" w:rsidP="001B7C5F">
      <w:pPr>
        <w:spacing w:after="0"/>
        <w:rPr>
          <w:i/>
          <w:iCs/>
          <w:color w:val="54883D"/>
        </w:rPr>
      </w:pPr>
      <w:r w:rsidRPr="00336DF5">
        <w:rPr>
          <w:i/>
          <w:iCs/>
          <w:color w:val="54883D"/>
        </w:rPr>
        <w:t>Hrana</w:t>
      </w:r>
    </w:p>
    <w:p w14:paraId="4D433ACC" w14:textId="77777777" w:rsidR="001B7C5F" w:rsidRPr="00336DF5" w:rsidRDefault="001B7C5F" w:rsidP="001B7C5F">
      <w:pPr>
        <w:spacing w:after="0"/>
        <w:rPr>
          <w:szCs w:val="22"/>
        </w:rPr>
      </w:pPr>
      <w:r w:rsidRPr="00336DF5">
        <w:rPr>
          <w:szCs w:val="22"/>
        </w:rPr>
        <w:t>Zbog ekstremnih temperatura dolazi do smanjenog prinosa poljoprivrednog uroda, što za posljedicu ima smanjen prinos, dostupnost i cijenu hrane.</w:t>
      </w:r>
    </w:p>
    <w:p w14:paraId="1AF8225A" w14:textId="77777777" w:rsidR="001B7C5F" w:rsidRPr="00336DF5" w:rsidRDefault="001B7C5F" w:rsidP="006977C3">
      <w:pPr>
        <w:spacing w:before="120" w:after="120"/>
        <w:rPr>
          <w:color w:val="auto"/>
        </w:rPr>
      </w:pPr>
    </w:p>
    <w:p w14:paraId="14CDF4C5" w14:textId="082C737B" w:rsidR="006977C3" w:rsidRPr="00336DF5" w:rsidRDefault="006977C3" w:rsidP="006977C3">
      <w:pPr>
        <w:pStyle w:val="Opisslike"/>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24</w:t>
      </w:r>
      <w:r w:rsidRPr="00336DF5">
        <w:rPr>
          <w:noProof/>
        </w:rPr>
        <w:fldChar w:fldCharType="end"/>
      </w:r>
      <w:r w:rsidRPr="00336DF5">
        <w:t>. Vrijednost kriterija za posljedice na društvenu stabilnost i politiku</w:t>
      </w:r>
    </w:p>
    <w:p w14:paraId="3C33E2D0" w14:textId="77777777" w:rsidR="006977C3" w:rsidRPr="00336DF5" w:rsidRDefault="006977C3" w:rsidP="006977C3">
      <w:pPr>
        <w:pStyle w:val="Opisslike"/>
      </w:pPr>
      <w:r w:rsidRPr="00336DF5">
        <w:t>- oštećena kritična infrastruktura</w:t>
      </w:r>
    </w:p>
    <w:tbl>
      <w:tblPr>
        <w:tblStyle w:val="ivopisnatablicareetke6-isticanje3"/>
        <w:tblW w:w="0" w:type="auto"/>
        <w:jc w:val="center"/>
        <w:tblLook w:val="04A0" w:firstRow="1" w:lastRow="0" w:firstColumn="1" w:lastColumn="0" w:noHBand="0" w:noVBand="1"/>
      </w:tblPr>
      <w:tblGrid>
        <w:gridCol w:w="1528"/>
        <w:gridCol w:w="2153"/>
        <w:gridCol w:w="2931"/>
        <w:gridCol w:w="1827"/>
      </w:tblGrid>
      <w:tr w:rsidR="006977C3" w:rsidRPr="00801BE4" w14:paraId="7EEFCBFB" w14:textId="77777777" w:rsidTr="00FC751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2D9116B6" w14:textId="77777777" w:rsidR="006977C3" w:rsidRPr="00801BE4" w:rsidRDefault="006977C3" w:rsidP="0038787F">
            <w:pPr>
              <w:spacing w:after="0"/>
              <w:jc w:val="center"/>
              <w:rPr>
                <w:sz w:val="20"/>
                <w:szCs w:val="20"/>
              </w:rPr>
            </w:pPr>
            <w:r w:rsidRPr="00801BE4">
              <w:rPr>
                <w:sz w:val="20"/>
                <w:szCs w:val="20"/>
              </w:rPr>
              <w:t>KATEGORIJA</w:t>
            </w:r>
          </w:p>
        </w:tc>
        <w:tc>
          <w:tcPr>
            <w:tcW w:w="2153" w:type="dxa"/>
          </w:tcPr>
          <w:p w14:paraId="32211318" w14:textId="77777777" w:rsidR="006977C3" w:rsidRPr="00801BE4"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01BE4">
              <w:rPr>
                <w:sz w:val="20"/>
                <w:szCs w:val="20"/>
              </w:rPr>
              <w:t>POSLJEDICE</w:t>
            </w:r>
          </w:p>
        </w:tc>
        <w:tc>
          <w:tcPr>
            <w:tcW w:w="2931" w:type="dxa"/>
          </w:tcPr>
          <w:p w14:paraId="39E6446E" w14:textId="29625DAB" w:rsidR="006977C3" w:rsidRPr="00801BE4"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01BE4">
              <w:rPr>
                <w:sz w:val="20"/>
                <w:szCs w:val="20"/>
              </w:rPr>
              <w:t>KRITERIJ (</w:t>
            </w:r>
            <w:r w:rsidR="0022087F">
              <w:rPr>
                <w:sz w:val="20"/>
                <w:szCs w:val="20"/>
              </w:rPr>
              <w:t>€</w:t>
            </w:r>
            <w:r w:rsidRPr="00801BE4">
              <w:rPr>
                <w:sz w:val="20"/>
                <w:szCs w:val="20"/>
              </w:rPr>
              <w:t>)</w:t>
            </w:r>
          </w:p>
        </w:tc>
        <w:tc>
          <w:tcPr>
            <w:tcW w:w="1827" w:type="dxa"/>
          </w:tcPr>
          <w:p w14:paraId="51DBF917" w14:textId="77777777" w:rsidR="006977C3" w:rsidRPr="00801BE4"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01BE4">
              <w:rPr>
                <w:sz w:val="20"/>
                <w:szCs w:val="20"/>
              </w:rPr>
              <w:t>ODABRANO</w:t>
            </w:r>
          </w:p>
        </w:tc>
      </w:tr>
      <w:tr w:rsidR="00BF5AB3" w:rsidRPr="00801BE4" w14:paraId="354CCB3A" w14:textId="77777777" w:rsidTr="00FC7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0715A36" w14:textId="77777777" w:rsidR="00BF5AB3" w:rsidRPr="00801BE4" w:rsidRDefault="00BF5AB3" w:rsidP="00BF5AB3">
            <w:pPr>
              <w:spacing w:after="0"/>
              <w:jc w:val="center"/>
              <w:rPr>
                <w:sz w:val="20"/>
                <w:szCs w:val="20"/>
              </w:rPr>
            </w:pPr>
            <w:r w:rsidRPr="00801BE4">
              <w:rPr>
                <w:sz w:val="20"/>
                <w:szCs w:val="20"/>
              </w:rPr>
              <w:t>1.</w:t>
            </w:r>
          </w:p>
        </w:tc>
        <w:tc>
          <w:tcPr>
            <w:tcW w:w="2153" w:type="dxa"/>
            <w:shd w:val="clear" w:color="auto" w:fill="auto"/>
          </w:tcPr>
          <w:p w14:paraId="279EB78A"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Neznatne</w:t>
            </w:r>
          </w:p>
        </w:tc>
        <w:tc>
          <w:tcPr>
            <w:tcW w:w="2931" w:type="dxa"/>
            <w:shd w:val="clear" w:color="auto" w:fill="auto"/>
          </w:tcPr>
          <w:p w14:paraId="0EF3EE85" w14:textId="5862A5FD"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45.543,50 – 91.087,01</w:t>
            </w:r>
          </w:p>
        </w:tc>
        <w:tc>
          <w:tcPr>
            <w:tcW w:w="1827" w:type="dxa"/>
            <w:shd w:val="clear" w:color="auto" w:fill="auto"/>
          </w:tcPr>
          <w:p w14:paraId="3F121F6F"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x</w:t>
            </w:r>
          </w:p>
        </w:tc>
      </w:tr>
      <w:tr w:rsidR="00BF5AB3" w:rsidRPr="00801BE4" w14:paraId="32A7DAD3" w14:textId="77777777" w:rsidTr="00FC751B">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E1D4B1B" w14:textId="77777777" w:rsidR="00BF5AB3" w:rsidRPr="00801BE4" w:rsidRDefault="00BF5AB3" w:rsidP="00BF5AB3">
            <w:pPr>
              <w:spacing w:after="0"/>
              <w:jc w:val="center"/>
              <w:rPr>
                <w:sz w:val="20"/>
                <w:szCs w:val="20"/>
              </w:rPr>
            </w:pPr>
            <w:r w:rsidRPr="00801BE4">
              <w:rPr>
                <w:sz w:val="20"/>
                <w:szCs w:val="20"/>
              </w:rPr>
              <w:t>2.</w:t>
            </w:r>
          </w:p>
        </w:tc>
        <w:tc>
          <w:tcPr>
            <w:tcW w:w="2153" w:type="dxa"/>
          </w:tcPr>
          <w:p w14:paraId="24D73F40"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01BE4">
              <w:rPr>
                <w:sz w:val="20"/>
                <w:szCs w:val="20"/>
              </w:rPr>
              <w:t>Male</w:t>
            </w:r>
          </w:p>
        </w:tc>
        <w:tc>
          <w:tcPr>
            <w:tcW w:w="2931" w:type="dxa"/>
          </w:tcPr>
          <w:p w14:paraId="70A23810" w14:textId="5B86B280"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91.087,01</w:t>
            </w:r>
            <w:r>
              <w:rPr>
                <w:sz w:val="20"/>
                <w:szCs w:val="20"/>
              </w:rPr>
              <w:t xml:space="preserve"> – 455.435,05</w:t>
            </w:r>
          </w:p>
        </w:tc>
        <w:tc>
          <w:tcPr>
            <w:tcW w:w="1827" w:type="dxa"/>
          </w:tcPr>
          <w:p w14:paraId="1A4DB866"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BF5AB3" w:rsidRPr="00801BE4" w14:paraId="2F16D4D1" w14:textId="77777777" w:rsidTr="00FC7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C82AC36" w14:textId="77777777" w:rsidR="00BF5AB3" w:rsidRPr="00801BE4" w:rsidRDefault="00BF5AB3" w:rsidP="00BF5AB3">
            <w:pPr>
              <w:spacing w:after="0"/>
              <w:jc w:val="center"/>
              <w:rPr>
                <w:sz w:val="20"/>
                <w:szCs w:val="20"/>
              </w:rPr>
            </w:pPr>
            <w:r w:rsidRPr="00801BE4">
              <w:rPr>
                <w:sz w:val="20"/>
                <w:szCs w:val="20"/>
              </w:rPr>
              <w:t>3.</w:t>
            </w:r>
          </w:p>
        </w:tc>
        <w:tc>
          <w:tcPr>
            <w:tcW w:w="2153" w:type="dxa"/>
            <w:shd w:val="clear" w:color="auto" w:fill="auto"/>
          </w:tcPr>
          <w:p w14:paraId="6C159278"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Umjerene</w:t>
            </w:r>
          </w:p>
        </w:tc>
        <w:tc>
          <w:tcPr>
            <w:tcW w:w="2931" w:type="dxa"/>
            <w:shd w:val="clear" w:color="auto" w:fill="auto"/>
          </w:tcPr>
          <w:p w14:paraId="12A0F35E" w14:textId="597ABF4D"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F5AB3">
              <w:rPr>
                <w:sz w:val="20"/>
                <w:szCs w:val="20"/>
              </w:rPr>
              <w:t>455.435,05</w:t>
            </w:r>
            <w:r>
              <w:rPr>
                <w:sz w:val="20"/>
                <w:szCs w:val="20"/>
              </w:rPr>
              <w:t xml:space="preserve"> – 1.366.305,15</w:t>
            </w:r>
          </w:p>
        </w:tc>
        <w:tc>
          <w:tcPr>
            <w:tcW w:w="1827" w:type="dxa"/>
            <w:shd w:val="clear" w:color="auto" w:fill="auto"/>
          </w:tcPr>
          <w:p w14:paraId="43A514AC"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801BE4" w14:paraId="7DF43035" w14:textId="77777777" w:rsidTr="00FC751B">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9EF1099" w14:textId="77777777" w:rsidR="00BF5AB3" w:rsidRPr="00801BE4" w:rsidRDefault="00BF5AB3" w:rsidP="00BF5AB3">
            <w:pPr>
              <w:spacing w:after="0"/>
              <w:jc w:val="center"/>
              <w:rPr>
                <w:sz w:val="20"/>
                <w:szCs w:val="20"/>
              </w:rPr>
            </w:pPr>
            <w:r w:rsidRPr="00801BE4">
              <w:rPr>
                <w:sz w:val="20"/>
                <w:szCs w:val="20"/>
              </w:rPr>
              <w:t>4.</w:t>
            </w:r>
          </w:p>
        </w:tc>
        <w:tc>
          <w:tcPr>
            <w:tcW w:w="2153" w:type="dxa"/>
          </w:tcPr>
          <w:p w14:paraId="035C79AE"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01BE4">
              <w:rPr>
                <w:sz w:val="20"/>
                <w:szCs w:val="20"/>
              </w:rPr>
              <w:t>Značajne</w:t>
            </w:r>
          </w:p>
        </w:tc>
        <w:tc>
          <w:tcPr>
            <w:tcW w:w="2931" w:type="dxa"/>
          </w:tcPr>
          <w:p w14:paraId="0DB4AF41" w14:textId="5509CEE7"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1.366.305,15</w:t>
            </w:r>
            <w:r>
              <w:rPr>
                <w:sz w:val="20"/>
                <w:szCs w:val="20"/>
              </w:rPr>
              <w:t xml:space="preserve"> – 2.277.175,25</w:t>
            </w:r>
          </w:p>
        </w:tc>
        <w:tc>
          <w:tcPr>
            <w:tcW w:w="1827" w:type="dxa"/>
          </w:tcPr>
          <w:p w14:paraId="67B3F613" w14:textId="77777777" w:rsidR="00BF5AB3" w:rsidRPr="00801BE4"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221D6204" w14:textId="77777777" w:rsidTr="00FC7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BEA6462" w14:textId="77777777" w:rsidR="00BF5AB3" w:rsidRPr="00801BE4" w:rsidRDefault="00BF5AB3" w:rsidP="00BF5AB3">
            <w:pPr>
              <w:spacing w:after="0"/>
              <w:jc w:val="center"/>
              <w:rPr>
                <w:sz w:val="20"/>
                <w:szCs w:val="20"/>
              </w:rPr>
            </w:pPr>
            <w:r w:rsidRPr="00801BE4">
              <w:rPr>
                <w:sz w:val="20"/>
                <w:szCs w:val="20"/>
              </w:rPr>
              <w:t>5.</w:t>
            </w:r>
          </w:p>
        </w:tc>
        <w:tc>
          <w:tcPr>
            <w:tcW w:w="2153" w:type="dxa"/>
            <w:shd w:val="clear" w:color="auto" w:fill="auto"/>
          </w:tcPr>
          <w:p w14:paraId="0A19B249"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01BE4">
              <w:rPr>
                <w:sz w:val="20"/>
                <w:szCs w:val="20"/>
              </w:rPr>
              <w:t>Katastrofalne</w:t>
            </w:r>
          </w:p>
        </w:tc>
        <w:tc>
          <w:tcPr>
            <w:tcW w:w="2931" w:type="dxa"/>
            <w:shd w:val="clear" w:color="auto" w:fill="auto"/>
          </w:tcPr>
          <w:p w14:paraId="16D95438" w14:textId="74535D44"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BF5AB3">
              <w:rPr>
                <w:sz w:val="20"/>
                <w:szCs w:val="20"/>
              </w:rPr>
              <w:t>2.277.175,25</w:t>
            </w:r>
          </w:p>
        </w:tc>
        <w:tc>
          <w:tcPr>
            <w:tcW w:w="1827" w:type="dxa"/>
            <w:shd w:val="clear" w:color="auto" w:fill="auto"/>
          </w:tcPr>
          <w:p w14:paraId="2A809693" w14:textId="77777777" w:rsidR="00BF5AB3" w:rsidRPr="00801BE4"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54A1F50" w14:textId="77777777" w:rsidR="006977C3" w:rsidRPr="005A761D" w:rsidRDefault="006977C3" w:rsidP="006977C3">
      <w:pPr>
        <w:rPr>
          <w:rFonts w:eastAsiaTheme="minorHAnsi"/>
          <w:b/>
          <w:highlight w:val="yellow"/>
          <w:u w:val="single"/>
        </w:rPr>
      </w:pPr>
    </w:p>
    <w:p w14:paraId="17A022F8" w14:textId="77777777" w:rsidR="006977C3" w:rsidRPr="00336DF5" w:rsidRDefault="006977C3" w:rsidP="006977C3">
      <w:pPr>
        <w:rPr>
          <w:rFonts w:eastAsiaTheme="minorHAnsi"/>
          <w:b/>
          <w:u w:val="single"/>
        </w:rPr>
      </w:pPr>
      <w:r w:rsidRPr="00336DF5">
        <w:rPr>
          <w:rFonts w:eastAsiaTheme="minorHAnsi"/>
          <w:b/>
          <w:u w:val="single"/>
        </w:rPr>
        <w:t>Posljedice po građevine javnog društvenog značaja:</w:t>
      </w:r>
    </w:p>
    <w:p w14:paraId="756A54F0" w14:textId="52ACA8F0" w:rsidR="006977C3" w:rsidRPr="00336DF5" w:rsidRDefault="006977C3" w:rsidP="006977C3">
      <w:pPr>
        <w:spacing w:after="0"/>
        <w:rPr>
          <w:i/>
          <w:color w:val="auto"/>
          <w:szCs w:val="20"/>
        </w:rPr>
      </w:pPr>
      <w:r w:rsidRPr="00336DF5">
        <w:rPr>
          <w:rStyle w:val="Jakoisticanje"/>
          <w:i w:val="0"/>
          <w:color w:val="auto"/>
        </w:rPr>
        <w:t>Ne očekuju se posljedice na građevinama javnog društvenog značaja.</w:t>
      </w:r>
    </w:p>
    <w:p w14:paraId="0B497B05" w14:textId="4C69E274" w:rsidR="006977C3" w:rsidRPr="00336DF5" w:rsidRDefault="006977C3" w:rsidP="006977C3">
      <w:pPr>
        <w:pStyle w:val="Opisslike"/>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25</w:t>
      </w:r>
      <w:r w:rsidRPr="00336DF5">
        <w:rPr>
          <w:noProof/>
        </w:rPr>
        <w:fldChar w:fldCharType="end"/>
      </w:r>
      <w:r w:rsidRPr="00336DF5">
        <w:t>. Vrijednost kriterija za posljedice na društvenu stabilnost i politiku - štete/gubitci na ustanovama/građevinama javnog društvenog značaja – ekstremne temperature</w:t>
      </w:r>
    </w:p>
    <w:tbl>
      <w:tblPr>
        <w:tblStyle w:val="ivopisnatablicareetke6-isticanje3"/>
        <w:tblW w:w="0" w:type="auto"/>
        <w:jc w:val="center"/>
        <w:tblLook w:val="04A0" w:firstRow="1" w:lastRow="0" w:firstColumn="1" w:lastColumn="0" w:noHBand="0" w:noVBand="1"/>
      </w:tblPr>
      <w:tblGrid>
        <w:gridCol w:w="1528"/>
        <w:gridCol w:w="2421"/>
        <w:gridCol w:w="2850"/>
        <w:gridCol w:w="1640"/>
      </w:tblGrid>
      <w:tr w:rsidR="006977C3" w:rsidRPr="00772642" w14:paraId="2C3B00CA" w14:textId="77777777" w:rsidTr="00C61D0D">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1D011DCD" w14:textId="77777777" w:rsidR="006977C3" w:rsidRPr="00772642" w:rsidRDefault="006977C3" w:rsidP="0038787F">
            <w:pPr>
              <w:spacing w:after="0"/>
              <w:jc w:val="center"/>
              <w:rPr>
                <w:sz w:val="20"/>
                <w:szCs w:val="20"/>
              </w:rPr>
            </w:pPr>
            <w:r w:rsidRPr="00772642">
              <w:rPr>
                <w:sz w:val="20"/>
                <w:szCs w:val="20"/>
              </w:rPr>
              <w:t>KATEGORIJA</w:t>
            </w:r>
          </w:p>
        </w:tc>
        <w:tc>
          <w:tcPr>
            <w:tcW w:w="2421" w:type="dxa"/>
          </w:tcPr>
          <w:p w14:paraId="4EE0F0AD" w14:textId="77777777" w:rsidR="006977C3" w:rsidRPr="00772642"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72642">
              <w:rPr>
                <w:sz w:val="20"/>
                <w:szCs w:val="20"/>
              </w:rPr>
              <w:t>POSLJEDICE</w:t>
            </w:r>
          </w:p>
        </w:tc>
        <w:tc>
          <w:tcPr>
            <w:tcW w:w="2850" w:type="dxa"/>
          </w:tcPr>
          <w:p w14:paraId="267E0753" w14:textId="427ACC12" w:rsidR="006977C3" w:rsidRPr="00772642"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72642">
              <w:rPr>
                <w:sz w:val="20"/>
                <w:szCs w:val="20"/>
              </w:rPr>
              <w:t>KRITERIJ (</w:t>
            </w:r>
            <w:r w:rsidR="0022087F">
              <w:rPr>
                <w:sz w:val="20"/>
                <w:szCs w:val="20"/>
              </w:rPr>
              <w:t>€</w:t>
            </w:r>
            <w:r w:rsidRPr="00772642">
              <w:rPr>
                <w:sz w:val="20"/>
                <w:szCs w:val="20"/>
              </w:rPr>
              <w:t>)</w:t>
            </w:r>
          </w:p>
        </w:tc>
        <w:tc>
          <w:tcPr>
            <w:tcW w:w="1640" w:type="dxa"/>
          </w:tcPr>
          <w:p w14:paraId="4BEBB2E6" w14:textId="77777777" w:rsidR="006977C3" w:rsidRPr="00772642"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72642">
              <w:rPr>
                <w:sz w:val="20"/>
                <w:szCs w:val="20"/>
              </w:rPr>
              <w:t>ODABRANO</w:t>
            </w:r>
          </w:p>
        </w:tc>
      </w:tr>
      <w:tr w:rsidR="00BF5AB3" w:rsidRPr="00772642" w14:paraId="6F4418A9" w14:textId="77777777" w:rsidTr="00C6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E9A1A0D" w14:textId="77777777" w:rsidR="00BF5AB3" w:rsidRPr="00772642" w:rsidRDefault="00BF5AB3" w:rsidP="00BF5AB3">
            <w:pPr>
              <w:spacing w:after="0"/>
              <w:jc w:val="center"/>
              <w:rPr>
                <w:sz w:val="20"/>
                <w:szCs w:val="20"/>
              </w:rPr>
            </w:pPr>
            <w:r w:rsidRPr="00772642">
              <w:rPr>
                <w:sz w:val="20"/>
                <w:szCs w:val="20"/>
              </w:rPr>
              <w:t>1.</w:t>
            </w:r>
          </w:p>
        </w:tc>
        <w:tc>
          <w:tcPr>
            <w:tcW w:w="2421" w:type="dxa"/>
            <w:shd w:val="clear" w:color="auto" w:fill="auto"/>
          </w:tcPr>
          <w:p w14:paraId="28E6484E"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Neznatne</w:t>
            </w:r>
          </w:p>
        </w:tc>
        <w:tc>
          <w:tcPr>
            <w:tcW w:w="2850" w:type="dxa"/>
            <w:shd w:val="clear" w:color="auto" w:fill="auto"/>
          </w:tcPr>
          <w:p w14:paraId="25709B40" w14:textId="52761231"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45.543,50 – 91.087,01</w:t>
            </w:r>
          </w:p>
        </w:tc>
        <w:tc>
          <w:tcPr>
            <w:tcW w:w="1640" w:type="dxa"/>
            <w:shd w:val="clear" w:color="auto" w:fill="auto"/>
          </w:tcPr>
          <w:p w14:paraId="6C00A197"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x</w:t>
            </w:r>
          </w:p>
        </w:tc>
      </w:tr>
      <w:tr w:rsidR="00BF5AB3" w:rsidRPr="00772642" w14:paraId="4FDB2333" w14:textId="77777777" w:rsidTr="00C61D0D">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22730082" w14:textId="77777777" w:rsidR="00BF5AB3" w:rsidRPr="00772642" w:rsidRDefault="00BF5AB3" w:rsidP="00BF5AB3">
            <w:pPr>
              <w:spacing w:after="0"/>
              <w:jc w:val="center"/>
              <w:rPr>
                <w:sz w:val="20"/>
                <w:szCs w:val="20"/>
              </w:rPr>
            </w:pPr>
            <w:r w:rsidRPr="00772642">
              <w:rPr>
                <w:sz w:val="20"/>
                <w:szCs w:val="20"/>
              </w:rPr>
              <w:t>2.</w:t>
            </w:r>
          </w:p>
        </w:tc>
        <w:tc>
          <w:tcPr>
            <w:tcW w:w="2421" w:type="dxa"/>
          </w:tcPr>
          <w:p w14:paraId="30E75178"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72642">
              <w:rPr>
                <w:sz w:val="20"/>
                <w:szCs w:val="20"/>
              </w:rPr>
              <w:t>Male</w:t>
            </w:r>
          </w:p>
        </w:tc>
        <w:tc>
          <w:tcPr>
            <w:tcW w:w="2850" w:type="dxa"/>
          </w:tcPr>
          <w:p w14:paraId="352D450E" w14:textId="16A4CF93"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91.087,01</w:t>
            </w:r>
            <w:r>
              <w:rPr>
                <w:sz w:val="20"/>
                <w:szCs w:val="20"/>
              </w:rPr>
              <w:t xml:space="preserve"> – 455.435,05</w:t>
            </w:r>
          </w:p>
        </w:tc>
        <w:tc>
          <w:tcPr>
            <w:tcW w:w="1640" w:type="dxa"/>
            <w:vAlign w:val="center"/>
          </w:tcPr>
          <w:p w14:paraId="24BF0979"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BF5AB3" w:rsidRPr="00772642" w14:paraId="6FCB85D1" w14:textId="77777777" w:rsidTr="00C6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4E236DE" w14:textId="77777777" w:rsidR="00BF5AB3" w:rsidRPr="00772642" w:rsidRDefault="00BF5AB3" w:rsidP="00BF5AB3">
            <w:pPr>
              <w:spacing w:after="0"/>
              <w:jc w:val="center"/>
              <w:rPr>
                <w:sz w:val="20"/>
                <w:szCs w:val="20"/>
              </w:rPr>
            </w:pPr>
            <w:r w:rsidRPr="00772642">
              <w:rPr>
                <w:sz w:val="20"/>
                <w:szCs w:val="20"/>
              </w:rPr>
              <w:t>3.</w:t>
            </w:r>
          </w:p>
        </w:tc>
        <w:tc>
          <w:tcPr>
            <w:tcW w:w="2421" w:type="dxa"/>
            <w:shd w:val="clear" w:color="auto" w:fill="auto"/>
          </w:tcPr>
          <w:p w14:paraId="155FA63D"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Umjerene</w:t>
            </w:r>
          </w:p>
        </w:tc>
        <w:tc>
          <w:tcPr>
            <w:tcW w:w="2850" w:type="dxa"/>
            <w:shd w:val="clear" w:color="auto" w:fill="auto"/>
          </w:tcPr>
          <w:p w14:paraId="11791F7F" w14:textId="4BBBF1D9"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F5AB3">
              <w:rPr>
                <w:sz w:val="20"/>
                <w:szCs w:val="20"/>
              </w:rPr>
              <w:t>455.435,05</w:t>
            </w:r>
            <w:r>
              <w:rPr>
                <w:sz w:val="20"/>
                <w:szCs w:val="20"/>
              </w:rPr>
              <w:t xml:space="preserve"> – 1.366.305,15</w:t>
            </w:r>
          </w:p>
        </w:tc>
        <w:tc>
          <w:tcPr>
            <w:tcW w:w="1640" w:type="dxa"/>
            <w:shd w:val="clear" w:color="auto" w:fill="auto"/>
          </w:tcPr>
          <w:p w14:paraId="6EB9FA7D"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772642" w14:paraId="052BBE8C" w14:textId="77777777" w:rsidTr="00C61D0D">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DD99F3B" w14:textId="77777777" w:rsidR="00BF5AB3" w:rsidRPr="00772642" w:rsidRDefault="00BF5AB3" w:rsidP="00BF5AB3">
            <w:pPr>
              <w:spacing w:after="0"/>
              <w:jc w:val="center"/>
              <w:rPr>
                <w:sz w:val="20"/>
                <w:szCs w:val="20"/>
              </w:rPr>
            </w:pPr>
            <w:r w:rsidRPr="00772642">
              <w:rPr>
                <w:sz w:val="20"/>
                <w:szCs w:val="20"/>
              </w:rPr>
              <w:t>4.</w:t>
            </w:r>
          </w:p>
        </w:tc>
        <w:tc>
          <w:tcPr>
            <w:tcW w:w="2421" w:type="dxa"/>
          </w:tcPr>
          <w:p w14:paraId="50BE8176"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72642">
              <w:rPr>
                <w:sz w:val="20"/>
                <w:szCs w:val="20"/>
              </w:rPr>
              <w:t>Značajne</w:t>
            </w:r>
          </w:p>
        </w:tc>
        <w:tc>
          <w:tcPr>
            <w:tcW w:w="2850" w:type="dxa"/>
          </w:tcPr>
          <w:p w14:paraId="37795C6A" w14:textId="0439FB8F" w:rsidR="00BF5AB3" w:rsidRPr="00073E87"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F5AB3">
              <w:rPr>
                <w:sz w:val="20"/>
                <w:szCs w:val="20"/>
              </w:rPr>
              <w:t>1.366.305,15</w:t>
            </w:r>
            <w:r>
              <w:rPr>
                <w:sz w:val="20"/>
                <w:szCs w:val="20"/>
              </w:rPr>
              <w:t xml:space="preserve"> – 2.277.175,25</w:t>
            </w:r>
          </w:p>
        </w:tc>
        <w:tc>
          <w:tcPr>
            <w:tcW w:w="1640" w:type="dxa"/>
          </w:tcPr>
          <w:p w14:paraId="45DB3276" w14:textId="77777777" w:rsidR="00BF5AB3" w:rsidRPr="00772642"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477707AE" w14:textId="77777777" w:rsidTr="00C6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A39C6FD" w14:textId="77777777" w:rsidR="00BF5AB3" w:rsidRPr="00772642" w:rsidRDefault="00BF5AB3" w:rsidP="00BF5AB3">
            <w:pPr>
              <w:spacing w:after="0"/>
              <w:jc w:val="center"/>
              <w:rPr>
                <w:sz w:val="20"/>
                <w:szCs w:val="20"/>
              </w:rPr>
            </w:pPr>
            <w:r w:rsidRPr="00772642">
              <w:rPr>
                <w:sz w:val="20"/>
                <w:szCs w:val="20"/>
              </w:rPr>
              <w:t>5.</w:t>
            </w:r>
          </w:p>
        </w:tc>
        <w:tc>
          <w:tcPr>
            <w:tcW w:w="2421" w:type="dxa"/>
            <w:shd w:val="clear" w:color="auto" w:fill="auto"/>
          </w:tcPr>
          <w:p w14:paraId="1593D8B7"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72642">
              <w:rPr>
                <w:sz w:val="20"/>
                <w:szCs w:val="20"/>
              </w:rPr>
              <w:t>Katastrofalne</w:t>
            </w:r>
          </w:p>
        </w:tc>
        <w:tc>
          <w:tcPr>
            <w:tcW w:w="2850" w:type="dxa"/>
            <w:shd w:val="clear" w:color="auto" w:fill="auto"/>
          </w:tcPr>
          <w:p w14:paraId="63EDA13F" w14:textId="3F745BBD" w:rsidR="00BF5AB3" w:rsidRPr="00073E87"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BF5AB3">
              <w:rPr>
                <w:sz w:val="20"/>
                <w:szCs w:val="20"/>
              </w:rPr>
              <w:t>2.277.175,25</w:t>
            </w:r>
          </w:p>
        </w:tc>
        <w:tc>
          <w:tcPr>
            <w:tcW w:w="1640" w:type="dxa"/>
            <w:shd w:val="clear" w:color="auto" w:fill="auto"/>
          </w:tcPr>
          <w:p w14:paraId="2E4FD3A4" w14:textId="77777777" w:rsidR="00BF5AB3" w:rsidRPr="00772642"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C6E7487" w14:textId="77777777" w:rsidR="006977C3" w:rsidRPr="005A761D" w:rsidRDefault="006977C3" w:rsidP="006977C3">
      <w:pPr>
        <w:spacing w:after="0"/>
        <w:rPr>
          <w:rStyle w:val="Jakoisticanje"/>
          <w:i w:val="0"/>
          <w:color w:val="auto"/>
          <w:highlight w:val="yellow"/>
        </w:rPr>
      </w:pPr>
    </w:p>
    <w:p w14:paraId="74794278" w14:textId="3F800F3C" w:rsidR="006977C3" w:rsidRPr="00336DF5" w:rsidRDefault="006977C3" w:rsidP="006977C3">
      <w:pPr>
        <w:pStyle w:val="Opisslike"/>
      </w:pPr>
      <w:r w:rsidRPr="00336DF5">
        <w:lastRenderedPageBreak/>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26</w:t>
      </w:r>
      <w:r w:rsidRPr="00336DF5">
        <w:rPr>
          <w:noProof/>
        </w:rPr>
        <w:fldChar w:fldCharType="end"/>
      </w:r>
      <w:r w:rsidRPr="00336DF5">
        <w:t>. Vrijednost kriterija za društvenu stabilnost i politiku</w:t>
      </w:r>
    </w:p>
    <w:p w14:paraId="6AF7F738" w14:textId="77777777" w:rsidR="006977C3" w:rsidRPr="00336DF5" w:rsidRDefault="006977C3" w:rsidP="006977C3">
      <w:pPr>
        <w:pStyle w:val="Opisslike"/>
      </w:pPr>
      <w:r w:rsidRPr="00336DF5">
        <w:t>- zbirno – ekstremne temperature</w:t>
      </w:r>
    </w:p>
    <w:tbl>
      <w:tblPr>
        <w:tblStyle w:val="ivopisnatablicareetke6-isticanje3"/>
        <w:tblW w:w="0" w:type="auto"/>
        <w:jc w:val="center"/>
        <w:tblLook w:val="04A0" w:firstRow="1" w:lastRow="0" w:firstColumn="1" w:lastColumn="0" w:noHBand="0" w:noVBand="1"/>
      </w:tblPr>
      <w:tblGrid>
        <w:gridCol w:w="1557"/>
        <w:gridCol w:w="2109"/>
        <w:gridCol w:w="2834"/>
        <w:gridCol w:w="1423"/>
      </w:tblGrid>
      <w:tr w:rsidR="006977C3" w:rsidRPr="00336DF5" w14:paraId="4A3F08C5" w14:textId="77777777" w:rsidTr="00293E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Pr>
          <w:p w14:paraId="45D40279" w14:textId="77777777" w:rsidR="006977C3" w:rsidRPr="00336DF5" w:rsidRDefault="006977C3" w:rsidP="0038787F">
            <w:pPr>
              <w:spacing w:after="0"/>
              <w:ind w:left="29"/>
              <w:jc w:val="center"/>
              <w:rPr>
                <w:sz w:val="20"/>
              </w:rPr>
            </w:pPr>
            <w:r w:rsidRPr="00336DF5">
              <w:rPr>
                <w:sz w:val="20"/>
              </w:rPr>
              <w:t>KATEGORIJA</w:t>
            </w:r>
          </w:p>
        </w:tc>
        <w:tc>
          <w:tcPr>
            <w:tcW w:w="2109" w:type="dxa"/>
          </w:tcPr>
          <w:p w14:paraId="716FC1C8" w14:textId="77777777" w:rsidR="006977C3" w:rsidRPr="00336DF5" w:rsidRDefault="006977C3" w:rsidP="0038787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36DF5">
              <w:rPr>
                <w:sz w:val="20"/>
              </w:rPr>
              <w:t>KRITIČNA INFRASTRUKTURA</w:t>
            </w:r>
          </w:p>
        </w:tc>
        <w:tc>
          <w:tcPr>
            <w:tcW w:w="2834" w:type="dxa"/>
          </w:tcPr>
          <w:p w14:paraId="676A1016" w14:textId="77777777" w:rsidR="006977C3" w:rsidRPr="00336DF5" w:rsidRDefault="006977C3" w:rsidP="0038787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36DF5">
              <w:rPr>
                <w:sz w:val="20"/>
              </w:rPr>
              <w:t>USTANOVE/GRAĐEVINE JAVNOG DRUŠTVENOG ZNAČAJA</w:t>
            </w:r>
          </w:p>
        </w:tc>
        <w:tc>
          <w:tcPr>
            <w:tcW w:w="1423" w:type="dxa"/>
          </w:tcPr>
          <w:p w14:paraId="6AF814B3" w14:textId="77777777" w:rsidR="006977C3" w:rsidRPr="00336DF5" w:rsidRDefault="006977C3" w:rsidP="0038787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36DF5">
              <w:rPr>
                <w:sz w:val="20"/>
              </w:rPr>
              <w:t>ODABRANO</w:t>
            </w:r>
          </w:p>
        </w:tc>
      </w:tr>
      <w:tr w:rsidR="006977C3" w:rsidRPr="00336DF5" w14:paraId="08A3DC35"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6F403D36" w14:textId="77777777" w:rsidR="006977C3" w:rsidRPr="00336DF5" w:rsidRDefault="006977C3" w:rsidP="0038787F">
            <w:pPr>
              <w:spacing w:after="0"/>
              <w:ind w:left="29" w:hanging="29"/>
              <w:jc w:val="center"/>
              <w:rPr>
                <w:sz w:val="20"/>
              </w:rPr>
            </w:pPr>
            <w:r w:rsidRPr="00336DF5">
              <w:rPr>
                <w:sz w:val="20"/>
              </w:rPr>
              <w:t>1.</w:t>
            </w:r>
          </w:p>
        </w:tc>
        <w:tc>
          <w:tcPr>
            <w:tcW w:w="2109" w:type="dxa"/>
            <w:shd w:val="clear" w:color="auto" w:fill="auto"/>
          </w:tcPr>
          <w:p w14:paraId="0E79440B"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336DF5">
              <w:rPr>
                <w:sz w:val="20"/>
              </w:rPr>
              <w:t>x</w:t>
            </w:r>
          </w:p>
        </w:tc>
        <w:tc>
          <w:tcPr>
            <w:tcW w:w="2834" w:type="dxa"/>
            <w:shd w:val="clear" w:color="auto" w:fill="auto"/>
          </w:tcPr>
          <w:p w14:paraId="5D34248C"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336DF5">
              <w:rPr>
                <w:sz w:val="20"/>
              </w:rPr>
              <w:t>x</w:t>
            </w:r>
          </w:p>
        </w:tc>
        <w:tc>
          <w:tcPr>
            <w:tcW w:w="1423" w:type="dxa"/>
            <w:shd w:val="clear" w:color="auto" w:fill="auto"/>
          </w:tcPr>
          <w:p w14:paraId="346B04CC"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336DF5">
              <w:rPr>
                <w:sz w:val="20"/>
              </w:rPr>
              <w:t>x</w:t>
            </w:r>
          </w:p>
        </w:tc>
      </w:tr>
      <w:tr w:rsidR="006977C3" w:rsidRPr="00336DF5" w14:paraId="7BB9ABA5" w14:textId="77777777" w:rsidTr="00293E69">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143856B" w14:textId="77777777" w:rsidR="006977C3" w:rsidRPr="00336DF5" w:rsidRDefault="006977C3" w:rsidP="0038787F">
            <w:pPr>
              <w:spacing w:after="0"/>
              <w:ind w:left="29" w:hanging="29"/>
              <w:jc w:val="center"/>
              <w:rPr>
                <w:sz w:val="20"/>
              </w:rPr>
            </w:pPr>
            <w:r w:rsidRPr="00336DF5">
              <w:rPr>
                <w:sz w:val="20"/>
              </w:rPr>
              <w:t>2.</w:t>
            </w:r>
          </w:p>
        </w:tc>
        <w:tc>
          <w:tcPr>
            <w:tcW w:w="2109" w:type="dxa"/>
            <w:vAlign w:val="center"/>
          </w:tcPr>
          <w:p w14:paraId="66621B22"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vAlign w:val="center"/>
          </w:tcPr>
          <w:p w14:paraId="5CB7C935"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vAlign w:val="center"/>
          </w:tcPr>
          <w:p w14:paraId="11AED8A3"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6977C3" w:rsidRPr="00336DF5" w14:paraId="7DFABC66"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1CFACF41" w14:textId="77777777" w:rsidR="006977C3" w:rsidRPr="00336DF5" w:rsidRDefault="006977C3" w:rsidP="0038787F">
            <w:pPr>
              <w:spacing w:after="0"/>
              <w:ind w:left="29" w:hanging="29"/>
              <w:jc w:val="center"/>
              <w:rPr>
                <w:sz w:val="20"/>
              </w:rPr>
            </w:pPr>
            <w:r w:rsidRPr="00336DF5">
              <w:rPr>
                <w:sz w:val="20"/>
              </w:rPr>
              <w:t>3.</w:t>
            </w:r>
          </w:p>
        </w:tc>
        <w:tc>
          <w:tcPr>
            <w:tcW w:w="2109" w:type="dxa"/>
            <w:shd w:val="clear" w:color="auto" w:fill="auto"/>
          </w:tcPr>
          <w:p w14:paraId="5CEDC342"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2868A23B"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51247073"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6977C3" w:rsidRPr="00336DF5" w14:paraId="5138DABB" w14:textId="77777777" w:rsidTr="00293E69">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71A7FFB" w14:textId="77777777" w:rsidR="006977C3" w:rsidRPr="00336DF5" w:rsidRDefault="006977C3" w:rsidP="0038787F">
            <w:pPr>
              <w:spacing w:after="0"/>
              <w:ind w:left="29" w:hanging="29"/>
              <w:jc w:val="center"/>
              <w:rPr>
                <w:sz w:val="20"/>
              </w:rPr>
            </w:pPr>
            <w:r w:rsidRPr="00336DF5">
              <w:rPr>
                <w:sz w:val="20"/>
              </w:rPr>
              <w:t>4.</w:t>
            </w:r>
          </w:p>
        </w:tc>
        <w:tc>
          <w:tcPr>
            <w:tcW w:w="2109" w:type="dxa"/>
          </w:tcPr>
          <w:p w14:paraId="6EAC7B73"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6A08DE9D"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71512657" w14:textId="77777777" w:rsidR="006977C3" w:rsidRPr="00336DF5" w:rsidRDefault="006977C3" w:rsidP="0038787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6977C3" w:rsidRPr="00336DF5" w14:paraId="2002839A"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0D2C0CFB" w14:textId="77777777" w:rsidR="006977C3" w:rsidRPr="00336DF5" w:rsidRDefault="006977C3" w:rsidP="0038787F">
            <w:pPr>
              <w:spacing w:after="0"/>
              <w:ind w:left="29" w:hanging="29"/>
              <w:jc w:val="center"/>
              <w:rPr>
                <w:sz w:val="20"/>
              </w:rPr>
            </w:pPr>
            <w:r w:rsidRPr="00336DF5">
              <w:rPr>
                <w:sz w:val="20"/>
              </w:rPr>
              <w:t>5.</w:t>
            </w:r>
          </w:p>
        </w:tc>
        <w:tc>
          <w:tcPr>
            <w:tcW w:w="2109" w:type="dxa"/>
            <w:shd w:val="clear" w:color="auto" w:fill="auto"/>
          </w:tcPr>
          <w:p w14:paraId="6DFAB2E0"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45AD3655"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210A3791" w14:textId="77777777" w:rsidR="006977C3" w:rsidRPr="00336DF5" w:rsidRDefault="006977C3" w:rsidP="0038787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1B7F8131" w14:textId="77777777" w:rsidR="006977C3" w:rsidRPr="00336DF5" w:rsidRDefault="006977C3" w:rsidP="006977C3">
      <w:pPr>
        <w:rPr>
          <w:rStyle w:val="Jakoisticanje"/>
          <w:color w:val="54883D"/>
        </w:rPr>
      </w:pPr>
    </w:p>
    <w:p w14:paraId="058BEAE7" w14:textId="77777777" w:rsidR="006977C3" w:rsidRPr="00336DF5" w:rsidRDefault="006977C3" w:rsidP="006977C3">
      <w:pPr>
        <w:rPr>
          <w:rStyle w:val="Jakoisticanje"/>
          <w:color w:val="54883D"/>
        </w:rPr>
      </w:pPr>
      <w:r w:rsidRPr="00336DF5">
        <w:rPr>
          <w:rStyle w:val="Jakoisticanje"/>
          <w:color w:val="54883D"/>
        </w:rPr>
        <w:t>Vjerojatnost događaja</w:t>
      </w:r>
    </w:p>
    <w:p w14:paraId="31A45211" w14:textId="6F0A1FEB" w:rsidR="00293E69" w:rsidRPr="00336DF5" w:rsidRDefault="00293E69" w:rsidP="00293E69">
      <w:r w:rsidRPr="00336DF5">
        <w:t xml:space="preserve">Frekvencija događaja temelji se na podacima o pojavnosti ekstremnih temperatura na području </w:t>
      </w:r>
      <w:r w:rsidR="00B627A0" w:rsidRPr="00336DF5">
        <w:t>Općine Murter-Kornati</w:t>
      </w:r>
      <w:r w:rsidR="00336DF5" w:rsidRPr="00336DF5">
        <w:t xml:space="preserve"> </w:t>
      </w:r>
      <w:r w:rsidRPr="00336DF5">
        <w:t>te na višegodišnjim temperaturnim trendovima, koje prati Državni hidrometeorološki zavod, za klimatska područja u Republici Hrvatskoj koja ukazuju na vrlo veliki rizik od ekstremno visokih temperatura.</w:t>
      </w:r>
    </w:p>
    <w:p w14:paraId="6E6EF470" w14:textId="77777777" w:rsidR="00293E69" w:rsidRPr="005A761D" w:rsidRDefault="00293E69" w:rsidP="006977C3">
      <w:pPr>
        <w:spacing w:before="120" w:after="120"/>
        <w:rPr>
          <w:szCs w:val="22"/>
          <w:highlight w:val="yellow"/>
        </w:rPr>
      </w:pPr>
    </w:p>
    <w:p w14:paraId="3EC3D1CB" w14:textId="025B87FF" w:rsidR="006977C3" w:rsidRPr="00336DF5" w:rsidRDefault="006977C3" w:rsidP="006977C3">
      <w:pPr>
        <w:pStyle w:val="Opisslike"/>
      </w:pPr>
      <w:r w:rsidRPr="00336DF5">
        <w:t xml:space="preserve">Tablica </w:t>
      </w:r>
      <w:r w:rsidRPr="00336DF5">
        <w:rPr>
          <w:noProof/>
        </w:rPr>
        <w:fldChar w:fldCharType="begin"/>
      </w:r>
      <w:r w:rsidRPr="00336DF5">
        <w:rPr>
          <w:noProof/>
        </w:rPr>
        <w:instrText xml:space="preserve"> SEQ Tabela \* ARABIC </w:instrText>
      </w:r>
      <w:r w:rsidRPr="00336DF5">
        <w:rPr>
          <w:noProof/>
        </w:rPr>
        <w:fldChar w:fldCharType="separate"/>
      </w:r>
      <w:r w:rsidR="00BF5AB3">
        <w:rPr>
          <w:noProof/>
        </w:rPr>
        <w:t>27</w:t>
      </w:r>
      <w:r w:rsidRPr="00336DF5">
        <w:rPr>
          <w:noProof/>
        </w:rPr>
        <w:fldChar w:fldCharType="end"/>
      </w:r>
      <w:r w:rsidRPr="00336DF5">
        <w:t>. Vjerojatnost / frekvencija – ekstremne temperature</w:t>
      </w:r>
    </w:p>
    <w:tbl>
      <w:tblPr>
        <w:tblStyle w:val="ivopisnatablicareetke6-isticanje3"/>
        <w:tblW w:w="9634" w:type="dxa"/>
        <w:tblLayout w:type="fixed"/>
        <w:tblLook w:val="04A0" w:firstRow="1" w:lastRow="0" w:firstColumn="1" w:lastColumn="0" w:noHBand="0" w:noVBand="1"/>
      </w:tblPr>
      <w:tblGrid>
        <w:gridCol w:w="1555"/>
        <w:gridCol w:w="1701"/>
        <w:gridCol w:w="1842"/>
        <w:gridCol w:w="2977"/>
        <w:gridCol w:w="1559"/>
      </w:tblGrid>
      <w:tr w:rsidR="006977C3" w:rsidRPr="00336DF5" w14:paraId="0BB3489D" w14:textId="77777777" w:rsidTr="00293E69">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79543415" w14:textId="77777777" w:rsidR="006977C3" w:rsidRPr="00336DF5" w:rsidRDefault="006977C3" w:rsidP="0038787F">
            <w:pPr>
              <w:spacing w:after="0"/>
              <w:jc w:val="center"/>
              <w:rPr>
                <w:sz w:val="20"/>
                <w:szCs w:val="20"/>
              </w:rPr>
            </w:pPr>
            <w:r w:rsidRPr="00336DF5">
              <w:rPr>
                <w:sz w:val="20"/>
                <w:szCs w:val="20"/>
              </w:rPr>
              <w:t>KATEGORIJA</w:t>
            </w:r>
          </w:p>
        </w:tc>
        <w:tc>
          <w:tcPr>
            <w:tcW w:w="8079" w:type="dxa"/>
            <w:gridSpan w:val="4"/>
          </w:tcPr>
          <w:p w14:paraId="2E5EF394" w14:textId="77777777" w:rsidR="006977C3" w:rsidRPr="00336DF5" w:rsidRDefault="006977C3" w:rsidP="0038787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36DF5">
              <w:rPr>
                <w:sz w:val="20"/>
                <w:szCs w:val="20"/>
              </w:rPr>
              <w:t>VJEROJATNOST / FREKVENCIJA</w:t>
            </w:r>
          </w:p>
        </w:tc>
      </w:tr>
      <w:tr w:rsidR="00293E69" w:rsidRPr="00336DF5" w14:paraId="678AE93A" w14:textId="77777777" w:rsidTr="00293E6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77F56C53" w14:textId="77777777" w:rsidR="006977C3" w:rsidRPr="00336DF5" w:rsidRDefault="006977C3" w:rsidP="0038787F">
            <w:pPr>
              <w:spacing w:after="0"/>
              <w:rPr>
                <w:b w:val="0"/>
                <w:sz w:val="20"/>
                <w:szCs w:val="20"/>
              </w:rPr>
            </w:pPr>
          </w:p>
        </w:tc>
        <w:tc>
          <w:tcPr>
            <w:tcW w:w="1701" w:type="dxa"/>
            <w:shd w:val="clear" w:color="auto" w:fill="auto"/>
          </w:tcPr>
          <w:p w14:paraId="1D499C53"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KVALITATIVNO</w:t>
            </w:r>
          </w:p>
        </w:tc>
        <w:tc>
          <w:tcPr>
            <w:tcW w:w="1842" w:type="dxa"/>
            <w:shd w:val="clear" w:color="auto" w:fill="auto"/>
          </w:tcPr>
          <w:p w14:paraId="2BFECC7C"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VJEROJATNOST</w:t>
            </w:r>
          </w:p>
        </w:tc>
        <w:tc>
          <w:tcPr>
            <w:tcW w:w="2977" w:type="dxa"/>
            <w:shd w:val="clear" w:color="auto" w:fill="auto"/>
          </w:tcPr>
          <w:p w14:paraId="68F76A97"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FREKVENCIJA</w:t>
            </w:r>
          </w:p>
        </w:tc>
        <w:tc>
          <w:tcPr>
            <w:tcW w:w="1559" w:type="dxa"/>
            <w:shd w:val="clear" w:color="auto" w:fill="auto"/>
          </w:tcPr>
          <w:p w14:paraId="76C10FE0"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36DF5">
              <w:rPr>
                <w:b/>
                <w:sz w:val="20"/>
                <w:szCs w:val="20"/>
              </w:rPr>
              <w:t>ODABRANO</w:t>
            </w:r>
          </w:p>
        </w:tc>
      </w:tr>
      <w:tr w:rsidR="006977C3" w:rsidRPr="00336DF5" w14:paraId="21394823" w14:textId="77777777" w:rsidTr="00293E69">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572242CA" w14:textId="77777777" w:rsidR="006977C3" w:rsidRPr="00336DF5" w:rsidRDefault="006977C3" w:rsidP="0038787F">
            <w:pPr>
              <w:spacing w:after="0"/>
              <w:jc w:val="center"/>
              <w:rPr>
                <w:sz w:val="20"/>
                <w:szCs w:val="20"/>
              </w:rPr>
            </w:pPr>
            <w:r w:rsidRPr="00336DF5">
              <w:rPr>
                <w:sz w:val="20"/>
                <w:szCs w:val="20"/>
              </w:rPr>
              <w:t>1</w:t>
            </w:r>
          </w:p>
        </w:tc>
        <w:tc>
          <w:tcPr>
            <w:tcW w:w="1701" w:type="dxa"/>
          </w:tcPr>
          <w:p w14:paraId="58692EBA"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Iznimno mala</w:t>
            </w:r>
          </w:p>
        </w:tc>
        <w:tc>
          <w:tcPr>
            <w:tcW w:w="1842" w:type="dxa"/>
          </w:tcPr>
          <w:p w14:paraId="56326C43"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&lt;1 %</w:t>
            </w:r>
          </w:p>
        </w:tc>
        <w:tc>
          <w:tcPr>
            <w:tcW w:w="2977" w:type="dxa"/>
          </w:tcPr>
          <w:p w14:paraId="6770263F"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1 događaj u 100 godina i rjeđe</w:t>
            </w:r>
          </w:p>
        </w:tc>
        <w:tc>
          <w:tcPr>
            <w:tcW w:w="1559" w:type="dxa"/>
          </w:tcPr>
          <w:p w14:paraId="54782BE8"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93E69" w:rsidRPr="00336DF5" w14:paraId="0E1E46B9" w14:textId="77777777" w:rsidTr="00293E6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D912CED" w14:textId="77777777" w:rsidR="006977C3" w:rsidRPr="00336DF5" w:rsidRDefault="006977C3" w:rsidP="0038787F">
            <w:pPr>
              <w:spacing w:after="0"/>
              <w:jc w:val="center"/>
              <w:rPr>
                <w:sz w:val="20"/>
                <w:szCs w:val="20"/>
              </w:rPr>
            </w:pPr>
            <w:r w:rsidRPr="00336DF5">
              <w:rPr>
                <w:sz w:val="20"/>
                <w:szCs w:val="20"/>
              </w:rPr>
              <w:t>2</w:t>
            </w:r>
          </w:p>
        </w:tc>
        <w:tc>
          <w:tcPr>
            <w:tcW w:w="1701" w:type="dxa"/>
            <w:shd w:val="clear" w:color="auto" w:fill="auto"/>
          </w:tcPr>
          <w:p w14:paraId="35753B24"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Mala</w:t>
            </w:r>
          </w:p>
        </w:tc>
        <w:tc>
          <w:tcPr>
            <w:tcW w:w="1842" w:type="dxa"/>
            <w:shd w:val="clear" w:color="auto" w:fill="auto"/>
          </w:tcPr>
          <w:p w14:paraId="6D6AB303"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1 – 5 %</w:t>
            </w:r>
          </w:p>
        </w:tc>
        <w:tc>
          <w:tcPr>
            <w:tcW w:w="2977" w:type="dxa"/>
            <w:shd w:val="clear" w:color="auto" w:fill="auto"/>
          </w:tcPr>
          <w:p w14:paraId="31625940"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1 događaj u 20 do 100 godina</w:t>
            </w:r>
          </w:p>
        </w:tc>
        <w:tc>
          <w:tcPr>
            <w:tcW w:w="1559" w:type="dxa"/>
            <w:shd w:val="clear" w:color="auto" w:fill="auto"/>
          </w:tcPr>
          <w:p w14:paraId="2506BA1A"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4B537298" w14:textId="77777777" w:rsidTr="00293E69">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3A8BE16D" w14:textId="77777777" w:rsidR="006977C3" w:rsidRPr="00336DF5" w:rsidRDefault="006977C3" w:rsidP="0038787F">
            <w:pPr>
              <w:spacing w:after="0"/>
              <w:jc w:val="center"/>
              <w:rPr>
                <w:sz w:val="20"/>
                <w:szCs w:val="20"/>
              </w:rPr>
            </w:pPr>
            <w:r w:rsidRPr="00336DF5">
              <w:rPr>
                <w:sz w:val="20"/>
                <w:szCs w:val="20"/>
              </w:rPr>
              <w:t>3</w:t>
            </w:r>
          </w:p>
        </w:tc>
        <w:tc>
          <w:tcPr>
            <w:tcW w:w="1701" w:type="dxa"/>
          </w:tcPr>
          <w:p w14:paraId="2353F19C"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Umjerena</w:t>
            </w:r>
          </w:p>
        </w:tc>
        <w:tc>
          <w:tcPr>
            <w:tcW w:w="1842" w:type="dxa"/>
          </w:tcPr>
          <w:p w14:paraId="6668AD6F"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5 – 50 %</w:t>
            </w:r>
          </w:p>
        </w:tc>
        <w:tc>
          <w:tcPr>
            <w:tcW w:w="2977" w:type="dxa"/>
          </w:tcPr>
          <w:p w14:paraId="58D26B44"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1 događaj u 2 do 20 godina</w:t>
            </w:r>
          </w:p>
        </w:tc>
        <w:tc>
          <w:tcPr>
            <w:tcW w:w="1559" w:type="dxa"/>
          </w:tcPr>
          <w:p w14:paraId="1B69F7C8"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293E69" w:rsidRPr="00336DF5" w14:paraId="06D49234" w14:textId="77777777" w:rsidTr="00293E6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B60213C" w14:textId="77777777" w:rsidR="006977C3" w:rsidRPr="00336DF5" w:rsidRDefault="006977C3" w:rsidP="0038787F">
            <w:pPr>
              <w:spacing w:after="0"/>
              <w:jc w:val="center"/>
              <w:rPr>
                <w:sz w:val="20"/>
                <w:szCs w:val="20"/>
              </w:rPr>
            </w:pPr>
            <w:r w:rsidRPr="00336DF5">
              <w:rPr>
                <w:sz w:val="20"/>
                <w:szCs w:val="20"/>
              </w:rPr>
              <w:t>4</w:t>
            </w:r>
          </w:p>
        </w:tc>
        <w:tc>
          <w:tcPr>
            <w:tcW w:w="1701" w:type="dxa"/>
            <w:shd w:val="clear" w:color="auto" w:fill="auto"/>
          </w:tcPr>
          <w:p w14:paraId="11E7E9D8"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Velika</w:t>
            </w:r>
          </w:p>
        </w:tc>
        <w:tc>
          <w:tcPr>
            <w:tcW w:w="1842" w:type="dxa"/>
            <w:shd w:val="clear" w:color="auto" w:fill="auto"/>
          </w:tcPr>
          <w:p w14:paraId="0902BE4B"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51 – 98 %</w:t>
            </w:r>
          </w:p>
        </w:tc>
        <w:tc>
          <w:tcPr>
            <w:tcW w:w="2977" w:type="dxa"/>
            <w:shd w:val="clear" w:color="auto" w:fill="auto"/>
          </w:tcPr>
          <w:p w14:paraId="494AE6E9"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36DF5">
              <w:rPr>
                <w:sz w:val="20"/>
                <w:szCs w:val="20"/>
              </w:rPr>
              <w:t>1 događaj 1 do 2 godine</w:t>
            </w:r>
          </w:p>
        </w:tc>
        <w:tc>
          <w:tcPr>
            <w:tcW w:w="1559" w:type="dxa"/>
            <w:shd w:val="clear" w:color="auto" w:fill="auto"/>
          </w:tcPr>
          <w:p w14:paraId="5989642A" w14:textId="77777777" w:rsidR="006977C3" w:rsidRPr="00336DF5" w:rsidRDefault="006977C3" w:rsidP="0038787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336DF5" w14:paraId="5F1B9F6E" w14:textId="77777777" w:rsidTr="00293E69">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23F97A6F" w14:textId="77777777" w:rsidR="006977C3" w:rsidRPr="00336DF5" w:rsidRDefault="006977C3" w:rsidP="0038787F">
            <w:pPr>
              <w:spacing w:after="0"/>
              <w:jc w:val="center"/>
              <w:rPr>
                <w:sz w:val="20"/>
                <w:szCs w:val="20"/>
              </w:rPr>
            </w:pPr>
            <w:r w:rsidRPr="00336DF5">
              <w:rPr>
                <w:sz w:val="20"/>
                <w:szCs w:val="20"/>
              </w:rPr>
              <w:t>5</w:t>
            </w:r>
          </w:p>
        </w:tc>
        <w:tc>
          <w:tcPr>
            <w:tcW w:w="1701" w:type="dxa"/>
          </w:tcPr>
          <w:p w14:paraId="34DAA7E0"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Iznimno velika</w:t>
            </w:r>
          </w:p>
        </w:tc>
        <w:tc>
          <w:tcPr>
            <w:tcW w:w="1842" w:type="dxa"/>
          </w:tcPr>
          <w:p w14:paraId="43671504"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&gt; 98 %</w:t>
            </w:r>
          </w:p>
        </w:tc>
        <w:tc>
          <w:tcPr>
            <w:tcW w:w="2977" w:type="dxa"/>
          </w:tcPr>
          <w:p w14:paraId="649E0FB8"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1 događaj godišnje ili češće</w:t>
            </w:r>
          </w:p>
        </w:tc>
        <w:tc>
          <w:tcPr>
            <w:tcW w:w="1559" w:type="dxa"/>
          </w:tcPr>
          <w:p w14:paraId="1ECDFACF" w14:textId="77777777" w:rsidR="006977C3" w:rsidRPr="00336DF5" w:rsidRDefault="006977C3" w:rsidP="0038787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36DF5">
              <w:rPr>
                <w:sz w:val="20"/>
                <w:szCs w:val="20"/>
              </w:rPr>
              <w:t>x</w:t>
            </w:r>
          </w:p>
        </w:tc>
      </w:tr>
    </w:tbl>
    <w:p w14:paraId="41C01CB2" w14:textId="77777777" w:rsidR="006977C3" w:rsidRPr="00336DF5" w:rsidRDefault="006977C3" w:rsidP="006977C3"/>
    <w:p w14:paraId="3037E126" w14:textId="77777777" w:rsidR="006977C3" w:rsidRPr="005A761D" w:rsidRDefault="006977C3" w:rsidP="006977C3">
      <w:pPr>
        <w:rPr>
          <w:highlight w:val="yellow"/>
        </w:rPr>
      </w:pPr>
    </w:p>
    <w:p w14:paraId="6EF7865E" w14:textId="77777777" w:rsidR="006977C3" w:rsidRPr="00336DF5" w:rsidRDefault="006977C3" w:rsidP="00813262">
      <w:pPr>
        <w:pStyle w:val="Naslov30"/>
      </w:pPr>
      <w:bookmarkStart w:id="111" w:name="_Toc506976893"/>
      <w:bookmarkStart w:id="112" w:name="_Toc509915122"/>
      <w:bookmarkStart w:id="113" w:name="_Toc217028225"/>
      <w:r w:rsidRPr="00336DF5">
        <w:t>Podaci, izvori i metode proračuna</w:t>
      </w:r>
      <w:bookmarkEnd w:id="111"/>
      <w:bookmarkEnd w:id="112"/>
      <w:bookmarkEnd w:id="113"/>
    </w:p>
    <w:p w14:paraId="28EAC879" w14:textId="77777777" w:rsidR="006977C3" w:rsidRPr="00336DF5" w:rsidRDefault="006977C3" w:rsidP="006977C3">
      <w:r w:rsidRPr="00336DF5">
        <w:t>Prilikom izračuna zona ugroženosti i procjene rizika korišteni su podaci iz:</w:t>
      </w:r>
    </w:p>
    <w:p w14:paraId="7E6DED0D" w14:textId="28D6F72F" w:rsidR="00293E69" w:rsidRPr="00336DF5" w:rsidRDefault="00293E69" w:rsidP="00801731">
      <w:pPr>
        <w:pStyle w:val="Odlomakpopisa"/>
        <w:numPr>
          <w:ilvl w:val="0"/>
          <w:numId w:val="5"/>
        </w:numPr>
        <w:spacing w:line="276" w:lineRule="auto"/>
      </w:pPr>
      <w:r w:rsidRPr="00336DF5">
        <w:t xml:space="preserve">Procjena rizika od velikih nesreća </w:t>
      </w:r>
      <w:r w:rsidR="00B627A0" w:rsidRPr="00336DF5">
        <w:t>Općine Murter-Kornati</w:t>
      </w:r>
      <w:r w:rsidRPr="00336DF5">
        <w:t>, 20</w:t>
      </w:r>
      <w:r w:rsidR="00073E87">
        <w:t>21</w:t>
      </w:r>
      <w:r w:rsidRPr="00336DF5">
        <w:t>.,</w:t>
      </w:r>
    </w:p>
    <w:p w14:paraId="65BB8176" w14:textId="58125C24" w:rsidR="00293E69" w:rsidRPr="00CC1239" w:rsidRDefault="00293E69" w:rsidP="00801731">
      <w:pPr>
        <w:pStyle w:val="Odlomakpopisa"/>
        <w:numPr>
          <w:ilvl w:val="0"/>
          <w:numId w:val="5"/>
        </w:numPr>
        <w:spacing w:line="276" w:lineRule="auto"/>
      </w:pPr>
      <w:r w:rsidRPr="00CC1239">
        <w:t>Procjene rizika od katastrofa za Republiku Hrvatsku</w:t>
      </w:r>
      <w:r w:rsidR="00073E87">
        <w:t xml:space="preserve"> (2024.)</w:t>
      </w:r>
      <w:r w:rsidRPr="00CC1239">
        <w:t xml:space="preserve">, </w:t>
      </w:r>
    </w:p>
    <w:p w14:paraId="3B6BA944" w14:textId="47CC29D7" w:rsidR="006977C3" w:rsidRPr="00CC1239" w:rsidRDefault="006977C3" w:rsidP="00801731">
      <w:pPr>
        <w:pStyle w:val="Odlomakpopisa"/>
        <w:numPr>
          <w:ilvl w:val="0"/>
          <w:numId w:val="5"/>
        </w:numPr>
        <w:spacing w:line="276" w:lineRule="auto"/>
      </w:pPr>
      <w:r w:rsidRPr="00CC1239">
        <w:t>Državni hidrometeorološki zavod</w:t>
      </w:r>
    </w:p>
    <w:p w14:paraId="2C49704B" w14:textId="45340CA7" w:rsidR="006977C3" w:rsidRDefault="00B627A0" w:rsidP="00801731">
      <w:pPr>
        <w:pStyle w:val="Odlomakpopisa"/>
        <w:numPr>
          <w:ilvl w:val="0"/>
          <w:numId w:val="5"/>
        </w:numPr>
        <w:spacing w:line="276" w:lineRule="auto"/>
      </w:pPr>
      <w:r w:rsidRPr="00CC1239">
        <w:t>Općina Murter-Kornati</w:t>
      </w:r>
    </w:p>
    <w:p w14:paraId="445254E9" w14:textId="77777777" w:rsidR="00073E87" w:rsidRDefault="00073E87" w:rsidP="00073E87">
      <w:pPr>
        <w:pStyle w:val="Odlomakpopisa"/>
        <w:numPr>
          <w:ilvl w:val="0"/>
          <w:numId w:val="5"/>
        </w:numPr>
      </w:pPr>
      <w:r>
        <w:t>Državnog zavoda za statistiku, Popis stanovništva 2021.</w:t>
      </w:r>
    </w:p>
    <w:p w14:paraId="25904F74" w14:textId="77777777" w:rsidR="00073E87" w:rsidRDefault="00073E87" w:rsidP="00073E87">
      <w:pPr>
        <w:pStyle w:val="Odlomakpopisa"/>
        <w:numPr>
          <w:ilvl w:val="0"/>
          <w:numId w:val="5"/>
        </w:numPr>
      </w:pPr>
      <w:r>
        <w:t xml:space="preserve">chrome-extension://efaidnbmnnnibpcajpcglclefindmkaj/https://civilna-zastita.gov.hr/UserDocsImages/CIVILNA%20ZA%C5%A0TITA/PDF_ZA%20WEB/Su%C5%A1a_bro%C5%A1ura%20A5%20-%20web.pdf </w:t>
      </w:r>
    </w:p>
    <w:p w14:paraId="10F10EBB" w14:textId="77777777" w:rsidR="00073E87" w:rsidRPr="00CC1239" w:rsidRDefault="00073E87" w:rsidP="00073E87">
      <w:pPr>
        <w:ind w:left="360"/>
      </w:pPr>
    </w:p>
    <w:p w14:paraId="3BBA7723" w14:textId="77777777" w:rsidR="006977C3" w:rsidRPr="00CC1239" w:rsidRDefault="006977C3" w:rsidP="006977C3"/>
    <w:p w14:paraId="74F24983" w14:textId="77777777" w:rsidR="006977C3" w:rsidRPr="00CC1239" w:rsidRDefault="006977C3" w:rsidP="00813262">
      <w:pPr>
        <w:pStyle w:val="Naslov30"/>
      </w:pPr>
      <w:bookmarkStart w:id="114" w:name="_Toc506976894"/>
      <w:bookmarkStart w:id="115" w:name="_Toc509915123"/>
      <w:bookmarkStart w:id="116" w:name="_Toc217028226"/>
      <w:r w:rsidRPr="00CC1239">
        <w:lastRenderedPageBreak/>
        <w:t>Matrice rizika</w:t>
      </w:r>
      <w:bookmarkEnd w:id="114"/>
      <w:bookmarkEnd w:id="115"/>
      <w:bookmarkEnd w:id="116"/>
    </w:p>
    <w:p w14:paraId="0DFB0A53" w14:textId="77777777" w:rsidR="006977C3" w:rsidRPr="00CC1239" w:rsidRDefault="006977C3" w:rsidP="006977C3">
      <w:r w:rsidRPr="00CC1239">
        <w:t>Rizik: Ekstremne temperature</w:t>
      </w:r>
    </w:p>
    <w:p w14:paraId="72C7BCA2" w14:textId="77027042" w:rsidR="006977C3" w:rsidRPr="00CC1239" w:rsidRDefault="006977C3" w:rsidP="006977C3">
      <w:pPr>
        <w:rPr>
          <w:szCs w:val="22"/>
        </w:rPr>
      </w:pPr>
      <w:r w:rsidRPr="00CC1239">
        <w:rPr>
          <w:szCs w:val="22"/>
        </w:rPr>
        <w:t xml:space="preserve">Naziv scenarija: Pojava toplinskog vala na području </w:t>
      </w:r>
      <w:r w:rsidR="00B627A0" w:rsidRPr="00CC1239">
        <w:rPr>
          <w:szCs w:val="22"/>
        </w:rPr>
        <w:t>Općina Murter-Kornati</w:t>
      </w:r>
    </w:p>
    <w:p w14:paraId="739C92AD" w14:textId="77777777" w:rsidR="006977C3" w:rsidRPr="00CC1239" w:rsidRDefault="006977C3" w:rsidP="006977C3"/>
    <w:p w14:paraId="58B3F28E" w14:textId="77777777" w:rsidR="006977C3" w:rsidRPr="00CC1239" w:rsidRDefault="006977C3" w:rsidP="006977C3">
      <w:pPr>
        <w:jc w:val="center"/>
      </w:pPr>
      <w:r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7136" behindDoc="0" locked="0" layoutInCell="1" allowOverlap="1" wp14:anchorId="28D8AD64" wp14:editId="080516CA">
                <wp:simplePos x="0" y="0"/>
                <wp:positionH relativeFrom="column">
                  <wp:posOffset>3871595</wp:posOffset>
                </wp:positionH>
                <wp:positionV relativeFrom="paragraph">
                  <wp:posOffset>1818640</wp:posOffset>
                </wp:positionV>
                <wp:extent cx="314325" cy="252730"/>
                <wp:effectExtent l="19050" t="0" r="28575" b="13970"/>
                <wp:wrapNone/>
                <wp:docPr id="87" name="Hexagon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6B5F" id="Hexagon 231" o:spid="_x0000_s1026" type="#_x0000_t9" style="position:absolute;margin-left:304.85pt;margin-top:143.2pt;width:24.75pt;height:19.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" adj="5313" fillcolor="#4f81bd [3204]" strokecolor="#4f81bd [3204]"/>
            </w:pict>
          </mc:Fallback>
        </mc:AlternateContent>
      </w:r>
      <w:r w:rsidRPr="00CC1239">
        <w:rPr>
          <w:rFonts w:ascii="Courier New" w:eastAsia="Courier New" w:hAnsi="Courier New" w:cs="Courier New"/>
          <w:noProof/>
          <w:color w:val="000000"/>
          <w:lang w:eastAsia="hr-HR"/>
        </w:rPr>
        <w:drawing>
          <wp:inline distT="0" distB="0" distL="0" distR="0" wp14:anchorId="32627B14" wp14:editId="071886AF">
            <wp:extent cx="5210175" cy="4443973"/>
            <wp:effectExtent l="0" t="0" r="0" b="0"/>
            <wp:docPr id="10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0A6D073C" w14:textId="77777777" w:rsidR="006977C3" w:rsidRPr="00CC1239" w:rsidRDefault="006977C3" w:rsidP="006977C3">
      <w:pPr>
        <w:jc w:val="center"/>
        <w:rPr>
          <w:b/>
          <w:sz w:val="20"/>
        </w:rPr>
      </w:pPr>
      <w:r w:rsidRPr="00CC1239">
        <w:rPr>
          <w:b/>
          <w:sz w:val="20"/>
        </w:rPr>
        <w:t>Život i zdravlje ljudi</w:t>
      </w:r>
      <w:r w:rsidRPr="00CC1239">
        <w:rPr>
          <w:b/>
          <w:sz w:val="20"/>
        </w:rPr>
        <w:tab/>
      </w:r>
      <w:r w:rsidRPr="00CC1239">
        <w:rPr>
          <w:b/>
          <w:sz w:val="20"/>
        </w:rPr>
        <w:tab/>
        <w:t xml:space="preserve">       Gospodarstvo</w:t>
      </w:r>
      <w:r w:rsidRPr="00CC1239">
        <w:rPr>
          <w:b/>
          <w:sz w:val="20"/>
        </w:rPr>
        <w:tab/>
        <w:t xml:space="preserve">          Društvena stabilnost i politika</w:t>
      </w:r>
    </w:p>
    <w:p w14:paraId="13BB2D84" w14:textId="30F997E8" w:rsidR="006977C3" w:rsidRPr="005A761D" w:rsidRDefault="00CC1239" w:rsidP="006977C3">
      <w:pPr>
        <w:jc w:val="center"/>
        <w:rPr>
          <w:highlight w:val="yellow"/>
        </w:rPr>
      </w:pPr>
      <w:r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6112" behindDoc="0" locked="0" layoutInCell="1" allowOverlap="1" wp14:anchorId="70C8D2C7" wp14:editId="6436D9F9">
                <wp:simplePos x="0" y="0"/>
                <wp:positionH relativeFrom="column">
                  <wp:posOffset>1325880</wp:posOffset>
                </wp:positionH>
                <wp:positionV relativeFrom="paragraph">
                  <wp:posOffset>272415</wp:posOffset>
                </wp:positionV>
                <wp:extent cx="111125" cy="90805"/>
                <wp:effectExtent l="19050" t="0" r="41275" b="23495"/>
                <wp:wrapNone/>
                <wp:docPr id="90" name="Hexago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E652" id="Hexagon 233" o:spid="_x0000_s1026" type="#_x0000_t9" style="position:absolute;margin-left:104.4pt;margin-top:21.45pt;width:8.75pt;height: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" fillcolor="#4f81bd [3204]" strokecolor="#4f81bd [3204]"/>
            </w:pict>
          </mc:Fallback>
        </mc:AlternateContent>
      </w:r>
      <w:r w:rsidR="006977C3"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8160" behindDoc="0" locked="0" layoutInCell="1" allowOverlap="1" wp14:anchorId="52F3A7F0" wp14:editId="687E7D26">
                <wp:simplePos x="0" y="0"/>
                <wp:positionH relativeFrom="column">
                  <wp:posOffset>3209925</wp:posOffset>
                </wp:positionH>
                <wp:positionV relativeFrom="paragraph">
                  <wp:posOffset>870585</wp:posOffset>
                </wp:positionV>
                <wp:extent cx="111125" cy="90805"/>
                <wp:effectExtent l="19050" t="0" r="41275" b="23495"/>
                <wp:wrapNone/>
                <wp:docPr id="88" name="Hexagon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B0ED6" id="Hexagon 232" o:spid="_x0000_s1026" type="#_x0000_t9" style="position:absolute;margin-left:252.75pt;margin-top:68.55pt;width:8.75pt;height: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" fillcolor="#4f81bd [3204]" strokecolor="#4f81bd [3204]"/>
            </w:pict>
          </mc:Fallback>
        </mc:AlternateContent>
      </w:r>
      <w:r w:rsidR="006977C3" w:rsidRPr="00CC1239">
        <w:rPr>
          <w:rFonts w:ascii="Courier New" w:eastAsia="Courier New" w:hAnsi="Courier New" w:cs="Courier New"/>
          <w:noProof/>
          <w:color w:val="000000"/>
          <w:lang w:eastAsia="hr-HR"/>
        </w:rPr>
        <mc:AlternateContent>
          <mc:Choice Requires="wps">
            <w:drawing>
              <wp:anchor distT="0" distB="0" distL="114300" distR="114300" simplePos="0" relativeHeight="251869184" behindDoc="0" locked="0" layoutInCell="1" allowOverlap="1" wp14:anchorId="57940846" wp14:editId="6DE14489">
                <wp:simplePos x="0" y="0"/>
                <wp:positionH relativeFrom="column">
                  <wp:posOffset>5123180</wp:posOffset>
                </wp:positionH>
                <wp:positionV relativeFrom="paragraph">
                  <wp:posOffset>1080770</wp:posOffset>
                </wp:positionV>
                <wp:extent cx="111125" cy="90805"/>
                <wp:effectExtent l="19050" t="0" r="41275" b="23495"/>
                <wp:wrapNone/>
                <wp:docPr id="89" name="Hexagon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7BEF" id="Hexagon 234" o:spid="_x0000_s1026" type="#_x0000_t9" style="position:absolute;margin-left:403.4pt;margin-top:85.1pt;width:8.75pt;height:7.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" fillcolor="#4f81bd [3204]" strokecolor="#4f81bd [3204]"/>
            </w:pict>
          </mc:Fallback>
        </mc:AlternateContent>
      </w:r>
      <w:r w:rsidR="006977C3" w:rsidRPr="00CC1239">
        <w:rPr>
          <w:rFonts w:ascii="Courier New" w:eastAsia="Courier New" w:hAnsi="Courier New" w:cs="Courier New"/>
          <w:noProof/>
          <w:color w:val="000000"/>
          <w:lang w:eastAsia="hr-HR"/>
        </w:rPr>
        <w:drawing>
          <wp:inline distT="0" distB="0" distL="0" distR="0" wp14:anchorId="4F49D73B" wp14:editId="5ED2D6FC">
            <wp:extent cx="1828800" cy="1554480"/>
            <wp:effectExtent l="0" t="0" r="0" b="7620"/>
            <wp:docPr id="10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6977C3" w:rsidRPr="00CC1239">
        <w:rPr>
          <w:rFonts w:ascii="Courier New" w:eastAsia="Courier New" w:hAnsi="Courier New" w:cs="Courier New"/>
          <w:noProof/>
          <w:color w:val="000000"/>
          <w:lang w:eastAsia="hr-HR"/>
        </w:rPr>
        <w:drawing>
          <wp:inline distT="0" distB="0" distL="0" distR="0" wp14:anchorId="598E789B" wp14:editId="49B5C433">
            <wp:extent cx="1905000" cy="1619250"/>
            <wp:effectExtent l="0" t="0" r="0" b="0"/>
            <wp:docPr id="10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6977C3" w:rsidRPr="00CC1239">
        <w:rPr>
          <w:rFonts w:ascii="Courier New" w:eastAsia="Courier New" w:hAnsi="Courier New" w:cs="Courier New"/>
          <w:noProof/>
          <w:color w:val="000000"/>
          <w:lang w:eastAsia="hr-HR"/>
        </w:rPr>
        <w:drawing>
          <wp:inline distT="0" distB="0" distL="0" distR="0" wp14:anchorId="5D34B5F6" wp14:editId="4A358B9D">
            <wp:extent cx="1906270" cy="162032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251F4B3C" w14:textId="5E40673E" w:rsidR="001659D8" w:rsidRPr="005A761D" w:rsidRDefault="001659D8" w:rsidP="00207DB2">
      <w:pPr>
        <w:rPr>
          <w:highlight w:val="yellow"/>
        </w:rPr>
      </w:pPr>
    </w:p>
    <w:p w14:paraId="67C5A41E" w14:textId="243607A4" w:rsidR="002F212D" w:rsidRPr="005A761D" w:rsidRDefault="002F212D" w:rsidP="00207DB2">
      <w:pPr>
        <w:rPr>
          <w:highlight w:val="yellow"/>
        </w:rPr>
      </w:pPr>
    </w:p>
    <w:p w14:paraId="47CFD1E7" w14:textId="407F7A7E" w:rsidR="002F212D" w:rsidRPr="005A761D" w:rsidRDefault="002F212D" w:rsidP="00207DB2">
      <w:pPr>
        <w:rPr>
          <w:highlight w:val="yellow"/>
        </w:rPr>
      </w:pPr>
    </w:p>
    <w:p w14:paraId="758AFEC6" w14:textId="77777777" w:rsidR="006977C3" w:rsidRPr="005A761D" w:rsidRDefault="006977C3" w:rsidP="00207DB2">
      <w:pPr>
        <w:rPr>
          <w:highlight w:val="yellow"/>
        </w:rPr>
      </w:pPr>
    </w:p>
    <w:p w14:paraId="47E95C0A" w14:textId="77777777" w:rsidR="002F212D" w:rsidRPr="00EE5A69" w:rsidRDefault="002F212D" w:rsidP="002F212D">
      <w:pPr>
        <w:rPr>
          <w:u w:val="single"/>
        </w:rPr>
      </w:pPr>
      <w:r w:rsidRPr="00EE5A69">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2F212D" w:rsidRPr="00EE5A69" w14:paraId="6DC7A49B" w14:textId="77777777" w:rsidTr="00D36391">
        <w:tc>
          <w:tcPr>
            <w:tcW w:w="2263" w:type="dxa"/>
            <w:vAlign w:val="center"/>
          </w:tcPr>
          <w:p w14:paraId="5E7CBA02" w14:textId="77777777" w:rsidR="002F212D" w:rsidRPr="00EE5A69" w:rsidRDefault="002F212D" w:rsidP="00D36391">
            <w:pPr>
              <w:rPr>
                <w:sz w:val="20"/>
              </w:rPr>
            </w:pPr>
          </w:p>
        </w:tc>
        <w:tc>
          <w:tcPr>
            <w:tcW w:w="6797" w:type="dxa"/>
            <w:gridSpan w:val="2"/>
            <w:vAlign w:val="center"/>
          </w:tcPr>
          <w:p w14:paraId="71F8B86A" w14:textId="77777777" w:rsidR="002F212D" w:rsidRPr="00EE5A69" w:rsidRDefault="002F212D" w:rsidP="00D36391">
            <w:pPr>
              <w:jc w:val="left"/>
              <w:rPr>
                <w:sz w:val="20"/>
              </w:rPr>
            </w:pPr>
            <w:r w:rsidRPr="00EE5A69">
              <w:rPr>
                <w:sz w:val="20"/>
              </w:rPr>
              <w:t>Ne postoji dovoljna količina statističkih, iskustva stručnjaka i ostalih podataka te pouzdana metodologija procjene posljedica zbog čega se očekuju značajnije greške</w:t>
            </w:r>
          </w:p>
        </w:tc>
      </w:tr>
      <w:tr w:rsidR="002F212D" w:rsidRPr="00EE5A69" w14:paraId="29313353" w14:textId="77777777" w:rsidTr="00D36391">
        <w:tc>
          <w:tcPr>
            <w:tcW w:w="2263" w:type="dxa"/>
            <w:vAlign w:val="center"/>
          </w:tcPr>
          <w:p w14:paraId="1F02AFF1" w14:textId="77777777" w:rsidR="002F212D" w:rsidRPr="00EE5A69" w:rsidRDefault="002F212D" w:rsidP="00D36391">
            <w:pPr>
              <w:jc w:val="center"/>
              <w:rPr>
                <w:b/>
                <w:sz w:val="20"/>
              </w:rPr>
            </w:pPr>
            <w:r w:rsidRPr="00EE5A69">
              <w:rPr>
                <w:b/>
                <w:sz w:val="20"/>
              </w:rPr>
              <w:t>Vrlo visoka nepouzdanost</w:t>
            </w:r>
          </w:p>
        </w:tc>
        <w:tc>
          <w:tcPr>
            <w:tcW w:w="993" w:type="dxa"/>
            <w:shd w:val="clear" w:color="auto" w:fill="FF0000"/>
            <w:vAlign w:val="center"/>
          </w:tcPr>
          <w:p w14:paraId="45247E1A" w14:textId="77777777" w:rsidR="002F212D" w:rsidRPr="00EE5A69" w:rsidRDefault="002F212D" w:rsidP="00D36391">
            <w:pPr>
              <w:jc w:val="center"/>
              <w:rPr>
                <w:sz w:val="20"/>
              </w:rPr>
            </w:pPr>
            <w:r w:rsidRPr="00EE5A69">
              <w:rPr>
                <w:sz w:val="20"/>
              </w:rPr>
              <w:t>4</w:t>
            </w:r>
          </w:p>
        </w:tc>
        <w:tc>
          <w:tcPr>
            <w:tcW w:w="5804" w:type="dxa"/>
            <w:vAlign w:val="center"/>
          </w:tcPr>
          <w:p w14:paraId="24068536" w14:textId="77777777" w:rsidR="002F212D" w:rsidRPr="00EE5A69" w:rsidRDefault="002F212D" w:rsidP="00D36391">
            <w:pPr>
              <w:jc w:val="center"/>
              <w:rPr>
                <w:b/>
                <w:sz w:val="20"/>
              </w:rPr>
            </w:pPr>
          </w:p>
        </w:tc>
      </w:tr>
      <w:tr w:rsidR="002F212D" w:rsidRPr="00EE5A69" w14:paraId="597EB2AE" w14:textId="77777777" w:rsidTr="00D36391">
        <w:tc>
          <w:tcPr>
            <w:tcW w:w="2263" w:type="dxa"/>
            <w:vAlign w:val="center"/>
          </w:tcPr>
          <w:p w14:paraId="5F8AAE4C" w14:textId="77777777" w:rsidR="002F212D" w:rsidRPr="00EE5A69" w:rsidRDefault="002F212D" w:rsidP="00D36391">
            <w:pPr>
              <w:jc w:val="center"/>
              <w:rPr>
                <w:b/>
                <w:sz w:val="20"/>
              </w:rPr>
            </w:pPr>
            <w:r w:rsidRPr="00EE5A69">
              <w:rPr>
                <w:b/>
                <w:sz w:val="20"/>
              </w:rPr>
              <w:t>Visoka nepouzdanost</w:t>
            </w:r>
          </w:p>
        </w:tc>
        <w:tc>
          <w:tcPr>
            <w:tcW w:w="993" w:type="dxa"/>
            <w:shd w:val="clear" w:color="auto" w:fill="FFC000"/>
            <w:vAlign w:val="center"/>
          </w:tcPr>
          <w:p w14:paraId="664D8DD2" w14:textId="77777777" w:rsidR="002F212D" w:rsidRPr="00EE5A69" w:rsidRDefault="002F212D" w:rsidP="00D36391">
            <w:pPr>
              <w:jc w:val="center"/>
              <w:rPr>
                <w:sz w:val="20"/>
              </w:rPr>
            </w:pPr>
            <w:r w:rsidRPr="00EE5A69">
              <w:rPr>
                <w:sz w:val="20"/>
              </w:rPr>
              <w:t>3</w:t>
            </w:r>
          </w:p>
        </w:tc>
        <w:tc>
          <w:tcPr>
            <w:tcW w:w="5804" w:type="dxa"/>
            <w:vAlign w:val="center"/>
          </w:tcPr>
          <w:p w14:paraId="4846A6ED" w14:textId="77777777" w:rsidR="002F212D" w:rsidRPr="00EE5A69" w:rsidRDefault="002F212D" w:rsidP="00D36391">
            <w:pPr>
              <w:jc w:val="center"/>
              <w:rPr>
                <w:b/>
                <w:sz w:val="20"/>
              </w:rPr>
            </w:pPr>
            <w:r w:rsidRPr="00EE5A69">
              <w:rPr>
                <w:b/>
                <w:sz w:val="20"/>
              </w:rPr>
              <w:t>X</w:t>
            </w:r>
          </w:p>
        </w:tc>
      </w:tr>
      <w:tr w:rsidR="002F212D" w:rsidRPr="00EE5A69" w14:paraId="727AD4B6" w14:textId="77777777" w:rsidTr="00D36391">
        <w:tc>
          <w:tcPr>
            <w:tcW w:w="2263" w:type="dxa"/>
            <w:vAlign w:val="center"/>
          </w:tcPr>
          <w:p w14:paraId="6C999C38" w14:textId="77777777" w:rsidR="002F212D" w:rsidRPr="00EE5A69" w:rsidRDefault="002F212D" w:rsidP="00D36391">
            <w:pPr>
              <w:jc w:val="center"/>
              <w:rPr>
                <w:b/>
                <w:sz w:val="20"/>
              </w:rPr>
            </w:pPr>
            <w:r w:rsidRPr="00EE5A69">
              <w:rPr>
                <w:b/>
                <w:sz w:val="20"/>
              </w:rPr>
              <w:t>Niska nepouzdanost</w:t>
            </w:r>
          </w:p>
        </w:tc>
        <w:tc>
          <w:tcPr>
            <w:tcW w:w="993" w:type="dxa"/>
            <w:shd w:val="clear" w:color="auto" w:fill="FFFF00"/>
            <w:vAlign w:val="center"/>
          </w:tcPr>
          <w:p w14:paraId="5C0AF678" w14:textId="77777777" w:rsidR="002F212D" w:rsidRPr="00EE5A69" w:rsidRDefault="002F212D" w:rsidP="00D36391">
            <w:pPr>
              <w:jc w:val="center"/>
              <w:rPr>
                <w:sz w:val="20"/>
              </w:rPr>
            </w:pPr>
            <w:r w:rsidRPr="00EE5A69">
              <w:rPr>
                <w:sz w:val="20"/>
              </w:rPr>
              <w:t>2</w:t>
            </w:r>
          </w:p>
        </w:tc>
        <w:tc>
          <w:tcPr>
            <w:tcW w:w="5804" w:type="dxa"/>
            <w:vAlign w:val="center"/>
          </w:tcPr>
          <w:p w14:paraId="2B9E499D" w14:textId="77777777" w:rsidR="002F212D" w:rsidRPr="00EE5A69" w:rsidRDefault="002F212D" w:rsidP="00D36391">
            <w:pPr>
              <w:jc w:val="center"/>
              <w:rPr>
                <w:sz w:val="20"/>
              </w:rPr>
            </w:pPr>
          </w:p>
        </w:tc>
      </w:tr>
      <w:tr w:rsidR="002F212D" w:rsidRPr="00EE5A69" w14:paraId="358FBCD6" w14:textId="77777777" w:rsidTr="00D36391">
        <w:tc>
          <w:tcPr>
            <w:tcW w:w="2263" w:type="dxa"/>
            <w:vAlign w:val="center"/>
          </w:tcPr>
          <w:p w14:paraId="6D3F51A9" w14:textId="77777777" w:rsidR="002F212D" w:rsidRPr="00EE5A69" w:rsidRDefault="002F212D" w:rsidP="00D36391">
            <w:pPr>
              <w:jc w:val="center"/>
              <w:rPr>
                <w:b/>
                <w:sz w:val="20"/>
              </w:rPr>
            </w:pPr>
            <w:r w:rsidRPr="00EE5A69">
              <w:rPr>
                <w:b/>
                <w:sz w:val="20"/>
              </w:rPr>
              <w:t>Vrlo niska nepouzdanost</w:t>
            </w:r>
          </w:p>
        </w:tc>
        <w:tc>
          <w:tcPr>
            <w:tcW w:w="993" w:type="dxa"/>
            <w:shd w:val="clear" w:color="auto" w:fill="92D050"/>
            <w:vAlign w:val="center"/>
          </w:tcPr>
          <w:p w14:paraId="312CB0DD" w14:textId="77777777" w:rsidR="002F212D" w:rsidRPr="00EE5A69" w:rsidRDefault="002F212D" w:rsidP="00D36391">
            <w:pPr>
              <w:jc w:val="center"/>
              <w:rPr>
                <w:sz w:val="20"/>
              </w:rPr>
            </w:pPr>
            <w:r w:rsidRPr="00EE5A69">
              <w:rPr>
                <w:sz w:val="20"/>
              </w:rPr>
              <w:t>1</w:t>
            </w:r>
          </w:p>
        </w:tc>
        <w:tc>
          <w:tcPr>
            <w:tcW w:w="5804" w:type="dxa"/>
            <w:vAlign w:val="center"/>
          </w:tcPr>
          <w:p w14:paraId="1A89DA7D" w14:textId="77777777" w:rsidR="002F212D" w:rsidRPr="00EE5A69" w:rsidRDefault="002F212D" w:rsidP="00D36391">
            <w:pPr>
              <w:jc w:val="center"/>
              <w:rPr>
                <w:sz w:val="20"/>
              </w:rPr>
            </w:pPr>
          </w:p>
        </w:tc>
      </w:tr>
      <w:tr w:rsidR="002F212D" w:rsidRPr="005A761D" w14:paraId="24F693AB" w14:textId="77777777" w:rsidTr="00D36391">
        <w:tc>
          <w:tcPr>
            <w:tcW w:w="2263" w:type="dxa"/>
            <w:vAlign w:val="center"/>
          </w:tcPr>
          <w:p w14:paraId="664C25E5" w14:textId="77777777" w:rsidR="002F212D" w:rsidRPr="00EE5A69" w:rsidRDefault="002F212D" w:rsidP="00D36391">
            <w:pPr>
              <w:rPr>
                <w:sz w:val="20"/>
              </w:rPr>
            </w:pPr>
          </w:p>
        </w:tc>
        <w:tc>
          <w:tcPr>
            <w:tcW w:w="6797" w:type="dxa"/>
            <w:gridSpan w:val="2"/>
            <w:vAlign w:val="center"/>
          </w:tcPr>
          <w:p w14:paraId="1256BF53" w14:textId="77777777" w:rsidR="002F212D" w:rsidRPr="00EE5A69" w:rsidRDefault="002F212D" w:rsidP="00D36391">
            <w:pPr>
              <w:jc w:val="left"/>
              <w:rPr>
                <w:sz w:val="20"/>
              </w:rPr>
            </w:pPr>
            <w:r w:rsidRPr="00EE5A69">
              <w:rPr>
                <w:sz w:val="20"/>
              </w:rPr>
              <w:t>Postoji dovoljna količina statističkih podataka, iskustva stručnjaka i pouzdana metodologija procjene zbog čega je pojavljivanje grešaka vrlo malo vjerojatno</w:t>
            </w:r>
          </w:p>
        </w:tc>
      </w:tr>
    </w:tbl>
    <w:p w14:paraId="6A00BF63" w14:textId="0EAF60B6" w:rsidR="002F212D" w:rsidRPr="005A761D" w:rsidRDefault="002F212D" w:rsidP="00207DB2">
      <w:pPr>
        <w:rPr>
          <w:highlight w:val="yellow"/>
        </w:rPr>
      </w:pPr>
    </w:p>
    <w:p w14:paraId="791DE3A1" w14:textId="213F149E" w:rsidR="002F212D" w:rsidRPr="005A761D" w:rsidRDefault="002F212D" w:rsidP="00207DB2">
      <w:pPr>
        <w:rPr>
          <w:highlight w:val="yellow"/>
        </w:rPr>
      </w:pPr>
    </w:p>
    <w:p w14:paraId="0C06BCA1" w14:textId="3D3CC467" w:rsidR="002F212D" w:rsidRPr="005A761D" w:rsidRDefault="002F212D" w:rsidP="00207DB2">
      <w:pPr>
        <w:rPr>
          <w:highlight w:val="yellow"/>
        </w:rPr>
      </w:pPr>
    </w:p>
    <w:p w14:paraId="5F477949" w14:textId="5404C580" w:rsidR="002F212D" w:rsidRPr="005A761D" w:rsidRDefault="002F212D" w:rsidP="00207DB2">
      <w:pPr>
        <w:rPr>
          <w:highlight w:val="yellow"/>
        </w:rPr>
      </w:pPr>
    </w:p>
    <w:p w14:paraId="5619B37D" w14:textId="3307A325" w:rsidR="002F212D" w:rsidRPr="005A761D" w:rsidRDefault="002F212D" w:rsidP="00207DB2">
      <w:pPr>
        <w:rPr>
          <w:highlight w:val="yellow"/>
        </w:rPr>
      </w:pPr>
    </w:p>
    <w:p w14:paraId="470A8906" w14:textId="7A378910" w:rsidR="002F212D" w:rsidRPr="005A761D" w:rsidRDefault="002F212D" w:rsidP="00207DB2">
      <w:pPr>
        <w:rPr>
          <w:highlight w:val="yellow"/>
        </w:rPr>
      </w:pPr>
    </w:p>
    <w:p w14:paraId="3F921B81" w14:textId="633604E5" w:rsidR="002F212D" w:rsidRPr="005A761D" w:rsidRDefault="002F212D" w:rsidP="00207DB2">
      <w:pPr>
        <w:rPr>
          <w:highlight w:val="yellow"/>
        </w:rPr>
      </w:pPr>
    </w:p>
    <w:p w14:paraId="2A66A7A6" w14:textId="3F3A58B5" w:rsidR="002F212D" w:rsidRPr="005A761D" w:rsidRDefault="002F212D" w:rsidP="00207DB2">
      <w:pPr>
        <w:rPr>
          <w:highlight w:val="yellow"/>
        </w:rPr>
      </w:pPr>
    </w:p>
    <w:p w14:paraId="3C69E395" w14:textId="77777777" w:rsidR="002F212D" w:rsidRPr="005A761D" w:rsidRDefault="002F212D" w:rsidP="00207DB2">
      <w:pPr>
        <w:rPr>
          <w:highlight w:val="yellow"/>
        </w:rPr>
      </w:pPr>
    </w:p>
    <w:p w14:paraId="0776E62A" w14:textId="77777777" w:rsidR="002F212D" w:rsidRPr="00EE5A69" w:rsidRDefault="002F212D" w:rsidP="002F212D">
      <w:pPr>
        <w:pStyle w:val="Naslov4"/>
      </w:pPr>
      <w:r w:rsidRPr="00EE5A69">
        <w:lastRenderedPageBreak/>
        <w:t xml:space="preserve">Karta rizika </w:t>
      </w:r>
    </w:p>
    <w:p w14:paraId="35B9BF03" w14:textId="7C96299B" w:rsidR="002F212D" w:rsidRPr="00EE5A69" w:rsidRDefault="00EE5A69" w:rsidP="00293E69">
      <w:pPr>
        <w:jc w:val="center"/>
        <w:rPr>
          <w:noProof/>
        </w:rPr>
      </w:pPr>
      <w:r w:rsidRPr="00EE5A69">
        <w:rPr>
          <w:noProof/>
          <w:lang w:eastAsia="hr-HR"/>
        </w:rPr>
        <w:drawing>
          <wp:inline distT="0" distB="0" distL="0" distR="0" wp14:anchorId="27C71758" wp14:editId="1BD76483">
            <wp:extent cx="4615962" cy="4278701"/>
            <wp:effectExtent l="0" t="0" r="0" b="762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xtemp.png"/>
                    <pic:cNvPicPr/>
                  </pic:nvPicPr>
                  <pic:blipFill rotWithShape="1">
                    <a:blip r:embed="rId83" cstate="print">
                      <a:extLst>
                        <a:ext uri="{28A0092B-C50C-407E-A947-70E740481C1C}">
                          <a14:useLocalDpi xmlns:a14="http://schemas.microsoft.com/office/drawing/2010/main" val="0"/>
                        </a:ext>
                      </a:extLst>
                    </a:blip>
                    <a:srcRect l="9736" t="2752" r="18520" b="3237"/>
                    <a:stretch/>
                  </pic:blipFill>
                  <pic:spPr bwMode="auto">
                    <a:xfrm>
                      <a:off x="0" y="0"/>
                      <a:ext cx="4620699" cy="4283092"/>
                    </a:xfrm>
                    <a:prstGeom prst="rect">
                      <a:avLst/>
                    </a:prstGeom>
                    <a:ln>
                      <a:noFill/>
                    </a:ln>
                    <a:extLst>
                      <a:ext uri="{53640926-AAD7-44D8-BBD7-CCE9431645EC}">
                        <a14:shadowObscured xmlns:a14="http://schemas.microsoft.com/office/drawing/2010/main"/>
                      </a:ext>
                    </a:extLst>
                  </pic:spPr>
                </pic:pic>
              </a:graphicData>
            </a:graphic>
          </wp:inline>
        </w:drawing>
      </w:r>
    </w:p>
    <w:p w14:paraId="77687CFF" w14:textId="793F6B14" w:rsidR="002F212D" w:rsidRPr="00EE5A69" w:rsidRDefault="002F212D" w:rsidP="002F212D">
      <w:pPr>
        <w:jc w:val="right"/>
      </w:pPr>
      <w:r w:rsidRPr="00EE5A69">
        <w:rPr>
          <w:noProof/>
        </w:rPr>
        <w:t xml:space="preserve"> </w:t>
      </w:r>
      <w:r w:rsidRPr="00EE5A69">
        <w:t xml:space="preserve"> </w:t>
      </w:r>
    </w:p>
    <w:p w14:paraId="7E903520" w14:textId="77777777" w:rsidR="002F212D" w:rsidRPr="00EE5A69" w:rsidRDefault="002F212D" w:rsidP="002F212D">
      <w:pPr>
        <w:pStyle w:val="Opisslike"/>
      </w:pPr>
      <w:r w:rsidRPr="00EE5A69">
        <w:rPr>
          <w:noProof/>
          <w:lang w:eastAsia="hr-HR"/>
        </w:rPr>
        <w:drawing>
          <wp:anchor distT="0" distB="0" distL="114300" distR="114300" simplePos="0" relativeHeight="251828224" behindDoc="0" locked="0" layoutInCell="1" allowOverlap="1" wp14:anchorId="4B139545" wp14:editId="4083B48E">
            <wp:simplePos x="0" y="0"/>
            <wp:positionH relativeFrom="column">
              <wp:posOffset>4491355</wp:posOffset>
            </wp:positionH>
            <wp:positionV relativeFrom="paragraph">
              <wp:posOffset>8255</wp:posOffset>
            </wp:positionV>
            <wp:extent cx="1320165" cy="1200150"/>
            <wp:effectExtent l="0" t="0" r="0" b="0"/>
            <wp:wrapNone/>
            <wp:docPr id="4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Pr="00EE5A69">
        <w:t xml:space="preserve">                             </w:t>
      </w:r>
    </w:p>
    <w:p w14:paraId="7D52FB71" w14:textId="77777777" w:rsidR="002F212D" w:rsidRPr="00EE5A69" w:rsidRDefault="002F212D" w:rsidP="002F212D"/>
    <w:p w14:paraId="738510C3" w14:textId="77777777" w:rsidR="002F212D" w:rsidRPr="00EE5A69" w:rsidRDefault="002F212D" w:rsidP="002F212D"/>
    <w:p w14:paraId="52E10CA3" w14:textId="77777777" w:rsidR="002F212D" w:rsidRPr="00EE5A69" w:rsidRDefault="002F212D" w:rsidP="002F212D">
      <w:pPr>
        <w:spacing w:before="0" w:after="200"/>
        <w:jc w:val="left"/>
      </w:pPr>
      <w:r w:rsidRPr="00EE5A69">
        <w:br w:type="page"/>
      </w:r>
    </w:p>
    <w:p w14:paraId="1EAEB68A" w14:textId="10FBD721" w:rsidR="002F212D" w:rsidRPr="005A761D" w:rsidRDefault="002F212D" w:rsidP="002F212D">
      <w:pPr>
        <w:pStyle w:val="Naslov4"/>
        <w:rPr>
          <w:highlight w:val="yellow"/>
        </w:rPr>
      </w:pPr>
      <w:r w:rsidRPr="008A7796">
        <w:lastRenderedPageBreak/>
        <w:t xml:space="preserve">Karta posljedica </w:t>
      </w:r>
    </w:p>
    <w:p w14:paraId="2878C004" w14:textId="5A5F353F" w:rsidR="002F212D" w:rsidRPr="005A761D" w:rsidRDefault="008A7796" w:rsidP="00C93051">
      <w:pPr>
        <w:jc w:val="center"/>
        <w:rPr>
          <w:highlight w:val="yellow"/>
        </w:rPr>
      </w:pPr>
      <w:r w:rsidRPr="005A761D">
        <w:rPr>
          <w:noProof/>
          <w:highlight w:val="yellow"/>
          <w:lang w:eastAsia="hr-HR"/>
        </w:rPr>
        <w:drawing>
          <wp:anchor distT="0" distB="0" distL="114300" distR="114300" simplePos="0" relativeHeight="251829248" behindDoc="0" locked="0" layoutInCell="1" allowOverlap="1" wp14:anchorId="063B3655" wp14:editId="3F8FE384">
            <wp:simplePos x="0" y="0"/>
            <wp:positionH relativeFrom="column">
              <wp:posOffset>4636135</wp:posOffset>
            </wp:positionH>
            <wp:positionV relativeFrom="paragraph">
              <wp:posOffset>4598670</wp:posOffset>
            </wp:positionV>
            <wp:extent cx="1295400" cy="1278890"/>
            <wp:effectExtent l="0" t="0" r="0" b="0"/>
            <wp:wrapNone/>
            <wp:docPr id="4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Pr>
          <w:noProof/>
          <w:lang w:eastAsia="hr-HR"/>
        </w:rPr>
        <w:drawing>
          <wp:inline distT="0" distB="0" distL="0" distR="0" wp14:anchorId="5624B557" wp14:editId="56CC74CA">
            <wp:extent cx="4748770" cy="4486275"/>
            <wp:effectExtent l="0" t="0" r="0" b="0"/>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51610" cy="4488958"/>
                    </a:xfrm>
                    <a:prstGeom prst="rect">
                      <a:avLst/>
                    </a:prstGeom>
                  </pic:spPr>
                </pic:pic>
              </a:graphicData>
            </a:graphic>
          </wp:inline>
        </w:drawing>
      </w:r>
    </w:p>
    <w:p w14:paraId="2F9D8022" w14:textId="14D6FA01" w:rsidR="002F212D" w:rsidRPr="005A761D" w:rsidRDefault="002F212D" w:rsidP="002F212D">
      <w:pPr>
        <w:jc w:val="right"/>
        <w:rPr>
          <w:highlight w:val="yellow"/>
        </w:rPr>
      </w:pPr>
      <w:r w:rsidRPr="005A761D">
        <w:rPr>
          <w:noProof/>
          <w:highlight w:val="yellow"/>
        </w:rPr>
        <w:t xml:space="preserve"> </w:t>
      </w:r>
      <w:r w:rsidRPr="005A761D">
        <w:rPr>
          <w:highlight w:val="yellow"/>
        </w:rPr>
        <w:t xml:space="preserve"> </w:t>
      </w:r>
    </w:p>
    <w:p w14:paraId="48497470" w14:textId="26606068" w:rsidR="002F212D" w:rsidRPr="005A761D" w:rsidRDefault="002F212D" w:rsidP="002F212D">
      <w:pPr>
        <w:pStyle w:val="Opisslike"/>
        <w:rPr>
          <w:highlight w:val="yellow"/>
        </w:rPr>
      </w:pPr>
      <w:r w:rsidRPr="005A761D">
        <w:rPr>
          <w:highlight w:val="yellow"/>
        </w:rPr>
        <w:t xml:space="preserve">                            </w:t>
      </w:r>
    </w:p>
    <w:p w14:paraId="4504CF98" w14:textId="77777777" w:rsidR="002F212D" w:rsidRPr="005A761D" w:rsidRDefault="002F212D" w:rsidP="002F212D">
      <w:pPr>
        <w:rPr>
          <w:highlight w:val="yellow"/>
        </w:rPr>
      </w:pPr>
    </w:p>
    <w:p w14:paraId="649CCB11" w14:textId="77777777" w:rsidR="002F212D" w:rsidRPr="005A761D" w:rsidRDefault="002F212D" w:rsidP="002F212D">
      <w:pPr>
        <w:rPr>
          <w:highlight w:val="yellow"/>
        </w:rPr>
      </w:pPr>
    </w:p>
    <w:p w14:paraId="6E2724A3" w14:textId="77777777" w:rsidR="002F212D" w:rsidRPr="005A761D" w:rsidRDefault="002F212D" w:rsidP="002F212D">
      <w:pPr>
        <w:rPr>
          <w:highlight w:val="yellow"/>
        </w:rPr>
      </w:pPr>
    </w:p>
    <w:p w14:paraId="6EB57CC5" w14:textId="77777777" w:rsidR="002F212D" w:rsidRPr="005A761D" w:rsidRDefault="002F212D" w:rsidP="002F212D">
      <w:pPr>
        <w:rPr>
          <w:highlight w:val="yellow"/>
        </w:rPr>
      </w:pPr>
    </w:p>
    <w:p w14:paraId="43807FA3" w14:textId="77777777" w:rsidR="002F212D" w:rsidRPr="005A761D" w:rsidRDefault="002F212D" w:rsidP="002F212D">
      <w:pPr>
        <w:rPr>
          <w:highlight w:val="yellow"/>
        </w:rPr>
      </w:pPr>
    </w:p>
    <w:p w14:paraId="3B6FD73D" w14:textId="55D2BBD7" w:rsidR="002F212D" w:rsidRPr="005A761D" w:rsidRDefault="002F212D" w:rsidP="00207DB2">
      <w:pPr>
        <w:rPr>
          <w:highlight w:val="yellow"/>
        </w:rPr>
      </w:pPr>
    </w:p>
    <w:p w14:paraId="107D14F4" w14:textId="6168F677" w:rsidR="002F212D" w:rsidRPr="005A761D" w:rsidRDefault="002F212D" w:rsidP="00207DB2">
      <w:pPr>
        <w:rPr>
          <w:highlight w:val="yellow"/>
        </w:rPr>
      </w:pPr>
    </w:p>
    <w:p w14:paraId="12C411CB" w14:textId="4BD549BA" w:rsidR="002F212D" w:rsidRPr="005A761D" w:rsidRDefault="002F212D" w:rsidP="00207DB2">
      <w:pPr>
        <w:rPr>
          <w:highlight w:val="yellow"/>
        </w:rPr>
      </w:pPr>
    </w:p>
    <w:p w14:paraId="507A38A4" w14:textId="0151FA7C" w:rsidR="002F212D" w:rsidRPr="005A761D" w:rsidRDefault="002F212D" w:rsidP="00207DB2">
      <w:pPr>
        <w:rPr>
          <w:highlight w:val="yellow"/>
        </w:rPr>
      </w:pPr>
    </w:p>
    <w:p w14:paraId="41030B8A" w14:textId="1A8093E1" w:rsidR="002F212D" w:rsidRPr="005A761D" w:rsidRDefault="002F212D" w:rsidP="00207DB2">
      <w:pPr>
        <w:rPr>
          <w:highlight w:val="yellow"/>
        </w:rPr>
      </w:pPr>
    </w:p>
    <w:p w14:paraId="51B5E7A5" w14:textId="018BE8AB" w:rsidR="002F212D" w:rsidRPr="005A761D" w:rsidRDefault="002F212D" w:rsidP="00207DB2">
      <w:pPr>
        <w:rPr>
          <w:highlight w:val="yellow"/>
        </w:rPr>
      </w:pPr>
    </w:p>
    <w:p w14:paraId="6F69AA21" w14:textId="77777777" w:rsidR="002F212D" w:rsidRPr="005A761D" w:rsidRDefault="002F212D" w:rsidP="00207DB2">
      <w:pPr>
        <w:rPr>
          <w:highlight w:val="yellow"/>
        </w:rPr>
      </w:pPr>
    </w:p>
    <w:p w14:paraId="3E1BA528" w14:textId="77777777" w:rsidR="007E2CDD" w:rsidRPr="000C0847" w:rsidRDefault="007E2CDD" w:rsidP="00A81505">
      <w:pPr>
        <w:pStyle w:val="Naslov2"/>
      </w:pPr>
      <w:bookmarkStart w:id="117" w:name="_Toc486103573"/>
      <w:bookmarkStart w:id="118" w:name="_Toc493508427"/>
      <w:bookmarkStart w:id="119" w:name="_Toc85184621"/>
      <w:bookmarkStart w:id="120" w:name="_Toc217028227"/>
      <w:r w:rsidRPr="000C0847">
        <w:lastRenderedPageBreak/>
        <w:t>Požari otvorenog tipa - Opis scenarija</w:t>
      </w:r>
      <w:bookmarkEnd w:id="117"/>
      <w:bookmarkEnd w:id="118"/>
      <w:bookmarkEnd w:id="119"/>
      <w:bookmarkEnd w:id="120"/>
    </w:p>
    <w:p w14:paraId="459BBECE" w14:textId="77777777" w:rsidR="007E2CDD" w:rsidRPr="000C0847" w:rsidRDefault="007E2CDD" w:rsidP="00813262">
      <w:pPr>
        <w:pStyle w:val="Naslov30"/>
      </w:pPr>
      <w:bookmarkStart w:id="121" w:name="_Toc85184622"/>
      <w:bookmarkStart w:id="122" w:name="_Toc217028228"/>
      <w:r w:rsidRPr="000C0847">
        <w:t>Naziv scenarija</w:t>
      </w:r>
      <w:bookmarkEnd w:id="121"/>
      <w:bookmarkEnd w:id="122"/>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7E2CDD" w:rsidRPr="000C0847" w14:paraId="5CE978E1" w14:textId="77777777" w:rsidTr="00E63F6A">
        <w:tc>
          <w:tcPr>
            <w:tcW w:w="9060" w:type="dxa"/>
          </w:tcPr>
          <w:p w14:paraId="02F3C56C" w14:textId="77777777" w:rsidR="007E2CDD" w:rsidRPr="00A071F8" w:rsidRDefault="007E2CDD" w:rsidP="00E63F6A">
            <w:pPr>
              <w:spacing w:after="0"/>
              <w:ind w:left="29"/>
              <w:rPr>
                <w:b/>
                <w:szCs w:val="22"/>
              </w:rPr>
            </w:pPr>
            <w:r w:rsidRPr="00A071F8">
              <w:rPr>
                <w:b/>
                <w:szCs w:val="22"/>
              </w:rPr>
              <w:t>Naziv scenarija</w:t>
            </w:r>
          </w:p>
        </w:tc>
      </w:tr>
      <w:tr w:rsidR="007E2CDD" w:rsidRPr="000C0847" w14:paraId="3F52663B" w14:textId="77777777" w:rsidTr="00E63F6A">
        <w:tc>
          <w:tcPr>
            <w:tcW w:w="9060" w:type="dxa"/>
          </w:tcPr>
          <w:p w14:paraId="03CF35DF" w14:textId="77777777" w:rsidR="007E2CDD" w:rsidRPr="00A071F8" w:rsidRDefault="007E2CDD" w:rsidP="00E63F6A">
            <w:pPr>
              <w:spacing w:after="0"/>
              <w:ind w:left="29"/>
              <w:rPr>
                <w:szCs w:val="22"/>
              </w:rPr>
            </w:pPr>
            <w:r w:rsidRPr="00A071F8">
              <w:rPr>
                <w:szCs w:val="22"/>
              </w:rPr>
              <w:t>Požari raslinja na otvorenom prostoru</w:t>
            </w:r>
          </w:p>
        </w:tc>
      </w:tr>
      <w:tr w:rsidR="007E2CDD" w:rsidRPr="000C0847" w14:paraId="5205092D" w14:textId="77777777" w:rsidTr="00E63F6A">
        <w:tc>
          <w:tcPr>
            <w:tcW w:w="9060" w:type="dxa"/>
          </w:tcPr>
          <w:p w14:paraId="5728C471" w14:textId="77777777" w:rsidR="007E2CDD" w:rsidRPr="00A071F8" w:rsidRDefault="007E2CDD" w:rsidP="00E63F6A">
            <w:pPr>
              <w:spacing w:after="0"/>
              <w:ind w:left="29"/>
              <w:rPr>
                <w:b/>
                <w:szCs w:val="22"/>
              </w:rPr>
            </w:pPr>
            <w:r w:rsidRPr="00A071F8">
              <w:rPr>
                <w:b/>
                <w:szCs w:val="22"/>
              </w:rPr>
              <w:t>Grupa rizika</w:t>
            </w:r>
          </w:p>
        </w:tc>
      </w:tr>
      <w:tr w:rsidR="007E2CDD" w:rsidRPr="000C0847" w14:paraId="31AB45F6" w14:textId="77777777" w:rsidTr="00E63F6A">
        <w:tc>
          <w:tcPr>
            <w:tcW w:w="9060" w:type="dxa"/>
          </w:tcPr>
          <w:p w14:paraId="263DF34B" w14:textId="77777777" w:rsidR="007E2CDD" w:rsidRPr="00A071F8" w:rsidRDefault="007E2CDD" w:rsidP="00E63F6A">
            <w:pPr>
              <w:spacing w:after="0"/>
              <w:ind w:left="29"/>
              <w:rPr>
                <w:szCs w:val="22"/>
              </w:rPr>
            </w:pPr>
            <w:r w:rsidRPr="00A071F8">
              <w:rPr>
                <w:szCs w:val="22"/>
              </w:rPr>
              <w:t>Požari otvorenog tipa</w:t>
            </w:r>
          </w:p>
        </w:tc>
      </w:tr>
      <w:tr w:rsidR="007E2CDD" w:rsidRPr="000C0847" w14:paraId="45B0795B" w14:textId="77777777" w:rsidTr="00E63F6A">
        <w:tc>
          <w:tcPr>
            <w:tcW w:w="9060" w:type="dxa"/>
          </w:tcPr>
          <w:p w14:paraId="12A7AD4F" w14:textId="77777777" w:rsidR="007E2CDD" w:rsidRPr="00A071F8" w:rsidRDefault="007E2CDD" w:rsidP="00E63F6A">
            <w:pPr>
              <w:spacing w:after="0"/>
              <w:ind w:left="29"/>
              <w:rPr>
                <w:b/>
                <w:szCs w:val="22"/>
              </w:rPr>
            </w:pPr>
            <w:r w:rsidRPr="00A071F8">
              <w:rPr>
                <w:b/>
                <w:szCs w:val="22"/>
              </w:rPr>
              <w:t>Rizik</w:t>
            </w:r>
          </w:p>
        </w:tc>
      </w:tr>
      <w:tr w:rsidR="007E2CDD" w:rsidRPr="000C0847" w14:paraId="278813D8" w14:textId="77777777" w:rsidTr="00E63F6A">
        <w:tc>
          <w:tcPr>
            <w:tcW w:w="9060" w:type="dxa"/>
          </w:tcPr>
          <w:p w14:paraId="1E2C60BE" w14:textId="77777777" w:rsidR="007E2CDD" w:rsidRPr="00A071F8" w:rsidRDefault="007E2CDD" w:rsidP="00E63F6A">
            <w:pPr>
              <w:spacing w:after="0"/>
              <w:ind w:left="29"/>
              <w:rPr>
                <w:szCs w:val="22"/>
              </w:rPr>
            </w:pPr>
            <w:r w:rsidRPr="00A071F8">
              <w:rPr>
                <w:szCs w:val="22"/>
              </w:rPr>
              <w:t>Požari otvorenog tipa</w:t>
            </w:r>
          </w:p>
        </w:tc>
      </w:tr>
      <w:tr w:rsidR="007E2CDD" w:rsidRPr="000C0847" w14:paraId="5B5566A8" w14:textId="77777777" w:rsidTr="00E63F6A">
        <w:tc>
          <w:tcPr>
            <w:tcW w:w="9060" w:type="dxa"/>
          </w:tcPr>
          <w:p w14:paraId="2A6E0F80" w14:textId="77777777" w:rsidR="007E2CDD" w:rsidRPr="00A071F8" w:rsidRDefault="007E2CDD" w:rsidP="00E63F6A">
            <w:pPr>
              <w:spacing w:after="0"/>
              <w:ind w:left="29"/>
              <w:rPr>
                <w:b/>
                <w:szCs w:val="22"/>
              </w:rPr>
            </w:pPr>
            <w:r w:rsidRPr="00A071F8">
              <w:rPr>
                <w:b/>
                <w:szCs w:val="22"/>
              </w:rPr>
              <w:t>Radna skupina</w:t>
            </w:r>
          </w:p>
        </w:tc>
      </w:tr>
      <w:tr w:rsidR="00A071F8" w:rsidRPr="000C0847" w14:paraId="7D00755B" w14:textId="77777777" w:rsidTr="00E63F6A">
        <w:tc>
          <w:tcPr>
            <w:tcW w:w="9060" w:type="dxa"/>
          </w:tcPr>
          <w:p w14:paraId="76502DF8" w14:textId="613F0D75" w:rsidR="00A071F8" w:rsidRPr="000C0847" w:rsidRDefault="00A071F8" w:rsidP="00A071F8">
            <w:pPr>
              <w:spacing w:after="0"/>
              <w:rPr>
                <w:sz w:val="20"/>
                <w:szCs w:val="20"/>
              </w:rPr>
            </w:pPr>
            <w:r w:rsidRPr="0022087F">
              <w:rPr>
                <w:szCs w:val="22"/>
              </w:rPr>
              <w:t xml:space="preserve">Mate Lovrić </w:t>
            </w:r>
          </w:p>
        </w:tc>
      </w:tr>
      <w:tr w:rsidR="00A071F8" w:rsidRPr="000C0847" w14:paraId="2EB8AFD4" w14:textId="77777777" w:rsidTr="00E63F6A">
        <w:tc>
          <w:tcPr>
            <w:tcW w:w="9060" w:type="dxa"/>
          </w:tcPr>
          <w:p w14:paraId="15A3246A" w14:textId="4AF42096" w:rsidR="00A071F8" w:rsidRPr="000C0847" w:rsidRDefault="00A071F8" w:rsidP="00A071F8">
            <w:pPr>
              <w:spacing w:after="0"/>
              <w:rPr>
                <w:sz w:val="20"/>
                <w:szCs w:val="20"/>
              </w:rPr>
            </w:pPr>
            <w:r w:rsidRPr="0022087F">
              <w:rPr>
                <w:szCs w:val="22"/>
              </w:rPr>
              <w:t>Tome Belakušić</w:t>
            </w:r>
          </w:p>
        </w:tc>
      </w:tr>
      <w:tr w:rsidR="00A071F8" w:rsidRPr="000C0847" w14:paraId="0C20CBC5" w14:textId="77777777" w:rsidTr="00E63F6A">
        <w:tc>
          <w:tcPr>
            <w:tcW w:w="9060" w:type="dxa"/>
          </w:tcPr>
          <w:p w14:paraId="3C7C6AFA" w14:textId="12930797" w:rsidR="00A071F8" w:rsidRPr="000C0847" w:rsidRDefault="00A071F8" w:rsidP="00A071F8">
            <w:pPr>
              <w:spacing w:after="0"/>
              <w:rPr>
                <w:sz w:val="20"/>
                <w:szCs w:val="20"/>
              </w:rPr>
            </w:pPr>
            <w:r w:rsidRPr="0022087F">
              <w:rPr>
                <w:szCs w:val="22"/>
              </w:rPr>
              <w:t>Petar Ježina</w:t>
            </w:r>
          </w:p>
        </w:tc>
      </w:tr>
      <w:tr w:rsidR="00A071F8" w:rsidRPr="000C0847" w14:paraId="72D834EC" w14:textId="77777777" w:rsidTr="00E63F6A">
        <w:tc>
          <w:tcPr>
            <w:tcW w:w="9060" w:type="dxa"/>
          </w:tcPr>
          <w:p w14:paraId="506CA3E4" w14:textId="2D96F151" w:rsidR="00A071F8" w:rsidRPr="000C0847" w:rsidRDefault="00A071F8" w:rsidP="00A071F8">
            <w:pPr>
              <w:spacing w:after="0"/>
              <w:rPr>
                <w:sz w:val="20"/>
                <w:szCs w:val="20"/>
              </w:rPr>
            </w:pPr>
            <w:r w:rsidRPr="0022087F">
              <w:rPr>
                <w:szCs w:val="22"/>
              </w:rPr>
              <w:t xml:space="preserve">Kašmir </w:t>
            </w:r>
            <w:proofErr w:type="spellStart"/>
            <w:r w:rsidRPr="0022087F">
              <w:rPr>
                <w:szCs w:val="22"/>
              </w:rPr>
              <w:t>Huseinović</w:t>
            </w:r>
            <w:proofErr w:type="spellEnd"/>
          </w:p>
        </w:tc>
      </w:tr>
    </w:tbl>
    <w:p w14:paraId="47821E1A" w14:textId="77777777" w:rsidR="007E2CDD" w:rsidRPr="000C0847" w:rsidRDefault="007E2CDD" w:rsidP="007E2CDD"/>
    <w:p w14:paraId="65C99D57" w14:textId="77777777" w:rsidR="007E2CDD" w:rsidRPr="000C0847" w:rsidRDefault="007E2CDD" w:rsidP="00813262">
      <w:pPr>
        <w:pStyle w:val="Naslov30"/>
      </w:pPr>
      <w:bookmarkStart w:id="123" w:name="_Toc85184623"/>
      <w:bookmarkStart w:id="124" w:name="_Toc217028229"/>
      <w:r w:rsidRPr="000C0847">
        <w:t>Uvod</w:t>
      </w:r>
      <w:bookmarkEnd w:id="123"/>
      <w:bookmarkEnd w:id="124"/>
    </w:p>
    <w:p w14:paraId="49B2873D" w14:textId="77777777" w:rsidR="00A071F8" w:rsidRPr="00A071F8" w:rsidRDefault="00A071F8" w:rsidP="00A071F8">
      <w:pPr>
        <w:spacing w:before="0" w:after="0"/>
        <w:rPr>
          <w:color w:val="auto"/>
          <w:szCs w:val="22"/>
          <w:lang w:eastAsia="hr-HR"/>
        </w:rPr>
      </w:pPr>
      <w:r w:rsidRPr="00A071F8">
        <w:rPr>
          <w:color w:val="auto"/>
          <w:szCs w:val="22"/>
          <w:lang w:eastAsia="hr-HR"/>
        </w:rPr>
        <w:t>Požar otvorenog prostora, pri čemu se prije svega misli na požare raslinja i šuma, složena su pojava u kojoj se isprepliću različita termodinamička i aerodinamična događanja. Na njih značajno utječe konfiguracija terena kojim se požar kreće, karakteristike vegetacije koja gori te lokalni meteorološki uvjeti na mjestu požarišta.</w:t>
      </w:r>
    </w:p>
    <w:p w14:paraId="0B9ECBF7" w14:textId="60FB08C6" w:rsidR="000C0847" w:rsidRDefault="00A071F8" w:rsidP="00A071F8">
      <w:pPr>
        <w:spacing w:before="0" w:after="0"/>
        <w:rPr>
          <w:color w:val="auto"/>
          <w:szCs w:val="22"/>
          <w:lang w:eastAsia="hr-HR"/>
        </w:rPr>
      </w:pPr>
      <w:r w:rsidRPr="00A071F8">
        <w:rPr>
          <w:color w:val="auto"/>
          <w:szCs w:val="22"/>
          <w:lang w:eastAsia="hr-HR"/>
        </w:rPr>
        <w:t>Od požarne opasnosti je najviše osjetljivo područje krša, te od požara raslinja u ljetnim mjesecima te u sušnim vremenskim periodima. Požari raslinja stvaraju znatne izravne i neizravne štete, a njihovo gašenje ponekad iziskuje angažiranje velikog materijalnog, tehničkog i kadrovskog potencijala sustava civilne zaštite.</w:t>
      </w:r>
    </w:p>
    <w:p w14:paraId="3CC06034" w14:textId="77777777" w:rsidR="00A071F8" w:rsidRPr="007E2CDD" w:rsidRDefault="00A071F8" w:rsidP="00A071F8">
      <w:pPr>
        <w:spacing w:before="0" w:after="0"/>
        <w:rPr>
          <w:color w:val="FF0000"/>
          <w:szCs w:val="22"/>
          <w:highlight w:val="yellow"/>
          <w:lang w:eastAsia="hr-HR"/>
        </w:rPr>
      </w:pPr>
    </w:p>
    <w:p w14:paraId="255FC5AA" w14:textId="77777777" w:rsidR="007E2CDD" w:rsidRPr="00AB487F" w:rsidRDefault="007E2CDD" w:rsidP="00813262">
      <w:pPr>
        <w:pStyle w:val="Naslov30"/>
      </w:pPr>
      <w:bookmarkStart w:id="125" w:name="_Toc85184624"/>
      <w:bookmarkStart w:id="126" w:name="_Toc217028230"/>
      <w:r w:rsidRPr="00AB487F">
        <w:t>Prikaz utjecaja na kritičnu infrastrukturu</w:t>
      </w:r>
      <w:bookmarkEnd w:id="125"/>
      <w:bookmarkEnd w:id="126"/>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7E2CDD" w:rsidRPr="00AB487F" w14:paraId="34BE34B5" w14:textId="77777777" w:rsidTr="00E63F6A">
        <w:trPr>
          <w:trHeight w:val="517"/>
          <w:jc w:val="center"/>
        </w:trPr>
        <w:tc>
          <w:tcPr>
            <w:tcW w:w="1128" w:type="dxa"/>
            <w:vAlign w:val="center"/>
          </w:tcPr>
          <w:p w14:paraId="662EE15F" w14:textId="77777777" w:rsidR="007E2CDD" w:rsidRPr="00AB487F" w:rsidRDefault="007E2CDD" w:rsidP="00E63F6A">
            <w:pPr>
              <w:spacing w:after="0"/>
              <w:jc w:val="center"/>
              <w:rPr>
                <w:b/>
                <w:sz w:val="20"/>
                <w:szCs w:val="20"/>
              </w:rPr>
            </w:pPr>
            <w:r w:rsidRPr="00AB487F">
              <w:rPr>
                <w:b/>
                <w:sz w:val="20"/>
                <w:szCs w:val="20"/>
              </w:rPr>
              <w:t>UTJECAJ</w:t>
            </w:r>
          </w:p>
        </w:tc>
        <w:tc>
          <w:tcPr>
            <w:tcW w:w="8295" w:type="dxa"/>
            <w:vAlign w:val="center"/>
          </w:tcPr>
          <w:p w14:paraId="2F88F8D1" w14:textId="77777777" w:rsidR="007E2CDD" w:rsidRPr="00AB487F" w:rsidRDefault="007E2CDD" w:rsidP="00E63F6A">
            <w:pPr>
              <w:spacing w:after="0"/>
              <w:jc w:val="center"/>
              <w:rPr>
                <w:b/>
                <w:sz w:val="20"/>
                <w:szCs w:val="20"/>
              </w:rPr>
            </w:pPr>
            <w:r w:rsidRPr="00AB487F">
              <w:rPr>
                <w:b/>
                <w:sz w:val="20"/>
                <w:szCs w:val="20"/>
              </w:rPr>
              <w:t>SEKTOR</w:t>
            </w:r>
          </w:p>
        </w:tc>
      </w:tr>
      <w:tr w:rsidR="007E2CDD" w:rsidRPr="00AB487F" w14:paraId="7676B5AB" w14:textId="77777777" w:rsidTr="00E63F6A">
        <w:trPr>
          <w:trHeight w:val="384"/>
          <w:jc w:val="center"/>
        </w:trPr>
        <w:tc>
          <w:tcPr>
            <w:tcW w:w="1128" w:type="dxa"/>
            <w:vAlign w:val="center"/>
          </w:tcPr>
          <w:p w14:paraId="7FF8C1DE" w14:textId="77777777" w:rsidR="007E2CDD" w:rsidRPr="00AB487F" w:rsidRDefault="007E2CDD" w:rsidP="00E63F6A">
            <w:pPr>
              <w:spacing w:before="0" w:after="0"/>
              <w:jc w:val="center"/>
              <w:rPr>
                <w:color w:val="auto"/>
                <w:sz w:val="20"/>
                <w:szCs w:val="20"/>
              </w:rPr>
            </w:pPr>
            <w:r w:rsidRPr="00AB487F">
              <w:rPr>
                <w:color w:val="auto"/>
                <w:sz w:val="20"/>
                <w:szCs w:val="20"/>
              </w:rPr>
              <w:t>x</w:t>
            </w:r>
          </w:p>
        </w:tc>
        <w:tc>
          <w:tcPr>
            <w:tcW w:w="8295" w:type="dxa"/>
            <w:vAlign w:val="center"/>
          </w:tcPr>
          <w:p w14:paraId="053251BF" w14:textId="77777777" w:rsidR="007E2CDD" w:rsidRPr="00AB487F" w:rsidRDefault="007E2CDD" w:rsidP="00E63F6A">
            <w:pPr>
              <w:spacing w:after="0"/>
              <w:rPr>
                <w:sz w:val="20"/>
                <w:szCs w:val="20"/>
              </w:rPr>
            </w:pPr>
            <w:r w:rsidRPr="00AB487F">
              <w:rPr>
                <w:sz w:val="20"/>
                <w:szCs w:val="20"/>
              </w:rPr>
              <w:t>Energetika (proizvodnja, uključivo akumulacije i brane, prijenos, skladištenje, transport energenata i energije, sustavi za distribuciju)</w:t>
            </w:r>
          </w:p>
        </w:tc>
      </w:tr>
      <w:tr w:rsidR="007E2CDD" w:rsidRPr="00AB487F" w14:paraId="2B05C715" w14:textId="77777777" w:rsidTr="00E63F6A">
        <w:trPr>
          <w:trHeight w:val="384"/>
          <w:jc w:val="center"/>
        </w:trPr>
        <w:tc>
          <w:tcPr>
            <w:tcW w:w="1128" w:type="dxa"/>
            <w:vAlign w:val="center"/>
          </w:tcPr>
          <w:p w14:paraId="4324648C" w14:textId="77777777" w:rsidR="007E2CDD" w:rsidRPr="00AB487F" w:rsidRDefault="007E2CDD" w:rsidP="00E63F6A">
            <w:pPr>
              <w:spacing w:before="0" w:after="0"/>
              <w:jc w:val="center"/>
              <w:rPr>
                <w:color w:val="auto"/>
                <w:sz w:val="20"/>
                <w:szCs w:val="20"/>
              </w:rPr>
            </w:pPr>
          </w:p>
        </w:tc>
        <w:tc>
          <w:tcPr>
            <w:tcW w:w="8295" w:type="dxa"/>
            <w:vAlign w:val="center"/>
          </w:tcPr>
          <w:p w14:paraId="66321969" w14:textId="77777777" w:rsidR="007E2CDD" w:rsidRPr="00AB487F" w:rsidRDefault="007E2CDD" w:rsidP="00E63F6A">
            <w:pPr>
              <w:spacing w:after="0"/>
              <w:rPr>
                <w:sz w:val="20"/>
                <w:szCs w:val="20"/>
              </w:rPr>
            </w:pPr>
            <w:r w:rsidRPr="00AB487F">
              <w:rPr>
                <w:sz w:val="20"/>
                <w:szCs w:val="20"/>
              </w:rPr>
              <w:t>Komunikacijska i informacijska tehnologija (elektroničke komunikacije, prijenos podataka, informacijski sustavi, pružanje audio i audiovizualnih medijskih usluga)</w:t>
            </w:r>
          </w:p>
        </w:tc>
      </w:tr>
      <w:tr w:rsidR="007E2CDD" w:rsidRPr="00AB487F" w14:paraId="2D5BEE90" w14:textId="77777777" w:rsidTr="00E63F6A">
        <w:trPr>
          <w:trHeight w:val="394"/>
          <w:jc w:val="center"/>
        </w:trPr>
        <w:tc>
          <w:tcPr>
            <w:tcW w:w="1128" w:type="dxa"/>
            <w:vAlign w:val="center"/>
          </w:tcPr>
          <w:p w14:paraId="17B346B9" w14:textId="77777777" w:rsidR="007E2CDD" w:rsidRPr="00AB487F" w:rsidRDefault="007E2CDD" w:rsidP="00E63F6A">
            <w:pPr>
              <w:spacing w:before="0" w:after="0"/>
              <w:jc w:val="center"/>
              <w:rPr>
                <w:color w:val="auto"/>
                <w:sz w:val="20"/>
                <w:szCs w:val="20"/>
              </w:rPr>
            </w:pPr>
            <w:r w:rsidRPr="00AB487F">
              <w:rPr>
                <w:color w:val="auto"/>
                <w:sz w:val="20"/>
                <w:szCs w:val="20"/>
              </w:rPr>
              <w:t>x</w:t>
            </w:r>
          </w:p>
        </w:tc>
        <w:tc>
          <w:tcPr>
            <w:tcW w:w="8295" w:type="dxa"/>
            <w:vAlign w:val="center"/>
          </w:tcPr>
          <w:p w14:paraId="53ACF5BB" w14:textId="77777777" w:rsidR="007E2CDD" w:rsidRPr="00AB487F" w:rsidRDefault="007E2CDD" w:rsidP="00E63F6A">
            <w:pPr>
              <w:spacing w:after="0"/>
              <w:rPr>
                <w:sz w:val="20"/>
                <w:szCs w:val="20"/>
              </w:rPr>
            </w:pPr>
            <w:r w:rsidRPr="00AB487F">
              <w:rPr>
                <w:sz w:val="20"/>
                <w:szCs w:val="20"/>
              </w:rPr>
              <w:t>Promet (cestovni, željeznički, zračni, pomorski i promet unutarnjim plovnim putevima)</w:t>
            </w:r>
          </w:p>
        </w:tc>
      </w:tr>
      <w:tr w:rsidR="007E2CDD" w:rsidRPr="00AB487F" w14:paraId="6A9EF4C6" w14:textId="77777777" w:rsidTr="00E63F6A">
        <w:trPr>
          <w:trHeight w:val="384"/>
          <w:jc w:val="center"/>
        </w:trPr>
        <w:tc>
          <w:tcPr>
            <w:tcW w:w="1128" w:type="dxa"/>
            <w:vAlign w:val="center"/>
          </w:tcPr>
          <w:p w14:paraId="3ADBC5CE" w14:textId="77777777" w:rsidR="007E2CDD" w:rsidRPr="00AB487F" w:rsidRDefault="007E2CDD" w:rsidP="00E63F6A">
            <w:pPr>
              <w:spacing w:before="0" w:after="0"/>
              <w:jc w:val="center"/>
              <w:rPr>
                <w:color w:val="auto"/>
                <w:sz w:val="20"/>
                <w:szCs w:val="20"/>
              </w:rPr>
            </w:pPr>
          </w:p>
        </w:tc>
        <w:tc>
          <w:tcPr>
            <w:tcW w:w="8295" w:type="dxa"/>
            <w:vAlign w:val="center"/>
          </w:tcPr>
          <w:p w14:paraId="1C405238" w14:textId="77777777" w:rsidR="007E2CDD" w:rsidRPr="00AB487F" w:rsidRDefault="007E2CDD" w:rsidP="00E63F6A">
            <w:pPr>
              <w:spacing w:after="0"/>
              <w:rPr>
                <w:sz w:val="20"/>
                <w:szCs w:val="20"/>
              </w:rPr>
            </w:pPr>
            <w:r w:rsidRPr="00AB487F">
              <w:rPr>
                <w:sz w:val="20"/>
                <w:szCs w:val="20"/>
              </w:rPr>
              <w:t>Zdravstvo (zdravstvena zaštita, proizvodnja, promet i nadzor nad lijekovima)</w:t>
            </w:r>
          </w:p>
        </w:tc>
      </w:tr>
      <w:tr w:rsidR="007E2CDD" w:rsidRPr="00AB487F" w14:paraId="4634F827" w14:textId="77777777" w:rsidTr="00E63F6A">
        <w:trPr>
          <w:trHeight w:val="384"/>
          <w:jc w:val="center"/>
        </w:trPr>
        <w:tc>
          <w:tcPr>
            <w:tcW w:w="1128" w:type="dxa"/>
            <w:vAlign w:val="center"/>
          </w:tcPr>
          <w:p w14:paraId="6F21463D" w14:textId="77777777" w:rsidR="007E2CDD" w:rsidRPr="00AB487F" w:rsidRDefault="007E2CDD" w:rsidP="00E63F6A">
            <w:pPr>
              <w:spacing w:before="0" w:after="0"/>
              <w:jc w:val="center"/>
              <w:rPr>
                <w:color w:val="auto"/>
                <w:sz w:val="20"/>
                <w:szCs w:val="20"/>
              </w:rPr>
            </w:pPr>
          </w:p>
        </w:tc>
        <w:tc>
          <w:tcPr>
            <w:tcW w:w="8295" w:type="dxa"/>
            <w:vAlign w:val="center"/>
          </w:tcPr>
          <w:p w14:paraId="6A908B18" w14:textId="77777777" w:rsidR="007E2CDD" w:rsidRPr="00AB487F" w:rsidRDefault="007E2CDD" w:rsidP="00E63F6A">
            <w:pPr>
              <w:spacing w:after="0"/>
              <w:rPr>
                <w:sz w:val="20"/>
                <w:szCs w:val="20"/>
              </w:rPr>
            </w:pPr>
            <w:r w:rsidRPr="00AB487F">
              <w:rPr>
                <w:sz w:val="20"/>
                <w:szCs w:val="20"/>
              </w:rPr>
              <w:t>Vodno gospodarstvo (regulacijske i zaštitne vodne građevine i komunalne vodne građevine)</w:t>
            </w:r>
          </w:p>
        </w:tc>
      </w:tr>
      <w:tr w:rsidR="007E2CDD" w:rsidRPr="00AB487F" w14:paraId="01063D51" w14:textId="77777777" w:rsidTr="00E63F6A">
        <w:trPr>
          <w:trHeight w:val="394"/>
          <w:jc w:val="center"/>
        </w:trPr>
        <w:tc>
          <w:tcPr>
            <w:tcW w:w="1128" w:type="dxa"/>
            <w:vAlign w:val="center"/>
          </w:tcPr>
          <w:p w14:paraId="7920C13D" w14:textId="77777777" w:rsidR="007E2CDD" w:rsidRPr="00AB487F" w:rsidRDefault="007E2CDD" w:rsidP="00E63F6A">
            <w:pPr>
              <w:spacing w:before="0" w:after="0"/>
              <w:jc w:val="center"/>
              <w:rPr>
                <w:color w:val="auto"/>
                <w:sz w:val="20"/>
                <w:szCs w:val="20"/>
              </w:rPr>
            </w:pPr>
          </w:p>
        </w:tc>
        <w:tc>
          <w:tcPr>
            <w:tcW w:w="8295" w:type="dxa"/>
            <w:vAlign w:val="center"/>
          </w:tcPr>
          <w:p w14:paraId="78A22F87" w14:textId="77777777" w:rsidR="007E2CDD" w:rsidRPr="00AB487F" w:rsidRDefault="007E2CDD" w:rsidP="00E63F6A">
            <w:pPr>
              <w:spacing w:after="0"/>
              <w:rPr>
                <w:sz w:val="20"/>
                <w:szCs w:val="20"/>
              </w:rPr>
            </w:pPr>
            <w:r w:rsidRPr="00AB487F">
              <w:rPr>
                <w:sz w:val="20"/>
                <w:szCs w:val="20"/>
              </w:rPr>
              <w:t xml:space="preserve">Hrana (proizvodnja i opskrba hranom i sustav sigurnosti hrane, robne zalihe) </w:t>
            </w:r>
          </w:p>
        </w:tc>
      </w:tr>
      <w:tr w:rsidR="007E2CDD" w:rsidRPr="00AB487F" w14:paraId="3F42A25C" w14:textId="77777777" w:rsidTr="00E63F6A">
        <w:trPr>
          <w:trHeight w:val="394"/>
          <w:jc w:val="center"/>
        </w:trPr>
        <w:tc>
          <w:tcPr>
            <w:tcW w:w="1128" w:type="dxa"/>
            <w:vAlign w:val="center"/>
          </w:tcPr>
          <w:p w14:paraId="676AF5DC" w14:textId="77777777" w:rsidR="007E2CDD" w:rsidRPr="00AB487F" w:rsidRDefault="007E2CDD" w:rsidP="00E63F6A">
            <w:pPr>
              <w:spacing w:before="0" w:after="0"/>
              <w:jc w:val="center"/>
              <w:rPr>
                <w:color w:val="auto"/>
                <w:sz w:val="20"/>
                <w:szCs w:val="20"/>
              </w:rPr>
            </w:pPr>
          </w:p>
        </w:tc>
        <w:tc>
          <w:tcPr>
            <w:tcW w:w="8295" w:type="dxa"/>
            <w:vAlign w:val="center"/>
          </w:tcPr>
          <w:p w14:paraId="0D66E3ED" w14:textId="77777777" w:rsidR="007E2CDD" w:rsidRPr="00AB487F" w:rsidRDefault="007E2CDD" w:rsidP="00E63F6A">
            <w:pPr>
              <w:spacing w:after="0"/>
              <w:rPr>
                <w:sz w:val="20"/>
                <w:szCs w:val="20"/>
              </w:rPr>
            </w:pPr>
            <w:r w:rsidRPr="00AB487F">
              <w:rPr>
                <w:sz w:val="20"/>
                <w:szCs w:val="20"/>
              </w:rPr>
              <w:t>Financije (bankarstvo, burze, investicije, sustavi osiguranja i plaćanja)</w:t>
            </w:r>
          </w:p>
        </w:tc>
      </w:tr>
      <w:tr w:rsidR="007E2CDD" w:rsidRPr="00AB487F" w14:paraId="586F6B92" w14:textId="77777777" w:rsidTr="00E63F6A">
        <w:trPr>
          <w:trHeight w:val="394"/>
          <w:jc w:val="center"/>
        </w:trPr>
        <w:tc>
          <w:tcPr>
            <w:tcW w:w="1128" w:type="dxa"/>
            <w:vAlign w:val="center"/>
          </w:tcPr>
          <w:p w14:paraId="7A5B8427" w14:textId="77777777" w:rsidR="007E2CDD" w:rsidRPr="00AB487F" w:rsidRDefault="007E2CDD" w:rsidP="00E63F6A">
            <w:pPr>
              <w:spacing w:before="0" w:after="0"/>
              <w:jc w:val="center"/>
              <w:rPr>
                <w:color w:val="auto"/>
                <w:sz w:val="20"/>
                <w:szCs w:val="20"/>
              </w:rPr>
            </w:pPr>
          </w:p>
        </w:tc>
        <w:tc>
          <w:tcPr>
            <w:tcW w:w="8295" w:type="dxa"/>
            <w:vAlign w:val="center"/>
          </w:tcPr>
          <w:p w14:paraId="23E9B91E" w14:textId="77777777" w:rsidR="007E2CDD" w:rsidRPr="00AB487F" w:rsidRDefault="007E2CDD" w:rsidP="00E63F6A">
            <w:pPr>
              <w:spacing w:after="0"/>
              <w:rPr>
                <w:sz w:val="20"/>
                <w:szCs w:val="20"/>
              </w:rPr>
            </w:pPr>
            <w:r w:rsidRPr="00AB487F">
              <w:rPr>
                <w:sz w:val="20"/>
                <w:szCs w:val="20"/>
              </w:rPr>
              <w:t>Proizvodnja, skladištenje i prijevoz opasnih tvari (kemijski, biološki, radiološki i nuklearni materijali)</w:t>
            </w:r>
          </w:p>
        </w:tc>
      </w:tr>
      <w:tr w:rsidR="007E2CDD" w:rsidRPr="00AB487F" w14:paraId="05EECBD5" w14:textId="77777777" w:rsidTr="00E63F6A">
        <w:trPr>
          <w:trHeight w:val="394"/>
          <w:jc w:val="center"/>
        </w:trPr>
        <w:tc>
          <w:tcPr>
            <w:tcW w:w="1128" w:type="dxa"/>
            <w:vAlign w:val="center"/>
          </w:tcPr>
          <w:p w14:paraId="457E984E" w14:textId="77777777" w:rsidR="007E2CDD" w:rsidRPr="00AB487F" w:rsidRDefault="007E2CDD" w:rsidP="00E63F6A">
            <w:pPr>
              <w:spacing w:before="0" w:after="0"/>
              <w:jc w:val="center"/>
              <w:rPr>
                <w:color w:val="auto"/>
                <w:sz w:val="20"/>
                <w:szCs w:val="20"/>
              </w:rPr>
            </w:pPr>
            <w:r w:rsidRPr="00AB487F">
              <w:rPr>
                <w:color w:val="auto"/>
                <w:sz w:val="20"/>
                <w:szCs w:val="20"/>
              </w:rPr>
              <w:lastRenderedPageBreak/>
              <w:t>x</w:t>
            </w:r>
          </w:p>
        </w:tc>
        <w:tc>
          <w:tcPr>
            <w:tcW w:w="8295" w:type="dxa"/>
            <w:vAlign w:val="center"/>
          </w:tcPr>
          <w:p w14:paraId="24A5C121" w14:textId="77777777" w:rsidR="007E2CDD" w:rsidRPr="00AB487F" w:rsidRDefault="007E2CDD" w:rsidP="00E63F6A">
            <w:pPr>
              <w:spacing w:after="0"/>
              <w:rPr>
                <w:sz w:val="20"/>
                <w:szCs w:val="20"/>
              </w:rPr>
            </w:pPr>
            <w:r w:rsidRPr="00AB487F">
              <w:rPr>
                <w:sz w:val="20"/>
                <w:szCs w:val="20"/>
              </w:rPr>
              <w:t>Javne službe (osiguranje javnog reda i mira, zaštita i spašavanje, hitna medicinska pomoć)</w:t>
            </w:r>
          </w:p>
        </w:tc>
      </w:tr>
      <w:tr w:rsidR="007E2CDD" w:rsidRPr="00AB487F" w14:paraId="741C2944" w14:textId="77777777" w:rsidTr="00E63F6A">
        <w:trPr>
          <w:trHeight w:val="394"/>
          <w:jc w:val="center"/>
        </w:trPr>
        <w:tc>
          <w:tcPr>
            <w:tcW w:w="1128" w:type="dxa"/>
            <w:vAlign w:val="center"/>
          </w:tcPr>
          <w:p w14:paraId="350E70BD" w14:textId="77777777" w:rsidR="007E2CDD" w:rsidRPr="00AB487F" w:rsidRDefault="007E2CDD" w:rsidP="00E63F6A">
            <w:pPr>
              <w:spacing w:before="0" w:after="0"/>
              <w:jc w:val="center"/>
              <w:rPr>
                <w:color w:val="auto"/>
                <w:sz w:val="20"/>
                <w:szCs w:val="20"/>
              </w:rPr>
            </w:pPr>
            <w:r w:rsidRPr="00AB487F">
              <w:rPr>
                <w:color w:val="auto"/>
                <w:sz w:val="20"/>
                <w:szCs w:val="20"/>
              </w:rPr>
              <w:t>x</w:t>
            </w:r>
          </w:p>
        </w:tc>
        <w:tc>
          <w:tcPr>
            <w:tcW w:w="8295" w:type="dxa"/>
            <w:vAlign w:val="center"/>
          </w:tcPr>
          <w:p w14:paraId="0607CBA5" w14:textId="77777777" w:rsidR="007E2CDD" w:rsidRPr="00AB487F" w:rsidRDefault="007E2CDD" w:rsidP="00E63F6A">
            <w:pPr>
              <w:spacing w:after="0"/>
              <w:rPr>
                <w:sz w:val="20"/>
                <w:szCs w:val="20"/>
              </w:rPr>
            </w:pPr>
            <w:r w:rsidRPr="00AB487F">
              <w:rPr>
                <w:sz w:val="20"/>
                <w:szCs w:val="20"/>
              </w:rPr>
              <w:t>Nacionalni spomenici i vrijednosti</w:t>
            </w:r>
          </w:p>
        </w:tc>
      </w:tr>
    </w:tbl>
    <w:p w14:paraId="08F255BD" w14:textId="77777777" w:rsidR="00A071F8" w:rsidRDefault="00A071F8" w:rsidP="00A071F8">
      <w:bookmarkStart w:id="127" w:name="_Toc85184625"/>
    </w:p>
    <w:p w14:paraId="33198940" w14:textId="3781C86A" w:rsidR="007E2CDD" w:rsidRPr="005563F4" w:rsidRDefault="007E2CDD" w:rsidP="00A071F8">
      <w:pPr>
        <w:pStyle w:val="Naslov30"/>
      </w:pPr>
      <w:bookmarkStart w:id="128" w:name="_Toc217028231"/>
      <w:r w:rsidRPr="005563F4">
        <w:t>Kontekst</w:t>
      </w:r>
      <w:bookmarkEnd w:id="127"/>
      <w:bookmarkEnd w:id="128"/>
    </w:p>
    <w:p w14:paraId="75B32980" w14:textId="77777777" w:rsidR="007E2CDD" w:rsidRPr="005563F4" w:rsidRDefault="007E2CDD" w:rsidP="007E2CDD">
      <w:pPr>
        <w:rPr>
          <w:color w:val="auto"/>
          <w:lang w:bidi="en-US"/>
        </w:rPr>
      </w:pPr>
      <w:r w:rsidRPr="005563F4">
        <w:rPr>
          <w:color w:val="auto"/>
          <w:lang w:bidi="en-US"/>
        </w:rPr>
        <w:t xml:space="preserve">Požari raslinja i šuma nastaju kao uzročno posljedična veza klimatskih čimbenika, stanja gorivog materijala (vlažnost, vrste biljnog pokrova i količina drvne i druge biomase) i ljudske aktivnosti. Požari živog i mrtvog goriva na otvorenom prostoru na površinama šumskog, poljoprivrednog i ostalog neobrađenog i zapuštenog zemljišta, generiraju velike poremećaje cijelog ekosustava i narušavaju općekorisne funkcije šuma. To rezultira teško nadoknadivim gospodarskim štetama, velikim troškovima obnove te drugim posrednim i neposrednim gubicima. Takvi požari su </w:t>
      </w:r>
      <w:proofErr w:type="spellStart"/>
      <w:r w:rsidRPr="005563F4">
        <w:rPr>
          <w:color w:val="auto"/>
          <w:lang w:bidi="en-US"/>
        </w:rPr>
        <w:t>destabilizator</w:t>
      </w:r>
      <w:proofErr w:type="spellEnd"/>
      <w:r w:rsidRPr="005563F4">
        <w:rPr>
          <w:color w:val="auto"/>
          <w:lang w:bidi="en-US"/>
        </w:rPr>
        <w:t xml:space="preserve"> biološke i krajobrazne raznolikosti i kontaminiraju zrak na užem prostoru, ali i uzrokuju dugoročne štete emisijom ugljičnog dioksida.   </w:t>
      </w:r>
    </w:p>
    <w:p w14:paraId="754BF7C0" w14:textId="77777777" w:rsidR="007E2CDD" w:rsidRPr="00823B1B" w:rsidRDefault="007E2CDD" w:rsidP="007E2CDD">
      <w:pPr>
        <w:spacing w:before="0"/>
        <w:rPr>
          <w:color w:val="auto"/>
          <w:u w:val="single"/>
          <w:lang w:bidi="en-US"/>
        </w:rPr>
      </w:pPr>
      <w:r w:rsidRPr="00823B1B">
        <w:rPr>
          <w:color w:val="auto"/>
          <w:u w:val="single"/>
          <w:lang w:bidi="en-US"/>
        </w:rPr>
        <w:t>Poljoprivredne i šumske površine</w:t>
      </w:r>
    </w:p>
    <w:p w14:paraId="7E6C8273" w14:textId="77777777" w:rsidR="007E2CDD" w:rsidRPr="00823B1B" w:rsidRDefault="007E2CDD" w:rsidP="007E2CDD">
      <w:pPr>
        <w:rPr>
          <w:color w:val="auto"/>
          <w:lang w:bidi="en-US"/>
        </w:rPr>
      </w:pPr>
      <w:r w:rsidRPr="00823B1B">
        <w:rPr>
          <w:color w:val="auto"/>
          <w:lang w:bidi="en-US"/>
        </w:rPr>
        <w:t>Požar otvorenog prostora, pri čemu se prije svega misli na požare raslinja i šuma, složena su pojava u kojoj se isprepliću različita termodinamička i aerodinamična događanja. Na njih značajno utječe konfiguracija terena kojim se požar kreće, karakteristike vegetacije koja gori te lokalni meteorološki uvjeti na mjestu požarišta.</w:t>
      </w:r>
    </w:p>
    <w:p w14:paraId="23D55FCE" w14:textId="77777777" w:rsidR="007E2CDD" w:rsidRDefault="007E2CDD" w:rsidP="007E2CDD">
      <w:pPr>
        <w:rPr>
          <w:color w:val="auto"/>
          <w:lang w:bidi="en-US"/>
        </w:rPr>
      </w:pPr>
      <w:r w:rsidRPr="00823B1B">
        <w:rPr>
          <w:color w:val="auto"/>
          <w:lang w:bidi="en-US"/>
        </w:rPr>
        <w:t>Opasnost od požara pridonosi karakterističan loš raspored godišnjih oborina i učestale pojave ljetnih suša. Od požara mogu biti ugrožene šumske površine, nacionalni parkovi, parkovi prirode i poljoprivredne površine.</w:t>
      </w:r>
    </w:p>
    <w:p w14:paraId="1C2FC99D" w14:textId="44E0A0D4" w:rsidR="00A5126C" w:rsidRDefault="00A5126C" w:rsidP="00A5126C">
      <w:pPr>
        <w:rPr>
          <w:color w:val="auto"/>
          <w:lang w:bidi="en-US"/>
        </w:rPr>
      </w:pPr>
      <w:r w:rsidRPr="00A5126C">
        <w:rPr>
          <w:color w:val="auto"/>
          <w:lang w:bidi="en-US"/>
        </w:rPr>
        <w:t>Ukupno raspolo</w:t>
      </w:r>
      <w:r>
        <w:rPr>
          <w:color w:val="auto"/>
          <w:lang w:bidi="en-US"/>
        </w:rPr>
        <w:t>ž</w:t>
      </w:r>
      <w:r w:rsidRPr="00A5126C">
        <w:rPr>
          <w:color w:val="auto"/>
          <w:lang w:bidi="en-US"/>
        </w:rPr>
        <w:t>iva povr</w:t>
      </w:r>
      <w:r>
        <w:rPr>
          <w:color w:val="auto"/>
          <w:lang w:bidi="en-US"/>
        </w:rPr>
        <w:t>ši</w:t>
      </w:r>
      <w:r w:rsidRPr="00A5126C">
        <w:rPr>
          <w:color w:val="auto"/>
          <w:lang w:bidi="en-US"/>
        </w:rPr>
        <w:t>na zemlji</w:t>
      </w:r>
      <w:r>
        <w:rPr>
          <w:color w:val="auto"/>
          <w:lang w:bidi="en-US"/>
        </w:rPr>
        <w:t>š</w:t>
      </w:r>
      <w:r w:rsidRPr="00A5126C">
        <w:rPr>
          <w:color w:val="auto"/>
          <w:lang w:bidi="en-US"/>
        </w:rPr>
        <w:t>ta Op</w:t>
      </w:r>
      <w:r>
        <w:rPr>
          <w:color w:val="auto"/>
          <w:lang w:bidi="en-US"/>
        </w:rPr>
        <w:t>ć</w:t>
      </w:r>
      <w:r w:rsidRPr="00A5126C">
        <w:rPr>
          <w:color w:val="auto"/>
          <w:lang w:bidi="en-US"/>
        </w:rPr>
        <w:t>ine Murter-Kornati iznosi 1.858,13 ha, dok ukupno</w:t>
      </w:r>
      <w:r>
        <w:rPr>
          <w:color w:val="auto"/>
          <w:lang w:bidi="en-US"/>
        </w:rPr>
        <w:t xml:space="preserve"> </w:t>
      </w:r>
      <w:r w:rsidRPr="00A5126C">
        <w:rPr>
          <w:color w:val="auto"/>
          <w:lang w:bidi="en-US"/>
        </w:rPr>
        <w:t>kori</w:t>
      </w:r>
      <w:r>
        <w:rPr>
          <w:color w:val="auto"/>
          <w:lang w:bidi="en-US"/>
        </w:rPr>
        <w:t>š</w:t>
      </w:r>
      <w:r w:rsidRPr="00A5126C">
        <w:rPr>
          <w:color w:val="auto"/>
          <w:lang w:bidi="en-US"/>
        </w:rPr>
        <w:t>teno poljoprivredno zemlji</w:t>
      </w:r>
      <w:r>
        <w:rPr>
          <w:color w:val="auto"/>
          <w:lang w:bidi="en-US"/>
        </w:rPr>
        <w:t>š</w:t>
      </w:r>
      <w:r w:rsidRPr="00A5126C">
        <w:rPr>
          <w:color w:val="auto"/>
          <w:lang w:bidi="en-US"/>
        </w:rPr>
        <w:t>te Op</w:t>
      </w:r>
      <w:r>
        <w:rPr>
          <w:color w:val="auto"/>
          <w:lang w:bidi="en-US"/>
        </w:rPr>
        <w:t>ć</w:t>
      </w:r>
      <w:r w:rsidRPr="00A5126C">
        <w:rPr>
          <w:color w:val="auto"/>
          <w:lang w:bidi="en-US"/>
        </w:rPr>
        <w:t xml:space="preserve">ine Murter- Kornati iznosi </w:t>
      </w:r>
      <w:r>
        <w:rPr>
          <w:color w:val="auto"/>
          <w:lang w:bidi="en-US"/>
        </w:rPr>
        <w:t>1.</w:t>
      </w:r>
      <w:r w:rsidRPr="00A5126C">
        <w:rPr>
          <w:color w:val="auto"/>
          <w:lang w:bidi="en-US"/>
        </w:rPr>
        <w:t>372,55 ha</w:t>
      </w:r>
      <w:r>
        <w:rPr>
          <w:color w:val="auto"/>
          <w:lang w:bidi="en-US"/>
        </w:rPr>
        <w:t>.</w:t>
      </w:r>
    </w:p>
    <w:p w14:paraId="7836EBCC" w14:textId="67E82623" w:rsidR="00A5126C" w:rsidRPr="00A5126C" w:rsidRDefault="005B130D" w:rsidP="00A5126C">
      <w:pPr>
        <w:rPr>
          <w:color w:val="auto"/>
          <w:lang w:bidi="en-US"/>
        </w:rPr>
      </w:pPr>
      <w:r>
        <w:rPr>
          <w:color w:val="auto"/>
          <w:lang w:bidi="en-US"/>
        </w:rPr>
        <w:t>Š</w:t>
      </w:r>
      <w:r w:rsidR="00A5126C" w:rsidRPr="00A5126C">
        <w:rPr>
          <w:color w:val="auto"/>
          <w:lang w:bidi="en-US"/>
        </w:rPr>
        <w:t>umske povr</w:t>
      </w:r>
      <w:r>
        <w:rPr>
          <w:color w:val="auto"/>
          <w:lang w:bidi="en-US"/>
        </w:rPr>
        <w:t>š</w:t>
      </w:r>
      <w:r w:rsidR="00A5126C" w:rsidRPr="00A5126C">
        <w:rPr>
          <w:color w:val="auto"/>
          <w:lang w:bidi="en-US"/>
        </w:rPr>
        <w:t>ine u kopnenom dijelu su gotovo u cijelosti degradirane (prete</w:t>
      </w:r>
      <w:r>
        <w:rPr>
          <w:color w:val="auto"/>
          <w:lang w:bidi="en-US"/>
        </w:rPr>
        <w:t>ž</w:t>
      </w:r>
      <w:r w:rsidR="00A5126C" w:rsidRPr="00A5126C">
        <w:rPr>
          <w:color w:val="auto"/>
          <w:lang w:bidi="en-US"/>
        </w:rPr>
        <w:t>no makija i nisko</w:t>
      </w:r>
      <w:r>
        <w:rPr>
          <w:color w:val="auto"/>
          <w:lang w:bidi="en-US"/>
        </w:rPr>
        <w:t xml:space="preserve"> </w:t>
      </w:r>
      <w:r w:rsidR="00A5126C" w:rsidRPr="00A5126C">
        <w:rPr>
          <w:color w:val="auto"/>
          <w:lang w:bidi="en-US"/>
        </w:rPr>
        <w:t xml:space="preserve">raslinje). Manje </w:t>
      </w:r>
      <w:r>
        <w:rPr>
          <w:color w:val="auto"/>
          <w:lang w:bidi="en-US"/>
        </w:rPr>
        <w:t>š</w:t>
      </w:r>
      <w:r w:rsidR="00A5126C" w:rsidRPr="00A5126C">
        <w:rPr>
          <w:color w:val="auto"/>
          <w:lang w:bidi="en-US"/>
        </w:rPr>
        <w:t>umske povr</w:t>
      </w:r>
      <w:r>
        <w:rPr>
          <w:color w:val="auto"/>
          <w:lang w:bidi="en-US"/>
        </w:rPr>
        <w:t>š</w:t>
      </w:r>
      <w:r w:rsidR="00A5126C" w:rsidRPr="00A5126C">
        <w:rPr>
          <w:color w:val="auto"/>
          <w:lang w:bidi="en-US"/>
        </w:rPr>
        <w:t>ine pokrivene su umjetno zasa</w:t>
      </w:r>
      <w:r>
        <w:rPr>
          <w:color w:val="auto"/>
          <w:lang w:bidi="en-US"/>
        </w:rPr>
        <w:t>đ</w:t>
      </w:r>
      <w:r w:rsidR="00A5126C" w:rsidRPr="00A5126C">
        <w:rPr>
          <w:color w:val="auto"/>
          <w:lang w:bidi="en-US"/>
        </w:rPr>
        <w:t xml:space="preserve">enim </w:t>
      </w:r>
      <w:r>
        <w:rPr>
          <w:color w:val="auto"/>
          <w:lang w:bidi="en-US"/>
        </w:rPr>
        <w:t>š</w:t>
      </w:r>
      <w:r w:rsidR="00A5126C" w:rsidRPr="00A5126C">
        <w:rPr>
          <w:color w:val="auto"/>
          <w:lang w:bidi="en-US"/>
        </w:rPr>
        <w:t xml:space="preserve">umama, kao na primjer </w:t>
      </w:r>
      <w:r>
        <w:rPr>
          <w:color w:val="auto"/>
          <w:lang w:bidi="en-US"/>
        </w:rPr>
        <w:t>š</w:t>
      </w:r>
      <w:r w:rsidR="00A5126C" w:rsidRPr="00A5126C">
        <w:rPr>
          <w:color w:val="auto"/>
          <w:lang w:bidi="en-US"/>
        </w:rPr>
        <w:t>ume</w:t>
      </w:r>
      <w:r>
        <w:rPr>
          <w:color w:val="auto"/>
          <w:lang w:bidi="en-US"/>
        </w:rPr>
        <w:t xml:space="preserve"> </w:t>
      </w:r>
      <w:r w:rsidR="00A5126C" w:rsidRPr="00A5126C">
        <w:rPr>
          <w:color w:val="auto"/>
          <w:lang w:bidi="en-US"/>
        </w:rPr>
        <w:t>na prostoru kod naselja Jezera</w:t>
      </w:r>
      <w:r>
        <w:rPr>
          <w:color w:val="auto"/>
          <w:lang w:bidi="en-US"/>
        </w:rPr>
        <w:t>.</w:t>
      </w:r>
    </w:p>
    <w:p w14:paraId="0C69A93A" w14:textId="078730DA" w:rsidR="00A5126C" w:rsidRPr="00A5126C" w:rsidRDefault="00A5126C" w:rsidP="00A5126C">
      <w:pPr>
        <w:rPr>
          <w:color w:val="auto"/>
          <w:lang w:bidi="en-US"/>
        </w:rPr>
      </w:pPr>
      <w:r>
        <w:rPr>
          <w:color w:val="auto"/>
          <w:lang w:bidi="en-US"/>
        </w:rPr>
        <w:t>Š</w:t>
      </w:r>
      <w:r w:rsidRPr="00A5126C">
        <w:rPr>
          <w:color w:val="auto"/>
          <w:lang w:bidi="en-US"/>
        </w:rPr>
        <w:t>ume na oto</w:t>
      </w:r>
      <w:r>
        <w:rPr>
          <w:color w:val="auto"/>
          <w:lang w:bidi="en-US"/>
        </w:rPr>
        <w:t>č</w:t>
      </w:r>
      <w:r w:rsidRPr="00A5126C">
        <w:rPr>
          <w:color w:val="auto"/>
          <w:lang w:bidi="en-US"/>
        </w:rPr>
        <w:t>nom dijelu, poglavito na prostorima naselja Jezera  su uglavnom vazdazelene i</w:t>
      </w:r>
      <w:r>
        <w:rPr>
          <w:color w:val="auto"/>
          <w:lang w:bidi="en-US"/>
        </w:rPr>
        <w:t xml:space="preserve"> </w:t>
      </w:r>
      <w:r w:rsidRPr="00A5126C">
        <w:rPr>
          <w:color w:val="auto"/>
          <w:lang w:bidi="en-US"/>
        </w:rPr>
        <w:t>kvalitetne. U skladu s klimatskim, reljefno-</w:t>
      </w:r>
      <w:proofErr w:type="spellStart"/>
      <w:r w:rsidRPr="00A5126C">
        <w:rPr>
          <w:color w:val="auto"/>
          <w:lang w:bidi="en-US"/>
        </w:rPr>
        <w:t>petrografskim</w:t>
      </w:r>
      <w:proofErr w:type="spellEnd"/>
      <w:r w:rsidRPr="00A5126C">
        <w:rPr>
          <w:color w:val="auto"/>
          <w:lang w:bidi="en-US"/>
        </w:rPr>
        <w:t xml:space="preserve"> i pedolo</w:t>
      </w:r>
      <w:r>
        <w:rPr>
          <w:color w:val="auto"/>
          <w:lang w:bidi="en-US"/>
        </w:rPr>
        <w:t>š</w:t>
      </w:r>
      <w:r w:rsidRPr="00A5126C">
        <w:rPr>
          <w:color w:val="auto"/>
          <w:lang w:bidi="en-US"/>
        </w:rPr>
        <w:t>kim uvjetima zastupljena je</w:t>
      </w:r>
      <w:r>
        <w:rPr>
          <w:color w:val="auto"/>
          <w:lang w:bidi="en-US"/>
        </w:rPr>
        <w:t xml:space="preserve"> </w:t>
      </w:r>
      <w:r w:rsidRPr="00A5126C">
        <w:rPr>
          <w:color w:val="auto"/>
          <w:lang w:bidi="en-US"/>
        </w:rPr>
        <w:t>mediteranska prete</w:t>
      </w:r>
      <w:r w:rsidR="005B130D">
        <w:rPr>
          <w:color w:val="auto"/>
          <w:lang w:bidi="en-US"/>
        </w:rPr>
        <w:t>ž</w:t>
      </w:r>
      <w:r w:rsidRPr="00A5126C">
        <w:rPr>
          <w:color w:val="auto"/>
          <w:lang w:bidi="en-US"/>
        </w:rPr>
        <w:t>no vazda zelena i</w:t>
      </w:r>
      <w:r w:rsidR="005B130D">
        <w:rPr>
          <w:color w:val="auto"/>
          <w:lang w:bidi="en-US"/>
        </w:rPr>
        <w:t xml:space="preserve"> </w:t>
      </w:r>
      <w:r w:rsidRPr="00A5126C">
        <w:rPr>
          <w:color w:val="auto"/>
          <w:lang w:bidi="en-US"/>
        </w:rPr>
        <w:t>u manjoj mjeri listopadna vegetacija (smreka, alepski bor;</w:t>
      </w:r>
      <w:r w:rsidR="005B130D">
        <w:rPr>
          <w:color w:val="auto"/>
          <w:lang w:bidi="en-US"/>
        </w:rPr>
        <w:t xml:space="preserve"> </w:t>
      </w:r>
      <w:r w:rsidRPr="00A5126C">
        <w:rPr>
          <w:color w:val="auto"/>
          <w:lang w:bidi="en-US"/>
        </w:rPr>
        <w:t xml:space="preserve">crni bor, </w:t>
      </w:r>
      <w:r w:rsidR="005B130D">
        <w:rPr>
          <w:color w:val="auto"/>
          <w:lang w:bidi="en-US"/>
        </w:rPr>
        <w:t>č</w:t>
      </w:r>
      <w:r w:rsidRPr="00A5126C">
        <w:rPr>
          <w:color w:val="auto"/>
          <w:lang w:bidi="en-US"/>
        </w:rPr>
        <w:t xml:space="preserve">empres, bijeli grab, crni jasen, hrast medunac, cer i makija). </w:t>
      </w:r>
      <w:r w:rsidR="005B130D">
        <w:rPr>
          <w:color w:val="auto"/>
          <w:lang w:bidi="en-US"/>
        </w:rPr>
        <w:t>Š</w:t>
      </w:r>
      <w:r w:rsidRPr="00A5126C">
        <w:rPr>
          <w:color w:val="auto"/>
          <w:lang w:bidi="en-US"/>
        </w:rPr>
        <w:t>umske povr</w:t>
      </w:r>
      <w:r w:rsidR="005B130D">
        <w:rPr>
          <w:color w:val="auto"/>
          <w:lang w:bidi="en-US"/>
        </w:rPr>
        <w:t>š</w:t>
      </w:r>
      <w:r w:rsidRPr="00A5126C">
        <w:rPr>
          <w:color w:val="auto"/>
          <w:lang w:bidi="en-US"/>
        </w:rPr>
        <w:t>ine i makija su</w:t>
      </w:r>
      <w:r w:rsidR="005B130D">
        <w:rPr>
          <w:color w:val="auto"/>
          <w:lang w:bidi="en-US"/>
        </w:rPr>
        <w:t xml:space="preserve"> </w:t>
      </w:r>
      <w:r w:rsidRPr="00A5126C">
        <w:rPr>
          <w:color w:val="auto"/>
          <w:lang w:bidi="en-US"/>
        </w:rPr>
        <w:t>ve</w:t>
      </w:r>
      <w:r w:rsidR="005B130D">
        <w:rPr>
          <w:color w:val="auto"/>
          <w:lang w:bidi="en-US"/>
        </w:rPr>
        <w:t>ć</w:t>
      </w:r>
      <w:r w:rsidRPr="00A5126C">
        <w:rPr>
          <w:color w:val="auto"/>
          <w:lang w:bidi="en-US"/>
        </w:rPr>
        <w:t>inom u degradiranom stanju, a manjim dijelom pod alepskim borom.</w:t>
      </w:r>
      <w:r>
        <w:rPr>
          <w:color w:val="auto"/>
          <w:lang w:bidi="en-US"/>
        </w:rPr>
        <w:t xml:space="preserve"> </w:t>
      </w:r>
      <w:r w:rsidRPr="00A5126C">
        <w:rPr>
          <w:color w:val="auto"/>
          <w:lang w:bidi="en-US"/>
        </w:rPr>
        <w:t>Degradacijom naprijed</w:t>
      </w:r>
      <w:r>
        <w:rPr>
          <w:color w:val="auto"/>
          <w:lang w:bidi="en-US"/>
        </w:rPr>
        <w:t xml:space="preserve"> </w:t>
      </w:r>
      <w:r w:rsidRPr="00A5126C">
        <w:rPr>
          <w:color w:val="auto"/>
          <w:lang w:bidi="en-US"/>
        </w:rPr>
        <w:t>navedenih oblika vegetacije nastali su goleti kao zadnji</w:t>
      </w:r>
      <w:r w:rsidR="005B130D">
        <w:rPr>
          <w:color w:val="auto"/>
          <w:lang w:bidi="en-US"/>
        </w:rPr>
        <w:t xml:space="preserve"> </w:t>
      </w:r>
      <w:r w:rsidRPr="00A5126C">
        <w:rPr>
          <w:color w:val="auto"/>
          <w:lang w:bidi="en-US"/>
        </w:rPr>
        <w:t>stupanj devastacije.</w:t>
      </w:r>
    </w:p>
    <w:p w14:paraId="67096A10" w14:textId="0FCC1090" w:rsidR="00A5126C" w:rsidRPr="00823B1B" w:rsidRDefault="00A5126C" w:rsidP="00A5126C">
      <w:pPr>
        <w:rPr>
          <w:color w:val="auto"/>
          <w:lang w:bidi="en-US"/>
        </w:rPr>
      </w:pPr>
      <w:r w:rsidRPr="00A5126C">
        <w:rPr>
          <w:color w:val="auto"/>
          <w:lang w:bidi="en-US"/>
        </w:rPr>
        <w:t>Na tim povr</w:t>
      </w:r>
      <w:r w:rsidR="005B130D">
        <w:rPr>
          <w:color w:val="auto"/>
          <w:lang w:bidi="en-US"/>
        </w:rPr>
        <w:t>š</w:t>
      </w:r>
      <w:r w:rsidRPr="00A5126C">
        <w:rPr>
          <w:color w:val="auto"/>
          <w:lang w:bidi="en-US"/>
        </w:rPr>
        <w:t>inama su prete</w:t>
      </w:r>
      <w:r w:rsidR="005B130D">
        <w:rPr>
          <w:color w:val="auto"/>
          <w:lang w:bidi="en-US"/>
        </w:rPr>
        <w:t>ž</w:t>
      </w:r>
      <w:r w:rsidRPr="00A5126C">
        <w:rPr>
          <w:color w:val="auto"/>
          <w:lang w:bidi="en-US"/>
        </w:rPr>
        <w:t>no zastupljeni polu grmovi</w:t>
      </w:r>
      <w:r w:rsidR="005B130D">
        <w:rPr>
          <w:color w:val="auto"/>
          <w:lang w:bidi="en-US"/>
        </w:rPr>
        <w:t xml:space="preserve"> </w:t>
      </w:r>
      <w:r w:rsidRPr="00A5126C">
        <w:rPr>
          <w:color w:val="auto"/>
          <w:lang w:bidi="en-US"/>
        </w:rPr>
        <w:t>smilja, kadulje, vrijeska i drugih biljnih vrsta</w:t>
      </w:r>
      <w:r w:rsidR="005B130D">
        <w:rPr>
          <w:color w:val="auto"/>
          <w:lang w:bidi="en-US"/>
        </w:rPr>
        <w:t xml:space="preserve"> </w:t>
      </w:r>
      <w:r w:rsidRPr="00A5126C">
        <w:rPr>
          <w:color w:val="auto"/>
          <w:lang w:bidi="en-US"/>
        </w:rPr>
        <w:t>koje spadaju u ljekovito i</w:t>
      </w:r>
      <w:r w:rsidR="005B130D">
        <w:rPr>
          <w:color w:val="auto"/>
          <w:lang w:bidi="en-US"/>
        </w:rPr>
        <w:t xml:space="preserve"> </w:t>
      </w:r>
      <w:r w:rsidRPr="00A5126C">
        <w:rPr>
          <w:color w:val="auto"/>
          <w:lang w:bidi="en-US"/>
        </w:rPr>
        <w:t>aromatsko bilje</w:t>
      </w:r>
      <w:r w:rsidR="005B130D">
        <w:rPr>
          <w:color w:val="auto"/>
          <w:lang w:bidi="en-US"/>
        </w:rPr>
        <w:t>.</w:t>
      </w:r>
    </w:p>
    <w:p w14:paraId="07A40D08" w14:textId="77777777" w:rsidR="00B009A6" w:rsidRPr="00C6789C" w:rsidRDefault="00B009A6" w:rsidP="00B009A6">
      <w:pPr>
        <w:rPr>
          <w:color w:val="auto"/>
          <w:lang w:bidi="en-US"/>
        </w:rPr>
      </w:pPr>
      <w:r w:rsidRPr="00C6789C">
        <w:rPr>
          <w:color w:val="auto"/>
          <w:lang w:bidi="en-US"/>
        </w:rPr>
        <w:t>Gašenje požara raslinja uvjetuje značajan angažman resursa što iziskuje dodatna financijska sredstva svake godine. Prije svake požarne sezone planski se obavlja sljedeće:</w:t>
      </w:r>
    </w:p>
    <w:p w14:paraId="3B948E4D"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priprema zemaljskih snaga, edukacija i opremanje vatrogasaca,</w:t>
      </w:r>
    </w:p>
    <w:p w14:paraId="4D23E1C2"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servisiranje tehnike i opreme i obnavljanje pričuvne opreme,</w:t>
      </w:r>
    </w:p>
    <w:p w14:paraId="7498BBBF"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 xml:space="preserve">priprema zrakoplova i posada, servisiranje zrakoplova, edukacija zrakoplovno-tehničkog osoblja, nabava goriva, maziva, pjenila i </w:t>
      </w:r>
      <w:proofErr w:type="spellStart"/>
      <w:r w:rsidRPr="00C6789C">
        <w:rPr>
          <w:color w:val="auto"/>
        </w:rPr>
        <w:t>retardanata</w:t>
      </w:r>
      <w:proofErr w:type="spellEnd"/>
      <w:r w:rsidRPr="00C6789C">
        <w:rPr>
          <w:color w:val="auto"/>
        </w:rPr>
        <w:t>,</w:t>
      </w:r>
    </w:p>
    <w:p w14:paraId="22677A49"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lastRenderedPageBreak/>
        <w:t>redovna dislokacija vatrogasaca i tehnike iz kontinentalnog na priobalni dio zemlje te logistička potpora,</w:t>
      </w:r>
    </w:p>
    <w:p w14:paraId="76CB0B92" w14:textId="77777777" w:rsidR="00B009A6" w:rsidRPr="00C6789C" w:rsidRDefault="00B009A6" w:rsidP="00B009A6">
      <w:pPr>
        <w:numPr>
          <w:ilvl w:val="0"/>
          <w:numId w:val="8"/>
        </w:numPr>
        <w:autoSpaceDE w:val="0"/>
        <w:autoSpaceDN w:val="0"/>
        <w:adjustRightInd w:val="0"/>
        <w:spacing w:before="0" w:after="0"/>
        <w:contextualSpacing/>
        <w:rPr>
          <w:b/>
          <w:color w:val="auto"/>
        </w:rPr>
      </w:pPr>
      <w:r w:rsidRPr="00C6789C">
        <w:rPr>
          <w:color w:val="auto"/>
        </w:rPr>
        <w:t>priprema izvanrednih dislokacija i sustav brzog prebacivanja dodatnih brojnijih snaga na ugrožena područja što podrazumijeva planiranje pomoći između susjednih županija, ali i angažiranje vatrogasaca i tehnike iz cijele zemlje.</w:t>
      </w:r>
    </w:p>
    <w:p w14:paraId="6687E410" w14:textId="77777777" w:rsidR="00B009A6" w:rsidRDefault="00B009A6" w:rsidP="00B009A6">
      <w:pPr>
        <w:rPr>
          <w:color w:val="auto"/>
          <w:lang w:bidi="en-US"/>
        </w:rPr>
      </w:pPr>
    </w:p>
    <w:p w14:paraId="064515C1" w14:textId="77777777" w:rsidR="00B009A6" w:rsidRDefault="00B009A6" w:rsidP="00B009A6">
      <w:pPr>
        <w:rPr>
          <w:color w:val="auto"/>
          <w:lang w:bidi="en-US"/>
        </w:rPr>
      </w:pPr>
      <w:r w:rsidRPr="008D0A90">
        <w:rPr>
          <w:color w:val="auto"/>
          <w:lang w:bidi="en-US"/>
        </w:rPr>
        <w:t>Hrvatska vatrogasna zajednica početkom svake godine Vladi Republike Hrvatske predlaže donošenje Programa aktivnosti u provedbi posebnih mjera zaštite od požara od interesa za Republiku Hrvatsku. Program aktivnosti je izvršni dokument za učinkovito preventivno i operativno (kurativno) djelovanje u cilju smanjenja broja požara raslinja na otvorenom prostoru, smanjenja štete i broja ljudskih žrtava, opožarenih površina, zaštite kritične infrastrukture, povećanja sigurnosti stanovništva, turista i zaštite njihove imovine. Programom su integrirane sve aktivnosti subjekata (ministarstava, državnih upravnih organizacija, javnih ustanova, vatrogasnih postrojbi, udruga) u cilju učinkovitijeg djelovanja pri gašenju požara na otvorenom prostoru. Izradom takvog ciljanog Programa, nastoji se pridati važnost vatrogastvu u vrijeme požarne sezone kada je on najopterećeniji. Na taj način dobivena su dodatna financijska sredstva za funkcioniranje sustava u specifičnim okolnostima. Svi subjekti Programa aktivnosti provode svoje zadaće kontinuirano tijekom cijele godine na području cijele zemlje i daju svoj doprinos u provedbi preventivnih i operativnih mjera zaštite od požara.</w:t>
      </w:r>
    </w:p>
    <w:p w14:paraId="6244E8AB" w14:textId="77777777" w:rsidR="007E2CDD" w:rsidRPr="001943A6" w:rsidRDefault="007E2CDD" w:rsidP="007E2CDD">
      <w:pPr>
        <w:rPr>
          <w:rFonts w:eastAsiaTheme="minorHAnsi"/>
          <w:u w:val="single"/>
        </w:rPr>
      </w:pPr>
      <w:r w:rsidRPr="001943A6">
        <w:rPr>
          <w:rFonts w:eastAsiaTheme="minorHAnsi"/>
          <w:u w:val="single"/>
        </w:rPr>
        <w:t xml:space="preserve">Postoje dva kritična razdoblja povećane pojave požara na otvorenom prostoru: </w:t>
      </w:r>
    </w:p>
    <w:p w14:paraId="089EDD63" w14:textId="77777777" w:rsidR="007E2CDD" w:rsidRPr="001943A6" w:rsidRDefault="007E2CDD" w:rsidP="007E2CDD">
      <w:pPr>
        <w:rPr>
          <w:rFonts w:eastAsiaTheme="minorHAnsi"/>
        </w:rPr>
      </w:pPr>
      <w:r w:rsidRPr="001943A6">
        <w:rPr>
          <w:rFonts w:eastAsiaTheme="minorHAnsi"/>
        </w:rPr>
        <w:t xml:space="preserve">1. proljetno – mjeseci travanj i svibanj nastaje veći broj požara. Povećani broj požara osobito je izražen poradi spaljivanja korova i ostalog biootpada zaostalog nakon čišćenja poljoprivrednih i šumskih površina. </w:t>
      </w:r>
    </w:p>
    <w:p w14:paraId="519FDCB4" w14:textId="77777777" w:rsidR="007E2CDD" w:rsidRPr="001943A6" w:rsidRDefault="007E2CDD" w:rsidP="007E2CDD">
      <w:pPr>
        <w:rPr>
          <w:rFonts w:eastAsiaTheme="minorHAnsi"/>
        </w:rPr>
      </w:pPr>
      <w:r w:rsidRPr="001943A6">
        <w:rPr>
          <w:rFonts w:eastAsiaTheme="minorHAnsi"/>
        </w:rPr>
        <w:t xml:space="preserve">2. ljetno - mjesec srpanj, kolovoz, rujan, također nastaje povećan broj požara. Žestina takvih požara osobito je pojačana ukoliko se poklopi i sušno razdoblje i ostali ekstremni meteorološki uvjeti (jak vjetar, visoka temperatura i suhoća zraka, udari groma). </w:t>
      </w:r>
    </w:p>
    <w:p w14:paraId="7CE2D900" w14:textId="77777777" w:rsidR="007E2CDD" w:rsidRPr="001943A6" w:rsidRDefault="007E2CDD" w:rsidP="007E2CDD">
      <w:pPr>
        <w:spacing w:before="0" w:after="0"/>
        <w:rPr>
          <w:color w:val="auto"/>
          <w:lang w:bidi="en-US"/>
        </w:rPr>
      </w:pPr>
    </w:p>
    <w:p w14:paraId="25ABDF9F" w14:textId="77777777" w:rsidR="007E2CDD" w:rsidRPr="001943A6" w:rsidRDefault="007E2CDD" w:rsidP="007E2CDD">
      <w:pPr>
        <w:spacing w:before="0" w:after="0"/>
        <w:rPr>
          <w:color w:val="auto"/>
          <w:lang w:bidi="en-US"/>
        </w:rPr>
      </w:pPr>
      <w:r w:rsidRPr="001943A6">
        <w:rPr>
          <w:color w:val="auto"/>
          <w:lang w:bidi="en-US"/>
        </w:rPr>
        <w:t>Stupanj opasnosti od požara državnih šuma i šumskih zemljišta procjenjuje se kao:</w:t>
      </w:r>
    </w:p>
    <w:p w14:paraId="4DAE8BBC" w14:textId="77777777" w:rsidR="007E2CDD" w:rsidRPr="001943A6" w:rsidRDefault="007E2CDD" w:rsidP="007E2CDD">
      <w:pPr>
        <w:spacing w:before="0" w:after="0"/>
        <w:rPr>
          <w:color w:val="auto"/>
          <w:lang w:bidi="en-US"/>
        </w:rPr>
      </w:pPr>
      <w:r w:rsidRPr="001943A6">
        <w:rPr>
          <w:color w:val="auto"/>
          <w:lang w:bidi="en-US"/>
        </w:rPr>
        <w:t>- I stupanj/vrlo velika opasnost - 23% površina,</w:t>
      </w:r>
    </w:p>
    <w:p w14:paraId="3C33953F" w14:textId="77777777" w:rsidR="007E2CDD" w:rsidRPr="001943A6" w:rsidRDefault="007E2CDD" w:rsidP="007E2CDD">
      <w:pPr>
        <w:spacing w:before="0" w:after="0"/>
        <w:rPr>
          <w:color w:val="auto"/>
          <w:lang w:bidi="en-US"/>
        </w:rPr>
      </w:pPr>
      <w:r w:rsidRPr="001943A6">
        <w:rPr>
          <w:color w:val="auto"/>
          <w:lang w:bidi="en-US"/>
        </w:rPr>
        <w:t>- II stupanj/velika – 45%,</w:t>
      </w:r>
    </w:p>
    <w:p w14:paraId="21F16595" w14:textId="77777777" w:rsidR="007E2CDD" w:rsidRPr="001943A6" w:rsidRDefault="007E2CDD" w:rsidP="007E2CDD">
      <w:pPr>
        <w:spacing w:before="0" w:after="0"/>
        <w:rPr>
          <w:color w:val="auto"/>
          <w:lang w:bidi="en-US"/>
        </w:rPr>
      </w:pPr>
      <w:r w:rsidRPr="001943A6">
        <w:rPr>
          <w:color w:val="auto"/>
          <w:lang w:bidi="en-US"/>
        </w:rPr>
        <w:t>- III stupanj/umjerena – 30% i</w:t>
      </w:r>
    </w:p>
    <w:p w14:paraId="44D2DAD9" w14:textId="77777777" w:rsidR="007E2CDD" w:rsidRPr="001943A6" w:rsidRDefault="007E2CDD" w:rsidP="007E2CDD">
      <w:pPr>
        <w:spacing w:before="0" w:after="0"/>
        <w:rPr>
          <w:color w:val="auto"/>
          <w:lang w:bidi="en-US"/>
        </w:rPr>
      </w:pPr>
      <w:r w:rsidRPr="001943A6">
        <w:rPr>
          <w:color w:val="auto"/>
          <w:lang w:bidi="en-US"/>
        </w:rPr>
        <w:t>- IV stupanj/mala opasnost – 2% površina.</w:t>
      </w:r>
    </w:p>
    <w:p w14:paraId="009271FB" w14:textId="77777777" w:rsidR="001943A6" w:rsidRPr="007E2CDD" w:rsidRDefault="001943A6" w:rsidP="007E2CDD">
      <w:pPr>
        <w:rPr>
          <w:color w:val="auto"/>
          <w:highlight w:val="yellow"/>
          <w:lang w:bidi="en-US"/>
        </w:rPr>
      </w:pPr>
    </w:p>
    <w:p w14:paraId="0B8BEC1D" w14:textId="77777777" w:rsidR="00B009A6" w:rsidRPr="00202C40" w:rsidRDefault="00B009A6" w:rsidP="00B009A6">
      <w:pPr>
        <w:rPr>
          <w:u w:val="single"/>
          <w:lang w:bidi="en-US"/>
        </w:rPr>
      </w:pPr>
      <w:r w:rsidRPr="00202C40">
        <w:rPr>
          <w:u w:val="single"/>
          <w:lang w:bidi="en-US"/>
        </w:rPr>
        <w:t>Ocjena žestine požara</w:t>
      </w:r>
    </w:p>
    <w:p w14:paraId="11EDBCB3" w14:textId="77777777" w:rsidR="00B009A6" w:rsidRDefault="00B009A6" w:rsidP="00B009A6">
      <w:pPr>
        <w:rPr>
          <w:lang w:bidi="en-US"/>
        </w:rPr>
      </w:pPr>
      <w:r w:rsidRPr="00202C40">
        <w:rPr>
          <w:lang w:bidi="en-US"/>
        </w:rPr>
        <w:t xml:space="preserve">Svako mjesto ima svoj požarni režim koji se može opisati izvedenim veličinama koje su rezultat međudjelovanja vlažnosti/suhoće prirodnog gorivog materijala i klimatskih prilika određenog kraja. Jedna od takvih </w:t>
      </w:r>
      <w:proofErr w:type="spellStart"/>
      <w:r w:rsidRPr="00202C40">
        <w:rPr>
          <w:lang w:bidi="en-US"/>
        </w:rPr>
        <w:t>bezdimenzionalnih</w:t>
      </w:r>
      <w:proofErr w:type="spellEnd"/>
      <w:r w:rsidRPr="00202C40">
        <w:rPr>
          <w:lang w:bidi="en-US"/>
        </w:rPr>
        <w:t xml:space="preserve"> veličina je ocjena žestine. Ona može biti mjesečna (MSR) i sezonska (SSR) a određuje se kanadskom metodom za procjenu opasnosti od požara raslinja. Ocjena žestine u sebi sadrži meteorološke uvjete i stanje vlažnosti mrtvog šumskog gorivog materijala i služi za klimatsko-požarni prikaz prosječnog stanja na nekom području. Općenito se smatra da je potencijalna opasnost od požara raslinja vrlo velika ako je srednja sezonska žestina SSR &gt; 7.</w:t>
      </w:r>
    </w:p>
    <w:p w14:paraId="686CE04A" w14:textId="71015F54" w:rsidR="00B009A6" w:rsidRPr="00827DCD" w:rsidRDefault="00B009A6" w:rsidP="00B009A6">
      <w:pPr>
        <w:spacing w:before="0"/>
        <w:jc w:val="center"/>
        <w:rPr>
          <w:rFonts w:eastAsia="Calibri"/>
          <w:bCs/>
          <w:color w:val="54883D"/>
          <w:sz w:val="20"/>
          <w:szCs w:val="18"/>
        </w:rPr>
      </w:pPr>
      <w:r w:rsidRPr="00827DCD">
        <w:rPr>
          <w:rFonts w:eastAsia="Calibri"/>
          <w:bCs/>
          <w:color w:val="54883D"/>
          <w:sz w:val="20"/>
          <w:szCs w:val="18"/>
        </w:rPr>
        <w:t xml:space="preserve">Tablica </w:t>
      </w:r>
      <w:r w:rsidRPr="00827DCD">
        <w:rPr>
          <w:rFonts w:eastAsia="Calibri"/>
          <w:bCs/>
          <w:color w:val="54883D"/>
          <w:sz w:val="20"/>
          <w:szCs w:val="18"/>
        </w:rPr>
        <w:fldChar w:fldCharType="begin"/>
      </w:r>
      <w:r w:rsidRPr="00827DCD">
        <w:rPr>
          <w:rFonts w:eastAsia="Calibri"/>
          <w:bCs/>
          <w:color w:val="54883D"/>
          <w:sz w:val="20"/>
          <w:szCs w:val="18"/>
        </w:rPr>
        <w:instrText xml:space="preserve"> SEQ Tabela \* ARABIC </w:instrText>
      </w:r>
      <w:r w:rsidRPr="00827DCD">
        <w:rPr>
          <w:rFonts w:eastAsia="Calibri"/>
          <w:bCs/>
          <w:color w:val="54883D"/>
          <w:sz w:val="20"/>
          <w:szCs w:val="18"/>
        </w:rPr>
        <w:fldChar w:fldCharType="separate"/>
      </w:r>
      <w:r w:rsidR="00BF5AB3">
        <w:rPr>
          <w:rFonts w:eastAsia="Calibri"/>
          <w:bCs/>
          <w:noProof/>
          <w:color w:val="54883D"/>
          <w:sz w:val="20"/>
          <w:szCs w:val="18"/>
        </w:rPr>
        <w:t>28</w:t>
      </w:r>
      <w:r w:rsidRPr="00827DCD">
        <w:rPr>
          <w:rFonts w:eastAsia="Calibri"/>
          <w:bCs/>
          <w:noProof/>
          <w:color w:val="54883D"/>
          <w:sz w:val="20"/>
          <w:szCs w:val="18"/>
        </w:rPr>
        <w:fldChar w:fldCharType="end"/>
      </w:r>
      <w:r>
        <w:rPr>
          <w:rFonts w:eastAsia="Calibri"/>
          <w:bCs/>
          <w:color w:val="54883D"/>
          <w:sz w:val="20"/>
          <w:szCs w:val="18"/>
        </w:rPr>
        <w:t>. SSR-opasnosti od požara raslinja</w:t>
      </w:r>
    </w:p>
    <w:p w14:paraId="33E558BD" w14:textId="77777777" w:rsidR="00B009A6" w:rsidRDefault="00B009A6" w:rsidP="00B009A6">
      <w:pPr>
        <w:jc w:val="center"/>
        <w:rPr>
          <w:lang w:bidi="en-US"/>
        </w:rPr>
      </w:pPr>
      <w:r w:rsidRPr="00846917">
        <w:rPr>
          <w:noProof/>
          <w:lang w:bidi="en-US"/>
        </w:rPr>
        <w:lastRenderedPageBreak/>
        <w:drawing>
          <wp:inline distT="0" distB="0" distL="0" distR="0" wp14:anchorId="35521974" wp14:editId="29A74478">
            <wp:extent cx="3114674" cy="876300"/>
            <wp:effectExtent l="19050" t="19050" r="10160" b="19050"/>
            <wp:docPr id="15942215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1506" name=""/>
                    <pic:cNvPicPr/>
                  </pic:nvPicPr>
                  <pic:blipFill rotWithShape="1">
                    <a:blip r:embed="rId85"/>
                    <a:srcRect l="882" t="8333" r="2941" b="6481"/>
                    <a:stretch/>
                  </pic:blipFill>
                  <pic:spPr bwMode="auto">
                    <a:xfrm>
                      <a:off x="0" y="0"/>
                      <a:ext cx="3114946" cy="87637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8A2D0C" w14:textId="77777777" w:rsidR="00B009A6" w:rsidRPr="00202C40" w:rsidRDefault="00B009A6" w:rsidP="00B009A6">
      <w:pPr>
        <w:jc w:val="center"/>
        <w:rPr>
          <w:color w:val="54883D"/>
          <w:sz w:val="20"/>
          <w:lang w:bidi="en-US"/>
        </w:rPr>
      </w:pPr>
      <w:r w:rsidRPr="00202C40">
        <w:rPr>
          <w:color w:val="54883D"/>
          <w:sz w:val="20"/>
        </w:rPr>
        <w:t>Izvor</w:t>
      </w:r>
      <w:r>
        <w:rPr>
          <w:color w:val="54883D"/>
          <w:sz w:val="20"/>
        </w:rPr>
        <w:t xml:space="preserve"> podataka</w:t>
      </w:r>
      <w:r w:rsidRPr="00202C40">
        <w:rPr>
          <w:color w:val="54883D"/>
          <w:sz w:val="20"/>
        </w:rPr>
        <w:t xml:space="preserve">: </w:t>
      </w:r>
      <w:proofErr w:type="spellStart"/>
      <w:r>
        <w:rPr>
          <w:color w:val="54883D"/>
          <w:sz w:val="20"/>
        </w:rPr>
        <w:t>Agroklimatski</w:t>
      </w:r>
      <w:proofErr w:type="spellEnd"/>
      <w:r>
        <w:rPr>
          <w:color w:val="54883D"/>
          <w:sz w:val="20"/>
        </w:rPr>
        <w:t xml:space="preserve"> atlas Hrvatske u razdobljima 1981.-2010. i 1991.-2020.</w:t>
      </w:r>
    </w:p>
    <w:p w14:paraId="4FEEC56E" w14:textId="77777777" w:rsidR="00B009A6" w:rsidRPr="00202C40" w:rsidRDefault="00B009A6" w:rsidP="00B009A6">
      <w:pPr>
        <w:rPr>
          <w:lang w:bidi="en-US"/>
        </w:rPr>
      </w:pPr>
    </w:p>
    <w:p w14:paraId="1618DCEA" w14:textId="77777777" w:rsidR="00B009A6" w:rsidRPr="00202C40" w:rsidRDefault="00B009A6" w:rsidP="00B009A6">
      <w:pPr>
        <w:rPr>
          <w:lang w:bidi="en-US"/>
        </w:rPr>
      </w:pPr>
      <w:r w:rsidRPr="00202C40">
        <w:rPr>
          <w:lang w:bidi="en-US"/>
        </w:rPr>
        <w:t xml:space="preserve">Prema analizi razdoblja </w:t>
      </w:r>
      <w:r>
        <w:rPr>
          <w:lang w:bidi="en-US"/>
        </w:rPr>
        <w:t>1991.-2020.</w:t>
      </w:r>
      <w:r w:rsidRPr="00202C40">
        <w:rPr>
          <w:lang w:bidi="en-US"/>
        </w:rPr>
        <w:t xml:space="preserve"> godine srednje vrijednosti SSR na području </w:t>
      </w:r>
      <w:r>
        <w:rPr>
          <w:lang w:bidi="en-US"/>
        </w:rPr>
        <w:t>Grada Knina</w:t>
      </w:r>
      <w:r w:rsidRPr="00202C40">
        <w:rPr>
          <w:lang w:bidi="en-US"/>
        </w:rPr>
        <w:t xml:space="preserve"> žestina požara nalazi se u </w:t>
      </w:r>
      <w:r>
        <w:rPr>
          <w:lang w:bidi="en-US"/>
        </w:rPr>
        <w:t>velikoj</w:t>
      </w:r>
      <w:r w:rsidRPr="00202C40">
        <w:rPr>
          <w:lang w:bidi="en-US"/>
        </w:rPr>
        <w:t xml:space="preserve"> </w:t>
      </w:r>
      <w:r>
        <w:rPr>
          <w:lang w:bidi="en-US"/>
        </w:rPr>
        <w:t xml:space="preserve">i vrlo velikoj </w:t>
      </w:r>
      <w:r w:rsidRPr="00202C40">
        <w:rPr>
          <w:lang w:bidi="en-US"/>
        </w:rPr>
        <w:t>opasnosti.</w:t>
      </w:r>
    </w:p>
    <w:p w14:paraId="52DFB4AE" w14:textId="1C7DCFA5" w:rsidR="00B009A6" w:rsidRPr="00202C40" w:rsidRDefault="00B009A6" w:rsidP="00B009A6">
      <w:pPr>
        <w:keepNext/>
        <w:spacing w:before="120" w:after="120"/>
        <w:jc w:val="center"/>
        <w:rPr>
          <w:bCs/>
          <w:color w:val="54883D"/>
          <w:sz w:val="20"/>
          <w:szCs w:val="18"/>
        </w:rPr>
      </w:pPr>
      <w:r w:rsidRPr="00202C40">
        <w:rPr>
          <w:bCs/>
          <w:color w:val="54883D"/>
          <w:sz w:val="20"/>
          <w:szCs w:val="18"/>
        </w:rPr>
        <w:t xml:space="preserve">Slika </w:t>
      </w:r>
      <w:r w:rsidRPr="00202C40">
        <w:rPr>
          <w:bCs/>
          <w:color w:val="54883D"/>
          <w:sz w:val="20"/>
          <w:szCs w:val="18"/>
        </w:rPr>
        <w:fldChar w:fldCharType="begin"/>
      </w:r>
      <w:r w:rsidRPr="00202C40">
        <w:rPr>
          <w:bCs/>
          <w:color w:val="54883D"/>
          <w:sz w:val="20"/>
          <w:szCs w:val="18"/>
        </w:rPr>
        <w:instrText xml:space="preserve"> SEQ Slika \* ARABIC </w:instrText>
      </w:r>
      <w:r w:rsidRPr="00202C40">
        <w:rPr>
          <w:bCs/>
          <w:color w:val="54883D"/>
          <w:sz w:val="20"/>
          <w:szCs w:val="18"/>
        </w:rPr>
        <w:fldChar w:fldCharType="separate"/>
      </w:r>
      <w:r w:rsidR="00BF5AB3">
        <w:rPr>
          <w:bCs/>
          <w:noProof/>
          <w:color w:val="54883D"/>
          <w:sz w:val="20"/>
          <w:szCs w:val="18"/>
        </w:rPr>
        <w:t>28</w:t>
      </w:r>
      <w:r w:rsidRPr="00202C40">
        <w:rPr>
          <w:bCs/>
          <w:color w:val="54883D"/>
          <w:sz w:val="20"/>
          <w:szCs w:val="18"/>
        </w:rPr>
        <w:fldChar w:fldCharType="end"/>
      </w:r>
      <w:r w:rsidRPr="00202C40">
        <w:rPr>
          <w:bCs/>
          <w:color w:val="54883D"/>
          <w:sz w:val="20"/>
          <w:szCs w:val="18"/>
        </w:rPr>
        <w:t>.</w:t>
      </w:r>
      <w:r>
        <w:rPr>
          <w:bCs/>
          <w:color w:val="54883D"/>
          <w:sz w:val="20"/>
          <w:szCs w:val="18"/>
        </w:rPr>
        <w:t>Srednje sezonske žestine</w:t>
      </w:r>
      <w:r w:rsidRPr="00202C40">
        <w:rPr>
          <w:bCs/>
          <w:color w:val="54883D"/>
          <w:sz w:val="20"/>
          <w:szCs w:val="18"/>
        </w:rPr>
        <w:t xml:space="preserve"> (</w:t>
      </w:r>
      <w:proofErr w:type="spellStart"/>
      <w:r w:rsidRPr="00EA2956">
        <w:rPr>
          <w:bCs/>
          <w:color w:val="54883D"/>
          <w:sz w:val="20"/>
          <w:szCs w:val="18"/>
        </w:rPr>
        <w:t>SSR</w:t>
      </w:r>
      <w:r w:rsidRPr="00EA2956">
        <w:rPr>
          <w:bCs/>
          <w:color w:val="54883D"/>
          <w:sz w:val="20"/>
          <w:szCs w:val="18"/>
          <w:vertAlign w:val="subscript"/>
        </w:rPr>
        <w:t>pos</w:t>
      </w:r>
      <w:proofErr w:type="spellEnd"/>
      <w:r w:rsidRPr="00EA2956">
        <w:rPr>
          <w:bCs/>
          <w:color w:val="54883D"/>
          <w:sz w:val="20"/>
          <w:szCs w:val="18"/>
        </w:rPr>
        <w:t xml:space="preserve"> )</w:t>
      </w:r>
      <w:r w:rsidRPr="00202C40">
        <w:rPr>
          <w:bCs/>
          <w:color w:val="54883D"/>
          <w:sz w:val="20"/>
          <w:szCs w:val="18"/>
        </w:rPr>
        <w:t xml:space="preserve"> </w:t>
      </w:r>
      <w:r>
        <w:rPr>
          <w:bCs/>
          <w:color w:val="54883D"/>
          <w:sz w:val="20"/>
          <w:szCs w:val="18"/>
        </w:rPr>
        <w:t>tijekom</w:t>
      </w:r>
      <w:r w:rsidRPr="00202C40">
        <w:rPr>
          <w:bCs/>
          <w:color w:val="54883D"/>
          <w:sz w:val="20"/>
          <w:szCs w:val="18"/>
        </w:rPr>
        <w:t xml:space="preserve"> požarn</w:t>
      </w:r>
      <w:r>
        <w:rPr>
          <w:bCs/>
          <w:color w:val="54883D"/>
          <w:sz w:val="20"/>
          <w:szCs w:val="18"/>
        </w:rPr>
        <w:t>e</w:t>
      </w:r>
      <w:r w:rsidRPr="00202C40">
        <w:rPr>
          <w:bCs/>
          <w:color w:val="54883D"/>
          <w:sz w:val="20"/>
          <w:szCs w:val="18"/>
        </w:rPr>
        <w:t xml:space="preserve"> sezon</w:t>
      </w:r>
      <w:r>
        <w:rPr>
          <w:bCs/>
          <w:color w:val="54883D"/>
          <w:sz w:val="20"/>
          <w:szCs w:val="18"/>
        </w:rPr>
        <w:t>e</w:t>
      </w:r>
      <w:r w:rsidRPr="00202C40">
        <w:rPr>
          <w:bCs/>
          <w:color w:val="54883D"/>
          <w:sz w:val="20"/>
          <w:szCs w:val="18"/>
        </w:rPr>
        <w:t xml:space="preserve"> (lipanj-rujan) u razdoblju 19</w:t>
      </w:r>
      <w:r>
        <w:rPr>
          <w:bCs/>
          <w:color w:val="54883D"/>
          <w:sz w:val="20"/>
          <w:szCs w:val="18"/>
        </w:rPr>
        <w:t>91</w:t>
      </w:r>
      <w:r w:rsidRPr="00202C40">
        <w:rPr>
          <w:bCs/>
          <w:color w:val="54883D"/>
          <w:sz w:val="20"/>
          <w:szCs w:val="18"/>
        </w:rPr>
        <w:t>. - 20</w:t>
      </w:r>
      <w:r>
        <w:rPr>
          <w:bCs/>
          <w:color w:val="54883D"/>
          <w:sz w:val="20"/>
          <w:szCs w:val="18"/>
        </w:rPr>
        <w:t>2</w:t>
      </w:r>
      <w:r w:rsidRPr="00202C40">
        <w:rPr>
          <w:bCs/>
          <w:color w:val="54883D"/>
          <w:sz w:val="20"/>
          <w:szCs w:val="18"/>
        </w:rPr>
        <w:t>0.</w:t>
      </w:r>
    </w:p>
    <w:p w14:paraId="6B234F79" w14:textId="77777777" w:rsidR="00B009A6" w:rsidRPr="00202C40" w:rsidRDefault="00B009A6" w:rsidP="00B009A6">
      <w:pPr>
        <w:jc w:val="center"/>
        <w:rPr>
          <w:lang w:bidi="en-US"/>
        </w:rPr>
      </w:pPr>
      <w:r w:rsidRPr="00EA2956">
        <w:rPr>
          <w:noProof/>
          <w:lang w:bidi="en-US"/>
        </w:rPr>
        <w:drawing>
          <wp:inline distT="0" distB="0" distL="0" distR="0" wp14:anchorId="10FA7475" wp14:editId="73525D34">
            <wp:extent cx="4634865" cy="4599047"/>
            <wp:effectExtent l="0" t="0" r="0" b="0"/>
            <wp:docPr id="18517815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81534" name=""/>
                    <pic:cNvPicPr/>
                  </pic:nvPicPr>
                  <pic:blipFill>
                    <a:blip r:embed="rId86"/>
                    <a:stretch>
                      <a:fillRect/>
                    </a:stretch>
                  </pic:blipFill>
                  <pic:spPr>
                    <a:xfrm>
                      <a:off x="0" y="0"/>
                      <a:ext cx="4639167" cy="4603315"/>
                    </a:xfrm>
                    <a:prstGeom prst="rect">
                      <a:avLst/>
                    </a:prstGeom>
                  </pic:spPr>
                </pic:pic>
              </a:graphicData>
            </a:graphic>
          </wp:inline>
        </w:drawing>
      </w:r>
    </w:p>
    <w:p w14:paraId="44ACD41C" w14:textId="77777777" w:rsidR="00B009A6" w:rsidRDefault="00B009A6" w:rsidP="00B009A6">
      <w:pPr>
        <w:jc w:val="center"/>
        <w:rPr>
          <w:color w:val="54883D"/>
          <w:sz w:val="20"/>
        </w:rPr>
      </w:pPr>
      <w:r w:rsidRPr="00202C40">
        <w:rPr>
          <w:color w:val="54883D"/>
          <w:sz w:val="20"/>
        </w:rPr>
        <w:t>Izvor</w:t>
      </w:r>
      <w:r>
        <w:rPr>
          <w:color w:val="54883D"/>
          <w:sz w:val="20"/>
        </w:rPr>
        <w:t xml:space="preserve"> podataka</w:t>
      </w:r>
      <w:r w:rsidRPr="00202C40">
        <w:rPr>
          <w:color w:val="54883D"/>
          <w:sz w:val="20"/>
        </w:rPr>
        <w:t xml:space="preserve">: </w:t>
      </w:r>
      <w:bookmarkStart w:id="129" w:name="_Hlk202769718"/>
      <w:bookmarkStart w:id="130" w:name="_Hlk150328767"/>
      <w:proofErr w:type="spellStart"/>
      <w:r>
        <w:rPr>
          <w:color w:val="54883D"/>
          <w:sz w:val="20"/>
        </w:rPr>
        <w:t>Agroklimatski</w:t>
      </w:r>
      <w:proofErr w:type="spellEnd"/>
      <w:r>
        <w:rPr>
          <w:color w:val="54883D"/>
          <w:sz w:val="20"/>
        </w:rPr>
        <w:t xml:space="preserve"> atlas Hrvatske u razdobljima 1981.-2010. i 1991.-2020</w:t>
      </w:r>
      <w:bookmarkEnd w:id="129"/>
      <w:r>
        <w:rPr>
          <w:color w:val="54883D"/>
          <w:sz w:val="20"/>
        </w:rPr>
        <w:t>.</w:t>
      </w:r>
      <w:bookmarkEnd w:id="130"/>
    </w:p>
    <w:p w14:paraId="07085F18" w14:textId="77777777" w:rsidR="00B009A6" w:rsidRDefault="00B009A6" w:rsidP="007E2CDD">
      <w:pPr>
        <w:rPr>
          <w:u w:val="single"/>
          <w:lang w:bidi="en-US"/>
        </w:rPr>
      </w:pPr>
    </w:p>
    <w:p w14:paraId="495F13A0" w14:textId="77777777" w:rsidR="007166C5" w:rsidRDefault="007166C5" w:rsidP="007166C5">
      <w:pPr>
        <w:autoSpaceDE w:val="0"/>
        <w:autoSpaceDN w:val="0"/>
        <w:adjustRightInd w:val="0"/>
        <w:spacing w:before="0" w:after="0"/>
        <w:rPr>
          <w:rFonts w:eastAsiaTheme="minorHAnsi"/>
          <w:color w:val="auto"/>
          <w:szCs w:val="22"/>
        </w:rPr>
      </w:pPr>
    </w:p>
    <w:p w14:paraId="65657422" w14:textId="77777777" w:rsidR="007E2CDD" w:rsidRPr="00156EE3" w:rsidRDefault="007E2CDD" w:rsidP="00813262">
      <w:pPr>
        <w:pStyle w:val="Naslov30"/>
      </w:pPr>
      <w:bookmarkStart w:id="131" w:name="_Toc85184626"/>
      <w:bookmarkStart w:id="132" w:name="_Toc217028232"/>
      <w:r w:rsidRPr="00156EE3">
        <w:t>Uzrok</w:t>
      </w:r>
      <w:bookmarkEnd w:id="131"/>
      <w:bookmarkEnd w:id="132"/>
    </w:p>
    <w:p w14:paraId="06F89223" w14:textId="77777777" w:rsidR="00156EE3" w:rsidRPr="00C6789C" w:rsidRDefault="00156EE3" w:rsidP="00156EE3">
      <w:pPr>
        <w:rPr>
          <w:lang w:bidi="en-US"/>
        </w:rPr>
      </w:pPr>
      <w:r w:rsidRPr="00C6789C">
        <w:rPr>
          <w:lang w:bidi="en-US"/>
        </w:rPr>
        <w:t>Uzrok požara na otvorenom prostoru uglavnom je ljuski faktor (nekontrolirano ili nedovoljno kontrolirano spaljivanje korova, suhe trave i biljnog otpada na poljoprivrednim površinama</w:t>
      </w:r>
      <w:r>
        <w:rPr>
          <w:lang w:bidi="en-US"/>
        </w:rPr>
        <w:t xml:space="preserve"> te </w:t>
      </w:r>
      <w:r>
        <w:rPr>
          <w:lang w:bidi="en-US"/>
        </w:rPr>
        <w:lastRenderedPageBreak/>
        <w:t>namjerno izazivanje požara</w:t>
      </w:r>
      <w:r w:rsidRPr="00C6789C">
        <w:rPr>
          <w:lang w:bidi="en-US"/>
        </w:rPr>
        <w:t xml:space="preserve">). </w:t>
      </w:r>
      <w:r w:rsidRPr="00C6789C">
        <w:rPr>
          <w:color w:val="auto"/>
          <w:lang w:bidi="en-US"/>
        </w:rPr>
        <w:t>Uspoređujući podatke uočljivo je da najviše požara nastaje u dva mjesečna ciklusa veljača i ožujak te lipanj, srpanj i kolovoz.</w:t>
      </w:r>
    </w:p>
    <w:p w14:paraId="090B03D6" w14:textId="77777777" w:rsidR="00156EE3" w:rsidRDefault="00156EE3" w:rsidP="00156EE3">
      <w:pPr>
        <w:rPr>
          <w:lang w:bidi="en-US"/>
        </w:rPr>
      </w:pPr>
      <w:r>
        <w:rPr>
          <w:lang w:bidi="en-US"/>
        </w:rPr>
        <w:t>Temeljem mnogih izvora postoji gotovo nepodijeljeno mišljenje da klimatske promjene utječu na povećanje broja i intenziteta šumskih požara posvuda u svijetu, pa tako i u obalnom području ŠKŽ. Isto tako, primjećuje se da posljednjih godina „sezona“ šumskih požara počinje ranije nego što je to uobičajeno. Dok se jedan broj požara može atribuirati antropogenim utjecajima, evidentno je da su oni posljedica činjenice da su šumski požari vrlo osjetljivi na klimatske promjene, posebno zato što porast temperatura povećava suhoću gorive mase i smanjuje relativnu vlažnost, što je činjenica koja je prisutna tamo gdje dolazi do smanjenja količine kiše. Glede antropogenih utjecaja, važno je naglasiti da postojeće planiranje namjene zemljišta često pogoduje nastajanju šumskih požara. Ova veza je dvojaka. Prvo, neodgovarajuća struktura korištenja zemljišta, na primjer pretvaranje šumskih površina u poljoprivredna i druga zemljišta s manjom količinom vegetacije povećava emisiju stakleničkih plinova. Drugo, planiranje namjene zemljišta koje zanemaruje osnovne principe zaštite od požara (velika gustoća, nepostojanje transverzalnih putova i sl.) povećava štete u slučaju izbijanja požara.</w:t>
      </w:r>
      <w:r>
        <w:rPr>
          <w:rStyle w:val="Referencafusnote"/>
          <w:lang w:bidi="en-US"/>
        </w:rPr>
        <w:footnoteReference w:id="8"/>
      </w:r>
    </w:p>
    <w:p w14:paraId="069EE849" w14:textId="4F626F51" w:rsidR="00156EE3" w:rsidRDefault="00156EE3" w:rsidP="00156EE3">
      <w:pPr>
        <w:rPr>
          <w:lang w:bidi="en-US"/>
        </w:rPr>
      </w:pPr>
      <w:r w:rsidRPr="00C22D79">
        <w:rPr>
          <w:lang w:bidi="en-US"/>
        </w:rPr>
        <w:t>Prema raznim klimatskim scenarijima očekuju se intenzivniji, češći i duljeg trajanja valovi vrućine u Europi u drugoj polovici 21. stoljeća. Prostorna razdioba ugroženih područja od toplinskog stresa na području Hrvatske potvrđuje da je jadransko područje najugroženije s obzirom na klimatske promjene kod nas, a u Europi Sredozemlje. Ono se širi od jadranske obale prema unutrašnjosti Hrvatske odnosno od juga prema sjeveru i od istoka prema zapadu u posljednja tri desetljeća. Pokazuje se i znatno povećani broj vrućih dana i broj razdoblja s više od deset uzastopnih vrućih dana posljednjih 30 godina u odnosu na standardno klimatsko razdoblje 1961–1990. Može se zaključiti da će se trend promjena koje se događaju posljednjih nekoliko desetljeća nastaviti i u budućnosti. To znači daljnje povećanje temperaturnih ekstrema i povećanje učestalosti toplinskih valova s maksimalnom dnevnom temperaturom zraka većom od 30 °C na području Hrvatske.</w:t>
      </w:r>
      <w:r>
        <w:rPr>
          <w:lang w:bidi="en-US"/>
        </w:rPr>
        <w:t xml:space="preserve"> </w:t>
      </w:r>
    </w:p>
    <w:p w14:paraId="1C8A3F4F" w14:textId="7A746F79" w:rsidR="00EE0954" w:rsidRDefault="00EE0954" w:rsidP="00156EE3">
      <w:pPr>
        <w:rPr>
          <w:lang w:bidi="en-US"/>
        </w:rPr>
      </w:pPr>
      <w:r w:rsidRPr="00EF031F">
        <w:rPr>
          <w:rFonts w:eastAsia="TimesNewRoman"/>
        </w:rPr>
        <w:t>Po</w:t>
      </w:r>
      <w:r w:rsidRPr="00EF031F">
        <w:rPr>
          <w:rFonts w:eastAsia="TimesNewRoman" w:hint="eastAsia"/>
        </w:rPr>
        <w:t>ž</w:t>
      </w:r>
      <w:r w:rsidRPr="00EF031F">
        <w:rPr>
          <w:rFonts w:eastAsia="TimesNewRoman"/>
        </w:rPr>
        <w:t>ari na otvorenom prostoru predstavljaju specifi</w:t>
      </w:r>
      <w:r w:rsidRPr="00EF031F">
        <w:rPr>
          <w:rFonts w:eastAsia="TimesNewRoman" w:hint="eastAsia"/>
        </w:rPr>
        <w:t>č</w:t>
      </w:r>
      <w:r w:rsidRPr="00EF031F">
        <w:rPr>
          <w:rFonts w:eastAsia="TimesNewRoman"/>
        </w:rPr>
        <w:t xml:space="preserve">nu kategoriju jer pored materijalne </w:t>
      </w:r>
      <w:r w:rsidRPr="00EF031F">
        <w:rPr>
          <w:rFonts w:eastAsia="TimesNewRoman" w:hint="eastAsia"/>
        </w:rPr>
        <w:t>š</w:t>
      </w:r>
      <w:r w:rsidRPr="00EF031F">
        <w:rPr>
          <w:rFonts w:eastAsia="TimesNewRoman"/>
        </w:rPr>
        <w:t>tete nastaju nesagledive posljedice u okoli</w:t>
      </w:r>
      <w:r w:rsidRPr="00EF031F">
        <w:rPr>
          <w:rFonts w:eastAsia="TimesNewRoman" w:hint="eastAsia"/>
        </w:rPr>
        <w:t>š</w:t>
      </w:r>
      <w:r w:rsidRPr="00EF031F">
        <w:rPr>
          <w:rFonts w:eastAsia="TimesNewRoman"/>
        </w:rPr>
        <w:t>u. Osnovni uzrok nastajanja po</w:t>
      </w:r>
      <w:r w:rsidRPr="00EF031F">
        <w:rPr>
          <w:rFonts w:eastAsia="TimesNewRoman" w:hint="eastAsia"/>
        </w:rPr>
        <w:t>ž</w:t>
      </w:r>
      <w:r w:rsidRPr="00EF031F">
        <w:rPr>
          <w:rFonts w:eastAsia="TimesNewRoman"/>
        </w:rPr>
        <w:t>ara na otvorenim prostora je ljudska nepa</w:t>
      </w:r>
      <w:r w:rsidRPr="00EF031F">
        <w:rPr>
          <w:rFonts w:eastAsia="TimesNewRoman" w:hint="eastAsia"/>
        </w:rPr>
        <w:t>ž</w:t>
      </w:r>
      <w:r w:rsidRPr="00EF031F">
        <w:rPr>
          <w:rFonts w:eastAsia="TimesNewRoman"/>
        </w:rPr>
        <w:t>nja, no i v</w:t>
      </w:r>
      <w:r w:rsidRPr="00EF031F">
        <w:rPr>
          <w:lang w:bidi="en-US"/>
        </w:rPr>
        <w:t>remenski uvjeti imaju odlučujuću ulogu u njihovom razvoju, širenju i ponašanju. Kao što je već spomenuto dugotrajna sušna i vruća razdoblja su vrlo povoljna za nastanak požara raslinja. Stoga meteorološki elementi koji najviše utječu na pojavu požara su sunčevo zračenje, temperatura zraka, relativna vlažnost zraka i količina oborine, a na njegovo širenje jačina i smjer vjetra.</w:t>
      </w:r>
    </w:p>
    <w:p w14:paraId="6857E0ED" w14:textId="77777777" w:rsidR="00EE0954" w:rsidRPr="00EF031F" w:rsidRDefault="00EE0954" w:rsidP="00EE0954">
      <w:pPr>
        <w:tabs>
          <w:tab w:val="left" w:pos="340"/>
        </w:tabs>
        <w:rPr>
          <w:lang w:bidi="en-US"/>
        </w:rPr>
      </w:pPr>
      <w:r w:rsidRPr="00EF031F">
        <w:rPr>
          <w:lang w:bidi="en-US"/>
        </w:rPr>
        <w:t>Vjetar je meteorološki element koji u sprezi s gorivim materijalom najjače utječe na ponašanje požara. Vjetar utječe na požar raslinja na više načina:</w:t>
      </w:r>
    </w:p>
    <w:p w14:paraId="0E5CE534" w14:textId="77777777" w:rsidR="00EE0954" w:rsidRPr="00EF031F" w:rsidRDefault="00EE0954" w:rsidP="00EE0954">
      <w:pPr>
        <w:tabs>
          <w:tab w:val="left" w:pos="340"/>
        </w:tabs>
        <w:rPr>
          <w:lang w:bidi="en-US"/>
        </w:rPr>
      </w:pPr>
      <w:r w:rsidRPr="00EF031F">
        <w:rPr>
          <w:lang w:bidi="en-US"/>
        </w:rPr>
        <w:t>- odnosi zrak bogat vlagom i ubrzava isparavanje i sušenje goriva</w:t>
      </w:r>
    </w:p>
    <w:p w14:paraId="1CD1AE18" w14:textId="77777777" w:rsidR="00EE0954" w:rsidRPr="00EF031F" w:rsidRDefault="00EE0954" w:rsidP="00EE0954">
      <w:pPr>
        <w:tabs>
          <w:tab w:val="left" w:pos="340"/>
        </w:tabs>
        <w:rPr>
          <w:lang w:bidi="en-US"/>
        </w:rPr>
      </w:pPr>
      <w:r w:rsidRPr="00EF031F">
        <w:rPr>
          <w:lang w:bidi="en-US"/>
        </w:rPr>
        <w:t>- pomaže sagorijevanju dovođenjem nove količine kisika</w:t>
      </w:r>
    </w:p>
    <w:p w14:paraId="33109D05" w14:textId="77777777" w:rsidR="00EE0954" w:rsidRPr="00EF031F" w:rsidRDefault="00EE0954" w:rsidP="00EE0954">
      <w:pPr>
        <w:tabs>
          <w:tab w:val="left" w:pos="340"/>
        </w:tabs>
        <w:rPr>
          <w:lang w:bidi="en-US"/>
        </w:rPr>
      </w:pPr>
      <w:r w:rsidRPr="00EF031F">
        <w:rPr>
          <w:lang w:bidi="en-US"/>
        </w:rPr>
        <w:t>- širi požar noseći toplinu i goreće čestice na ne zahvaćena goriva</w:t>
      </w:r>
    </w:p>
    <w:p w14:paraId="1F649B8A" w14:textId="77777777" w:rsidR="00EE0954" w:rsidRPr="00EF031F" w:rsidRDefault="00EE0954" w:rsidP="00EE0954">
      <w:pPr>
        <w:tabs>
          <w:tab w:val="left" w:pos="340"/>
        </w:tabs>
        <w:rPr>
          <w:lang w:bidi="en-US"/>
        </w:rPr>
      </w:pPr>
      <w:r w:rsidRPr="00EF031F">
        <w:rPr>
          <w:lang w:bidi="en-US"/>
        </w:rPr>
        <w:t>- uglavnom određuje smjer širenja požara</w:t>
      </w:r>
    </w:p>
    <w:p w14:paraId="71AFC4FD" w14:textId="77777777" w:rsidR="00EE0954" w:rsidRPr="00EF031F" w:rsidRDefault="00EE0954" w:rsidP="00EE0954">
      <w:pPr>
        <w:tabs>
          <w:tab w:val="left" w:pos="340"/>
        </w:tabs>
        <w:rPr>
          <w:lang w:bidi="en-US"/>
        </w:rPr>
      </w:pPr>
      <w:r w:rsidRPr="00EF031F">
        <w:rPr>
          <w:lang w:bidi="en-US"/>
        </w:rPr>
        <w:lastRenderedPageBreak/>
        <w:t>- otežava vatrogasnu intervenciju i djelovanje zemaljskih snaga i zrakoplova.</w:t>
      </w:r>
    </w:p>
    <w:p w14:paraId="7112CFDC" w14:textId="77777777" w:rsidR="005B130D" w:rsidRDefault="005B130D" w:rsidP="00EE0954">
      <w:pPr>
        <w:keepNext/>
        <w:spacing w:before="120" w:after="120"/>
        <w:jc w:val="center"/>
        <w:rPr>
          <w:rFonts w:eastAsia="Calibri"/>
          <w:color w:val="54883D"/>
          <w:sz w:val="20"/>
          <w:szCs w:val="18"/>
          <w:lang w:bidi="en-US"/>
        </w:rPr>
      </w:pPr>
    </w:p>
    <w:p w14:paraId="7F24FF2A" w14:textId="0CE7DD66" w:rsidR="00EE0954" w:rsidRPr="00EF031F" w:rsidRDefault="00EE0954" w:rsidP="00EE0954">
      <w:pPr>
        <w:keepNext/>
        <w:spacing w:before="120" w:after="120"/>
        <w:jc w:val="center"/>
        <w:rPr>
          <w:rFonts w:eastAsia="Calibri"/>
          <w:color w:val="54883D"/>
          <w:sz w:val="20"/>
          <w:szCs w:val="18"/>
          <w:lang w:bidi="en-US"/>
        </w:rPr>
      </w:pPr>
      <w:r w:rsidRPr="00EF031F">
        <w:rPr>
          <w:rFonts w:eastAsia="Calibri"/>
          <w:color w:val="54883D"/>
          <w:sz w:val="20"/>
          <w:szCs w:val="18"/>
          <w:lang w:bidi="en-US"/>
        </w:rPr>
        <w:t xml:space="preserve">Slika </w:t>
      </w:r>
      <w:r w:rsidRPr="00EF031F">
        <w:rPr>
          <w:rFonts w:eastAsia="Calibri"/>
          <w:color w:val="54883D"/>
          <w:sz w:val="20"/>
          <w:szCs w:val="18"/>
          <w:lang w:bidi="en-US"/>
        </w:rPr>
        <w:fldChar w:fldCharType="begin"/>
      </w:r>
      <w:r w:rsidRPr="00EF031F">
        <w:rPr>
          <w:rFonts w:eastAsia="Calibri"/>
          <w:color w:val="54883D"/>
          <w:sz w:val="20"/>
          <w:szCs w:val="18"/>
          <w:lang w:bidi="en-US"/>
        </w:rPr>
        <w:instrText xml:space="preserve"> SEQ Slika \* ARABIC </w:instrText>
      </w:r>
      <w:r w:rsidRPr="00EF031F">
        <w:rPr>
          <w:rFonts w:eastAsia="Calibri"/>
          <w:color w:val="54883D"/>
          <w:sz w:val="20"/>
          <w:szCs w:val="18"/>
          <w:lang w:bidi="en-US"/>
        </w:rPr>
        <w:fldChar w:fldCharType="separate"/>
      </w:r>
      <w:r w:rsidR="00BF5AB3">
        <w:rPr>
          <w:rFonts w:eastAsia="Calibri"/>
          <w:noProof/>
          <w:color w:val="54883D"/>
          <w:sz w:val="20"/>
          <w:szCs w:val="18"/>
          <w:lang w:bidi="en-US"/>
        </w:rPr>
        <w:t>29</w:t>
      </w:r>
      <w:r w:rsidRPr="00EF031F">
        <w:rPr>
          <w:rFonts w:eastAsia="Calibri"/>
          <w:noProof/>
          <w:color w:val="54883D"/>
          <w:sz w:val="20"/>
          <w:szCs w:val="18"/>
          <w:lang w:bidi="en-US"/>
        </w:rPr>
        <w:fldChar w:fldCharType="end"/>
      </w:r>
      <w:r w:rsidRPr="00EF031F">
        <w:rPr>
          <w:rFonts w:eastAsia="Calibri"/>
          <w:color w:val="54883D"/>
          <w:sz w:val="20"/>
          <w:szCs w:val="18"/>
          <w:lang w:bidi="en-US"/>
        </w:rPr>
        <w:t xml:space="preserve">: Godišnja ruža vjetrova, </w:t>
      </w:r>
      <w:r>
        <w:rPr>
          <w:rFonts w:eastAsia="Calibri"/>
          <w:color w:val="54883D"/>
          <w:sz w:val="20"/>
          <w:szCs w:val="18"/>
          <w:lang w:bidi="en-US"/>
        </w:rPr>
        <w:t>Biograd na moru</w:t>
      </w:r>
    </w:p>
    <w:p w14:paraId="495DE5C5" w14:textId="7A2DF3F1" w:rsidR="00EE0954" w:rsidRPr="00EF031F" w:rsidRDefault="00EE0954" w:rsidP="00EE0954">
      <w:pPr>
        <w:tabs>
          <w:tab w:val="left" w:pos="1725"/>
          <w:tab w:val="center" w:pos="4535"/>
        </w:tabs>
        <w:spacing w:before="0" w:after="240"/>
        <w:jc w:val="center"/>
        <w:rPr>
          <w:rFonts w:eastAsia="Calibri"/>
          <w:bCs/>
          <w:color w:val="54883D"/>
          <w:sz w:val="20"/>
          <w:szCs w:val="18"/>
        </w:rPr>
      </w:pPr>
      <w:r w:rsidRPr="00EE0954">
        <w:rPr>
          <w:rFonts w:eastAsia="Calibri"/>
          <w:bCs/>
          <w:noProof/>
          <w:color w:val="54883D"/>
          <w:sz w:val="20"/>
          <w:szCs w:val="18"/>
        </w:rPr>
        <w:drawing>
          <wp:inline distT="0" distB="0" distL="0" distR="0" wp14:anchorId="4FF44CB3" wp14:editId="7F4F3BF9">
            <wp:extent cx="3949700" cy="3239886"/>
            <wp:effectExtent l="0" t="0" r="0" b="0"/>
            <wp:docPr id="154371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18126" name=""/>
                    <pic:cNvPicPr/>
                  </pic:nvPicPr>
                  <pic:blipFill>
                    <a:blip r:embed="rId87"/>
                    <a:stretch>
                      <a:fillRect/>
                    </a:stretch>
                  </pic:blipFill>
                  <pic:spPr>
                    <a:xfrm>
                      <a:off x="0" y="0"/>
                      <a:ext cx="3957405" cy="3246206"/>
                    </a:xfrm>
                    <a:prstGeom prst="rect">
                      <a:avLst/>
                    </a:prstGeom>
                  </pic:spPr>
                </pic:pic>
              </a:graphicData>
            </a:graphic>
          </wp:inline>
        </w:drawing>
      </w:r>
    </w:p>
    <w:p w14:paraId="3244859E" w14:textId="77777777" w:rsidR="00EE0954" w:rsidRPr="00EF031F" w:rsidRDefault="00EE0954" w:rsidP="00EE0954">
      <w:pPr>
        <w:keepNext/>
        <w:spacing w:before="120" w:after="120"/>
        <w:jc w:val="center"/>
        <w:rPr>
          <w:rFonts w:eastAsia="Calibri"/>
          <w:b/>
          <w:bCs/>
          <w:color w:val="54883D"/>
          <w:sz w:val="20"/>
          <w:szCs w:val="18"/>
          <w:lang w:bidi="en-US"/>
        </w:rPr>
      </w:pPr>
      <w:r w:rsidRPr="00EF031F">
        <w:rPr>
          <w:rFonts w:eastAsia="Calibri"/>
          <w:color w:val="54883D"/>
          <w:sz w:val="20"/>
          <w:szCs w:val="18"/>
          <w:lang w:bidi="en-US"/>
        </w:rPr>
        <w:tab/>
        <w:t>Izvor: https://www.meteoblue.com</w:t>
      </w:r>
    </w:p>
    <w:p w14:paraId="09C6CA14" w14:textId="77777777" w:rsidR="00EE0954" w:rsidRPr="00EF031F" w:rsidRDefault="00EE0954" w:rsidP="00EE0954">
      <w:pPr>
        <w:tabs>
          <w:tab w:val="left" w:pos="1725"/>
          <w:tab w:val="center" w:pos="4535"/>
        </w:tabs>
        <w:spacing w:before="0" w:after="240"/>
        <w:jc w:val="left"/>
        <w:rPr>
          <w:rFonts w:eastAsia="Calibri"/>
          <w:bCs/>
          <w:color w:val="54883D"/>
          <w:sz w:val="20"/>
          <w:szCs w:val="18"/>
          <w:highlight w:val="yellow"/>
        </w:rPr>
      </w:pPr>
    </w:p>
    <w:p w14:paraId="52E660E9" w14:textId="500BFB75" w:rsidR="000E1D40" w:rsidRPr="005B130D" w:rsidRDefault="000E1D40" w:rsidP="005B130D">
      <w:pPr>
        <w:spacing w:before="120" w:after="120"/>
        <w:rPr>
          <w:rFonts w:eastAsiaTheme="minorEastAsia"/>
          <w:color w:val="auto"/>
          <w:szCs w:val="22"/>
          <w:lang w:eastAsia="hr-HR"/>
        </w:rPr>
      </w:pPr>
      <w:r w:rsidRPr="000E1D40">
        <w:rPr>
          <w:rFonts w:eastAsiaTheme="minorEastAsia"/>
          <w:color w:val="auto"/>
          <w:szCs w:val="22"/>
          <w:lang w:eastAsia="hr-HR"/>
        </w:rPr>
        <w:t>Najčešći vjetar koji se javlja na području Općine je iz NE smjera  poznatiji i kao bura. Najveće brizne vjetrova javljaju se najčešće u hladnom dijelu godine i to je obično bura, dok su najveće brzine vjetra u toplom dijelu godine vezane uz jugo ili maestral.</w:t>
      </w:r>
    </w:p>
    <w:p w14:paraId="7F738728" w14:textId="7E3A0892" w:rsidR="00EE0954" w:rsidRPr="000E1D40" w:rsidRDefault="00EE0954" w:rsidP="000E1D40">
      <w:pPr>
        <w:tabs>
          <w:tab w:val="left" w:pos="1725"/>
          <w:tab w:val="center" w:pos="4535"/>
        </w:tabs>
        <w:spacing w:before="0" w:after="240"/>
        <w:jc w:val="left"/>
        <w:rPr>
          <w:rFonts w:eastAsia="Calibri"/>
          <w:bCs/>
          <w:color w:val="54883D"/>
          <w:sz w:val="20"/>
          <w:szCs w:val="18"/>
          <w:highlight w:val="yellow"/>
        </w:rPr>
      </w:pPr>
      <w:r w:rsidRPr="00EF031F">
        <w:rPr>
          <w:lang w:bidi="en-US"/>
        </w:rPr>
        <w:t xml:space="preserve">U nastavku prikazana je tablica sa podacima o broju vrućih dana sa meteorološke postaje </w:t>
      </w:r>
      <w:r>
        <w:rPr>
          <w:lang w:bidi="en-US"/>
        </w:rPr>
        <w:t>Biograd na moru</w:t>
      </w:r>
    </w:p>
    <w:p w14:paraId="6D20306E" w14:textId="26610643" w:rsidR="00EE0954" w:rsidRPr="00DC46A9" w:rsidRDefault="00EE0954" w:rsidP="00EE0954">
      <w:pPr>
        <w:tabs>
          <w:tab w:val="left" w:pos="1725"/>
          <w:tab w:val="center" w:pos="4535"/>
        </w:tabs>
        <w:spacing w:before="0" w:after="240"/>
        <w:jc w:val="center"/>
        <w:rPr>
          <w:rFonts w:eastAsia="Calibri"/>
          <w:bCs/>
          <w:color w:val="54883D"/>
          <w:sz w:val="20"/>
          <w:szCs w:val="18"/>
        </w:rPr>
      </w:pPr>
      <w:r w:rsidRPr="00DC46A9">
        <w:rPr>
          <w:rFonts w:eastAsia="Calibri"/>
          <w:bCs/>
          <w:color w:val="54883D"/>
          <w:sz w:val="20"/>
          <w:szCs w:val="18"/>
        </w:rPr>
        <w:t xml:space="preserve">Tablica </w:t>
      </w:r>
      <w:r w:rsidRPr="00DC46A9">
        <w:rPr>
          <w:rFonts w:eastAsia="Calibri"/>
          <w:bCs/>
          <w:color w:val="54883D"/>
          <w:sz w:val="20"/>
          <w:szCs w:val="18"/>
        </w:rPr>
        <w:fldChar w:fldCharType="begin"/>
      </w:r>
      <w:r w:rsidRPr="00DC46A9">
        <w:rPr>
          <w:rFonts w:eastAsia="Calibri"/>
          <w:bCs/>
          <w:color w:val="54883D"/>
          <w:sz w:val="20"/>
          <w:szCs w:val="18"/>
        </w:rPr>
        <w:instrText xml:space="preserve"> SEQ Tabela \* ARABIC </w:instrText>
      </w:r>
      <w:r w:rsidRPr="00DC46A9">
        <w:rPr>
          <w:rFonts w:eastAsia="Calibri"/>
          <w:bCs/>
          <w:color w:val="54883D"/>
          <w:sz w:val="20"/>
          <w:szCs w:val="18"/>
        </w:rPr>
        <w:fldChar w:fldCharType="separate"/>
      </w:r>
      <w:r w:rsidR="00BF5AB3">
        <w:rPr>
          <w:rFonts w:eastAsia="Calibri"/>
          <w:bCs/>
          <w:noProof/>
          <w:color w:val="54883D"/>
          <w:sz w:val="20"/>
          <w:szCs w:val="18"/>
        </w:rPr>
        <w:t>29</w:t>
      </w:r>
      <w:r w:rsidRPr="00DC46A9">
        <w:rPr>
          <w:rFonts w:eastAsia="Calibri"/>
          <w:bCs/>
          <w:noProof/>
          <w:color w:val="54883D"/>
          <w:sz w:val="20"/>
          <w:szCs w:val="18"/>
        </w:rPr>
        <w:fldChar w:fldCharType="end"/>
      </w:r>
      <w:r w:rsidRPr="00DC46A9">
        <w:rPr>
          <w:rFonts w:eastAsia="Calibri"/>
          <w:bCs/>
          <w:color w:val="54883D"/>
          <w:sz w:val="20"/>
          <w:szCs w:val="18"/>
        </w:rPr>
        <w:t xml:space="preserve">. </w:t>
      </w:r>
      <w:r w:rsidRPr="00DC46A9">
        <w:rPr>
          <w:bCs/>
          <w:color w:val="54883D"/>
          <w:sz w:val="20"/>
          <w:szCs w:val="18"/>
          <w:lang w:bidi="en-US"/>
        </w:rPr>
        <w:t xml:space="preserve">Srednja mjesečna temperatura suhog termometra, </w:t>
      </w:r>
      <w:r w:rsidR="00500968">
        <w:rPr>
          <w:bCs/>
          <w:color w:val="54883D"/>
          <w:sz w:val="20"/>
          <w:szCs w:val="18"/>
          <w:lang w:bidi="en-US"/>
        </w:rPr>
        <w:t>Biograd na moru</w:t>
      </w:r>
      <w:r w:rsidRPr="00DC46A9">
        <w:rPr>
          <w:bCs/>
          <w:color w:val="54883D"/>
          <w:sz w:val="20"/>
          <w:szCs w:val="18"/>
          <w:lang w:bidi="en-US"/>
        </w:rPr>
        <w:t xml:space="preserve"> 2005.-2024.</w:t>
      </w:r>
    </w:p>
    <w:tbl>
      <w:tblPr>
        <w:tblStyle w:val="ivopisnatablicareetke6-isticanje34"/>
        <w:tblW w:w="9216" w:type="dxa"/>
        <w:tblLook w:val="04A0" w:firstRow="1" w:lastRow="0" w:firstColumn="1" w:lastColumn="0" w:noHBand="0" w:noVBand="1"/>
      </w:tblPr>
      <w:tblGrid>
        <w:gridCol w:w="967"/>
        <w:gridCol w:w="625"/>
        <w:gridCol w:w="645"/>
        <w:gridCol w:w="646"/>
        <w:gridCol w:w="606"/>
        <w:gridCol w:w="606"/>
        <w:gridCol w:w="606"/>
        <w:gridCol w:w="647"/>
        <w:gridCol w:w="647"/>
        <w:gridCol w:w="606"/>
        <w:gridCol w:w="606"/>
        <w:gridCol w:w="646"/>
        <w:gridCol w:w="647"/>
        <w:gridCol w:w="716"/>
      </w:tblGrid>
      <w:tr w:rsidR="00EE0954" w:rsidRPr="00EF031F" w14:paraId="55390473" w14:textId="77777777" w:rsidTr="00793CAA">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67" w:type="dxa"/>
            <w:tcBorders>
              <w:bottom w:val="none" w:sz="0" w:space="0" w:color="auto"/>
            </w:tcBorders>
            <w:vAlign w:val="center"/>
          </w:tcPr>
          <w:p w14:paraId="06EEE679" w14:textId="77777777" w:rsidR="00EE0954" w:rsidRPr="00EF031F" w:rsidRDefault="00EE0954" w:rsidP="00793CAA">
            <w:pPr>
              <w:spacing w:after="0" w:line="276" w:lineRule="auto"/>
              <w:jc w:val="center"/>
              <w:rPr>
                <w:color w:val="auto"/>
                <w:sz w:val="20"/>
                <w:szCs w:val="20"/>
              </w:rPr>
            </w:pPr>
            <w:r w:rsidRPr="00EF031F">
              <w:rPr>
                <w:color w:val="auto"/>
                <w:sz w:val="20"/>
                <w:szCs w:val="20"/>
              </w:rPr>
              <w:t>Godina</w:t>
            </w:r>
          </w:p>
        </w:tc>
        <w:tc>
          <w:tcPr>
            <w:tcW w:w="625" w:type="dxa"/>
            <w:tcBorders>
              <w:bottom w:val="none" w:sz="0" w:space="0" w:color="auto"/>
            </w:tcBorders>
            <w:vAlign w:val="center"/>
          </w:tcPr>
          <w:p w14:paraId="160C62D6"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w:t>
            </w:r>
          </w:p>
        </w:tc>
        <w:tc>
          <w:tcPr>
            <w:tcW w:w="645" w:type="dxa"/>
            <w:tcBorders>
              <w:bottom w:val="none" w:sz="0" w:space="0" w:color="auto"/>
            </w:tcBorders>
            <w:vAlign w:val="center"/>
          </w:tcPr>
          <w:p w14:paraId="74386C07"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w:t>
            </w:r>
          </w:p>
        </w:tc>
        <w:tc>
          <w:tcPr>
            <w:tcW w:w="646" w:type="dxa"/>
            <w:tcBorders>
              <w:bottom w:val="none" w:sz="0" w:space="0" w:color="auto"/>
            </w:tcBorders>
            <w:vAlign w:val="center"/>
          </w:tcPr>
          <w:p w14:paraId="339542E7"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III.</w:t>
            </w:r>
          </w:p>
        </w:tc>
        <w:tc>
          <w:tcPr>
            <w:tcW w:w="606" w:type="dxa"/>
            <w:tcBorders>
              <w:bottom w:val="none" w:sz="0" w:space="0" w:color="auto"/>
            </w:tcBorders>
            <w:vAlign w:val="center"/>
          </w:tcPr>
          <w:p w14:paraId="0034633A"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IV.</w:t>
            </w:r>
          </w:p>
        </w:tc>
        <w:tc>
          <w:tcPr>
            <w:tcW w:w="606" w:type="dxa"/>
            <w:tcBorders>
              <w:bottom w:val="none" w:sz="0" w:space="0" w:color="auto"/>
            </w:tcBorders>
            <w:vAlign w:val="center"/>
          </w:tcPr>
          <w:p w14:paraId="74CF4A3C"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w:t>
            </w:r>
          </w:p>
        </w:tc>
        <w:tc>
          <w:tcPr>
            <w:tcW w:w="606" w:type="dxa"/>
            <w:tcBorders>
              <w:bottom w:val="none" w:sz="0" w:space="0" w:color="auto"/>
            </w:tcBorders>
            <w:vAlign w:val="center"/>
          </w:tcPr>
          <w:p w14:paraId="4F5FD968"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w:t>
            </w:r>
          </w:p>
        </w:tc>
        <w:tc>
          <w:tcPr>
            <w:tcW w:w="647" w:type="dxa"/>
            <w:tcBorders>
              <w:bottom w:val="none" w:sz="0" w:space="0" w:color="auto"/>
            </w:tcBorders>
            <w:vAlign w:val="center"/>
          </w:tcPr>
          <w:p w14:paraId="2B244B84"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w:t>
            </w:r>
          </w:p>
        </w:tc>
        <w:tc>
          <w:tcPr>
            <w:tcW w:w="647" w:type="dxa"/>
            <w:tcBorders>
              <w:bottom w:val="none" w:sz="0" w:space="0" w:color="auto"/>
            </w:tcBorders>
            <w:vAlign w:val="center"/>
          </w:tcPr>
          <w:p w14:paraId="2A71CD8A"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VIII.</w:t>
            </w:r>
          </w:p>
        </w:tc>
        <w:tc>
          <w:tcPr>
            <w:tcW w:w="606" w:type="dxa"/>
            <w:tcBorders>
              <w:bottom w:val="none" w:sz="0" w:space="0" w:color="auto"/>
            </w:tcBorders>
            <w:vAlign w:val="center"/>
          </w:tcPr>
          <w:p w14:paraId="6AE6DEA7"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IX.</w:t>
            </w:r>
          </w:p>
        </w:tc>
        <w:tc>
          <w:tcPr>
            <w:tcW w:w="606" w:type="dxa"/>
            <w:tcBorders>
              <w:bottom w:val="none" w:sz="0" w:space="0" w:color="auto"/>
            </w:tcBorders>
            <w:vAlign w:val="center"/>
          </w:tcPr>
          <w:p w14:paraId="35F89D5C"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w:t>
            </w:r>
          </w:p>
        </w:tc>
        <w:tc>
          <w:tcPr>
            <w:tcW w:w="646" w:type="dxa"/>
            <w:tcBorders>
              <w:bottom w:val="none" w:sz="0" w:space="0" w:color="auto"/>
            </w:tcBorders>
            <w:vAlign w:val="center"/>
          </w:tcPr>
          <w:p w14:paraId="1DB9B375"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w:t>
            </w:r>
          </w:p>
        </w:tc>
        <w:tc>
          <w:tcPr>
            <w:tcW w:w="647" w:type="dxa"/>
            <w:tcBorders>
              <w:bottom w:val="none" w:sz="0" w:space="0" w:color="auto"/>
            </w:tcBorders>
            <w:vAlign w:val="center"/>
          </w:tcPr>
          <w:p w14:paraId="78264B98"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XII.</w:t>
            </w:r>
          </w:p>
        </w:tc>
        <w:tc>
          <w:tcPr>
            <w:tcW w:w="716" w:type="dxa"/>
            <w:tcBorders>
              <w:bottom w:val="none" w:sz="0" w:space="0" w:color="auto"/>
            </w:tcBorders>
            <w:vAlign w:val="center"/>
          </w:tcPr>
          <w:p w14:paraId="702EF9FB" w14:textId="77777777" w:rsidR="00EE0954" w:rsidRPr="00EF031F" w:rsidRDefault="00EE0954" w:rsidP="00793CA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Zbroj</w:t>
            </w:r>
          </w:p>
        </w:tc>
      </w:tr>
      <w:tr w:rsidR="000E1D40" w:rsidRPr="00EF031F" w14:paraId="103C16C6" w14:textId="77777777" w:rsidTr="000E1D4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76C89C5" w14:textId="77777777" w:rsidR="000E1D40" w:rsidRPr="00EF031F" w:rsidRDefault="000E1D40" w:rsidP="000E1D40">
            <w:pPr>
              <w:spacing w:after="0" w:line="276" w:lineRule="auto"/>
              <w:jc w:val="center"/>
              <w:rPr>
                <w:color w:val="auto"/>
                <w:sz w:val="20"/>
                <w:szCs w:val="20"/>
              </w:rPr>
            </w:pPr>
            <w:r w:rsidRPr="00EF031F">
              <w:rPr>
                <w:color w:val="auto"/>
                <w:sz w:val="20"/>
                <w:szCs w:val="20"/>
              </w:rPr>
              <w:t xml:space="preserve">Sred </w:t>
            </w:r>
          </w:p>
        </w:tc>
        <w:tc>
          <w:tcPr>
            <w:tcW w:w="625" w:type="dxa"/>
            <w:vAlign w:val="bottom"/>
          </w:tcPr>
          <w:p w14:paraId="69EE03CF" w14:textId="2556F5BE"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w:t>
            </w:r>
          </w:p>
        </w:tc>
        <w:tc>
          <w:tcPr>
            <w:tcW w:w="645" w:type="dxa"/>
            <w:vAlign w:val="bottom"/>
          </w:tcPr>
          <w:p w14:paraId="6B1513B5" w14:textId="141E4EFF"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646" w:type="dxa"/>
            <w:vAlign w:val="bottom"/>
          </w:tcPr>
          <w:p w14:paraId="22A1FC18" w14:textId="69C93F5C"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tc>
        <w:tc>
          <w:tcPr>
            <w:tcW w:w="606" w:type="dxa"/>
            <w:vAlign w:val="bottom"/>
          </w:tcPr>
          <w:p w14:paraId="3B50E994" w14:textId="6890AB80"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14,1</w:t>
            </w:r>
          </w:p>
        </w:tc>
        <w:tc>
          <w:tcPr>
            <w:tcW w:w="606" w:type="dxa"/>
            <w:vAlign w:val="bottom"/>
          </w:tcPr>
          <w:p w14:paraId="2A1DA9D5" w14:textId="111029BD"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18,5</w:t>
            </w:r>
          </w:p>
        </w:tc>
        <w:tc>
          <w:tcPr>
            <w:tcW w:w="606" w:type="dxa"/>
            <w:vAlign w:val="bottom"/>
          </w:tcPr>
          <w:p w14:paraId="4F092CC4" w14:textId="341E0224"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23,2</w:t>
            </w:r>
          </w:p>
        </w:tc>
        <w:tc>
          <w:tcPr>
            <w:tcW w:w="647" w:type="dxa"/>
            <w:vAlign w:val="bottom"/>
          </w:tcPr>
          <w:p w14:paraId="2E07339F" w14:textId="7E44E7AE" w:rsidR="000E1D40" w:rsidRPr="00EF031F" w:rsidRDefault="000E1D40" w:rsidP="000E1D40">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25,9</w:t>
            </w:r>
          </w:p>
        </w:tc>
        <w:tc>
          <w:tcPr>
            <w:tcW w:w="647" w:type="dxa"/>
            <w:vAlign w:val="bottom"/>
          </w:tcPr>
          <w:p w14:paraId="65541B20" w14:textId="3478FECA"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25,2</w:t>
            </w:r>
          </w:p>
        </w:tc>
        <w:tc>
          <w:tcPr>
            <w:tcW w:w="606" w:type="dxa"/>
            <w:vAlign w:val="bottom"/>
          </w:tcPr>
          <w:p w14:paraId="66A17596" w14:textId="20D35989"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20,7</w:t>
            </w:r>
          </w:p>
        </w:tc>
        <w:tc>
          <w:tcPr>
            <w:tcW w:w="606" w:type="dxa"/>
            <w:vAlign w:val="bottom"/>
          </w:tcPr>
          <w:p w14:paraId="5B28E8F6" w14:textId="671EA18D"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16,3</w:t>
            </w:r>
          </w:p>
        </w:tc>
        <w:tc>
          <w:tcPr>
            <w:tcW w:w="646" w:type="dxa"/>
            <w:vAlign w:val="bottom"/>
          </w:tcPr>
          <w:p w14:paraId="4B7E0DAB" w14:textId="1D2894B0"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647" w:type="dxa"/>
            <w:vAlign w:val="bottom"/>
          </w:tcPr>
          <w:p w14:paraId="3DDF2CF7" w14:textId="38DCDE15"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w:t>
            </w:r>
          </w:p>
        </w:tc>
        <w:tc>
          <w:tcPr>
            <w:tcW w:w="716" w:type="dxa"/>
            <w:vAlign w:val="bottom"/>
          </w:tcPr>
          <w:p w14:paraId="35CCE363" w14:textId="0C40A3AC"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15,9</w:t>
            </w:r>
          </w:p>
        </w:tc>
      </w:tr>
      <w:tr w:rsidR="000E1D40" w:rsidRPr="00EF031F" w14:paraId="505263B4" w14:textId="77777777" w:rsidTr="000E1D40">
        <w:trPr>
          <w:trHeight w:val="396"/>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C425A2E" w14:textId="77777777" w:rsidR="000E1D40" w:rsidRPr="00EF031F" w:rsidRDefault="000E1D40" w:rsidP="000E1D40">
            <w:pPr>
              <w:spacing w:after="0" w:line="276" w:lineRule="auto"/>
              <w:jc w:val="center"/>
              <w:rPr>
                <w:color w:val="auto"/>
                <w:sz w:val="20"/>
                <w:szCs w:val="20"/>
              </w:rPr>
            </w:pPr>
            <w:proofErr w:type="spellStart"/>
            <w:r w:rsidRPr="00EF031F">
              <w:rPr>
                <w:color w:val="auto"/>
                <w:sz w:val="20"/>
                <w:szCs w:val="20"/>
              </w:rPr>
              <w:t>Std</w:t>
            </w:r>
            <w:proofErr w:type="spellEnd"/>
            <w:r w:rsidRPr="00EF031F">
              <w:rPr>
                <w:color w:val="auto"/>
                <w:sz w:val="20"/>
                <w:szCs w:val="20"/>
              </w:rPr>
              <w:t xml:space="preserve"> </w:t>
            </w:r>
          </w:p>
        </w:tc>
        <w:tc>
          <w:tcPr>
            <w:tcW w:w="625" w:type="dxa"/>
            <w:vAlign w:val="bottom"/>
          </w:tcPr>
          <w:p w14:paraId="488A9604" w14:textId="26D3C15F"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645" w:type="dxa"/>
            <w:vAlign w:val="bottom"/>
          </w:tcPr>
          <w:p w14:paraId="07A9E24F" w14:textId="24AE22B8"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646" w:type="dxa"/>
            <w:vAlign w:val="bottom"/>
          </w:tcPr>
          <w:p w14:paraId="1B5BB5C9" w14:textId="4776B214"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06" w:type="dxa"/>
            <w:vAlign w:val="bottom"/>
          </w:tcPr>
          <w:p w14:paraId="2859A5A1" w14:textId="2F9A7CD0"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606" w:type="dxa"/>
            <w:vAlign w:val="bottom"/>
          </w:tcPr>
          <w:p w14:paraId="1233E184" w14:textId="54B2FF58"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606" w:type="dxa"/>
            <w:vAlign w:val="bottom"/>
          </w:tcPr>
          <w:p w14:paraId="6B5F3820" w14:textId="71FAAD41"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647" w:type="dxa"/>
            <w:vAlign w:val="bottom"/>
          </w:tcPr>
          <w:p w14:paraId="3EF92627" w14:textId="38D59219"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647" w:type="dxa"/>
            <w:vAlign w:val="bottom"/>
          </w:tcPr>
          <w:p w14:paraId="773969D3" w14:textId="745289BE"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606" w:type="dxa"/>
            <w:vAlign w:val="bottom"/>
          </w:tcPr>
          <w:p w14:paraId="709DC4AD" w14:textId="1D7B34DD"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06" w:type="dxa"/>
            <w:vAlign w:val="bottom"/>
          </w:tcPr>
          <w:p w14:paraId="6F8F18F5" w14:textId="1AA7B90F"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46" w:type="dxa"/>
            <w:vAlign w:val="bottom"/>
          </w:tcPr>
          <w:p w14:paraId="5FBD4F6F" w14:textId="2F7345D3"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647" w:type="dxa"/>
            <w:vAlign w:val="bottom"/>
          </w:tcPr>
          <w:p w14:paraId="7C9D4CD5" w14:textId="744A6D2A"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716" w:type="dxa"/>
            <w:vAlign w:val="bottom"/>
          </w:tcPr>
          <w:p w14:paraId="39997CB8" w14:textId="664AE954"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w:t>
            </w:r>
          </w:p>
        </w:tc>
      </w:tr>
      <w:tr w:rsidR="000E1D40" w:rsidRPr="00EF031F" w14:paraId="6D6F9D50" w14:textId="77777777" w:rsidTr="000E1D4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3C7C776" w14:textId="77777777" w:rsidR="000E1D40" w:rsidRPr="00EF031F" w:rsidRDefault="000E1D40" w:rsidP="000E1D40">
            <w:pPr>
              <w:spacing w:after="0" w:line="276" w:lineRule="auto"/>
              <w:jc w:val="center"/>
              <w:rPr>
                <w:color w:val="auto"/>
                <w:sz w:val="20"/>
                <w:szCs w:val="20"/>
              </w:rPr>
            </w:pPr>
            <w:r w:rsidRPr="00EF031F">
              <w:rPr>
                <w:color w:val="auto"/>
                <w:sz w:val="20"/>
                <w:szCs w:val="20"/>
              </w:rPr>
              <w:t xml:space="preserve">Max </w:t>
            </w:r>
          </w:p>
        </w:tc>
        <w:tc>
          <w:tcPr>
            <w:tcW w:w="625" w:type="dxa"/>
            <w:vAlign w:val="bottom"/>
          </w:tcPr>
          <w:p w14:paraId="223BAFE5" w14:textId="62E62C22"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10,3</w:t>
            </w:r>
          </w:p>
        </w:tc>
        <w:tc>
          <w:tcPr>
            <w:tcW w:w="645" w:type="dxa"/>
            <w:vAlign w:val="bottom"/>
          </w:tcPr>
          <w:p w14:paraId="66D7963E" w14:textId="3337EE6B"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11,6</w:t>
            </w:r>
          </w:p>
        </w:tc>
        <w:tc>
          <w:tcPr>
            <w:tcW w:w="646" w:type="dxa"/>
            <w:vAlign w:val="bottom"/>
          </w:tcPr>
          <w:p w14:paraId="77ABAF3F" w14:textId="03C23F17"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12,9</w:t>
            </w:r>
          </w:p>
        </w:tc>
        <w:tc>
          <w:tcPr>
            <w:tcW w:w="606" w:type="dxa"/>
            <w:vAlign w:val="bottom"/>
          </w:tcPr>
          <w:p w14:paraId="106F0537" w14:textId="4DFAFC05"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16,4</w:t>
            </w:r>
          </w:p>
        </w:tc>
        <w:tc>
          <w:tcPr>
            <w:tcW w:w="606" w:type="dxa"/>
            <w:vAlign w:val="bottom"/>
          </w:tcPr>
          <w:p w14:paraId="0E27D63E" w14:textId="30A31B2B"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20,6</w:t>
            </w:r>
          </w:p>
        </w:tc>
        <w:tc>
          <w:tcPr>
            <w:tcW w:w="606" w:type="dxa"/>
            <w:vAlign w:val="bottom"/>
          </w:tcPr>
          <w:p w14:paraId="2952B209" w14:textId="7C5601CE"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25,7</w:t>
            </w:r>
          </w:p>
        </w:tc>
        <w:tc>
          <w:tcPr>
            <w:tcW w:w="647" w:type="dxa"/>
            <w:vAlign w:val="bottom"/>
          </w:tcPr>
          <w:p w14:paraId="6484CEDF" w14:textId="0A903D17"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27,9</w:t>
            </w:r>
          </w:p>
        </w:tc>
        <w:tc>
          <w:tcPr>
            <w:tcW w:w="647" w:type="dxa"/>
            <w:vAlign w:val="bottom"/>
          </w:tcPr>
          <w:p w14:paraId="5601256A" w14:textId="5A845B91"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27,6</w:t>
            </w:r>
          </w:p>
        </w:tc>
        <w:tc>
          <w:tcPr>
            <w:tcW w:w="606" w:type="dxa"/>
            <w:vAlign w:val="bottom"/>
          </w:tcPr>
          <w:p w14:paraId="05053CA3" w14:textId="22B9BD11"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23,2</w:t>
            </w:r>
          </w:p>
        </w:tc>
        <w:tc>
          <w:tcPr>
            <w:tcW w:w="606" w:type="dxa"/>
            <w:vAlign w:val="bottom"/>
          </w:tcPr>
          <w:p w14:paraId="34F3E69F" w14:textId="4A970486"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19,4</w:t>
            </w:r>
          </w:p>
        </w:tc>
        <w:tc>
          <w:tcPr>
            <w:tcW w:w="646" w:type="dxa"/>
            <w:vAlign w:val="bottom"/>
          </w:tcPr>
          <w:p w14:paraId="0BE33E74" w14:textId="1E95703C"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14,6</w:t>
            </w:r>
          </w:p>
        </w:tc>
        <w:tc>
          <w:tcPr>
            <w:tcW w:w="647" w:type="dxa"/>
            <w:vAlign w:val="bottom"/>
          </w:tcPr>
          <w:p w14:paraId="27DF8FB4" w14:textId="65FF6252"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11,4</w:t>
            </w:r>
          </w:p>
        </w:tc>
        <w:tc>
          <w:tcPr>
            <w:tcW w:w="716" w:type="dxa"/>
            <w:vAlign w:val="bottom"/>
          </w:tcPr>
          <w:p w14:paraId="4698C2A2" w14:textId="116BCA4B" w:rsidR="000E1D40" w:rsidRPr="00EF031F" w:rsidRDefault="000E1D40" w:rsidP="000E1D4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17,3</w:t>
            </w:r>
          </w:p>
        </w:tc>
      </w:tr>
      <w:tr w:rsidR="000E1D40" w:rsidRPr="00EF031F" w14:paraId="36B2E519" w14:textId="77777777" w:rsidTr="000E1D40">
        <w:trPr>
          <w:trHeight w:val="396"/>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DF2E572" w14:textId="77777777" w:rsidR="000E1D40" w:rsidRPr="00EF031F" w:rsidRDefault="000E1D40" w:rsidP="000E1D40">
            <w:pPr>
              <w:spacing w:after="0"/>
              <w:jc w:val="center"/>
              <w:rPr>
                <w:color w:val="auto"/>
                <w:sz w:val="20"/>
                <w:szCs w:val="20"/>
              </w:rPr>
            </w:pPr>
            <w:r w:rsidRPr="00EF031F">
              <w:rPr>
                <w:color w:val="auto"/>
                <w:sz w:val="20"/>
                <w:szCs w:val="20"/>
              </w:rPr>
              <w:t xml:space="preserve">Min </w:t>
            </w:r>
          </w:p>
        </w:tc>
        <w:tc>
          <w:tcPr>
            <w:tcW w:w="625" w:type="dxa"/>
            <w:vAlign w:val="bottom"/>
          </w:tcPr>
          <w:p w14:paraId="1A592919" w14:textId="4755A5B6"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645" w:type="dxa"/>
            <w:vAlign w:val="bottom"/>
          </w:tcPr>
          <w:p w14:paraId="698A6019" w14:textId="3BC3221E"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646" w:type="dxa"/>
            <w:vAlign w:val="bottom"/>
          </w:tcPr>
          <w:p w14:paraId="7C958BE0" w14:textId="48009B0F"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w:t>
            </w:r>
          </w:p>
        </w:tc>
        <w:tc>
          <w:tcPr>
            <w:tcW w:w="606" w:type="dxa"/>
            <w:vAlign w:val="bottom"/>
          </w:tcPr>
          <w:p w14:paraId="102406B1" w14:textId="5A497733"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606" w:type="dxa"/>
            <w:vAlign w:val="bottom"/>
          </w:tcPr>
          <w:p w14:paraId="51216095" w14:textId="4F6EB6D1"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606" w:type="dxa"/>
            <w:vAlign w:val="bottom"/>
          </w:tcPr>
          <w:p w14:paraId="08831B62" w14:textId="65686137"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20,9</w:t>
            </w:r>
          </w:p>
        </w:tc>
        <w:tc>
          <w:tcPr>
            <w:tcW w:w="647" w:type="dxa"/>
            <w:vAlign w:val="bottom"/>
          </w:tcPr>
          <w:p w14:paraId="28BE3D9E" w14:textId="70666D65"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23,6</w:t>
            </w:r>
          </w:p>
        </w:tc>
        <w:tc>
          <w:tcPr>
            <w:tcW w:w="647" w:type="dxa"/>
            <w:vAlign w:val="bottom"/>
          </w:tcPr>
          <w:p w14:paraId="254EA706" w14:textId="247FA38B"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c>
          <w:tcPr>
            <w:tcW w:w="606" w:type="dxa"/>
            <w:vAlign w:val="bottom"/>
          </w:tcPr>
          <w:p w14:paraId="556A55BD" w14:textId="4FB1DC0B"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606" w:type="dxa"/>
            <w:vAlign w:val="bottom"/>
          </w:tcPr>
          <w:p w14:paraId="6B681537" w14:textId="755375F3"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14,4</w:t>
            </w:r>
          </w:p>
        </w:tc>
        <w:tc>
          <w:tcPr>
            <w:tcW w:w="646" w:type="dxa"/>
            <w:vAlign w:val="bottom"/>
          </w:tcPr>
          <w:p w14:paraId="1302CBDB" w14:textId="1DE0D0F5"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647" w:type="dxa"/>
            <w:vAlign w:val="bottom"/>
          </w:tcPr>
          <w:p w14:paraId="6D53412F" w14:textId="54BD0D36"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716" w:type="dxa"/>
            <w:vAlign w:val="bottom"/>
          </w:tcPr>
          <w:p w14:paraId="2DF8A3DB" w14:textId="73B0B205" w:rsidR="000E1D40" w:rsidRPr="00EF031F" w:rsidRDefault="000E1D40" w:rsidP="000E1D4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r>
    </w:tbl>
    <w:p w14:paraId="080BB013" w14:textId="77777777" w:rsidR="00EE0954" w:rsidRPr="00EF031F" w:rsidRDefault="00EE0954" w:rsidP="00EE0954">
      <w:pPr>
        <w:jc w:val="center"/>
        <w:rPr>
          <w:i/>
          <w:color w:val="54883D"/>
          <w:sz w:val="20"/>
        </w:rPr>
      </w:pPr>
      <w:r w:rsidRPr="00EF031F">
        <w:rPr>
          <w:i/>
          <w:color w:val="54883D"/>
          <w:sz w:val="20"/>
        </w:rPr>
        <w:t>Izvor: DHMZ</w:t>
      </w:r>
    </w:p>
    <w:p w14:paraId="436E8106" w14:textId="65D962A6" w:rsidR="00EE0954" w:rsidRPr="00EF031F" w:rsidRDefault="00EE0954" w:rsidP="00EE0954">
      <w:r w:rsidRPr="00EF031F">
        <w:t>Prema analiziranom razdoblju vidimo da se vrući dani pojavljuju od svibnja do rujna, no daleko najveći broj dana sa vrući danima se pojavljuje u srpnju i kolovozu. Prosječno se pojavljuje</w:t>
      </w:r>
      <w:r>
        <w:t xml:space="preserve"> 1</w:t>
      </w:r>
      <w:r w:rsidR="005B130D">
        <w:t>6</w:t>
      </w:r>
      <w:r w:rsidRPr="00EF031F">
        <w:t xml:space="preserve"> vrućih dana mjesečno.</w:t>
      </w:r>
    </w:p>
    <w:p w14:paraId="3FD47741" w14:textId="40E220CF" w:rsidR="00EE0954" w:rsidRPr="000E1D40" w:rsidRDefault="00EE0954" w:rsidP="000E1D40">
      <w:r w:rsidRPr="00EF031F">
        <w:rPr>
          <w:color w:val="auto"/>
        </w:rPr>
        <w:t xml:space="preserve">Prema podacima sa meteorološke postaje </w:t>
      </w:r>
      <w:r w:rsidR="00500968">
        <w:rPr>
          <w:color w:val="auto"/>
        </w:rPr>
        <w:t>Biograd na moru</w:t>
      </w:r>
      <w:r w:rsidRPr="00EF031F">
        <w:rPr>
          <w:color w:val="auto"/>
        </w:rPr>
        <w:t xml:space="preserve"> vidimo da se najveći broj dana sa oborinama pojavljuje tijekom svibnja i studenog. </w:t>
      </w:r>
    </w:p>
    <w:p w14:paraId="54EFDE11" w14:textId="09FBD5E0" w:rsidR="00EE0954" w:rsidRPr="0056724F" w:rsidRDefault="00EE0954" w:rsidP="00EE0954">
      <w:pPr>
        <w:spacing w:before="0"/>
        <w:jc w:val="center"/>
        <w:rPr>
          <w:rFonts w:eastAsia="Calibri"/>
          <w:bCs/>
          <w:color w:val="54883D"/>
          <w:sz w:val="20"/>
          <w:szCs w:val="18"/>
          <w:lang w:bidi="en-US"/>
        </w:rPr>
      </w:pPr>
      <w:r w:rsidRPr="0056724F">
        <w:rPr>
          <w:rFonts w:eastAsia="Calibri"/>
          <w:bCs/>
          <w:color w:val="54883D"/>
          <w:sz w:val="20"/>
          <w:szCs w:val="18"/>
          <w:lang w:bidi="en-US"/>
        </w:rPr>
        <w:lastRenderedPageBreak/>
        <w:t xml:space="preserve">Tablica </w:t>
      </w:r>
      <w:r w:rsidRPr="0056724F">
        <w:rPr>
          <w:rFonts w:eastAsia="Calibri"/>
          <w:bCs/>
          <w:color w:val="54883D"/>
          <w:sz w:val="20"/>
          <w:szCs w:val="18"/>
          <w:lang w:bidi="en-US"/>
        </w:rPr>
        <w:fldChar w:fldCharType="begin"/>
      </w:r>
      <w:r w:rsidRPr="0056724F">
        <w:rPr>
          <w:rFonts w:eastAsia="Calibri"/>
          <w:bCs/>
          <w:color w:val="54883D"/>
          <w:sz w:val="20"/>
          <w:szCs w:val="18"/>
          <w:lang w:bidi="en-US"/>
        </w:rPr>
        <w:instrText xml:space="preserve"> SEQ Tabela \* ARABIC </w:instrText>
      </w:r>
      <w:r w:rsidRPr="0056724F">
        <w:rPr>
          <w:rFonts w:eastAsia="Calibri"/>
          <w:bCs/>
          <w:color w:val="54883D"/>
          <w:sz w:val="20"/>
          <w:szCs w:val="18"/>
          <w:lang w:bidi="en-US"/>
        </w:rPr>
        <w:fldChar w:fldCharType="separate"/>
      </w:r>
      <w:r w:rsidR="00BF5AB3">
        <w:rPr>
          <w:rFonts w:eastAsia="Calibri"/>
          <w:bCs/>
          <w:noProof/>
          <w:color w:val="54883D"/>
          <w:sz w:val="20"/>
          <w:szCs w:val="18"/>
          <w:lang w:bidi="en-US"/>
        </w:rPr>
        <w:t>30</w:t>
      </w:r>
      <w:r w:rsidRPr="0056724F">
        <w:rPr>
          <w:rFonts w:eastAsia="Calibri"/>
          <w:bCs/>
          <w:noProof/>
          <w:color w:val="54883D"/>
          <w:sz w:val="20"/>
          <w:szCs w:val="18"/>
          <w:lang w:bidi="en-US"/>
        </w:rPr>
        <w:fldChar w:fldCharType="end"/>
      </w:r>
      <w:r w:rsidRPr="0056724F">
        <w:rPr>
          <w:rFonts w:eastAsia="Calibri"/>
          <w:bCs/>
          <w:color w:val="54883D"/>
          <w:sz w:val="20"/>
          <w:szCs w:val="18"/>
          <w:lang w:bidi="en-US"/>
        </w:rPr>
        <w:t xml:space="preserve">. </w:t>
      </w:r>
      <w:r>
        <w:rPr>
          <w:rFonts w:eastAsia="Calibri"/>
          <w:bCs/>
          <w:color w:val="54883D"/>
          <w:sz w:val="20"/>
          <w:szCs w:val="18"/>
          <w:lang w:bidi="en-US"/>
        </w:rPr>
        <w:t xml:space="preserve">Broj dana s količinom oborine &gt;=0.1 mm, </w:t>
      </w:r>
      <w:r w:rsidR="000E1D40">
        <w:rPr>
          <w:rFonts w:eastAsia="Calibri"/>
          <w:bCs/>
          <w:color w:val="54883D"/>
          <w:sz w:val="20"/>
          <w:szCs w:val="18"/>
          <w:lang w:bidi="en-US"/>
        </w:rPr>
        <w:t>Biograd na moru</w:t>
      </w:r>
      <w:r>
        <w:rPr>
          <w:rFonts w:eastAsia="Calibri"/>
          <w:bCs/>
          <w:color w:val="54883D"/>
          <w:sz w:val="20"/>
          <w:szCs w:val="18"/>
          <w:lang w:bidi="en-US"/>
        </w:rPr>
        <w:t xml:space="preserve"> 2005.- 2024.</w:t>
      </w:r>
    </w:p>
    <w:tbl>
      <w:tblPr>
        <w:tblW w:w="906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555"/>
        <w:gridCol w:w="636"/>
        <w:gridCol w:w="547"/>
        <w:gridCol w:w="548"/>
        <w:gridCol w:w="548"/>
        <w:gridCol w:w="548"/>
        <w:gridCol w:w="548"/>
        <w:gridCol w:w="589"/>
        <w:gridCol w:w="693"/>
        <w:gridCol w:w="548"/>
        <w:gridCol w:w="548"/>
        <w:gridCol w:w="548"/>
        <w:gridCol w:w="589"/>
        <w:gridCol w:w="622"/>
      </w:tblGrid>
      <w:tr w:rsidR="000E1D40" w:rsidRPr="00295EB4" w14:paraId="4C4CA1F5" w14:textId="77777777" w:rsidTr="00793CAA">
        <w:trPr>
          <w:trHeight w:hRule="exact" w:val="622"/>
          <w:jc w:val="center"/>
        </w:trPr>
        <w:tc>
          <w:tcPr>
            <w:tcW w:w="1555" w:type="dxa"/>
            <w:vAlign w:val="center"/>
            <w:hideMark/>
          </w:tcPr>
          <w:p w14:paraId="6D16EDB4"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MJESECI</w:t>
            </w:r>
          </w:p>
        </w:tc>
        <w:tc>
          <w:tcPr>
            <w:tcW w:w="636" w:type="dxa"/>
            <w:vAlign w:val="center"/>
          </w:tcPr>
          <w:p w14:paraId="23AA0D20"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w:t>
            </w:r>
          </w:p>
        </w:tc>
        <w:tc>
          <w:tcPr>
            <w:tcW w:w="547" w:type="dxa"/>
            <w:vAlign w:val="center"/>
          </w:tcPr>
          <w:p w14:paraId="4DC64C7B"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II.</w:t>
            </w:r>
          </w:p>
        </w:tc>
        <w:tc>
          <w:tcPr>
            <w:tcW w:w="548" w:type="dxa"/>
            <w:vAlign w:val="center"/>
          </w:tcPr>
          <w:p w14:paraId="4B70EBF1"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III.</w:t>
            </w:r>
          </w:p>
        </w:tc>
        <w:tc>
          <w:tcPr>
            <w:tcW w:w="548" w:type="dxa"/>
            <w:vAlign w:val="center"/>
          </w:tcPr>
          <w:p w14:paraId="46184D8C"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IV.</w:t>
            </w:r>
          </w:p>
        </w:tc>
        <w:tc>
          <w:tcPr>
            <w:tcW w:w="548" w:type="dxa"/>
            <w:vAlign w:val="center"/>
          </w:tcPr>
          <w:p w14:paraId="2D63DB43"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w:t>
            </w:r>
          </w:p>
        </w:tc>
        <w:tc>
          <w:tcPr>
            <w:tcW w:w="548" w:type="dxa"/>
            <w:vAlign w:val="center"/>
          </w:tcPr>
          <w:p w14:paraId="6ADF664A"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VI.</w:t>
            </w:r>
          </w:p>
        </w:tc>
        <w:tc>
          <w:tcPr>
            <w:tcW w:w="589" w:type="dxa"/>
            <w:vAlign w:val="center"/>
          </w:tcPr>
          <w:p w14:paraId="176413A1"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VII.</w:t>
            </w:r>
          </w:p>
        </w:tc>
        <w:tc>
          <w:tcPr>
            <w:tcW w:w="693" w:type="dxa"/>
            <w:vAlign w:val="center"/>
          </w:tcPr>
          <w:p w14:paraId="7551CCF2"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VIII.</w:t>
            </w:r>
          </w:p>
        </w:tc>
        <w:tc>
          <w:tcPr>
            <w:tcW w:w="548" w:type="dxa"/>
            <w:vAlign w:val="center"/>
          </w:tcPr>
          <w:p w14:paraId="5E30485D"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IX.</w:t>
            </w:r>
          </w:p>
        </w:tc>
        <w:tc>
          <w:tcPr>
            <w:tcW w:w="548" w:type="dxa"/>
            <w:vAlign w:val="center"/>
          </w:tcPr>
          <w:p w14:paraId="7D54F9B7"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X.</w:t>
            </w:r>
          </w:p>
        </w:tc>
        <w:tc>
          <w:tcPr>
            <w:tcW w:w="548" w:type="dxa"/>
            <w:vAlign w:val="center"/>
          </w:tcPr>
          <w:p w14:paraId="3FFCCAD4"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XI.</w:t>
            </w:r>
          </w:p>
        </w:tc>
        <w:tc>
          <w:tcPr>
            <w:tcW w:w="589" w:type="dxa"/>
            <w:vAlign w:val="center"/>
          </w:tcPr>
          <w:p w14:paraId="5FFE0FD7"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rPr>
              <w:t>XII.</w:t>
            </w:r>
          </w:p>
        </w:tc>
        <w:tc>
          <w:tcPr>
            <w:tcW w:w="622" w:type="dxa"/>
            <w:vAlign w:val="center"/>
            <w:hideMark/>
          </w:tcPr>
          <w:p w14:paraId="30B2895E"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 xml:space="preserve">Zbroj </w:t>
            </w:r>
          </w:p>
        </w:tc>
      </w:tr>
      <w:tr w:rsidR="000E1D40" w:rsidRPr="00295EB4" w14:paraId="3EF9563A" w14:textId="77777777" w:rsidTr="00793CAA">
        <w:trPr>
          <w:trHeight w:hRule="exact" w:val="456"/>
          <w:jc w:val="center"/>
        </w:trPr>
        <w:tc>
          <w:tcPr>
            <w:tcW w:w="1555" w:type="dxa"/>
            <w:vAlign w:val="center"/>
            <w:hideMark/>
          </w:tcPr>
          <w:p w14:paraId="32EE006F"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SRED</w:t>
            </w:r>
          </w:p>
        </w:tc>
        <w:tc>
          <w:tcPr>
            <w:tcW w:w="636" w:type="dxa"/>
            <w:vAlign w:val="bottom"/>
          </w:tcPr>
          <w:p w14:paraId="6F93604A" w14:textId="77777777" w:rsidR="000E1D40" w:rsidRPr="00295EB4" w:rsidRDefault="000E1D40" w:rsidP="00793CAA">
            <w:pPr>
              <w:spacing w:before="0" w:after="0"/>
              <w:jc w:val="center"/>
              <w:rPr>
                <w:color w:val="auto"/>
                <w:sz w:val="20"/>
                <w:szCs w:val="20"/>
                <w:lang w:eastAsia="hr-HR"/>
              </w:rPr>
            </w:pPr>
            <w:r>
              <w:rPr>
                <w:sz w:val="20"/>
                <w:szCs w:val="20"/>
              </w:rPr>
              <w:t>9,6</w:t>
            </w:r>
          </w:p>
        </w:tc>
        <w:tc>
          <w:tcPr>
            <w:tcW w:w="547" w:type="dxa"/>
            <w:vAlign w:val="bottom"/>
          </w:tcPr>
          <w:p w14:paraId="03E1D90B" w14:textId="77777777" w:rsidR="000E1D40" w:rsidRPr="00295EB4" w:rsidRDefault="000E1D40" w:rsidP="00793CAA">
            <w:pPr>
              <w:spacing w:before="0" w:after="0"/>
              <w:jc w:val="center"/>
              <w:rPr>
                <w:color w:val="auto"/>
                <w:sz w:val="20"/>
                <w:szCs w:val="20"/>
                <w:lang w:eastAsia="hr-HR"/>
              </w:rPr>
            </w:pPr>
            <w:r>
              <w:rPr>
                <w:sz w:val="20"/>
                <w:szCs w:val="20"/>
              </w:rPr>
              <w:t>8,6</w:t>
            </w:r>
          </w:p>
        </w:tc>
        <w:tc>
          <w:tcPr>
            <w:tcW w:w="548" w:type="dxa"/>
            <w:vAlign w:val="bottom"/>
          </w:tcPr>
          <w:p w14:paraId="0A502CAD" w14:textId="77777777" w:rsidR="000E1D40" w:rsidRPr="00295EB4" w:rsidRDefault="000E1D40" w:rsidP="00793CAA">
            <w:pPr>
              <w:spacing w:before="0" w:after="0"/>
              <w:jc w:val="center"/>
              <w:rPr>
                <w:color w:val="auto"/>
                <w:sz w:val="20"/>
                <w:szCs w:val="20"/>
                <w:lang w:eastAsia="hr-HR"/>
              </w:rPr>
            </w:pPr>
            <w:r>
              <w:rPr>
                <w:sz w:val="20"/>
                <w:szCs w:val="20"/>
              </w:rPr>
              <w:t>8,2</w:t>
            </w:r>
          </w:p>
        </w:tc>
        <w:tc>
          <w:tcPr>
            <w:tcW w:w="548" w:type="dxa"/>
            <w:vAlign w:val="bottom"/>
          </w:tcPr>
          <w:p w14:paraId="40CEACBC" w14:textId="77777777" w:rsidR="000E1D40" w:rsidRPr="00295EB4" w:rsidRDefault="000E1D40" w:rsidP="00793CAA">
            <w:pPr>
              <w:spacing w:before="0" w:after="0"/>
              <w:jc w:val="center"/>
              <w:rPr>
                <w:color w:val="auto"/>
                <w:sz w:val="20"/>
                <w:szCs w:val="20"/>
                <w:lang w:eastAsia="hr-HR"/>
              </w:rPr>
            </w:pPr>
            <w:r>
              <w:rPr>
                <w:sz w:val="20"/>
                <w:szCs w:val="20"/>
              </w:rPr>
              <w:t>8,2</w:t>
            </w:r>
          </w:p>
        </w:tc>
        <w:tc>
          <w:tcPr>
            <w:tcW w:w="548" w:type="dxa"/>
            <w:vAlign w:val="bottom"/>
          </w:tcPr>
          <w:p w14:paraId="53C57180" w14:textId="77777777" w:rsidR="000E1D40" w:rsidRPr="00295EB4" w:rsidRDefault="000E1D40" w:rsidP="00793CAA">
            <w:pPr>
              <w:spacing w:before="0" w:after="0"/>
              <w:jc w:val="center"/>
              <w:rPr>
                <w:color w:val="auto"/>
                <w:sz w:val="20"/>
                <w:szCs w:val="20"/>
                <w:lang w:eastAsia="hr-HR"/>
              </w:rPr>
            </w:pPr>
            <w:r>
              <w:rPr>
                <w:sz w:val="20"/>
                <w:szCs w:val="20"/>
              </w:rPr>
              <w:t>7,2</w:t>
            </w:r>
          </w:p>
        </w:tc>
        <w:tc>
          <w:tcPr>
            <w:tcW w:w="548" w:type="dxa"/>
            <w:vAlign w:val="bottom"/>
          </w:tcPr>
          <w:p w14:paraId="58A02719" w14:textId="77777777" w:rsidR="000E1D40" w:rsidRPr="00295EB4" w:rsidRDefault="000E1D40" w:rsidP="00793CAA">
            <w:pPr>
              <w:spacing w:before="0" w:after="0"/>
              <w:jc w:val="center"/>
              <w:rPr>
                <w:color w:val="auto"/>
                <w:sz w:val="20"/>
                <w:szCs w:val="20"/>
                <w:lang w:eastAsia="hr-HR"/>
              </w:rPr>
            </w:pPr>
            <w:r>
              <w:rPr>
                <w:sz w:val="20"/>
                <w:szCs w:val="20"/>
              </w:rPr>
              <w:t>4,6</w:t>
            </w:r>
          </w:p>
        </w:tc>
        <w:tc>
          <w:tcPr>
            <w:tcW w:w="589" w:type="dxa"/>
            <w:vAlign w:val="bottom"/>
          </w:tcPr>
          <w:p w14:paraId="1308BDA1" w14:textId="77777777" w:rsidR="000E1D40" w:rsidRPr="00295EB4" w:rsidRDefault="000E1D40" w:rsidP="00793CAA">
            <w:pPr>
              <w:spacing w:before="0" w:after="0"/>
              <w:jc w:val="center"/>
              <w:rPr>
                <w:color w:val="auto"/>
                <w:sz w:val="20"/>
                <w:szCs w:val="20"/>
                <w:lang w:eastAsia="hr-HR"/>
              </w:rPr>
            </w:pPr>
            <w:r>
              <w:rPr>
                <w:sz w:val="20"/>
                <w:szCs w:val="20"/>
              </w:rPr>
              <w:t>3,6</w:t>
            </w:r>
          </w:p>
        </w:tc>
        <w:tc>
          <w:tcPr>
            <w:tcW w:w="693" w:type="dxa"/>
            <w:vAlign w:val="bottom"/>
          </w:tcPr>
          <w:p w14:paraId="515F9145" w14:textId="77777777" w:rsidR="000E1D40" w:rsidRPr="00295EB4" w:rsidRDefault="000E1D40" w:rsidP="00793CAA">
            <w:pPr>
              <w:spacing w:before="0" w:after="0"/>
              <w:jc w:val="center"/>
              <w:rPr>
                <w:color w:val="auto"/>
                <w:sz w:val="20"/>
                <w:szCs w:val="20"/>
                <w:lang w:eastAsia="hr-HR"/>
              </w:rPr>
            </w:pPr>
            <w:r>
              <w:rPr>
                <w:sz w:val="20"/>
                <w:szCs w:val="20"/>
              </w:rPr>
              <w:t>4,5</w:t>
            </w:r>
          </w:p>
        </w:tc>
        <w:tc>
          <w:tcPr>
            <w:tcW w:w="548" w:type="dxa"/>
            <w:vAlign w:val="bottom"/>
          </w:tcPr>
          <w:p w14:paraId="5A54DE5B" w14:textId="77777777" w:rsidR="000E1D40" w:rsidRPr="00295EB4" w:rsidRDefault="000E1D40" w:rsidP="00793CAA">
            <w:pPr>
              <w:spacing w:before="0" w:after="0"/>
              <w:jc w:val="center"/>
              <w:rPr>
                <w:color w:val="auto"/>
                <w:sz w:val="20"/>
                <w:szCs w:val="20"/>
                <w:lang w:eastAsia="hr-HR"/>
              </w:rPr>
            </w:pPr>
            <w:r>
              <w:rPr>
                <w:sz w:val="20"/>
                <w:szCs w:val="20"/>
              </w:rPr>
              <w:t>6,4</w:t>
            </w:r>
          </w:p>
        </w:tc>
        <w:tc>
          <w:tcPr>
            <w:tcW w:w="548" w:type="dxa"/>
            <w:vAlign w:val="bottom"/>
          </w:tcPr>
          <w:p w14:paraId="04E31E2E" w14:textId="77777777" w:rsidR="000E1D40" w:rsidRPr="00295EB4" w:rsidRDefault="000E1D40" w:rsidP="00793CAA">
            <w:pPr>
              <w:spacing w:before="0" w:after="0"/>
              <w:jc w:val="center"/>
              <w:rPr>
                <w:color w:val="auto"/>
                <w:sz w:val="20"/>
                <w:szCs w:val="20"/>
                <w:lang w:eastAsia="hr-HR"/>
              </w:rPr>
            </w:pPr>
            <w:r>
              <w:rPr>
                <w:sz w:val="20"/>
                <w:szCs w:val="20"/>
              </w:rPr>
              <w:t>7,6</w:t>
            </w:r>
          </w:p>
        </w:tc>
        <w:tc>
          <w:tcPr>
            <w:tcW w:w="548" w:type="dxa"/>
            <w:vAlign w:val="bottom"/>
          </w:tcPr>
          <w:p w14:paraId="18098B60" w14:textId="77777777" w:rsidR="000E1D40" w:rsidRPr="00295EB4" w:rsidRDefault="000E1D40" w:rsidP="00793CAA">
            <w:pPr>
              <w:spacing w:before="0" w:after="0"/>
              <w:jc w:val="center"/>
              <w:rPr>
                <w:color w:val="auto"/>
                <w:sz w:val="20"/>
                <w:szCs w:val="20"/>
                <w:lang w:eastAsia="hr-HR"/>
              </w:rPr>
            </w:pPr>
            <w:r>
              <w:rPr>
                <w:sz w:val="20"/>
                <w:szCs w:val="20"/>
              </w:rPr>
              <w:t>10,2</w:t>
            </w:r>
          </w:p>
        </w:tc>
        <w:tc>
          <w:tcPr>
            <w:tcW w:w="589" w:type="dxa"/>
            <w:vAlign w:val="bottom"/>
          </w:tcPr>
          <w:p w14:paraId="4134B259" w14:textId="77777777" w:rsidR="000E1D40" w:rsidRPr="00295EB4" w:rsidRDefault="000E1D40" w:rsidP="00793CAA">
            <w:pPr>
              <w:spacing w:before="0" w:after="0"/>
              <w:jc w:val="center"/>
              <w:rPr>
                <w:color w:val="auto"/>
                <w:sz w:val="20"/>
                <w:szCs w:val="20"/>
                <w:lang w:eastAsia="hr-HR"/>
              </w:rPr>
            </w:pPr>
            <w:r>
              <w:rPr>
                <w:sz w:val="20"/>
                <w:szCs w:val="20"/>
              </w:rPr>
              <w:t>10,6</w:t>
            </w:r>
          </w:p>
        </w:tc>
        <w:tc>
          <w:tcPr>
            <w:tcW w:w="622" w:type="dxa"/>
            <w:vAlign w:val="bottom"/>
          </w:tcPr>
          <w:p w14:paraId="1DAADD52" w14:textId="77777777" w:rsidR="000E1D40" w:rsidRPr="00295EB4" w:rsidRDefault="000E1D40" w:rsidP="00793CAA">
            <w:pPr>
              <w:spacing w:before="0" w:after="0"/>
              <w:jc w:val="center"/>
              <w:rPr>
                <w:color w:val="auto"/>
                <w:sz w:val="20"/>
                <w:szCs w:val="20"/>
                <w:lang w:eastAsia="hr-HR"/>
              </w:rPr>
            </w:pPr>
            <w:r>
              <w:rPr>
                <w:sz w:val="20"/>
                <w:szCs w:val="20"/>
              </w:rPr>
              <w:t>89,6</w:t>
            </w:r>
          </w:p>
        </w:tc>
      </w:tr>
      <w:tr w:rsidR="000E1D40" w:rsidRPr="00295EB4" w14:paraId="2F5C588A" w14:textId="77777777" w:rsidTr="00793CAA">
        <w:trPr>
          <w:trHeight w:hRule="exact" w:val="456"/>
          <w:jc w:val="center"/>
        </w:trPr>
        <w:tc>
          <w:tcPr>
            <w:tcW w:w="1555" w:type="dxa"/>
            <w:vAlign w:val="center"/>
            <w:hideMark/>
          </w:tcPr>
          <w:p w14:paraId="7E6DB4D3"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STD</w:t>
            </w:r>
          </w:p>
        </w:tc>
        <w:tc>
          <w:tcPr>
            <w:tcW w:w="636" w:type="dxa"/>
            <w:vAlign w:val="bottom"/>
          </w:tcPr>
          <w:p w14:paraId="51BF06FA" w14:textId="77777777" w:rsidR="000E1D40" w:rsidRPr="00295EB4" w:rsidRDefault="000E1D40" w:rsidP="00793CAA">
            <w:pPr>
              <w:spacing w:before="0" w:after="0"/>
              <w:jc w:val="center"/>
              <w:rPr>
                <w:color w:val="auto"/>
                <w:sz w:val="20"/>
                <w:szCs w:val="20"/>
                <w:lang w:eastAsia="hr-HR"/>
              </w:rPr>
            </w:pPr>
            <w:r>
              <w:rPr>
                <w:sz w:val="20"/>
                <w:szCs w:val="20"/>
              </w:rPr>
              <w:t>3,7</w:t>
            </w:r>
          </w:p>
        </w:tc>
        <w:tc>
          <w:tcPr>
            <w:tcW w:w="547" w:type="dxa"/>
            <w:vAlign w:val="bottom"/>
          </w:tcPr>
          <w:p w14:paraId="287B7645" w14:textId="77777777" w:rsidR="000E1D40" w:rsidRPr="00295EB4" w:rsidRDefault="000E1D40" w:rsidP="00793CAA">
            <w:pPr>
              <w:spacing w:before="0" w:after="0"/>
              <w:jc w:val="center"/>
              <w:rPr>
                <w:color w:val="auto"/>
                <w:sz w:val="20"/>
                <w:szCs w:val="20"/>
                <w:lang w:eastAsia="hr-HR"/>
              </w:rPr>
            </w:pPr>
            <w:r>
              <w:rPr>
                <w:sz w:val="20"/>
                <w:szCs w:val="20"/>
              </w:rPr>
              <w:t>4,1</w:t>
            </w:r>
          </w:p>
        </w:tc>
        <w:tc>
          <w:tcPr>
            <w:tcW w:w="548" w:type="dxa"/>
            <w:vAlign w:val="bottom"/>
          </w:tcPr>
          <w:p w14:paraId="2374F98E" w14:textId="77777777" w:rsidR="000E1D40" w:rsidRPr="00295EB4" w:rsidRDefault="000E1D40" w:rsidP="00793CAA">
            <w:pPr>
              <w:spacing w:before="0" w:after="0"/>
              <w:jc w:val="center"/>
              <w:rPr>
                <w:color w:val="auto"/>
                <w:sz w:val="20"/>
                <w:szCs w:val="20"/>
                <w:lang w:eastAsia="hr-HR"/>
              </w:rPr>
            </w:pPr>
            <w:r>
              <w:rPr>
                <w:sz w:val="20"/>
                <w:szCs w:val="20"/>
              </w:rPr>
              <w:t>4,3</w:t>
            </w:r>
          </w:p>
        </w:tc>
        <w:tc>
          <w:tcPr>
            <w:tcW w:w="548" w:type="dxa"/>
            <w:vAlign w:val="bottom"/>
          </w:tcPr>
          <w:p w14:paraId="599670CF" w14:textId="77777777" w:rsidR="000E1D40" w:rsidRPr="00295EB4" w:rsidRDefault="000E1D40" w:rsidP="00793CAA">
            <w:pPr>
              <w:spacing w:before="0" w:after="0"/>
              <w:jc w:val="center"/>
              <w:rPr>
                <w:color w:val="auto"/>
                <w:sz w:val="20"/>
                <w:szCs w:val="20"/>
                <w:lang w:eastAsia="hr-HR"/>
              </w:rPr>
            </w:pPr>
            <w:r>
              <w:rPr>
                <w:sz w:val="20"/>
                <w:szCs w:val="20"/>
              </w:rPr>
              <w:t>4,1</w:t>
            </w:r>
          </w:p>
        </w:tc>
        <w:tc>
          <w:tcPr>
            <w:tcW w:w="548" w:type="dxa"/>
            <w:vAlign w:val="bottom"/>
          </w:tcPr>
          <w:p w14:paraId="7B72A630" w14:textId="77777777" w:rsidR="000E1D40" w:rsidRPr="00295EB4" w:rsidRDefault="000E1D40" w:rsidP="00793CAA">
            <w:pPr>
              <w:spacing w:before="0" w:after="0"/>
              <w:jc w:val="center"/>
              <w:rPr>
                <w:color w:val="auto"/>
                <w:sz w:val="20"/>
                <w:szCs w:val="20"/>
                <w:lang w:eastAsia="hr-HR"/>
              </w:rPr>
            </w:pPr>
            <w:r>
              <w:rPr>
                <w:sz w:val="20"/>
                <w:szCs w:val="20"/>
              </w:rPr>
              <w:t>3,2</w:t>
            </w:r>
          </w:p>
        </w:tc>
        <w:tc>
          <w:tcPr>
            <w:tcW w:w="548" w:type="dxa"/>
            <w:vAlign w:val="bottom"/>
          </w:tcPr>
          <w:p w14:paraId="785E7C57" w14:textId="77777777" w:rsidR="000E1D40" w:rsidRPr="00295EB4" w:rsidRDefault="000E1D40" w:rsidP="00793CAA">
            <w:pPr>
              <w:spacing w:before="0" w:after="0"/>
              <w:jc w:val="center"/>
              <w:rPr>
                <w:color w:val="auto"/>
                <w:sz w:val="20"/>
                <w:szCs w:val="20"/>
                <w:lang w:eastAsia="hr-HR"/>
              </w:rPr>
            </w:pPr>
            <w:r>
              <w:rPr>
                <w:sz w:val="20"/>
                <w:szCs w:val="20"/>
              </w:rPr>
              <w:t>2,5</w:t>
            </w:r>
          </w:p>
        </w:tc>
        <w:tc>
          <w:tcPr>
            <w:tcW w:w="589" w:type="dxa"/>
            <w:vAlign w:val="bottom"/>
          </w:tcPr>
          <w:p w14:paraId="5BD50E04" w14:textId="77777777" w:rsidR="000E1D40" w:rsidRPr="00295EB4" w:rsidRDefault="000E1D40" w:rsidP="00793CAA">
            <w:pPr>
              <w:spacing w:before="0" w:after="0"/>
              <w:jc w:val="center"/>
              <w:rPr>
                <w:color w:val="auto"/>
                <w:sz w:val="20"/>
                <w:szCs w:val="20"/>
                <w:lang w:eastAsia="hr-HR"/>
              </w:rPr>
            </w:pPr>
            <w:r>
              <w:rPr>
                <w:sz w:val="20"/>
                <w:szCs w:val="20"/>
              </w:rPr>
              <w:t>2,8</w:t>
            </w:r>
          </w:p>
        </w:tc>
        <w:tc>
          <w:tcPr>
            <w:tcW w:w="693" w:type="dxa"/>
            <w:vAlign w:val="bottom"/>
          </w:tcPr>
          <w:p w14:paraId="17878566" w14:textId="77777777" w:rsidR="000E1D40" w:rsidRPr="00295EB4" w:rsidRDefault="000E1D40" w:rsidP="00793CAA">
            <w:pPr>
              <w:spacing w:before="0" w:after="0"/>
              <w:jc w:val="center"/>
              <w:rPr>
                <w:color w:val="auto"/>
                <w:sz w:val="20"/>
                <w:szCs w:val="20"/>
                <w:lang w:eastAsia="hr-HR"/>
              </w:rPr>
            </w:pPr>
            <w:r>
              <w:rPr>
                <w:sz w:val="20"/>
                <w:szCs w:val="20"/>
              </w:rPr>
              <w:t>3,3</w:t>
            </w:r>
          </w:p>
        </w:tc>
        <w:tc>
          <w:tcPr>
            <w:tcW w:w="548" w:type="dxa"/>
            <w:vAlign w:val="bottom"/>
          </w:tcPr>
          <w:p w14:paraId="45155AA5" w14:textId="77777777" w:rsidR="000E1D40" w:rsidRPr="00295EB4" w:rsidRDefault="000E1D40" w:rsidP="00793CAA">
            <w:pPr>
              <w:spacing w:before="0" w:after="0"/>
              <w:jc w:val="center"/>
              <w:rPr>
                <w:color w:val="auto"/>
                <w:sz w:val="20"/>
                <w:szCs w:val="20"/>
                <w:lang w:eastAsia="hr-HR"/>
              </w:rPr>
            </w:pPr>
            <w:r>
              <w:rPr>
                <w:sz w:val="20"/>
                <w:szCs w:val="20"/>
              </w:rPr>
              <w:t>2,9</w:t>
            </w:r>
          </w:p>
        </w:tc>
        <w:tc>
          <w:tcPr>
            <w:tcW w:w="548" w:type="dxa"/>
            <w:vAlign w:val="bottom"/>
          </w:tcPr>
          <w:p w14:paraId="5F433572" w14:textId="77777777" w:rsidR="000E1D40" w:rsidRPr="00295EB4" w:rsidRDefault="000E1D40" w:rsidP="00793CAA">
            <w:pPr>
              <w:spacing w:before="0" w:after="0"/>
              <w:jc w:val="center"/>
              <w:rPr>
                <w:color w:val="auto"/>
                <w:sz w:val="20"/>
                <w:szCs w:val="20"/>
                <w:lang w:eastAsia="hr-HR"/>
              </w:rPr>
            </w:pPr>
            <w:r>
              <w:rPr>
                <w:sz w:val="20"/>
                <w:szCs w:val="20"/>
              </w:rPr>
              <w:t>3,3</w:t>
            </w:r>
          </w:p>
        </w:tc>
        <w:tc>
          <w:tcPr>
            <w:tcW w:w="548" w:type="dxa"/>
            <w:vAlign w:val="bottom"/>
          </w:tcPr>
          <w:p w14:paraId="30663786" w14:textId="77777777" w:rsidR="000E1D40" w:rsidRPr="00295EB4" w:rsidRDefault="000E1D40" w:rsidP="00793CAA">
            <w:pPr>
              <w:spacing w:before="0" w:after="0"/>
              <w:jc w:val="center"/>
              <w:rPr>
                <w:color w:val="auto"/>
                <w:sz w:val="20"/>
                <w:szCs w:val="20"/>
                <w:lang w:eastAsia="hr-HR"/>
              </w:rPr>
            </w:pPr>
            <w:r>
              <w:rPr>
                <w:sz w:val="20"/>
                <w:szCs w:val="20"/>
              </w:rPr>
              <w:t>4,2</w:t>
            </w:r>
          </w:p>
        </w:tc>
        <w:tc>
          <w:tcPr>
            <w:tcW w:w="589" w:type="dxa"/>
            <w:vAlign w:val="bottom"/>
          </w:tcPr>
          <w:p w14:paraId="5C6CD2BD" w14:textId="77777777" w:rsidR="000E1D40" w:rsidRPr="00295EB4" w:rsidRDefault="000E1D40" w:rsidP="00793CAA">
            <w:pPr>
              <w:spacing w:before="0" w:after="0"/>
              <w:jc w:val="center"/>
              <w:rPr>
                <w:color w:val="auto"/>
                <w:sz w:val="20"/>
                <w:szCs w:val="20"/>
                <w:lang w:eastAsia="hr-HR"/>
              </w:rPr>
            </w:pPr>
            <w:r>
              <w:rPr>
                <w:sz w:val="20"/>
                <w:szCs w:val="20"/>
              </w:rPr>
              <w:t>5,2</w:t>
            </w:r>
          </w:p>
        </w:tc>
        <w:tc>
          <w:tcPr>
            <w:tcW w:w="622" w:type="dxa"/>
            <w:vAlign w:val="bottom"/>
          </w:tcPr>
          <w:p w14:paraId="55DD8C4D" w14:textId="77777777" w:rsidR="000E1D40" w:rsidRPr="00295EB4" w:rsidRDefault="000E1D40" w:rsidP="00793CAA">
            <w:pPr>
              <w:spacing w:before="0" w:after="0"/>
              <w:jc w:val="center"/>
              <w:rPr>
                <w:color w:val="auto"/>
                <w:sz w:val="20"/>
                <w:szCs w:val="20"/>
                <w:lang w:eastAsia="hr-HR"/>
              </w:rPr>
            </w:pPr>
            <w:r>
              <w:rPr>
                <w:sz w:val="20"/>
                <w:szCs w:val="20"/>
              </w:rPr>
              <w:t>16,5</w:t>
            </w:r>
          </w:p>
        </w:tc>
      </w:tr>
      <w:tr w:rsidR="000E1D40" w:rsidRPr="00295EB4" w14:paraId="747A08AE" w14:textId="77777777" w:rsidTr="00793CAA">
        <w:trPr>
          <w:trHeight w:hRule="exact" w:val="456"/>
          <w:jc w:val="center"/>
        </w:trPr>
        <w:tc>
          <w:tcPr>
            <w:tcW w:w="1555" w:type="dxa"/>
            <w:vAlign w:val="center"/>
            <w:hideMark/>
          </w:tcPr>
          <w:p w14:paraId="04BD7590"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MAX</w:t>
            </w:r>
          </w:p>
        </w:tc>
        <w:tc>
          <w:tcPr>
            <w:tcW w:w="636" w:type="dxa"/>
            <w:vAlign w:val="bottom"/>
          </w:tcPr>
          <w:p w14:paraId="7353B71A" w14:textId="77777777" w:rsidR="000E1D40" w:rsidRPr="00295EB4" w:rsidRDefault="000E1D40" w:rsidP="00793CAA">
            <w:pPr>
              <w:spacing w:before="0" w:after="0"/>
              <w:jc w:val="center"/>
              <w:rPr>
                <w:color w:val="auto"/>
                <w:sz w:val="20"/>
                <w:szCs w:val="20"/>
                <w:lang w:eastAsia="hr-HR"/>
              </w:rPr>
            </w:pPr>
            <w:r>
              <w:rPr>
                <w:sz w:val="20"/>
                <w:szCs w:val="20"/>
              </w:rPr>
              <w:t>15</w:t>
            </w:r>
          </w:p>
        </w:tc>
        <w:tc>
          <w:tcPr>
            <w:tcW w:w="547" w:type="dxa"/>
            <w:vAlign w:val="bottom"/>
          </w:tcPr>
          <w:p w14:paraId="6DA45D93" w14:textId="77777777" w:rsidR="000E1D40" w:rsidRPr="00295EB4" w:rsidRDefault="000E1D40" w:rsidP="00793CAA">
            <w:pPr>
              <w:spacing w:before="0" w:after="0"/>
              <w:jc w:val="center"/>
              <w:rPr>
                <w:color w:val="auto"/>
                <w:sz w:val="20"/>
                <w:szCs w:val="20"/>
                <w:lang w:eastAsia="hr-HR"/>
              </w:rPr>
            </w:pPr>
            <w:r>
              <w:rPr>
                <w:sz w:val="20"/>
                <w:szCs w:val="20"/>
              </w:rPr>
              <w:t>16</w:t>
            </w:r>
          </w:p>
        </w:tc>
        <w:tc>
          <w:tcPr>
            <w:tcW w:w="548" w:type="dxa"/>
            <w:vAlign w:val="bottom"/>
          </w:tcPr>
          <w:p w14:paraId="55A6B76E" w14:textId="77777777" w:rsidR="000E1D40" w:rsidRPr="00295EB4" w:rsidRDefault="000E1D40" w:rsidP="00793CAA">
            <w:pPr>
              <w:spacing w:before="0" w:after="0"/>
              <w:jc w:val="center"/>
              <w:rPr>
                <w:color w:val="auto"/>
                <w:sz w:val="20"/>
                <w:szCs w:val="20"/>
                <w:lang w:eastAsia="hr-HR"/>
              </w:rPr>
            </w:pPr>
            <w:r>
              <w:rPr>
                <w:sz w:val="20"/>
                <w:szCs w:val="20"/>
              </w:rPr>
              <w:t>15</w:t>
            </w:r>
          </w:p>
        </w:tc>
        <w:tc>
          <w:tcPr>
            <w:tcW w:w="548" w:type="dxa"/>
            <w:vAlign w:val="bottom"/>
          </w:tcPr>
          <w:p w14:paraId="77D7C781" w14:textId="77777777" w:rsidR="000E1D40" w:rsidRPr="00295EB4" w:rsidRDefault="000E1D40" w:rsidP="00793CAA">
            <w:pPr>
              <w:spacing w:before="0" w:after="0"/>
              <w:jc w:val="center"/>
              <w:rPr>
                <w:color w:val="auto"/>
                <w:sz w:val="20"/>
                <w:szCs w:val="20"/>
                <w:lang w:eastAsia="hr-HR"/>
              </w:rPr>
            </w:pPr>
            <w:r>
              <w:rPr>
                <w:sz w:val="20"/>
                <w:szCs w:val="20"/>
              </w:rPr>
              <w:t>17</w:t>
            </w:r>
          </w:p>
        </w:tc>
        <w:tc>
          <w:tcPr>
            <w:tcW w:w="548" w:type="dxa"/>
            <w:vAlign w:val="bottom"/>
          </w:tcPr>
          <w:p w14:paraId="2C0DAA2F" w14:textId="77777777" w:rsidR="000E1D40" w:rsidRPr="00295EB4" w:rsidRDefault="000E1D40" w:rsidP="00793CAA">
            <w:pPr>
              <w:spacing w:before="0" w:after="0"/>
              <w:jc w:val="center"/>
              <w:rPr>
                <w:color w:val="auto"/>
                <w:sz w:val="20"/>
                <w:szCs w:val="20"/>
                <w:lang w:eastAsia="hr-HR"/>
              </w:rPr>
            </w:pPr>
            <w:r>
              <w:rPr>
                <w:sz w:val="20"/>
                <w:szCs w:val="20"/>
              </w:rPr>
              <w:t>14</w:t>
            </w:r>
          </w:p>
        </w:tc>
        <w:tc>
          <w:tcPr>
            <w:tcW w:w="548" w:type="dxa"/>
            <w:vAlign w:val="bottom"/>
          </w:tcPr>
          <w:p w14:paraId="23468C8A" w14:textId="77777777" w:rsidR="000E1D40" w:rsidRPr="00295EB4" w:rsidRDefault="000E1D40" w:rsidP="00793CAA">
            <w:pPr>
              <w:spacing w:before="0" w:after="0"/>
              <w:jc w:val="center"/>
              <w:rPr>
                <w:color w:val="auto"/>
                <w:sz w:val="20"/>
                <w:szCs w:val="20"/>
                <w:lang w:eastAsia="hr-HR"/>
              </w:rPr>
            </w:pPr>
            <w:r>
              <w:rPr>
                <w:sz w:val="20"/>
                <w:szCs w:val="20"/>
              </w:rPr>
              <w:t>10</w:t>
            </w:r>
          </w:p>
        </w:tc>
        <w:tc>
          <w:tcPr>
            <w:tcW w:w="589" w:type="dxa"/>
            <w:vAlign w:val="bottom"/>
          </w:tcPr>
          <w:p w14:paraId="648A5E33" w14:textId="77777777" w:rsidR="000E1D40" w:rsidRPr="00295EB4" w:rsidRDefault="000E1D40" w:rsidP="00793CAA">
            <w:pPr>
              <w:spacing w:before="0" w:after="0"/>
              <w:jc w:val="center"/>
              <w:rPr>
                <w:color w:val="auto"/>
                <w:sz w:val="20"/>
                <w:szCs w:val="20"/>
                <w:lang w:eastAsia="hr-HR"/>
              </w:rPr>
            </w:pPr>
            <w:r>
              <w:rPr>
                <w:sz w:val="20"/>
                <w:szCs w:val="20"/>
              </w:rPr>
              <w:t>13</w:t>
            </w:r>
          </w:p>
        </w:tc>
        <w:tc>
          <w:tcPr>
            <w:tcW w:w="693" w:type="dxa"/>
            <w:vAlign w:val="bottom"/>
          </w:tcPr>
          <w:p w14:paraId="2B4CC317" w14:textId="77777777" w:rsidR="000E1D40" w:rsidRPr="00295EB4" w:rsidRDefault="000E1D40" w:rsidP="00793CAA">
            <w:pPr>
              <w:spacing w:before="0" w:after="0"/>
              <w:jc w:val="center"/>
              <w:rPr>
                <w:color w:val="auto"/>
                <w:sz w:val="20"/>
                <w:szCs w:val="20"/>
                <w:lang w:eastAsia="hr-HR"/>
              </w:rPr>
            </w:pPr>
            <w:r>
              <w:rPr>
                <w:sz w:val="20"/>
                <w:szCs w:val="20"/>
              </w:rPr>
              <w:t>15</w:t>
            </w:r>
          </w:p>
        </w:tc>
        <w:tc>
          <w:tcPr>
            <w:tcW w:w="548" w:type="dxa"/>
            <w:vAlign w:val="bottom"/>
          </w:tcPr>
          <w:p w14:paraId="3AE506CC" w14:textId="77777777" w:rsidR="000E1D40" w:rsidRPr="00295EB4" w:rsidRDefault="000E1D40" w:rsidP="00793CAA">
            <w:pPr>
              <w:spacing w:before="0" w:after="0"/>
              <w:jc w:val="center"/>
              <w:rPr>
                <w:color w:val="auto"/>
                <w:sz w:val="20"/>
                <w:szCs w:val="20"/>
                <w:lang w:eastAsia="hr-HR"/>
              </w:rPr>
            </w:pPr>
            <w:r>
              <w:rPr>
                <w:sz w:val="20"/>
                <w:szCs w:val="20"/>
              </w:rPr>
              <w:t>14</w:t>
            </w:r>
          </w:p>
        </w:tc>
        <w:tc>
          <w:tcPr>
            <w:tcW w:w="548" w:type="dxa"/>
            <w:vAlign w:val="bottom"/>
          </w:tcPr>
          <w:p w14:paraId="7F4297D9" w14:textId="77777777" w:rsidR="000E1D40" w:rsidRPr="00295EB4" w:rsidRDefault="000E1D40" w:rsidP="00793CAA">
            <w:pPr>
              <w:spacing w:before="0" w:after="0"/>
              <w:jc w:val="center"/>
              <w:rPr>
                <w:color w:val="auto"/>
                <w:sz w:val="20"/>
                <w:szCs w:val="20"/>
                <w:lang w:eastAsia="hr-HR"/>
              </w:rPr>
            </w:pPr>
            <w:r>
              <w:rPr>
                <w:sz w:val="20"/>
                <w:szCs w:val="20"/>
              </w:rPr>
              <w:t>14</w:t>
            </w:r>
          </w:p>
        </w:tc>
        <w:tc>
          <w:tcPr>
            <w:tcW w:w="548" w:type="dxa"/>
            <w:vAlign w:val="bottom"/>
          </w:tcPr>
          <w:p w14:paraId="38C85492" w14:textId="77777777" w:rsidR="000E1D40" w:rsidRPr="00295EB4" w:rsidRDefault="000E1D40" w:rsidP="00793CAA">
            <w:pPr>
              <w:spacing w:before="0" w:after="0"/>
              <w:jc w:val="center"/>
              <w:rPr>
                <w:color w:val="auto"/>
                <w:sz w:val="20"/>
                <w:szCs w:val="20"/>
                <w:lang w:eastAsia="hr-HR"/>
              </w:rPr>
            </w:pPr>
            <w:r>
              <w:rPr>
                <w:sz w:val="20"/>
                <w:szCs w:val="20"/>
              </w:rPr>
              <w:t>20</w:t>
            </w:r>
          </w:p>
        </w:tc>
        <w:tc>
          <w:tcPr>
            <w:tcW w:w="589" w:type="dxa"/>
            <w:vAlign w:val="bottom"/>
          </w:tcPr>
          <w:p w14:paraId="78613EE0" w14:textId="77777777" w:rsidR="000E1D40" w:rsidRPr="00295EB4" w:rsidRDefault="000E1D40" w:rsidP="00793CAA">
            <w:pPr>
              <w:spacing w:before="0" w:after="0"/>
              <w:jc w:val="center"/>
              <w:rPr>
                <w:color w:val="auto"/>
                <w:sz w:val="20"/>
                <w:szCs w:val="20"/>
                <w:lang w:eastAsia="hr-HR"/>
              </w:rPr>
            </w:pPr>
            <w:r>
              <w:rPr>
                <w:sz w:val="20"/>
                <w:szCs w:val="20"/>
              </w:rPr>
              <w:t>20</w:t>
            </w:r>
          </w:p>
        </w:tc>
        <w:tc>
          <w:tcPr>
            <w:tcW w:w="622" w:type="dxa"/>
            <w:vAlign w:val="bottom"/>
          </w:tcPr>
          <w:p w14:paraId="45B60F69" w14:textId="77777777" w:rsidR="000E1D40" w:rsidRPr="00295EB4" w:rsidRDefault="000E1D40" w:rsidP="00793CAA">
            <w:pPr>
              <w:spacing w:before="0" w:after="0"/>
              <w:jc w:val="center"/>
              <w:rPr>
                <w:color w:val="auto"/>
                <w:sz w:val="20"/>
                <w:szCs w:val="20"/>
                <w:lang w:eastAsia="hr-HR"/>
              </w:rPr>
            </w:pPr>
            <w:r>
              <w:rPr>
                <w:sz w:val="20"/>
                <w:szCs w:val="20"/>
              </w:rPr>
              <w:t>130</w:t>
            </w:r>
          </w:p>
        </w:tc>
      </w:tr>
      <w:tr w:rsidR="000E1D40" w:rsidRPr="00295EB4" w14:paraId="0380D5BC" w14:textId="77777777" w:rsidTr="00793CAA">
        <w:trPr>
          <w:trHeight w:hRule="exact" w:val="471"/>
          <w:jc w:val="center"/>
        </w:trPr>
        <w:tc>
          <w:tcPr>
            <w:tcW w:w="1555" w:type="dxa"/>
            <w:vAlign w:val="center"/>
            <w:hideMark/>
          </w:tcPr>
          <w:p w14:paraId="08ABFDBD" w14:textId="77777777" w:rsidR="000E1D40" w:rsidRPr="00295EB4" w:rsidRDefault="000E1D40" w:rsidP="00793CAA">
            <w:pPr>
              <w:spacing w:before="0" w:after="0"/>
              <w:jc w:val="center"/>
              <w:rPr>
                <w:b/>
                <w:color w:val="auto"/>
                <w:sz w:val="20"/>
                <w:szCs w:val="20"/>
                <w:lang w:eastAsia="hr-HR"/>
              </w:rPr>
            </w:pPr>
            <w:r w:rsidRPr="00295EB4">
              <w:rPr>
                <w:b/>
                <w:color w:val="auto"/>
                <w:sz w:val="20"/>
                <w:szCs w:val="20"/>
                <w:lang w:eastAsia="hr-HR"/>
              </w:rPr>
              <w:t>MIN</w:t>
            </w:r>
          </w:p>
        </w:tc>
        <w:tc>
          <w:tcPr>
            <w:tcW w:w="636" w:type="dxa"/>
            <w:vAlign w:val="bottom"/>
          </w:tcPr>
          <w:p w14:paraId="4931FF52" w14:textId="77777777" w:rsidR="000E1D40" w:rsidRPr="00295EB4" w:rsidRDefault="000E1D40" w:rsidP="00793CAA">
            <w:pPr>
              <w:spacing w:before="0" w:after="0"/>
              <w:jc w:val="center"/>
              <w:rPr>
                <w:color w:val="auto"/>
                <w:sz w:val="20"/>
                <w:szCs w:val="20"/>
                <w:lang w:eastAsia="hr-HR"/>
              </w:rPr>
            </w:pPr>
            <w:r>
              <w:rPr>
                <w:sz w:val="20"/>
                <w:szCs w:val="20"/>
              </w:rPr>
              <w:t>2</w:t>
            </w:r>
          </w:p>
        </w:tc>
        <w:tc>
          <w:tcPr>
            <w:tcW w:w="547" w:type="dxa"/>
            <w:vAlign w:val="bottom"/>
          </w:tcPr>
          <w:p w14:paraId="1E1CC774" w14:textId="77777777" w:rsidR="000E1D40" w:rsidRPr="00295EB4" w:rsidRDefault="000E1D40" w:rsidP="00793CAA">
            <w:pPr>
              <w:spacing w:before="0" w:after="0"/>
              <w:jc w:val="center"/>
              <w:rPr>
                <w:color w:val="auto"/>
                <w:sz w:val="20"/>
                <w:szCs w:val="20"/>
                <w:lang w:eastAsia="hr-HR"/>
              </w:rPr>
            </w:pPr>
            <w:r>
              <w:rPr>
                <w:sz w:val="20"/>
                <w:szCs w:val="20"/>
              </w:rPr>
              <w:t>3</w:t>
            </w:r>
          </w:p>
        </w:tc>
        <w:tc>
          <w:tcPr>
            <w:tcW w:w="548" w:type="dxa"/>
            <w:vAlign w:val="bottom"/>
          </w:tcPr>
          <w:p w14:paraId="511C7EBD"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4D36EB15"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4EE556F9" w14:textId="77777777" w:rsidR="000E1D40" w:rsidRPr="00295EB4" w:rsidRDefault="000E1D40" w:rsidP="00793CAA">
            <w:pPr>
              <w:spacing w:before="0" w:after="0"/>
              <w:jc w:val="center"/>
              <w:rPr>
                <w:color w:val="auto"/>
                <w:sz w:val="20"/>
                <w:szCs w:val="20"/>
                <w:lang w:eastAsia="hr-HR"/>
              </w:rPr>
            </w:pPr>
            <w:r>
              <w:rPr>
                <w:sz w:val="20"/>
                <w:szCs w:val="20"/>
              </w:rPr>
              <w:t>2</w:t>
            </w:r>
          </w:p>
        </w:tc>
        <w:tc>
          <w:tcPr>
            <w:tcW w:w="548" w:type="dxa"/>
            <w:vAlign w:val="bottom"/>
          </w:tcPr>
          <w:p w14:paraId="4F468033" w14:textId="77777777" w:rsidR="000E1D40" w:rsidRPr="00295EB4" w:rsidRDefault="000E1D40" w:rsidP="00793CAA">
            <w:pPr>
              <w:spacing w:before="0" w:after="0"/>
              <w:jc w:val="center"/>
              <w:rPr>
                <w:color w:val="auto"/>
                <w:sz w:val="20"/>
                <w:szCs w:val="20"/>
                <w:lang w:eastAsia="hr-HR"/>
              </w:rPr>
            </w:pPr>
            <w:r>
              <w:rPr>
                <w:sz w:val="20"/>
                <w:szCs w:val="20"/>
              </w:rPr>
              <w:t>0</w:t>
            </w:r>
          </w:p>
        </w:tc>
        <w:tc>
          <w:tcPr>
            <w:tcW w:w="589" w:type="dxa"/>
            <w:vAlign w:val="bottom"/>
          </w:tcPr>
          <w:p w14:paraId="5EB0F406" w14:textId="77777777" w:rsidR="000E1D40" w:rsidRPr="00295EB4" w:rsidRDefault="000E1D40" w:rsidP="00793CAA">
            <w:pPr>
              <w:spacing w:before="0" w:after="0"/>
              <w:jc w:val="center"/>
              <w:rPr>
                <w:color w:val="auto"/>
                <w:sz w:val="20"/>
                <w:szCs w:val="20"/>
                <w:lang w:eastAsia="hr-HR"/>
              </w:rPr>
            </w:pPr>
            <w:r>
              <w:rPr>
                <w:sz w:val="20"/>
                <w:szCs w:val="20"/>
              </w:rPr>
              <w:t>1</w:t>
            </w:r>
          </w:p>
        </w:tc>
        <w:tc>
          <w:tcPr>
            <w:tcW w:w="693" w:type="dxa"/>
            <w:vAlign w:val="bottom"/>
          </w:tcPr>
          <w:p w14:paraId="458E7FAB" w14:textId="77777777" w:rsidR="000E1D40" w:rsidRPr="00295EB4" w:rsidRDefault="000E1D40" w:rsidP="00793CAA">
            <w:pPr>
              <w:spacing w:before="0" w:after="0"/>
              <w:jc w:val="center"/>
              <w:rPr>
                <w:color w:val="auto"/>
                <w:sz w:val="20"/>
                <w:szCs w:val="20"/>
                <w:lang w:eastAsia="hr-HR"/>
              </w:rPr>
            </w:pPr>
            <w:r>
              <w:rPr>
                <w:sz w:val="20"/>
                <w:szCs w:val="20"/>
              </w:rPr>
              <w:t>0</w:t>
            </w:r>
          </w:p>
        </w:tc>
        <w:tc>
          <w:tcPr>
            <w:tcW w:w="548" w:type="dxa"/>
            <w:vAlign w:val="bottom"/>
          </w:tcPr>
          <w:p w14:paraId="06C495C5"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3EB26774" w14:textId="77777777" w:rsidR="000E1D40" w:rsidRPr="00295EB4" w:rsidRDefault="000E1D40" w:rsidP="00793CAA">
            <w:pPr>
              <w:spacing w:before="0" w:after="0"/>
              <w:jc w:val="center"/>
              <w:rPr>
                <w:color w:val="auto"/>
                <w:sz w:val="20"/>
                <w:szCs w:val="20"/>
                <w:lang w:eastAsia="hr-HR"/>
              </w:rPr>
            </w:pPr>
            <w:r>
              <w:rPr>
                <w:sz w:val="20"/>
                <w:szCs w:val="20"/>
              </w:rPr>
              <w:t>1</w:t>
            </w:r>
          </w:p>
        </w:tc>
        <w:tc>
          <w:tcPr>
            <w:tcW w:w="548" w:type="dxa"/>
            <w:vAlign w:val="bottom"/>
          </w:tcPr>
          <w:p w14:paraId="5D37B284" w14:textId="77777777" w:rsidR="000E1D40" w:rsidRPr="00295EB4" w:rsidRDefault="000E1D40" w:rsidP="00793CAA">
            <w:pPr>
              <w:spacing w:before="0" w:after="0"/>
              <w:jc w:val="center"/>
              <w:rPr>
                <w:color w:val="auto"/>
                <w:sz w:val="20"/>
                <w:szCs w:val="20"/>
                <w:lang w:eastAsia="hr-HR"/>
              </w:rPr>
            </w:pPr>
            <w:r>
              <w:rPr>
                <w:sz w:val="20"/>
                <w:szCs w:val="20"/>
              </w:rPr>
              <w:t>3</w:t>
            </w:r>
          </w:p>
        </w:tc>
        <w:tc>
          <w:tcPr>
            <w:tcW w:w="589" w:type="dxa"/>
            <w:vAlign w:val="bottom"/>
          </w:tcPr>
          <w:p w14:paraId="3CC868F1" w14:textId="77777777" w:rsidR="000E1D40" w:rsidRPr="00295EB4" w:rsidRDefault="000E1D40" w:rsidP="00793CAA">
            <w:pPr>
              <w:spacing w:before="0" w:after="0"/>
              <w:jc w:val="center"/>
              <w:rPr>
                <w:color w:val="auto"/>
                <w:sz w:val="20"/>
                <w:szCs w:val="20"/>
                <w:lang w:eastAsia="hr-HR"/>
              </w:rPr>
            </w:pPr>
            <w:r>
              <w:rPr>
                <w:sz w:val="20"/>
                <w:szCs w:val="20"/>
              </w:rPr>
              <w:t>0</w:t>
            </w:r>
          </w:p>
        </w:tc>
        <w:tc>
          <w:tcPr>
            <w:tcW w:w="622" w:type="dxa"/>
            <w:vAlign w:val="bottom"/>
          </w:tcPr>
          <w:p w14:paraId="6F6EAA1C" w14:textId="77777777" w:rsidR="000E1D40" w:rsidRPr="00295EB4" w:rsidRDefault="000E1D40" w:rsidP="00793CAA">
            <w:pPr>
              <w:spacing w:before="0" w:after="0"/>
              <w:jc w:val="center"/>
              <w:rPr>
                <w:color w:val="auto"/>
                <w:sz w:val="20"/>
                <w:szCs w:val="20"/>
                <w:lang w:eastAsia="hr-HR"/>
              </w:rPr>
            </w:pPr>
            <w:r>
              <w:rPr>
                <w:sz w:val="20"/>
                <w:szCs w:val="20"/>
              </w:rPr>
              <w:t>59</w:t>
            </w:r>
          </w:p>
        </w:tc>
      </w:tr>
    </w:tbl>
    <w:p w14:paraId="2D48725D" w14:textId="77777777" w:rsidR="00EE0954" w:rsidRPr="00EF031F" w:rsidRDefault="00EE0954" w:rsidP="00EE0954">
      <w:pPr>
        <w:jc w:val="center"/>
        <w:rPr>
          <w:color w:val="auto"/>
        </w:rPr>
      </w:pPr>
      <w:r w:rsidRPr="00425290">
        <w:rPr>
          <w:rFonts w:eastAsia="Calibri"/>
          <w:bCs/>
          <w:i/>
          <w:color w:val="54883D"/>
          <w:sz w:val="20"/>
          <w:szCs w:val="18"/>
          <w:lang w:bidi="en-US"/>
        </w:rPr>
        <w:t>Izvor:</w:t>
      </w:r>
      <w:r>
        <w:rPr>
          <w:rFonts w:eastAsia="Calibri"/>
          <w:bCs/>
          <w:i/>
          <w:color w:val="54883D"/>
          <w:sz w:val="20"/>
          <w:szCs w:val="18"/>
          <w:lang w:bidi="en-US"/>
        </w:rPr>
        <w:t xml:space="preserve"> D</w:t>
      </w:r>
      <w:r w:rsidRPr="00425290">
        <w:rPr>
          <w:rFonts w:eastAsia="Calibri"/>
          <w:bCs/>
          <w:i/>
          <w:color w:val="54883D"/>
          <w:sz w:val="20"/>
          <w:szCs w:val="18"/>
          <w:lang w:bidi="en-US"/>
        </w:rPr>
        <w:t>ržavni hidrometeorološki zavod</w:t>
      </w:r>
    </w:p>
    <w:p w14:paraId="00CDABD5" w14:textId="00942D98" w:rsidR="00EE0954" w:rsidRPr="000E1D40" w:rsidRDefault="00EE0954" w:rsidP="000E1D40">
      <w:pPr>
        <w:rPr>
          <w:color w:val="auto"/>
        </w:rPr>
      </w:pPr>
      <w:r w:rsidRPr="00EF031F">
        <w:rPr>
          <w:color w:val="auto"/>
        </w:rPr>
        <w:t xml:space="preserve">Pored promatranih meteoroloških pojava za ovo razmatranje valja spomenuti i grmljavinu, budući je grom jedini prirodni uzročnik požara. Pod grmljavinom se podrazumijeva pojava, odnosno skup pojava jednog ili više iznenadnih električnih pražnjenja koja se manifestiraju svjetlosnim bljeskom (sijevanjem) i zvukom (grmljavina). Grmljavina se javlja uz </w:t>
      </w:r>
      <w:proofErr w:type="spellStart"/>
      <w:r w:rsidRPr="00EF031F">
        <w:rPr>
          <w:color w:val="auto"/>
        </w:rPr>
        <w:t>konvektivne</w:t>
      </w:r>
      <w:proofErr w:type="spellEnd"/>
      <w:r w:rsidRPr="00EF031F">
        <w:rPr>
          <w:color w:val="auto"/>
        </w:rPr>
        <w:t xml:space="preserve"> oblake i najčešće je prate oborine i pojačani vjetar. Broj dana s ovom pojavom pokazuje određene pravilnosti tijekom godine, iako u istom mjesecu taj broj varira iz godine u godinu. Ova je pojava najizraženija u kasnim proljetnim mjesecima te u ljetnom periodu.</w:t>
      </w:r>
    </w:p>
    <w:p w14:paraId="6D45CBB7" w14:textId="234A797D" w:rsidR="00EE0954" w:rsidRPr="00EA3F77" w:rsidRDefault="00EE0954" w:rsidP="00EE0954">
      <w:pPr>
        <w:jc w:val="center"/>
        <w:rPr>
          <w:bCs/>
          <w:highlight w:val="yellow"/>
          <w:lang w:bidi="en-US"/>
        </w:rPr>
      </w:pPr>
      <w:r w:rsidRPr="00EA3F77">
        <w:rPr>
          <w:rFonts w:eastAsia="Calibri"/>
          <w:bCs/>
          <w:color w:val="54883D"/>
          <w:sz w:val="20"/>
          <w:szCs w:val="18"/>
        </w:rPr>
        <w:t xml:space="preserve">Tablica </w:t>
      </w:r>
      <w:r w:rsidRPr="00EA3F77">
        <w:rPr>
          <w:rFonts w:eastAsia="Calibri"/>
          <w:bCs/>
          <w:color w:val="54883D"/>
          <w:sz w:val="20"/>
          <w:szCs w:val="18"/>
        </w:rPr>
        <w:fldChar w:fldCharType="begin"/>
      </w:r>
      <w:r w:rsidRPr="00EA3F77">
        <w:rPr>
          <w:rFonts w:eastAsia="Calibri"/>
          <w:bCs/>
          <w:color w:val="54883D"/>
          <w:sz w:val="20"/>
          <w:szCs w:val="18"/>
        </w:rPr>
        <w:instrText xml:space="preserve"> SEQ Tabela \* ARABIC </w:instrText>
      </w:r>
      <w:r w:rsidRPr="00EA3F77">
        <w:rPr>
          <w:rFonts w:eastAsia="Calibri"/>
          <w:bCs/>
          <w:color w:val="54883D"/>
          <w:sz w:val="20"/>
          <w:szCs w:val="18"/>
        </w:rPr>
        <w:fldChar w:fldCharType="separate"/>
      </w:r>
      <w:r w:rsidR="00BF5AB3">
        <w:rPr>
          <w:rFonts w:eastAsia="Calibri"/>
          <w:bCs/>
          <w:noProof/>
          <w:color w:val="54883D"/>
          <w:sz w:val="20"/>
          <w:szCs w:val="18"/>
        </w:rPr>
        <w:t>31</w:t>
      </w:r>
      <w:r w:rsidRPr="00EA3F77">
        <w:rPr>
          <w:rFonts w:eastAsia="Calibri"/>
          <w:bCs/>
          <w:noProof/>
          <w:color w:val="54883D"/>
          <w:sz w:val="20"/>
          <w:szCs w:val="18"/>
        </w:rPr>
        <w:fldChar w:fldCharType="end"/>
      </w:r>
      <w:r w:rsidRPr="00EA3F77">
        <w:rPr>
          <w:rFonts w:eastAsia="Calibri"/>
          <w:bCs/>
          <w:color w:val="54883D"/>
          <w:sz w:val="20"/>
          <w:szCs w:val="18"/>
        </w:rPr>
        <w:t xml:space="preserve">. </w:t>
      </w:r>
      <w:r w:rsidRPr="00EA3F77">
        <w:rPr>
          <w:bCs/>
          <w:color w:val="54883D"/>
          <w:sz w:val="20"/>
          <w:szCs w:val="18"/>
          <w:lang w:bidi="en-US"/>
        </w:rPr>
        <w:t xml:space="preserve">Broj dana s grmljavinom, </w:t>
      </w:r>
      <w:r w:rsidR="000E1D40">
        <w:rPr>
          <w:bCs/>
          <w:color w:val="54883D"/>
          <w:sz w:val="20"/>
          <w:szCs w:val="18"/>
          <w:lang w:bidi="en-US"/>
        </w:rPr>
        <w:t>Biograd na moru</w:t>
      </w:r>
      <w:r w:rsidRPr="00EA3F77">
        <w:rPr>
          <w:bCs/>
          <w:color w:val="54883D"/>
          <w:sz w:val="20"/>
          <w:szCs w:val="18"/>
          <w:lang w:bidi="en-US"/>
        </w:rPr>
        <w:t xml:space="preserve"> 2005.-2024.</w:t>
      </w:r>
    </w:p>
    <w:tbl>
      <w:tblPr>
        <w:tblStyle w:val="ivopisnatablicareetke6-isticanje34"/>
        <w:tblW w:w="0" w:type="auto"/>
        <w:tblLook w:val="04A0" w:firstRow="1" w:lastRow="0" w:firstColumn="1" w:lastColumn="0" w:noHBand="0" w:noVBand="1"/>
      </w:tblPr>
      <w:tblGrid>
        <w:gridCol w:w="928"/>
        <w:gridCol w:w="621"/>
        <w:gridCol w:w="621"/>
        <w:gridCol w:w="621"/>
        <w:gridCol w:w="553"/>
        <w:gridCol w:w="553"/>
        <w:gridCol w:w="553"/>
        <w:gridCol w:w="622"/>
        <w:gridCol w:w="622"/>
        <w:gridCol w:w="553"/>
        <w:gridCol w:w="553"/>
        <w:gridCol w:w="622"/>
        <w:gridCol w:w="622"/>
        <w:gridCol w:w="1016"/>
      </w:tblGrid>
      <w:tr w:rsidR="00EE0954" w:rsidRPr="00EF031F" w14:paraId="01A0556D" w14:textId="77777777" w:rsidTr="00793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bottom w:val="none" w:sz="0" w:space="0" w:color="auto"/>
            </w:tcBorders>
            <w:vAlign w:val="center"/>
          </w:tcPr>
          <w:p w14:paraId="29A5144F" w14:textId="77777777" w:rsidR="00EE0954" w:rsidRPr="00EF031F" w:rsidRDefault="00EE0954" w:rsidP="00793CAA">
            <w:pPr>
              <w:jc w:val="center"/>
              <w:rPr>
                <w:color w:val="auto"/>
                <w:sz w:val="20"/>
                <w:szCs w:val="20"/>
              </w:rPr>
            </w:pPr>
            <w:r w:rsidRPr="00EF031F">
              <w:rPr>
                <w:color w:val="auto"/>
                <w:sz w:val="20"/>
                <w:szCs w:val="20"/>
              </w:rPr>
              <w:t>Godina</w:t>
            </w:r>
          </w:p>
        </w:tc>
        <w:tc>
          <w:tcPr>
            <w:tcW w:w="621" w:type="dxa"/>
            <w:tcBorders>
              <w:bottom w:val="none" w:sz="0" w:space="0" w:color="auto"/>
            </w:tcBorders>
            <w:vAlign w:val="center"/>
          </w:tcPr>
          <w:p w14:paraId="3D08DE36"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w:t>
            </w:r>
          </w:p>
        </w:tc>
        <w:tc>
          <w:tcPr>
            <w:tcW w:w="621" w:type="dxa"/>
            <w:tcBorders>
              <w:bottom w:val="none" w:sz="0" w:space="0" w:color="auto"/>
            </w:tcBorders>
            <w:vAlign w:val="center"/>
          </w:tcPr>
          <w:p w14:paraId="18418A59"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w:t>
            </w:r>
          </w:p>
        </w:tc>
        <w:tc>
          <w:tcPr>
            <w:tcW w:w="621" w:type="dxa"/>
            <w:tcBorders>
              <w:bottom w:val="none" w:sz="0" w:space="0" w:color="auto"/>
            </w:tcBorders>
            <w:vAlign w:val="center"/>
          </w:tcPr>
          <w:p w14:paraId="25652BCF"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III.</w:t>
            </w:r>
          </w:p>
        </w:tc>
        <w:tc>
          <w:tcPr>
            <w:tcW w:w="553" w:type="dxa"/>
            <w:tcBorders>
              <w:bottom w:val="none" w:sz="0" w:space="0" w:color="auto"/>
            </w:tcBorders>
            <w:vAlign w:val="center"/>
          </w:tcPr>
          <w:p w14:paraId="354E75DF"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IV.</w:t>
            </w:r>
          </w:p>
        </w:tc>
        <w:tc>
          <w:tcPr>
            <w:tcW w:w="553" w:type="dxa"/>
            <w:tcBorders>
              <w:bottom w:val="none" w:sz="0" w:space="0" w:color="auto"/>
            </w:tcBorders>
            <w:vAlign w:val="center"/>
          </w:tcPr>
          <w:p w14:paraId="1E0CC567"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w:t>
            </w:r>
          </w:p>
        </w:tc>
        <w:tc>
          <w:tcPr>
            <w:tcW w:w="553" w:type="dxa"/>
            <w:tcBorders>
              <w:bottom w:val="none" w:sz="0" w:space="0" w:color="auto"/>
            </w:tcBorders>
            <w:vAlign w:val="center"/>
          </w:tcPr>
          <w:p w14:paraId="6AFDCEA4"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w:t>
            </w:r>
          </w:p>
        </w:tc>
        <w:tc>
          <w:tcPr>
            <w:tcW w:w="622" w:type="dxa"/>
            <w:tcBorders>
              <w:bottom w:val="none" w:sz="0" w:space="0" w:color="auto"/>
            </w:tcBorders>
            <w:vAlign w:val="center"/>
          </w:tcPr>
          <w:p w14:paraId="25ED5BB2"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w:t>
            </w:r>
          </w:p>
        </w:tc>
        <w:tc>
          <w:tcPr>
            <w:tcW w:w="622" w:type="dxa"/>
            <w:tcBorders>
              <w:bottom w:val="none" w:sz="0" w:space="0" w:color="auto"/>
            </w:tcBorders>
            <w:vAlign w:val="center"/>
          </w:tcPr>
          <w:p w14:paraId="1DE387B8"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VIII.</w:t>
            </w:r>
          </w:p>
        </w:tc>
        <w:tc>
          <w:tcPr>
            <w:tcW w:w="553" w:type="dxa"/>
            <w:tcBorders>
              <w:bottom w:val="none" w:sz="0" w:space="0" w:color="auto"/>
            </w:tcBorders>
            <w:vAlign w:val="center"/>
          </w:tcPr>
          <w:p w14:paraId="3CDA5F55"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IX.</w:t>
            </w:r>
          </w:p>
        </w:tc>
        <w:tc>
          <w:tcPr>
            <w:tcW w:w="553" w:type="dxa"/>
            <w:tcBorders>
              <w:bottom w:val="none" w:sz="0" w:space="0" w:color="auto"/>
            </w:tcBorders>
            <w:vAlign w:val="center"/>
          </w:tcPr>
          <w:p w14:paraId="20881047"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w:t>
            </w:r>
          </w:p>
        </w:tc>
        <w:tc>
          <w:tcPr>
            <w:tcW w:w="622" w:type="dxa"/>
            <w:tcBorders>
              <w:bottom w:val="none" w:sz="0" w:space="0" w:color="auto"/>
            </w:tcBorders>
            <w:vAlign w:val="center"/>
          </w:tcPr>
          <w:p w14:paraId="1EE549D0"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w:t>
            </w:r>
          </w:p>
        </w:tc>
        <w:tc>
          <w:tcPr>
            <w:tcW w:w="622" w:type="dxa"/>
            <w:tcBorders>
              <w:bottom w:val="none" w:sz="0" w:space="0" w:color="auto"/>
            </w:tcBorders>
            <w:vAlign w:val="center"/>
          </w:tcPr>
          <w:p w14:paraId="5D4D781E"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XII.</w:t>
            </w:r>
          </w:p>
        </w:tc>
        <w:tc>
          <w:tcPr>
            <w:tcW w:w="1016" w:type="dxa"/>
            <w:tcBorders>
              <w:bottom w:val="none" w:sz="0" w:space="0" w:color="auto"/>
            </w:tcBorders>
            <w:vAlign w:val="center"/>
          </w:tcPr>
          <w:p w14:paraId="000602A6" w14:textId="77777777" w:rsidR="00EE0954" w:rsidRPr="00EF031F" w:rsidRDefault="00EE0954" w:rsidP="00793CA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F031F">
              <w:rPr>
                <w:color w:val="auto"/>
                <w:sz w:val="20"/>
                <w:szCs w:val="20"/>
              </w:rPr>
              <w:t>Zbroj</w:t>
            </w:r>
          </w:p>
        </w:tc>
      </w:tr>
      <w:tr w:rsidR="000E1D40" w:rsidRPr="00EF031F" w14:paraId="656C008B" w14:textId="77777777" w:rsidTr="000E1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vAlign w:val="center"/>
          </w:tcPr>
          <w:p w14:paraId="7EF9F622" w14:textId="77777777" w:rsidR="000E1D40" w:rsidRPr="00EF031F" w:rsidRDefault="000E1D40" w:rsidP="000E1D40">
            <w:pPr>
              <w:jc w:val="center"/>
              <w:rPr>
                <w:color w:val="auto"/>
                <w:sz w:val="20"/>
                <w:szCs w:val="20"/>
              </w:rPr>
            </w:pPr>
            <w:r w:rsidRPr="00EF031F">
              <w:rPr>
                <w:color w:val="auto"/>
                <w:sz w:val="20"/>
                <w:szCs w:val="20"/>
              </w:rPr>
              <w:t xml:space="preserve">Zbroj </w:t>
            </w:r>
          </w:p>
        </w:tc>
        <w:tc>
          <w:tcPr>
            <w:tcW w:w="621" w:type="dxa"/>
            <w:vAlign w:val="bottom"/>
          </w:tcPr>
          <w:p w14:paraId="56648568" w14:textId="68C96F8C"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23</w:t>
            </w:r>
          </w:p>
        </w:tc>
        <w:tc>
          <w:tcPr>
            <w:tcW w:w="621" w:type="dxa"/>
            <w:vAlign w:val="bottom"/>
          </w:tcPr>
          <w:p w14:paraId="695ECA35" w14:textId="12C94A2B"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21</w:t>
            </w:r>
          </w:p>
        </w:tc>
        <w:tc>
          <w:tcPr>
            <w:tcW w:w="621" w:type="dxa"/>
            <w:vAlign w:val="bottom"/>
          </w:tcPr>
          <w:p w14:paraId="748054E1" w14:textId="4F2F1435"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17</w:t>
            </w:r>
          </w:p>
        </w:tc>
        <w:tc>
          <w:tcPr>
            <w:tcW w:w="553" w:type="dxa"/>
            <w:vAlign w:val="bottom"/>
          </w:tcPr>
          <w:p w14:paraId="7A451EB7" w14:textId="5C27251F"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17</w:t>
            </w:r>
          </w:p>
        </w:tc>
        <w:tc>
          <w:tcPr>
            <w:tcW w:w="553" w:type="dxa"/>
            <w:vAlign w:val="bottom"/>
          </w:tcPr>
          <w:p w14:paraId="48B850BC" w14:textId="64C7F75E"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25</w:t>
            </w:r>
          </w:p>
        </w:tc>
        <w:tc>
          <w:tcPr>
            <w:tcW w:w="553" w:type="dxa"/>
            <w:vAlign w:val="bottom"/>
          </w:tcPr>
          <w:p w14:paraId="61FE18AF" w14:textId="6669BA92"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37</w:t>
            </w:r>
          </w:p>
        </w:tc>
        <w:tc>
          <w:tcPr>
            <w:tcW w:w="622" w:type="dxa"/>
            <w:vAlign w:val="bottom"/>
          </w:tcPr>
          <w:p w14:paraId="6C05C9FD" w14:textId="012762B0"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47</w:t>
            </w:r>
          </w:p>
        </w:tc>
        <w:tc>
          <w:tcPr>
            <w:tcW w:w="622" w:type="dxa"/>
            <w:vAlign w:val="bottom"/>
          </w:tcPr>
          <w:p w14:paraId="3522D5A3" w14:textId="5F019FC6"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60</w:t>
            </w:r>
          </w:p>
        </w:tc>
        <w:tc>
          <w:tcPr>
            <w:tcW w:w="553" w:type="dxa"/>
            <w:vAlign w:val="bottom"/>
          </w:tcPr>
          <w:p w14:paraId="146AA941" w14:textId="5C5B64B7"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63</w:t>
            </w:r>
          </w:p>
        </w:tc>
        <w:tc>
          <w:tcPr>
            <w:tcW w:w="553" w:type="dxa"/>
            <w:vAlign w:val="bottom"/>
          </w:tcPr>
          <w:p w14:paraId="5AEBF0B0" w14:textId="3933BA77"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27</w:t>
            </w:r>
          </w:p>
        </w:tc>
        <w:tc>
          <w:tcPr>
            <w:tcW w:w="622" w:type="dxa"/>
            <w:vAlign w:val="bottom"/>
          </w:tcPr>
          <w:p w14:paraId="287D741E" w14:textId="108535FC"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38</w:t>
            </w:r>
          </w:p>
        </w:tc>
        <w:tc>
          <w:tcPr>
            <w:tcW w:w="622" w:type="dxa"/>
            <w:vAlign w:val="bottom"/>
          </w:tcPr>
          <w:p w14:paraId="6FDC771E" w14:textId="6174B459"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24</w:t>
            </w:r>
          </w:p>
        </w:tc>
        <w:tc>
          <w:tcPr>
            <w:tcW w:w="1016" w:type="dxa"/>
            <w:vAlign w:val="bottom"/>
          </w:tcPr>
          <w:p w14:paraId="77D29A07" w14:textId="5537B630"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399</w:t>
            </w:r>
          </w:p>
        </w:tc>
      </w:tr>
      <w:tr w:rsidR="000E1D40" w:rsidRPr="00EF031F" w14:paraId="63B1D04E" w14:textId="77777777" w:rsidTr="000E1D40">
        <w:tc>
          <w:tcPr>
            <w:cnfStyle w:val="001000000000" w:firstRow="0" w:lastRow="0" w:firstColumn="1" w:lastColumn="0" w:oddVBand="0" w:evenVBand="0" w:oddHBand="0" w:evenHBand="0" w:firstRowFirstColumn="0" w:firstRowLastColumn="0" w:lastRowFirstColumn="0" w:lastRowLastColumn="0"/>
            <w:tcW w:w="928" w:type="dxa"/>
            <w:vAlign w:val="center"/>
          </w:tcPr>
          <w:p w14:paraId="7B5DB407" w14:textId="77777777" w:rsidR="000E1D40" w:rsidRPr="00EF031F" w:rsidRDefault="000E1D40" w:rsidP="000E1D40">
            <w:pPr>
              <w:jc w:val="center"/>
              <w:rPr>
                <w:color w:val="auto"/>
                <w:sz w:val="20"/>
                <w:szCs w:val="20"/>
              </w:rPr>
            </w:pPr>
            <w:r w:rsidRPr="00EF031F">
              <w:rPr>
                <w:color w:val="auto"/>
                <w:sz w:val="20"/>
                <w:szCs w:val="20"/>
              </w:rPr>
              <w:t xml:space="preserve">Sred </w:t>
            </w:r>
          </w:p>
        </w:tc>
        <w:tc>
          <w:tcPr>
            <w:tcW w:w="621" w:type="dxa"/>
            <w:vAlign w:val="bottom"/>
          </w:tcPr>
          <w:p w14:paraId="54D06116" w14:textId="555532F1"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621" w:type="dxa"/>
            <w:vAlign w:val="bottom"/>
          </w:tcPr>
          <w:p w14:paraId="59295C3C" w14:textId="409029C8"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w:t>
            </w:r>
          </w:p>
        </w:tc>
        <w:tc>
          <w:tcPr>
            <w:tcW w:w="621" w:type="dxa"/>
            <w:vAlign w:val="bottom"/>
          </w:tcPr>
          <w:p w14:paraId="22C4626F" w14:textId="759FBC83"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0,8</w:t>
            </w:r>
          </w:p>
        </w:tc>
        <w:tc>
          <w:tcPr>
            <w:tcW w:w="553" w:type="dxa"/>
            <w:vAlign w:val="bottom"/>
          </w:tcPr>
          <w:p w14:paraId="630100BB" w14:textId="0C0FEC26"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0,8</w:t>
            </w:r>
          </w:p>
        </w:tc>
        <w:tc>
          <w:tcPr>
            <w:tcW w:w="553" w:type="dxa"/>
            <w:vAlign w:val="bottom"/>
          </w:tcPr>
          <w:p w14:paraId="3885FFEB" w14:textId="59E31956"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553" w:type="dxa"/>
            <w:vAlign w:val="bottom"/>
          </w:tcPr>
          <w:p w14:paraId="07B7A920" w14:textId="784FE689"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1,8</w:t>
            </w:r>
          </w:p>
        </w:tc>
        <w:tc>
          <w:tcPr>
            <w:tcW w:w="622" w:type="dxa"/>
            <w:vAlign w:val="bottom"/>
          </w:tcPr>
          <w:p w14:paraId="2BDFE06E" w14:textId="2C4BFDFF"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2,4</w:t>
            </w:r>
          </w:p>
        </w:tc>
        <w:tc>
          <w:tcPr>
            <w:tcW w:w="622" w:type="dxa"/>
            <w:vAlign w:val="bottom"/>
          </w:tcPr>
          <w:p w14:paraId="46B1B174" w14:textId="7A5BEC96"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3</w:t>
            </w:r>
          </w:p>
        </w:tc>
        <w:tc>
          <w:tcPr>
            <w:tcW w:w="553" w:type="dxa"/>
            <w:vAlign w:val="bottom"/>
          </w:tcPr>
          <w:p w14:paraId="29F192A6" w14:textId="3390253D"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3,2</w:t>
            </w:r>
          </w:p>
        </w:tc>
        <w:tc>
          <w:tcPr>
            <w:tcW w:w="553" w:type="dxa"/>
            <w:vAlign w:val="bottom"/>
          </w:tcPr>
          <w:p w14:paraId="3393A62C" w14:textId="3BF15A9F"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1,4</w:t>
            </w:r>
          </w:p>
        </w:tc>
        <w:tc>
          <w:tcPr>
            <w:tcW w:w="622" w:type="dxa"/>
            <w:vAlign w:val="bottom"/>
          </w:tcPr>
          <w:p w14:paraId="425AC4D8" w14:textId="352E47D9"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1,9</w:t>
            </w:r>
          </w:p>
        </w:tc>
        <w:tc>
          <w:tcPr>
            <w:tcW w:w="622" w:type="dxa"/>
            <w:vAlign w:val="bottom"/>
          </w:tcPr>
          <w:p w14:paraId="2F3E6AA9" w14:textId="4B87319D"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1016" w:type="dxa"/>
            <w:vAlign w:val="bottom"/>
          </w:tcPr>
          <w:p w14:paraId="088EA738" w14:textId="1C872F73"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20</w:t>
            </w:r>
          </w:p>
        </w:tc>
      </w:tr>
      <w:tr w:rsidR="000E1D40" w:rsidRPr="00EF031F" w14:paraId="4B14E277" w14:textId="77777777" w:rsidTr="000E1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vAlign w:val="center"/>
          </w:tcPr>
          <w:p w14:paraId="37912CAF" w14:textId="77777777" w:rsidR="000E1D40" w:rsidRPr="00EF031F" w:rsidRDefault="000E1D40" w:rsidP="000E1D40">
            <w:pPr>
              <w:jc w:val="center"/>
              <w:rPr>
                <w:color w:val="auto"/>
                <w:sz w:val="20"/>
                <w:szCs w:val="20"/>
              </w:rPr>
            </w:pPr>
            <w:proofErr w:type="spellStart"/>
            <w:r w:rsidRPr="00EF031F">
              <w:rPr>
                <w:color w:val="auto"/>
                <w:sz w:val="20"/>
                <w:szCs w:val="20"/>
              </w:rPr>
              <w:t>Std</w:t>
            </w:r>
            <w:proofErr w:type="spellEnd"/>
            <w:r w:rsidRPr="00EF031F">
              <w:rPr>
                <w:color w:val="auto"/>
                <w:sz w:val="20"/>
                <w:szCs w:val="20"/>
              </w:rPr>
              <w:t xml:space="preserve"> </w:t>
            </w:r>
          </w:p>
        </w:tc>
        <w:tc>
          <w:tcPr>
            <w:tcW w:w="621" w:type="dxa"/>
            <w:vAlign w:val="bottom"/>
          </w:tcPr>
          <w:p w14:paraId="576C0213" w14:textId="09341956"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1,3</w:t>
            </w:r>
          </w:p>
        </w:tc>
        <w:tc>
          <w:tcPr>
            <w:tcW w:w="621" w:type="dxa"/>
            <w:vAlign w:val="bottom"/>
          </w:tcPr>
          <w:p w14:paraId="65987E33" w14:textId="2EBCA174"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1,1</w:t>
            </w:r>
          </w:p>
        </w:tc>
        <w:tc>
          <w:tcPr>
            <w:tcW w:w="621" w:type="dxa"/>
            <w:vAlign w:val="bottom"/>
          </w:tcPr>
          <w:p w14:paraId="262E4890" w14:textId="158AB53C"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0,6</w:t>
            </w:r>
          </w:p>
        </w:tc>
        <w:tc>
          <w:tcPr>
            <w:tcW w:w="553" w:type="dxa"/>
            <w:vAlign w:val="bottom"/>
          </w:tcPr>
          <w:p w14:paraId="58A29494" w14:textId="05578D53"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553" w:type="dxa"/>
            <w:vAlign w:val="bottom"/>
          </w:tcPr>
          <w:p w14:paraId="702ACA8E" w14:textId="0AD56A6B"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553" w:type="dxa"/>
            <w:vAlign w:val="bottom"/>
          </w:tcPr>
          <w:p w14:paraId="34A98CCB" w14:textId="3860465D"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622" w:type="dxa"/>
            <w:vAlign w:val="bottom"/>
          </w:tcPr>
          <w:p w14:paraId="678B0E1A" w14:textId="6078402A"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1,7</w:t>
            </w:r>
          </w:p>
        </w:tc>
        <w:tc>
          <w:tcPr>
            <w:tcW w:w="622" w:type="dxa"/>
            <w:vAlign w:val="bottom"/>
          </w:tcPr>
          <w:p w14:paraId="5CA8EACA" w14:textId="0042780F"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2,6</w:t>
            </w:r>
          </w:p>
        </w:tc>
        <w:tc>
          <w:tcPr>
            <w:tcW w:w="553" w:type="dxa"/>
            <w:vAlign w:val="bottom"/>
          </w:tcPr>
          <w:p w14:paraId="57441E13" w14:textId="1104810A"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1,5</w:t>
            </w:r>
          </w:p>
        </w:tc>
        <w:tc>
          <w:tcPr>
            <w:tcW w:w="553" w:type="dxa"/>
            <w:vAlign w:val="bottom"/>
          </w:tcPr>
          <w:p w14:paraId="6B429ECF" w14:textId="74D708D7"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1,3</w:t>
            </w:r>
          </w:p>
        </w:tc>
        <w:tc>
          <w:tcPr>
            <w:tcW w:w="622" w:type="dxa"/>
            <w:vAlign w:val="bottom"/>
          </w:tcPr>
          <w:p w14:paraId="75D35838" w14:textId="787B0EC1"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1,3</w:t>
            </w:r>
          </w:p>
        </w:tc>
        <w:tc>
          <w:tcPr>
            <w:tcW w:w="622" w:type="dxa"/>
            <w:vAlign w:val="bottom"/>
          </w:tcPr>
          <w:p w14:paraId="47EC4146" w14:textId="23F1EEB0"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1,2</w:t>
            </w:r>
          </w:p>
        </w:tc>
        <w:tc>
          <w:tcPr>
            <w:tcW w:w="1016" w:type="dxa"/>
            <w:vAlign w:val="bottom"/>
          </w:tcPr>
          <w:p w14:paraId="4D90E7AE" w14:textId="135E910F" w:rsidR="000E1D40" w:rsidRPr="00EF031F" w:rsidRDefault="000E1D40" w:rsidP="000E1D40">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6,5</w:t>
            </w:r>
          </w:p>
        </w:tc>
      </w:tr>
      <w:tr w:rsidR="000E1D40" w:rsidRPr="00EF031F" w14:paraId="57DF8088" w14:textId="77777777" w:rsidTr="000E1D40">
        <w:tc>
          <w:tcPr>
            <w:cnfStyle w:val="001000000000" w:firstRow="0" w:lastRow="0" w:firstColumn="1" w:lastColumn="0" w:oddVBand="0" w:evenVBand="0" w:oddHBand="0" w:evenHBand="0" w:firstRowFirstColumn="0" w:firstRowLastColumn="0" w:lastRowFirstColumn="0" w:lastRowLastColumn="0"/>
            <w:tcW w:w="928" w:type="dxa"/>
            <w:vAlign w:val="center"/>
          </w:tcPr>
          <w:p w14:paraId="7B40CA6A" w14:textId="77777777" w:rsidR="000E1D40" w:rsidRPr="00EF031F" w:rsidRDefault="000E1D40" w:rsidP="000E1D40">
            <w:pPr>
              <w:jc w:val="center"/>
              <w:rPr>
                <w:color w:val="auto"/>
                <w:sz w:val="20"/>
                <w:szCs w:val="20"/>
              </w:rPr>
            </w:pPr>
            <w:r w:rsidRPr="00EF031F">
              <w:rPr>
                <w:color w:val="auto"/>
                <w:sz w:val="20"/>
                <w:szCs w:val="20"/>
              </w:rPr>
              <w:t xml:space="preserve">Max </w:t>
            </w:r>
          </w:p>
        </w:tc>
        <w:tc>
          <w:tcPr>
            <w:tcW w:w="621" w:type="dxa"/>
            <w:vAlign w:val="bottom"/>
          </w:tcPr>
          <w:p w14:paraId="7FA246E1" w14:textId="2DEFABFD"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5</w:t>
            </w:r>
          </w:p>
        </w:tc>
        <w:tc>
          <w:tcPr>
            <w:tcW w:w="621" w:type="dxa"/>
            <w:vAlign w:val="bottom"/>
          </w:tcPr>
          <w:p w14:paraId="0F86280B" w14:textId="5EA5E3F2"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621" w:type="dxa"/>
            <w:vAlign w:val="bottom"/>
          </w:tcPr>
          <w:p w14:paraId="28BADCAE" w14:textId="1D26AF5B"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w:t>
            </w:r>
          </w:p>
        </w:tc>
        <w:tc>
          <w:tcPr>
            <w:tcW w:w="553" w:type="dxa"/>
            <w:vAlign w:val="bottom"/>
          </w:tcPr>
          <w:p w14:paraId="23B0B8E8" w14:textId="7021F3DF"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553" w:type="dxa"/>
            <w:vAlign w:val="bottom"/>
          </w:tcPr>
          <w:p w14:paraId="4DB270E0" w14:textId="6195AC98"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5</w:t>
            </w:r>
          </w:p>
        </w:tc>
        <w:tc>
          <w:tcPr>
            <w:tcW w:w="553" w:type="dxa"/>
            <w:vAlign w:val="bottom"/>
          </w:tcPr>
          <w:p w14:paraId="51A11DFC" w14:textId="460B235A"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5</w:t>
            </w:r>
          </w:p>
        </w:tc>
        <w:tc>
          <w:tcPr>
            <w:tcW w:w="622" w:type="dxa"/>
            <w:vAlign w:val="bottom"/>
          </w:tcPr>
          <w:p w14:paraId="2D0839DE" w14:textId="34580F42"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7</w:t>
            </w:r>
          </w:p>
        </w:tc>
        <w:tc>
          <w:tcPr>
            <w:tcW w:w="622" w:type="dxa"/>
            <w:vAlign w:val="bottom"/>
          </w:tcPr>
          <w:p w14:paraId="2FA0D403" w14:textId="314E2F78"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12</w:t>
            </w:r>
          </w:p>
        </w:tc>
        <w:tc>
          <w:tcPr>
            <w:tcW w:w="553" w:type="dxa"/>
            <w:vAlign w:val="bottom"/>
          </w:tcPr>
          <w:p w14:paraId="47F2532D" w14:textId="1F7FD5EE"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6</w:t>
            </w:r>
          </w:p>
        </w:tc>
        <w:tc>
          <w:tcPr>
            <w:tcW w:w="553" w:type="dxa"/>
            <w:vAlign w:val="bottom"/>
          </w:tcPr>
          <w:p w14:paraId="366DC841" w14:textId="063EBBF2"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622" w:type="dxa"/>
            <w:vAlign w:val="bottom"/>
          </w:tcPr>
          <w:p w14:paraId="2CA83676" w14:textId="2FBCD409"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622" w:type="dxa"/>
            <w:vAlign w:val="bottom"/>
          </w:tcPr>
          <w:p w14:paraId="4C3E2655" w14:textId="7A1F1BAE"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w:t>
            </w:r>
          </w:p>
        </w:tc>
        <w:tc>
          <w:tcPr>
            <w:tcW w:w="1016" w:type="dxa"/>
            <w:vAlign w:val="bottom"/>
          </w:tcPr>
          <w:p w14:paraId="07516013" w14:textId="1675EE2E" w:rsidR="000E1D40" w:rsidRPr="00EF031F" w:rsidRDefault="000E1D40" w:rsidP="000E1D4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34</w:t>
            </w:r>
          </w:p>
        </w:tc>
      </w:tr>
    </w:tbl>
    <w:p w14:paraId="68A0869F" w14:textId="5B65A178" w:rsidR="00EE0954" w:rsidRPr="000E1D40" w:rsidRDefault="00EE0954" w:rsidP="000E1D40">
      <w:pPr>
        <w:jc w:val="center"/>
        <w:rPr>
          <w:i/>
          <w:color w:val="54883D"/>
          <w:sz w:val="20"/>
        </w:rPr>
      </w:pPr>
      <w:r w:rsidRPr="00EF031F">
        <w:rPr>
          <w:i/>
          <w:color w:val="54883D"/>
          <w:sz w:val="20"/>
        </w:rPr>
        <w:t>Izvor: DHMZ</w:t>
      </w:r>
    </w:p>
    <w:p w14:paraId="71596809" w14:textId="251F043D" w:rsidR="00EE0954" w:rsidRPr="00EF031F" w:rsidRDefault="00EE0954" w:rsidP="00EE0954">
      <w:pPr>
        <w:rPr>
          <w:lang w:bidi="en-US"/>
        </w:rPr>
      </w:pPr>
      <w:r w:rsidRPr="00EF031F">
        <w:rPr>
          <w:lang w:bidi="en-US"/>
        </w:rPr>
        <w:t xml:space="preserve">Požari na otvorenom prostoru predstavljaju specifičnu kategoriju, jer pored materijalne štete nastaju nesagledive posljedice u okolišu. Osnovni uzrok nastajanja požara na otvorenim površinama je ljudska nepažnja najčešće prilikom paljenja korova bez nadzora i drugih poljodjelskih aktivnosti. Ako nisu uočeni u samom početku, relativno se brzo šire, čime se imperativno nameće potreba angažiranja većeg broja vatrogasaca na duže vrijeme, a što opterećuje operativnu spremnost kako vatrogasnih postrojbi koje djeluju na području </w:t>
      </w:r>
      <w:r w:rsidR="000E1D40">
        <w:rPr>
          <w:lang w:bidi="en-US"/>
        </w:rPr>
        <w:t>Općine Murter-Kornati</w:t>
      </w:r>
      <w:r w:rsidRPr="00EF031F">
        <w:rPr>
          <w:lang w:bidi="en-US"/>
        </w:rPr>
        <w:t xml:space="preserve"> tako i drugih okolnih vatrogasnih postrojbi. </w:t>
      </w:r>
    </w:p>
    <w:p w14:paraId="37E65745" w14:textId="31F24EEF" w:rsidR="00EE0954" w:rsidRPr="000E1D40" w:rsidRDefault="00EE0954" w:rsidP="00EE0954">
      <w:pPr>
        <w:rPr>
          <w:lang w:bidi="en-US"/>
        </w:rPr>
      </w:pPr>
      <w:r w:rsidRPr="00EF031F">
        <w:rPr>
          <w:lang w:bidi="en-US"/>
        </w:rPr>
        <w:t>Požar čvrstog objekta je isto česta jer kuće imaju drvenu masu koja je zapaljiva a nalazi se u prozorima, vratima, parketu, krovnoj i stropnoj konstrukciji, u namještaju i ostali zapaljivi dijelovi stambenog prostora.</w:t>
      </w:r>
    </w:p>
    <w:p w14:paraId="1AAEB4AE" w14:textId="77777777" w:rsidR="00EE0954" w:rsidRPr="00EF031F" w:rsidRDefault="00EE0954" w:rsidP="00EE0954">
      <w:pPr>
        <w:rPr>
          <w:u w:val="single"/>
        </w:rPr>
      </w:pPr>
      <w:r w:rsidRPr="00EF031F">
        <w:rPr>
          <w:u w:val="single"/>
        </w:rPr>
        <w:t>Razvoj događaja koji je prethodio velikoj nesreći</w:t>
      </w:r>
    </w:p>
    <w:p w14:paraId="3B563D0B" w14:textId="77777777" w:rsidR="00EE0954" w:rsidRPr="00EF031F" w:rsidRDefault="00EE0954" w:rsidP="00EE0954">
      <w:r w:rsidRPr="00EF031F">
        <w:t>Pojava manjeg ili većeg broja požara raslinja, ponajviše ovisi o slijedećim čimbenicima:</w:t>
      </w:r>
    </w:p>
    <w:p w14:paraId="7670B3EC" w14:textId="77777777" w:rsidR="00EE0954" w:rsidRPr="00EF031F" w:rsidRDefault="00EE0954" w:rsidP="00EE0954">
      <w:r w:rsidRPr="00EF031F">
        <w:t>- parametrima vegetacije (vrsta i vlažnost vegetacije),</w:t>
      </w:r>
    </w:p>
    <w:p w14:paraId="5CB35846" w14:textId="77777777" w:rsidR="00EE0954" w:rsidRPr="00EF031F" w:rsidRDefault="00EE0954" w:rsidP="00EE0954">
      <w:r w:rsidRPr="00EF031F">
        <w:t>- ukupnost klimatskih i meteoroloških čimbenika i pojava u atmosferi na određenom mjestu,</w:t>
      </w:r>
    </w:p>
    <w:p w14:paraId="674E52DD" w14:textId="77777777" w:rsidR="00EE0954" w:rsidRPr="00EF031F" w:rsidRDefault="00EE0954" w:rsidP="00EE0954">
      <w:r w:rsidRPr="00EF031F">
        <w:lastRenderedPageBreak/>
        <w:t>- antropološkim parametrima (gustoća stanovništva i ljudske aktivnosti, sociološki, ekonomski i socijalni elementi).</w:t>
      </w:r>
    </w:p>
    <w:p w14:paraId="42CDD588" w14:textId="77777777" w:rsidR="00EE0954" w:rsidRPr="00EF031F" w:rsidRDefault="00EE0954" w:rsidP="00EE0954">
      <w:pPr>
        <w:rPr>
          <w:u w:val="single"/>
        </w:rPr>
      </w:pPr>
      <w:r w:rsidRPr="00EF031F">
        <w:rPr>
          <w:u w:val="single"/>
        </w:rPr>
        <w:t>Okidač koji je uzrokovao veliku nesreću</w:t>
      </w:r>
    </w:p>
    <w:p w14:paraId="6D8595CD" w14:textId="77777777" w:rsidR="00EE0954" w:rsidRPr="00EF031F" w:rsidRDefault="00EE0954" w:rsidP="00EE0954">
      <w:r w:rsidRPr="00EF031F">
        <w:t xml:space="preserve">Statistički podaci Ministarstva unutarnjih poslova u pogledu požara raslinja – nastanak požara raslinja uglavnom povezan s ljudskom djelatnošću. </w:t>
      </w:r>
    </w:p>
    <w:p w14:paraId="38D0B9AE" w14:textId="77777777" w:rsidR="00EE0954" w:rsidRPr="00EF031F" w:rsidRDefault="00EE0954" w:rsidP="00EE0954">
      <w:r w:rsidRPr="00EF031F">
        <w:t>Uzroci požara na otvorenim prostorima:</w:t>
      </w:r>
    </w:p>
    <w:p w14:paraId="3A702ABE" w14:textId="77777777" w:rsidR="00EE0954" w:rsidRPr="00EF031F" w:rsidRDefault="00EE0954" w:rsidP="00EE0954">
      <w:pPr>
        <w:numPr>
          <w:ilvl w:val="0"/>
          <w:numId w:val="13"/>
        </w:numPr>
        <w:spacing w:before="120" w:after="120"/>
        <w:contextualSpacing/>
      </w:pPr>
      <w:r w:rsidRPr="00EF031F">
        <w:t>Spaljivanje otpadaka ili raslinja na poljoprivrednim površinama,</w:t>
      </w:r>
    </w:p>
    <w:p w14:paraId="7C248F64" w14:textId="77777777" w:rsidR="00EE0954" w:rsidRPr="00EF031F" w:rsidRDefault="00EE0954" w:rsidP="00EE0954">
      <w:pPr>
        <w:numPr>
          <w:ilvl w:val="0"/>
          <w:numId w:val="13"/>
        </w:numPr>
        <w:spacing w:before="120" w:after="120"/>
        <w:contextualSpacing/>
      </w:pPr>
      <w:r w:rsidRPr="00EF031F">
        <w:t>Kvarovi na električnim instalacijama ili dalekovodima,</w:t>
      </w:r>
    </w:p>
    <w:p w14:paraId="219DDD66" w14:textId="77777777" w:rsidR="00EE0954" w:rsidRPr="00EF031F" w:rsidRDefault="00EE0954" w:rsidP="00EE0954">
      <w:pPr>
        <w:numPr>
          <w:ilvl w:val="0"/>
          <w:numId w:val="13"/>
        </w:numPr>
        <w:spacing w:before="120" w:after="120"/>
        <w:contextualSpacing/>
      </w:pPr>
      <w:r w:rsidRPr="00EF031F">
        <w:t>Atmosfersko pražnjenje,</w:t>
      </w:r>
    </w:p>
    <w:p w14:paraId="40436573" w14:textId="77777777" w:rsidR="00EE0954" w:rsidRPr="00EF031F" w:rsidRDefault="00EE0954" w:rsidP="00EE0954">
      <w:pPr>
        <w:numPr>
          <w:ilvl w:val="0"/>
          <w:numId w:val="13"/>
        </w:numPr>
        <w:spacing w:before="120" w:after="120"/>
        <w:contextualSpacing/>
      </w:pPr>
      <w:r w:rsidRPr="00EF031F">
        <w:t>Nepažnja,</w:t>
      </w:r>
    </w:p>
    <w:p w14:paraId="7497CCFB" w14:textId="77777777" w:rsidR="00EE0954" w:rsidRPr="00EF031F" w:rsidRDefault="00EE0954" w:rsidP="00EE0954">
      <w:pPr>
        <w:numPr>
          <w:ilvl w:val="0"/>
          <w:numId w:val="13"/>
        </w:numPr>
        <w:spacing w:before="120" w:after="120"/>
        <w:contextualSpacing/>
      </w:pPr>
      <w:r w:rsidRPr="00EF031F">
        <w:t>Namjerna paljevina,</w:t>
      </w:r>
    </w:p>
    <w:p w14:paraId="7E9FC213" w14:textId="77777777" w:rsidR="00EE0954" w:rsidRPr="00EF031F" w:rsidRDefault="00EE0954" w:rsidP="00EE0954">
      <w:pPr>
        <w:numPr>
          <w:ilvl w:val="0"/>
          <w:numId w:val="13"/>
        </w:numPr>
        <w:spacing w:before="120" w:after="120"/>
        <w:contextualSpacing/>
      </w:pPr>
      <w:r w:rsidRPr="00EF031F">
        <w:t>Samozapaljenje uslijed odlaganja otpadnog stakla na tlu, što može za sunčanih i suhih dana uzrokovati požar,</w:t>
      </w:r>
    </w:p>
    <w:p w14:paraId="51E54DB6" w14:textId="77777777" w:rsidR="00EE0954" w:rsidRPr="00EF031F" w:rsidRDefault="00EE0954" w:rsidP="00EE0954">
      <w:pPr>
        <w:numPr>
          <w:ilvl w:val="0"/>
          <w:numId w:val="13"/>
        </w:numPr>
        <w:spacing w:before="120" w:after="120"/>
        <w:contextualSpacing/>
      </w:pPr>
      <w:r w:rsidRPr="00EF031F">
        <w:t>Prijenos požara sa zapaljenih vozila ili zapaljenih kontejnera za odlaganje otpada.</w:t>
      </w:r>
    </w:p>
    <w:p w14:paraId="2F7A46CC" w14:textId="29FCA0F8" w:rsidR="00173970" w:rsidRPr="00C6789C" w:rsidRDefault="00173970" w:rsidP="005B130D">
      <w:pPr>
        <w:tabs>
          <w:tab w:val="left" w:pos="1725"/>
          <w:tab w:val="center" w:pos="4535"/>
        </w:tabs>
        <w:spacing w:before="0" w:after="240"/>
        <w:jc w:val="left"/>
        <w:rPr>
          <w:lang w:bidi="en-US"/>
        </w:rPr>
      </w:pPr>
    </w:p>
    <w:p w14:paraId="5C82B995" w14:textId="77777777" w:rsidR="007E2CDD" w:rsidRPr="00173970" w:rsidRDefault="007E2CDD" w:rsidP="00813262">
      <w:pPr>
        <w:pStyle w:val="Naslov30"/>
      </w:pPr>
      <w:bookmarkStart w:id="133" w:name="_Toc85184627"/>
      <w:bookmarkStart w:id="134" w:name="_Toc217028233"/>
      <w:r w:rsidRPr="00173970">
        <w:t>Događaj s najgorim mogućim posljedicama</w:t>
      </w:r>
      <w:bookmarkEnd w:id="133"/>
      <w:bookmarkEnd w:id="134"/>
    </w:p>
    <w:p w14:paraId="1E166A77" w14:textId="6ADD1FE9" w:rsidR="007E2CDD" w:rsidRPr="00173970" w:rsidRDefault="007E2CDD" w:rsidP="007E2CDD">
      <w:pPr>
        <w:autoSpaceDE w:val="0"/>
        <w:autoSpaceDN w:val="0"/>
        <w:adjustRightInd w:val="0"/>
        <w:spacing w:before="0" w:after="0"/>
        <w:rPr>
          <w:rFonts w:eastAsiaTheme="minorHAnsi"/>
          <w:color w:val="auto"/>
          <w:szCs w:val="22"/>
        </w:rPr>
      </w:pPr>
      <w:r w:rsidRPr="00173970">
        <w:t xml:space="preserve">Visoke temperature u proljetnom dijelu godine na području </w:t>
      </w:r>
      <w:r w:rsidR="000B1737">
        <w:t>Šibensko-kninske</w:t>
      </w:r>
      <w:r w:rsidRPr="00173970">
        <w:t xml:space="preserve"> županije te suha vegetacija pogoduju velikom broju požara otvorenog prostora. </w:t>
      </w:r>
      <w:r w:rsidRPr="00173970">
        <w:rPr>
          <w:lang w:bidi="en-US"/>
        </w:rPr>
        <w:t>Ekstremni meteorološki uvjeti (jak vjetar, visoka temperatura zraka, suša, udari groma) pogoduju razvoju više istovremenih požara. Gašenje takvih požara zahtijevaju angažiranje značajnog materijalnog, tehničkog i kadrovskog potencijala, ponekad iz više županija pa čak iz cijele zemlje. Snage su razvučene na više požara, ali poradi ekstremnih meteoroloških uvjeta nije ih moguće staviti pod nadzor više dana. Budući da požari traju i više dana, vatrogasne snage</w:t>
      </w:r>
      <w:r w:rsidRPr="00173970">
        <w:rPr>
          <w:color w:val="auto"/>
          <w:lang w:bidi="en-US"/>
        </w:rPr>
        <w:t xml:space="preserve"> su iscrpljene, </w:t>
      </w:r>
      <w:r w:rsidRPr="00173970">
        <w:rPr>
          <w:color w:val="auto"/>
        </w:rPr>
        <w:t xml:space="preserve">a opožarena površina se povećava, moguće je smrtno stradavanje. Požari mjestimično mogu ugroziti veći broj ljudi i imovinu, te je potrebna evakuacija lokalnog stanovništva, turista i imovine i njihovo zbrinjavanje na sigurna mjesta, ugrožena je kritična infrastruktura, pojavljuju se zastoji u cestovnom, željezničkom prometu, poremećaj opskrbe energijom, vodom, namirnicama. Mjere oporavka vegetacije i opožarenih prostora su dugoročne. Posljedice za općekorisne funkcije šuma su dugoročne. </w:t>
      </w:r>
    </w:p>
    <w:p w14:paraId="5CFF08D5" w14:textId="77777777" w:rsidR="007E2CDD" w:rsidRPr="004A0E4A" w:rsidRDefault="007E2CDD" w:rsidP="007E2CDD">
      <w:pPr>
        <w:rPr>
          <w:color w:val="auto"/>
        </w:rPr>
      </w:pPr>
    </w:p>
    <w:p w14:paraId="64410410" w14:textId="77777777" w:rsidR="007E2CDD" w:rsidRPr="004A0E4A" w:rsidRDefault="007E2CDD" w:rsidP="007E2CDD">
      <w:pPr>
        <w:rPr>
          <w:rStyle w:val="Jakoisticanje"/>
          <w:b/>
          <w:color w:val="54883D"/>
          <w:u w:val="single"/>
        </w:rPr>
      </w:pPr>
      <w:r w:rsidRPr="004A0E4A">
        <w:rPr>
          <w:rStyle w:val="Jakoisticanje"/>
          <w:b/>
          <w:color w:val="54883D"/>
          <w:u w:val="single"/>
        </w:rPr>
        <w:t>Posljedice</w:t>
      </w:r>
    </w:p>
    <w:p w14:paraId="2D45D73E" w14:textId="77777777" w:rsidR="007E2CDD" w:rsidRPr="004A0E4A" w:rsidRDefault="007E2CDD" w:rsidP="007E2CDD">
      <w:pPr>
        <w:rPr>
          <w:i/>
          <w:color w:val="54883D"/>
          <w:u w:val="single"/>
        </w:rPr>
      </w:pPr>
      <w:r w:rsidRPr="004A0E4A">
        <w:rPr>
          <w:i/>
          <w:color w:val="54883D"/>
          <w:u w:val="single"/>
        </w:rPr>
        <w:t>Život i zdravlje ljudi</w:t>
      </w:r>
    </w:p>
    <w:p w14:paraId="1A460AF3" w14:textId="7EC5A2D6" w:rsidR="004A0E4A" w:rsidRDefault="004A0E4A" w:rsidP="004A0E4A">
      <w:pPr>
        <w:spacing w:before="0"/>
      </w:pPr>
      <w:r w:rsidRPr="004A0E4A">
        <w:t>U slučaju požara otvornog tipa može doći do doći do evakuacije većeg broja stanovništva, pogotovo  ljetnim mjesecima zbog velikog broja turista,  ukoliko se požar približi naseljima.</w:t>
      </w:r>
    </w:p>
    <w:p w14:paraId="0CADFA71" w14:textId="77777777" w:rsidR="004A0E4A" w:rsidRPr="004A0E4A" w:rsidRDefault="004A0E4A" w:rsidP="004A0E4A">
      <w:pPr>
        <w:spacing w:before="0"/>
      </w:pPr>
    </w:p>
    <w:p w14:paraId="4070600F" w14:textId="0E1971FD" w:rsidR="007E2CDD" w:rsidRPr="004A0E4A" w:rsidRDefault="007E2CDD" w:rsidP="007E2CDD">
      <w:pPr>
        <w:pStyle w:val="Opisslike"/>
      </w:pPr>
      <w:r w:rsidRPr="004A0E4A">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19</w:t>
      </w:r>
      <w:r w:rsidR="00A10FA3">
        <w:rPr>
          <w:noProof/>
        </w:rPr>
        <w:fldChar w:fldCharType="end"/>
      </w:r>
      <w:r w:rsidRPr="004A0E4A">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7E2CDD" w:rsidRPr="004A0E4A" w14:paraId="6BAE4D94" w14:textId="77777777" w:rsidTr="00E63F6A">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3222062D" w14:textId="77777777" w:rsidR="007E2CDD" w:rsidRPr="004A0E4A" w:rsidRDefault="007E2CDD" w:rsidP="00E63F6A">
            <w:pPr>
              <w:spacing w:after="0"/>
              <w:jc w:val="center"/>
              <w:rPr>
                <w:sz w:val="20"/>
                <w:szCs w:val="20"/>
              </w:rPr>
            </w:pPr>
            <w:r w:rsidRPr="004A0E4A">
              <w:rPr>
                <w:sz w:val="20"/>
                <w:szCs w:val="20"/>
              </w:rPr>
              <w:t>KATEGORIJA</w:t>
            </w:r>
          </w:p>
        </w:tc>
        <w:tc>
          <w:tcPr>
            <w:tcW w:w="1540" w:type="pct"/>
            <w:shd w:val="clear" w:color="auto" w:fill="EAF1DD" w:themeFill="accent3" w:themeFillTint="33"/>
          </w:tcPr>
          <w:p w14:paraId="5E53C74F" w14:textId="77777777" w:rsidR="007E2CDD" w:rsidRPr="004A0E4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A0E4A">
              <w:rPr>
                <w:sz w:val="20"/>
                <w:szCs w:val="20"/>
              </w:rPr>
              <w:t>POSLJEDICE</w:t>
            </w:r>
          </w:p>
        </w:tc>
        <w:tc>
          <w:tcPr>
            <w:tcW w:w="1352" w:type="pct"/>
            <w:shd w:val="clear" w:color="auto" w:fill="EAF1DD" w:themeFill="accent3" w:themeFillTint="33"/>
          </w:tcPr>
          <w:p w14:paraId="4F120F2B" w14:textId="77777777" w:rsidR="007E2CDD" w:rsidRPr="004A0E4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A0E4A">
              <w:rPr>
                <w:sz w:val="20"/>
                <w:szCs w:val="20"/>
              </w:rPr>
              <w:t>KRITERIJ</w:t>
            </w:r>
          </w:p>
        </w:tc>
        <w:tc>
          <w:tcPr>
            <w:tcW w:w="1191" w:type="pct"/>
            <w:shd w:val="clear" w:color="auto" w:fill="EAF1DD" w:themeFill="accent3" w:themeFillTint="33"/>
          </w:tcPr>
          <w:p w14:paraId="02DCCCED" w14:textId="77777777" w:rsidR="007E2CDD" w:rsidRPr="004A0E4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A0E4A">
              <w:rPr>
                <w:sz w:val="20"/>
                <w:szCs w:val="20"/>
              </w:rPr>
              <w:t>ODABRANO</w:t>
            </w:r>
          </w:p>
        </w:tc>
      </w:tr>
      <w:tr w:rsidR="007E2CDD" w:rsidRPr="004A0E4A" w14:paraId="0BE4DE09"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18E30A6D" w14:textId="77777777" w:rsidR="007E2CDD" w:rsidRPr="004A0E4A" w:rsidRDefault="007E2CDD" w:rsidP="00E63F6A">
            <w:pPr>
              <w:spacing w:after="0"/>
              <w:jc w:val="center"/>
              <w:rPr>
                <w:sz w:val="20"/>
                <w:szCs w:val="20"/>
              </w:rPr>
            </w:pPr>
            <w:r w:rsidRPr="004A0E4A">
              <w:rPr>
                <w:sz w:val="20"/>
                <w:szCs w:val="20"/>
              </w:rPr>
              <w:t>1.</w:t>
            </w:r>
          </w:p>
        </w:tc>
        <w:tc>
          <w:tcPr>
            <w:tcW w:w="1540" w:type="pct"/>
            <w:shd w:val="clear" w:color="auto" w:fill="FFFFFF" w:themeFill="background1"/>
          </w:tcPr>
          <w:p w14:paraId="5913B21E"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0"/>
              </w:rPr>
              <w:t>Neznatne</w:t>
            </w:r>
          </w:p>
        </w:tc>
        <w:tc>
          <w:tcPr>
            <w:tcW w:w="1352" w:type="pct"/>
            <w:shd w:val="clear" w:color="auto" w:fill="FFFFFF" w:themeFill="background1"/>
          </w:tcPr>
          <w:p w14:paraId="63A4FD6A"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2"/>
              </w:rPr>
              <w:t>&lt; 0,001</w:t>
            </w:r>
          </w:p>
        </w:tc>
        <w:tc>
          <w:tcPr>
            <w:tcW w:w="1191" w:type="pct"/>
            <w:shd w:val="clear" w:color="auto" w:fill="FFFFFF" w:themeFill="background1"/>
          </w:tcPr>
          <w:p w14:paraId="4B9AC784"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2CDD" w:rsidRPr="004A0E4A" w14:paraId="447BA43D" w14:textId="77777777" w:rsidTr="00E63F6A">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6626B2E5" w14:textId="77777777" w:rsidR="007E2CDD" w:rsidRPr="004A0E4A" w:rsidRDefault="007E2CDD" w:rsidP="00E63F6A">
            <w:pPr>
              <w:spacing w:after="0"/>
              <w:jc w:val="center"/>
              <w:rPr>
                <w:sz w:val="20"/>
                <w:szCs w:val="20"/>
              </w:rPr>
            </w:pPr>
            <w:r w:rsidRPr="004A0E4A">
              <w:rPr>
                <w:sz w:val="20"/>
                <w:szCs w:val="20"/>
              </w:rPr>
              <w:t>2.</w:t>
            </w:r>
          </w:p>
        </w:tc>
        <w:tc>
          <w:tcPr>
            <w:tcW w:w="1540" w:type="pct"/>
            <w:shd w:val="clear" w:color="auto" w:fill="FFFFFF" w:themeFill="background1"/>
          </w:tcPr>
          <w:p w14:paraId="75A9DACC"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0"/>
              </w:rPr>
              <w:t>Malene</w:t>
            </w:r>
          </w:p>
        </w:tc>
        <w:tc>
          <w:tcPr>
            <w:tcW w:w="1352" w:type="pct"/>
            <w:shd w:val="clear" w:color="auto" w:fill="FFFFFF" w:themeFill="background1"/>
          </w:tcPr>
          <w:p w14:paraId="103BBBA0"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2"/>
              </w:rPr>
              <w:t>0,001 - 0,0046</w:t>
            </w:r>
          </w:p>
        </w:tc>
        <w:tc>
          <w:tcPr>
            <w:tcW w:w="1191" w:type="pct"/>
            <w:shd w:val="clear" w:color="auto" w:fill="FFFFFF" w:themeFill="background1"/>
          </w:tcPr>
          <w:p w14:paraId="5E9991CF"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2CDD" w:rsidRPr="004A0E4A" w14:paraId="10665D0C"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658A388" w14:textId="77777777" w:rsidR="007E2CDD" w:rsidRPr="004A0E4A" w:rsidRDefault="007E2CDD" w:rsidP="00E63F6A">
            <w:pPr>
              <w:spacing w:after="0"/>
              <w:jc w:val="center"/>
              <w:rPr>
                <w:sz w:val="20"/>
                <w:szCs w:val="20"/>
              </w:rPr>
            </w:pPr>
            <w:r w:rsidRPr="004A0E4A">
              <w:rPr>
                <w:sz w:val="20"/>
                <w:szCs w:val="20"/>
              </w:rPr>
              <w:lastRenderedPageBreak/>
              <w:t>3.</w:t>
            </w:r>
          </w:p>
        </w:tc>
        <w:tc>
          <w:tcPr>
            <w:tcW w:w="1540" w:type="pct"/>
            <w:shd w:val="clear" w:color="auto" w:fill="FFFFFF" w:themeFill="background1"/>
          </w:tcPr>
          <w:p w14:paraId="21867D69"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0"/>
              </w:rPr>
              <w:t>Umjerene</w:t>
            </w:r>
          </w:p>
        </w:tc>
        <w:tc>
          <w:tcPr>
            <w:tcW w:w="1352" w:type="pct"/>
            <w:shd w:val="clear" w:color="auto" w:fill="FFFFFF" w:themeFill="background1"/>
          </w:tcPr>
          <w:p w14:paraId="3F85F94A"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2"/>
              </w:rPr>
              <w:t>0,0047 - 0,011</w:t>
            </w:r>
          </w:p>
        </w:tc>
        <w:tc>
          <w:tcPr>
            <w:tcW w:w="1191" w:type="pct"/>
            <w:shd w:val="clear" w:color="auto" w:fill="FFFFFF" w:themeFill="background1"/>
          </w:tcPr>
          <w:p w14:paraId="11B9650D"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2CDD" w:rsidRPr="004A0E4A" w14:paraId="7AFC45A9" w14:textId="77777777" w:rsidTr="00E63F6A">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420C471D" w14:textId="77777777" w:rsidR="007E2CDD" w:rsidRPr="004A0E4A" w:rsidRDefault="007E2CDD" w:rsidP="00E63F6A">
            <w:pPr>
              <w:spacing w:after="0"/>
              <w:jc w:val="center"/>
              <w:rPr>
                <w:sz w:val="20"/>
                <w:szCs w:val="20"/>
              </w:rPr>
            </w:pPr>
            <w:r w:rsidRPr="004A0E4A">
              <w:rPr>
                <w:sz w:val="20"/>
                <w:szCs w:val="20"/>
              </w:rPr>
              <w:t>4.</w:t>
            </w:r>
          </w:p>
        </w:tc>
        <w:tc>
          <w:tcPr>
            <w:tcW w:w="1540" w:type="pct"/>
            <w:shd w:val="clear" w:color="auto" w:fill="FFFFFF" w:themeFill="background1"/>
          </w:tcPr>
          <w:p w14:paraId="6C10EE63"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0"/>
              </w:rPr>
              <w:t>Značajne</w:t>
            </w:r>
          </w:p>
        </w:tc>
        <w:tc>
          <w:tcPr>
            <w:tcW w:w="1352" w:type="pct"/>
            <w:shd w:val="clear" w:color="auto" w:fill="FFFFFF" w:themeFill="background1"/>
          </w:tcPr>
          <w:p w14:paraId="60963769"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A0E4A">
              <w:rPr>
                <w:sz w:val="20"/>
                <w:szCs w:val="22"/>
              </w:rPr>
              <w:t>0,012 - 0,035</w:t>
            </w:r>
          </w:p>
        </w:tc>
        <w:tc>
          <w:tcPr>
            <w:tcW w:w="1191" w:type="pct"/>
            <w:shd w:val="clear" w:color="auto" w:fill="FFFFFF" w:themeFill="background1"/>
          </w:tcPr>
          <w:p w14:paraId="7DD8A343" w14:textId="77777777" w:rsidR="007E2CDD" w:rsidRPr="004A0E4A" w:rsidRDefault="007E2CDD"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2CDD" w:rsidRPr="004A0E4A" w14:paraId="6F0CD54C" w14:textId="77777777" w:rsidTr="00E63F6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3B095C35" w14:textId="77777777" w:rsidR="007E2CDD" w:rsidRPr="004A0E4A" w:rsidRDefault="007E2CDD" w:rsidP="00E63F6A">
            <w:pPr>
              <w:spacing w:after="0"/>
              <w:jc w:val="center"/>
              <w:rPr>
                <w:sz w:val="20"/>
                <w:szCs w:val="20"/>
              </w:rPr>
            </w:pPr>
            <w:r w:rsidRPr="004A0E4A">
              <w:rPr>
                <w:sz w:val="20"/>
                <w:szCs w:val="20"/>
              </w:rPr>
              <w:t>5.</w:t>
            </w:r>
          </w:p>
        </w:tc>
        <w:tc>
          <w:tcPr>
            <w:tcW w:w="1540" w:type="pct"/>
            <w:shd w:val="clear" w:color="auto" w:fill="FFFFFF" w:themeFill="background1"/>
          </w:tcPr>
          <w:p w14:paraId="712321D0"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0"/>
              </w:rPr>
              <w:t>Katastrofalne</w:t>
            </w:r>
          </w:p>
        </w:tc>
        <w:tc>
          <w:tcPr>
            <w:tcW w:w="1352" w:type="pct"/>
            <w:shd w:val="clear" w:color="auto" w:fill="FFFFFF" w:themeFill="background1"/>
          </w:tcPr>
          <w:p w14:paraId="6BD50A1E"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A0E4A">
              <w:rPr>
                <w:sz w:val="20"/>
                <w:szCs w:val="22"/>
              </w:rPr>
              <w:t>0,036 &gt;</w:t>
            </w:r>
          </w:p>
        </w:tc>
        <w:tc>
          <w:tcPr>
            <w:tcW w:w="1191" w:type="pct"/>
            <w:shd w:val="clear" w:color="auto" w:fill="FFFFFF" w:themeFill="background1"/>
          </w:tcPr>
          <w:p w14:paraId="66F20DEB" w14:textId="77777777" w:rsidR="007E2CDD" w:rsidRPr="004A0E4A" w:rsidRDefault="007E2CDD" w:rsidP="00E63F6A">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4A0E4A">
              <w:rPr>
                <w:bCs/>
                <w:sz w:val="20"/>
                <w:szCs w:val="20"/>
              </w:rPr>
              <w:t>x</w:t>
            </w:r>
          </w:p>
        </w:tc>
      </w:tr>
    </w:tbl>
    <w:p w14:paraId="5A5FB826" w14:textId="77777777" w:rsidR="007E2CDD" w:rsidRPr="007E2CDD" w:rsidRDefault="007E2CDD" w:rsidP="007E2CDD">
      <w:pPr>
        <w:rPr>
          <w:highlight w:val="yellow"/>
        </w:rPr>
      </w:pPr>
    </w:p>
    <w:p w14:paraId="2528673E" w14:textId="77777777" w:rsidR="007E2CDD" w:rsidRPr="007F2222" w:rsidRDefault="007E2CDD" w:rsidP="007E2CDD">
      <w:pPr>
        <w:rPr>
          <w:i/>
          <w:color w:val="54883D"/>
          <w:u w:val="single"/>
        </w:rPr>
      </w:pPr>
      <w:r w:rsidRPr="007F2222">
        <w:rPr>
          <w:i/>
          <w:color w:val="54883D"/>
          <w:u w:val="single"/>
        </w:rPr>
        <w:t>Gospodarstvo</w:t>
      </w:r>
    </w:p>
    <w:p w14:paraId="1A0D7C69" w14:textId="77777777" w:rsidR="007E2CDD" w:rsidRPr="007F2222" w:rsidRDefault="007E2CDD" w:rsidP="007E2CDD">
      <w:pPr>
        <w:spacing w:before="0"/>
      </w:pPr>
      <w:r w:rsidRPr="007F2222">
        <w:t xml:space="preserve">U slučajevima požara otvornog prostora nastati će direktne štete i to štete na pokretnoj i nepokretnoj imovini. Također nastat će trošak sanacije, oporavka i asanacije. </w:t>
      </w:r>
    </w:p>
    <w:p w14:paraId="126A752E" w14:textId="77777777" w:rsidR="007E2CDD" w:rsidRPr="007F2222" w:rsidRDefault="007E2CDD" w:rsidP="007E2CDD">
      <w:pPr>
        <w:spacing w:before="0"/>
      </w:pPr>
    </w:p>
    <w:p w14:paraId="191E1F8F" w14:textId="0178F161" w:rsidR="007E2CDD" w:rsidRPr="007F2222" w:rsidRDefault="007E2CDD" w:rsidP="007E2CDD">
      <w:pPr>
        <w:pStyle w:val="Opisslike"/>
      </w:pPr>
      <w:r w:rsidRPr="007F222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20</w:t>
      </w:r>
      <w:r w:rsidR="00A10FA3">
        <w:rPr>
          <w:noProof/>
        </w:rPr>
        <w:fldChar w:fldCharType="end"/>
      </w:r>
      <w:r w:rsidRPr="007F2222">
        <w:t xml:space="preserve">. Vrijednost kriterija za posljedice na gospodarstvo po kategorijama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E2CDD" w:rsidRPr="00DD4AEA" w14:paraId="114CBD7E" w14:textId="77777777" w:rsidTr="00DD4AE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33AD6D1E" w14:textId="77777777" w:rsidR="007E2CDD" w:rsidRPr="00DD4AEA" w:rsidRDefault="007E2CDD" w:rsidP="00E63F6A">
            <w:pPr>
              <w:spacing w:after="0"/>
              <w:jc w:val="center"/>
              <w:rPr>
                <w:sz w:val="20"/>
                <w:szCs w:val="20"/>
              </w:rPr>
            </w:pPr>
            <w:r w:rsidRPr="00DD4AEA">
              <w:rPr>
                <w:sz w:val="20"/>
                <w:szCs w:val="20"/>
              </w:rPr>
              <w:t>KATEGORIJA</w:t>
            </w:r>
          </w:p>
        </w:tc>
        <w:tc>
          <w:tcPr>
            <w:tcW w:w="1434" w:type="pct"/>
            <w:shd w:val="clear" w:color="auto" w:fill="EAF1DD" w:themeFill="accent3" w:themeFillTint="33"/>
          </w:tcPr>
          <w:p w14:paraId="1F3FEC45" w14:textId="77777777" w:rsidR="007E2CDD" w:rsidRPr="00DD4AE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D4AEA">
              <w:rPr>
                <w:sz w:val="20"/>
                <w:szCs w:val="20"/>
              </w:rPr>
              <w:t>POSLJEDICE</w:t>
            </w:r>
          </w:p>
        </w:tc>
        <w:tc>
          <w:tcPr>
            <w:tcW w:w="1578" w:type="pct"/>
            <w:shd w:val="clear" w:color="auto" w:fill="EAF1DD" w:themeFill="accent3" w:themeFillTint="33"/>
          </w:tcPr>
          <w:p w14:paraId="7257DAC5" w14:textId="76728E8B" w:rsidR="007E2CDD" w:rsidRPr="00DD4AE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D4AEA">
              <w:rPr>
                <w:sz w:val="20"/>
                <w:szCs w:val="20"/>
              </w:rPr>
              <w:t>KRITERIJ (</w:t>
            </w:r>
            <w:r w:rsidR="005B130D">
              <w:rPr>
                <w:sz w:val="20"/>
                <w:szCs w:val="20"/>
              </w:rPr>
              <w:t>€</w:t>
            </w:r>
            <w:r w:rsidRPr="00DD4AEA">
              <w:rPr>
                <w:sz w:val="20"/>
                <w:szCs w:val="20"/>
              </w:rPr>
              <w:t>)</w:t>
            </w:r>
          </w:p>
        </w:tc>
        <w:tc>
          <w:tcPr>
            <w:tcW w:w="1082" w:type="pct"/>
            <w:shd w:val="clear" w:color="auto" w:fill="EAF1DD" w:themeFill="accent3" w:themeFillTint="33"/>
          </w:tcPr>
          <w:p w14:paraId="2F70B140" w14:textId="77777777" w:rsidR="007E2CDD" w:rsidRPr="00DD4AEA"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D4AEA">
              <w:rPr>
                <w:sz w:val="20"/>
                <w:szCs w:val="20"/>
              </w:rPr>
              <w:t>ODABRANO</w:t>
            </w:r>
          </w:p>
        </w:tc>
      </w:tr>
      <w:tr w:rsidR="00BF5AB3" w:rsidRPr="00DD4AEA" w14:paraId="0470BD0D" w14:textId="77777777" w:rsidTr="002E5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80E4B10" w14:textId="77777777" w:rsidR="00BF5AB3" w:rsidRPr="00DD4AEA" w:rsidRDefault="00BF5AB3" w:rsidP="00BF5AB3">
            <w:pPr>
              <w:spacing w:after="0"/>
              <w:jc w:val="center"/>
              <w:rPr>
                <w:sz w:val="20"/>
                <w:szCs w:val="20"/>
              </w:rPr>
            </w:pPr>
            <w:r w:rsidRPr="00DD4AEA">
              <w:rPr>
                <w:sz w:val="20"/>
                <w:szCs w:val="20"/>
              </w:rPr>
              <w:t>1.</w:t>
            </w:r>
          </w:p>
        </w:tc>
        <w:tc>
          <w:tcPr>
            <w:tcW w:w="1434" w:type="pct"/>
            <w:shd w:val="clear" w:color="auto" w:fill="FFFFFF" w:themeFill="background1"/>
          </w:tcPr>
          <w:p w14:paraId="676278CE"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Neznatne</w:t>
            </w:r>
          </w:p>
        </w:tc>
        <w:tc>
          <w:tcPr>
            <w:tcW w:w="1578" w:type="pct"/>
            <w:shd w:val="clear" w:color="auto" w:fill="auto"/>
          </w:tcPr>
          <w:p w14:paraId="47C1686D" w14:textId="575375B1"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61D00585"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DD4AEA" w14:paraId="629A4F38" w14:textId="77777777" w:rsidTr="002E5818">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4114741" w14:textId="77777777" w:rsidR="00BF5AB3" w:rsidRPr="00DD4AEA" w:rsidRDefault="00BF5AB3" w:rsidP="00BF5AB3">
            <w:pPr>
              <w:spacing w:after="0"/>
              <w:jc w:val="center"/>
              <w:rPr>
                <w:sz w:val="20"/>
                <w:szCs w:val="20"/>
              </w:rPr>
            </w:pPr>
            <w:r w:rsidRPr="00DD4AEA">
              <w:rPr>
                <w:sz w:val="20"/>
                <w:szCs w:val="20"/>
              </w:rPr>
              <w:t>2.</w:t>
            </w:r>
          </w:p>
        </w:tc>
        <w:tc>
          <w:tcPr>
            <w:tcW w:w="1434" w:type="pct"/>
            <w:shd w:val="clear" w:color="auto" w:fill="FFFFFF" w:themeFill="background1"/>
          </w:tcPr>
          <w:p w14:paraId="55E776E8"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D4AEA">
              <w:rPr>
                <w:sz w:val="20"/>
                <w:szCs w:val="20"/>
              </w:rPr>
              <w:t>Male</w:t>
            </w:r>
          </w:p>
        </w:tc>
        <w:tc>
          <w:tcPr>
            <w:tcW w:w="1578" w:type="pct"/>
          </w:tcPr>
          <w:p w14:paraId="2BC98A82" w14:textId="37D6E51D"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6DD36A1A"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DD4AEA" w14:paraId="77A7758D" w14:textId="77777777" w:rsidTr="002E5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4DE0736" w14:textId="77777777" w:rsidR="00BF5AB3" w:rsidRPr="00DD4AEA" w:rsidRDefault="00BF5AB3" w:rsidP="00BF5AB3">
            <w:pPr>
              <w:spacing w:after="0"/>
              <w:jc w:val="center"/>
              <w:rPr>
                <w:sz w:val="20"/>
                <w:szCs w:val="20"/>
              </w:rPr>
            </w:pPr>
            <w:r w:rsidRPr="00DD4AEA">
              <w:rPr>
                <w:sz w:val="20"/>
                <w:szCs w:val="20"/>
              </w:rPr>
              <w:t>3.</w:t>
            </w:r>
          </w:p>
        </w:tc>
        <w:tc>
          <w:tcPr>
            <w:tcW w:w="1434" w:type="pct"/>
            <w:shd w:val="clear" w:color="auto" w:fill="FFFFFF" w:themeFill="background1"/>
          </w:tcPr>
          <w:p w14:paraId="64C783B9"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Umjerene</w:t>
            </w:r>
          </w:p>
        </w:tc>
        <w:tc>
          <w:tcPr>
            <w:tcW w:w="1578" w:type="pct"/>
            <w:shd w:val="clear" w:color="auto" w:fill="auto"/>
          </w:tcPr>
          <w:p w14:paraId="551539A1" w14:textId="4A204CE5"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A50C522" w14:textId="07D0A7C0"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DD4AEA" w14:paraId="39A93E49" w14:textId="77777777" w:rsidTr="002E5818">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E559802" w14:textId="77777777" w:rsidR="00BF5AB3" w:rsidRPr="00DD4AEA" w:rsidRDefault="00BF5AB3" w:rsidP="00BF5AB3">
            <w:pPr>
              <w:spacing w:after="0"/>
              <w:jc w:val="center"/>
              <w:rPr>
                <w:sz w:val="20"/>
                <w:szCs w:val="20"/>
              </w:rPr>
            </w:pPr>
            <w:r w:rsidRPr="00DD4AEA">
              <w:rPr>
                <w:sz w:val="20"/>
                <w:szCs w:val="20"/>
              </w:rPr>
              <w:t>4.</w:t>
            </w:r>
          </w:p>
        </w:tc>
        <w:tc>
          <w:tcPr>
            <w:tcW w:w="1434" w:type="pct"/>
            <w:shd w:val="clear" w:color="auto" w:fill="FFFFFF" w:themeFill="background1"/>
          </w:tcPr>
          <w:p w14:paraId="64B5733E"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D4AEA">
              <w:rPr>
                <w:sz w:val="20"/>
                <w:szCs w:val="20"/>
              </w:rPr>
              <w:t>Značajne</w:t>
            </w:r>
          </w:p>
        </w:tc>
        <w:tc>
          <w:tcPr>
            <w:tcW w:w="1578" w:type="pct"/>
          </w:tcPr>
          <w:p w14:paraId="20130EBB" w14:textId="5432D258"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1628E36B" w14:textId="77777777" w:rsidR="00BF5AB3" w:rsidRPr="00DD4AEA"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7E2CDD" w14:paraId="4A8BC27B" w14:textId="77777777" w:rsidTr="002E5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CC75C20" w14:textId="77777777" w:rsidR="00BF5AB3" w:rsidRPr="00DD4AEA" w:rsidRDefault="00BF5AB3" w:rsidP="00BF5AB3">
            <w:pPr>
              <w:spacing w:after="0"/>
              <w:jc w:val="center"/>
              <w:rPr>
                <w:sz w:val="20"/>
                <w:szCs w:val="20"/>
              </w:rPr>
            </w:pPr>
            <w:r w:rsidRPr="00DD4AEA">
              <w:rPr>
                <w:sz w:val="20"/>
                <w:szCs w:val="20"/>
              </w:rPr>
              <w:t>5.</w:t>
            </w:r>
          </w:p>
        </w:tc>
        <w:tc>
          <w:tcPr>
            <w:tcW w:w="1434" w:type="pct"/>
            <w:shd w:val="clear" w:color="auto" w:fill="FFFFFF" w:themeFill="background1"/>
          </w:tcPr>
          <w:p w14:paraId="7725F6C9" w14:textId="77777777"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Katastrofalne</w:t>
            </w:r>
          </w:p>
        </w:tc>
        <w:tc>
          <w:tcPr>
            <w:tcW w:w="1578" w:type="pct"/>
            <w:shd w:val="clear" w:color="auto" w:fill="auto"/>
          </w:tcPr>
          <w:p w14:paraId="067981F2" w14:textId="3CBC5C0D"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7E7ADD61" w14:textId="6AC01384" w:rsidR="00BF5AB3" w:rsidRPr="00DD4AEA"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4AEA">
              <w:rPr>
                <w:sz w:val="20"/>
                <w:szCs w:val="20"/>
              </w:rPr>
              <w:t>x</w:t>
            </w:r>
          </w:p>
        </w:tc>
      </w:tr>
    </w:tbl>
    <w:p w14:paraId="0EB8D9A1" w14:textId="77777777" w:rsidR="007E2CDD" w:rsidRPr="007E2CDD" w:rsidRDefault="007E2CDD" w:rsidP="007E2CDD">
      <w:pPr>
        <w:rPr>
          <w:b/>
          <w:color w:val="54883D"/>
          <w:highlight w:val="yellow"/>
          <w:u w:val="single"/>
        </w:rPr>
      </w:pPr>
    </w:p>
    <w:p w14:paraId="6481B88C" w14:textId="77777777" w:rsidR="007E2CDD" w:rsidRPr="007F2222" w:rsidRDefault="007E2CDD" w:rsidP="007E2CDD">
      <w:pPr>
        <w:rPr>
          <w:b/>
          <w:color w:val="54883D"/>
          <w:u w:val="single"/>
        </w:rPr>
      </w:pPr>
      <w:r w:rsidRPr="007F2222">
        <w:rPr>
          <w:b/>
          <w:color w:val="54883D"/>
          <w:u w:val="single"/>
        </w:rPr>
        <w:t>Društvena stabilnost i politika</w:t>
      </w:r>
    </w:p>
    <w:p w14:paraId="5F91C280" w14:textId="77777777" w:rsidR="007E2CDD" w:rsidRPr="007F2222" w:rsidRDefault="007E2CDD" w:rsidP="007E2CDD">
      <w:pPr>
        <w:spacing w:after="120"/>
        <w:rPr>
          <w:i/>
          <w:color w:val="54883D"/>
          <w:szCs w:val="20"/>
          <w:u w:val="single"/>
        </w:rPr>
      </w:pPr>
      <w:r w:rsidRPr="007F2222">
        <w:rPr>
          <w:i/>
          <w:color w:val="54883D"/>
          <w:szCs w:val="20"/>
          <w:u w:val="single"/>
        </w:rPr>
        <w:t xml:space="preserve">Posljedice na kritičnu infrastrukturu: </w:t>
      </w:r>
    </w:p>
    <w:p w14:paraId="75DF9B10" w14:textId="77777777" w:rsidR="007E2CDD" w:rsidRPr="007F2222" w:rsidRDefault="007E2CDD" w:rsidP="007E2CDD">
      <w:pPr>
        <w:rPr>
          <w:color w:val="auto"/>
        </w:rPr>
      </w:pPr>
      <w:r w:rsidRPr="007F2222">
        <w:rPr>
          <w:color w:val="auto"/>
        </w:rPr>
        <w:t xml:space="preserve">Procjena se temelji na procjeni štete koju može uzrokovati požar otvorenog tipa u odnosu na proračun Općine. </w:t>
      </w:r>
    </w:p>
    <w:p w14:paraId="22F9826B" w14:textId="77777777" w:rsidR="007E2CDD" w:rsidRPr="007F2222" w:rsidRDefault="007E2CDD" w:rsidP="007E2CDD">
      <w:pPr>
        <w:rPr>
          <w:rStyle w:val="Jakoisticanje"/>
          <w:color w:val="54883D"/>
        </w:rPr>
      </w:pPr>
      <w:r w:rsidRPr="007F2222">
        <w:rPr>
          <w:rStyle w:val="Jakoisticanje"/>
          <w:color w:val="54883D"/>
        </w:rPr>
        <w:t>Hrana</w:t>
      </w:r>
    </w:p>
    <w:p w14:paraId="590CF9A4" w14:textId="77777777" w:rsidR="007E2CDD" w:rsidRPr="007F2222" w:rsidRDefault="007E2CDD" w:rsidP="007E2CDD">
      <w:pPr>
        <w:rPr>
          <w:rFonts w:eastAsiaTheme="minorHAnsi"/>
          <w:iCs/>
        </w:rPr>
      </w:pPr>
      <w:r w:rsidRPr="007F2222">
        <w:rPr>
          <w:rFonts w:eastAsiaTheme="minorHAnsi"/>
          <w:iCs/>
        </w:rPr>
        <w:t xml:space="preserve">Štete na usjevima kao rezultat sušenja biljaka. Gubitak jednogodišnjih i višegodišnjih uroda, smanjeni prinosi, dio usjeva može biti uništen. </w:t>
      </w:r>
    </w:p>
    <w:p w14:paraId="61D20050" w14:textId="77777777" w:rsidR="007E2CDD" w:rsidRPr="007F2222" w:rsidRDefault="007E2CDD" w:rsidP="007E2CDD">
      <w:pPr>
        <w:spacing w:after="0"/>
        <w:rPr>
          <w:color w:val="54883D"/>
          <w:szCs w:val="20"/>
        </w:rPr>
      </w:pPr>
      <w:r w:rsidRPr="007F2222">
        <w:rPr>
          <w:i/>
          <w:iCs/>
          <w:color w:val="54883D"/>
        </w:rPr>
        <w:t>Energetika</w:t>
      </w:r>
      <w:r w:rsidRPr="007F2222">
        <w:rPr>
          <w:color w:val="54883D"/>
          <w:szCs w:val="20"/>
        </w:rPr>
        <w:t xml:space="preserve"> </w:t>
      </w:r>
    </w:p>
    <w:p w14:paraId="5062E0F1" w14:textId="77777777" w:rsidR="007E2CDD" w:rsidRPr="007F2222" w:rsidRDefault="007E2CDD" w:rsidP="007E2CDD">
      <w:pPr>
        <w:spacing w:after="0"/>
        <w:rPr>
          <w:color w:val="auto"/>
        </w:rPr>
      </w:pPr>
      <w:r w:rsidRPr="007F2222">
        <w:rPr>
          <w:color w:val="000000"/>
          <w:szCs w:val="20"/>
        </w:rPr>
        <w:t>Može doći do oštećenja dijelova sustava (trafostanica, stupova el. mreže i dalekovoda) i do kratkotrajnog prekida napajanja električnom energijom što može dovesti do otežanog redovitog funkcioniranja tvrtki i domaćinstava</w:t>
      </w:r>
      <w:r w:rsidRPr="007F2222">
        <w:rPr>
          <w:color w:val="auto"/>
        </w:rPr>
        <w:t>.</w:t>
      </w:r>
    </w:p>
    <w:p w14:paraId="7C5C5C42" w14:textId="77777777" w:rsidR="007E2CDD" w:rsidRPr="007F2222" w:rsidRDefault="007E2CDD" w:rsidP="007E2CDD">
      <w:pPr>
        <w:spacing w:after="0"/>
        <w:rPr>
          <w:i/>
          <w:iCs/>
          <w:color w:val="54883D"/>
        </w:rPr>
      </w:pPr>
      <w:r w:rsidRPr="007F2222">
        <w:rPr>
          <w:i/>
          <w:iCs/>
          <w:color w:val="54883D"/>
        </w:rPr>
        <w:t>Promet</w:t>
      </w:r>
    </w:p>
    <w:p w14:paraId="63E99CC3" w14:textId="77777777" w:rsidR="007F2222" w:rsidRPr="00C6789C" w:rsidRDefault="007F2222" w:rsidP="007F2222">
      <w:pPr>
        <w:spacing w:after="0"/>
        <w:rPr>
          <w:color w:val="auto"/>
        </w:rPr>
      </w:pPr>
      <w:r w:rsidRPr="00C6789C">
        <w:rPr>
          <w:color w:val="auto"/>
        </w:rPr>
        <w:t>Može doći do oštećenja</w:t>
      </w:r>
      <w:r>
        <w:rPr>
          <w:color w:val="auto"/>
        </w:rPr>
        <w:t xml:space="preserve"> odnosno zatvaranja prometnica i mosta</w:t>
      </w:r>
      <w:r w:rsidRPr="00C6789C">
        <w:rPr>
          <w:color w:val="auto"/>
        </w:rPr>
        <w:t xml:space="preserve"> što može dovesti do otežanog odvijanja redovitog funkcioniranja prometa. Zbog oštećenja</w:t>
      </w:r>
      <w:r>
        <w:rPr>
          <w:color w:val="auto"/>
        </w:rPr>
        <w:t xml:space="preserve"> odnosno zatvaranja</w:t>
      </w:r>
      <w:r w:rsidRPr="00C6789C">
        <w:rPr>
          <w:color w:val="auto"/>
        </w:rPr>
        <w:t xml:space="preserve"> p</w:t>
      </w:r>
      <w:r>
        <w:rPr>
          <w:color w:val="auto"/>
        </w:rPr>
        <w:t>rometnica i mosta</w:t>
      </w:r>
      <w:r w:rsidRPr="00C6789C">
        <w:rPr>
          <w:color w:val="auto"/>
        </w:rPr>
        <w:t xml:space="preserve"> </w:t>
      </w:r>
      <w:r>
        <w:rPr>
          <w:color w:val="auto"/>
        </w:rPr>
        <w:t>biti će</w:t>
      </w:r>
      <w:r w:rsidRPr="00C6789C">
        <w:rPr>
          <w:color w:val="auto"/>
        </w:rPr>
        <w:t xml:space="preserve"> otežan dolazak snaga </w:t>
      </w:r>
      <w:r>
        <w:rPr>
          <w:color w:val="auto"/>
        </w:rPr>
        <w:t>civilne zaštite</w:t>
      </w:r>
      <w:r w:rsidRPr="00C6789C">
        <w:rPr>
          <w:color w:val="auto"/>
        </w:rPr>
        <w:t>.</w:t>
      </w:r>
    </w:p>
    <w:p w14:paraId="4E56E15B" w14:textId="6B396A4F" w:rsidR="007E2CDD" w:rsidRPr="007F2222" w:rsidRDefault="007E2CDD" w:rsidP="007E2CDD">
      <w:pPr>
        <w:spacing w:before="120" w:after="120"/>
        <w:ind w:right="74"/>
        <w:rPr>
          <w:color w:val="auto"/>
        </w:rPr>
      </w:pPr>
      <w:r w:rsidRPr="007F2222">
        <w:rPr>
          <w:color w:val="auto"/>
        </w:rPr>
        <w:t xml:space="preserve"> </w:t>
      </w:r>
      <w:r w:rsidRPr="007F2222">
        <w:rPr>
          <w:i/>
          <w:iCs/>
          <w:color w:val="54883D"/>
        </w:rPr>
        <w:t>Nacionalni spomenici i vrijednosti</w:t>
      </w:r>
    </w:p>
    <w:p w14:paraId="76104DAD" w14:textId="77777777" w:rsidR="007E2CDD" w:rsidRPr="007F2222" w:rsidRDefault="007E2CDD" w:rsidP="007E2CDD">
      <w:pPr>
        <w:spacing w:before="120" w:after="120"/>
        <w:ind w:right="74"/>
        <w:rPr>
          <w:rFonts w:eastAsiaTheme="minorHAnsi"/>
        </w:rPr>
      </w:pPr>
      <w:r w:rsidRPr="007F2222">
        <w:rPr>
          <w:rFonts w:eastAsiaTheme="minorHAnsi"/>
        </w:rPr>
        <w:t>U slučaju pojave požara otvorenog prostora na pojedini objektima kao što su sakralni objekti, kurije, povijesne građevine i tradicionalne kuće može doći do oštećenja.</w:t>
      </w:r>
    </w:p>
    <w:p w14:paraId="6A80DC15" w14:textId="77777777" w:rsidR="007E2CDD" w:rsidRPr="007F2222" w:rsidRDefault="007E2CDD" w:rsidP="007E2CDD">
      <w:pPr>
        <w:spacing w:before="120" w:after="120"/>
        <w:ind w:right="74"/>
        <w:rPr>
          <w:i/>
          <w:iCs/>
          <w:color w:val="54883D"/>
        </w:rPr>
      </w:pPr>
      <w:r w:rsidRPr="007F2222">
        <w:rPr>
          <w:i/>
          <w:iCs/>
          <w:color w:val="54883D"/>
        </w:rPr>
        <w:t>Javne službe</w:t>
      </w:r>
    </w:p>
    <w:p w14:paraId="6C8803BE" w14:textId="77777777" w:rsidR="007E2CDD" w:rsidRPr="007F2222" w:rsidRDefault="007E2CDD" w:rsidP="007E2CDD">
      <w:r w:rsidRPr="007F2222">
        <w:rPr>
          <w:szCs w:val="20"/>
        </w:rPr>
        <w:t xml:space="preserve">Oštećenje objekata navedenih snaga uzrokovalo bi nemogućnost pravovremene reakcije snaga civilne zaštite koje ne bi bile u mogućnosti u potrebnoj mjeri izvršavati svoje redovite </w:t>
      </w:r>
      <w:r w:rsidRPr="007F2222">
        <w:rPr>
          <w:szCs w:val="20"/>
        </w:rPr>
        <w:lastRenderedPageBreak/>
        <w:t>zadaće (pružanje zdravstvene zaštite, osiguranje javnog reda i mira, gašenje požara). Smanjene mogućnosti intervencija zbog uništenja dijela materijalno-tehničkih sredstava.</w:t>
      </w:r>
    </w:p>
    <w:p w14:paraId="3904825D" w14:textId="77777777" w:rsidR="007E2CDD" w:rsidRPr="007F2222" w:rsidRDefault="007E2CDD" w:rsidP="007E2CDD">
      <w:pPr>
        <w:pStyle w:val="Opisslike"/>
      </w:pPr>
    </w:p>
    <w:p w14:paraId="7D0A0AD0" w14:textId="2D80F295" w:rsidR="007E2CDD" w:rsidRPr="007F2222" w:rsidRDefault="007E2CDD" w:rsidP="007E2CDD">
      <w:pPr>
        <w:pStyle w:val="Opisslike"/>
      </w:pPr>
      <w:r w:rsidRPr="007F222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21</w:t>
      </w:r>
      <w:r w:rsidR="00A10FA3">
        <w:rPr>
          <w:noProof/>
        </w:rPr>
        <w:fldChar w:fldCharType="end"/>
      </w:r>
      <w:r w:rsidRPr="007F2222">
        <w:t xml:space="preserve">. Vrijednost kriterija za posljedice na društvenu stabilnost i politiku </w:t>
      </w:r>
    </w:p>
    <w:p w14:paraId="054DD663" w14:textId="77777777" w:rsidR="007E2CDD" w:rsidRPr="007F2222" w:rsidRDefault="007E2CDD" w:rsidP="007E2CDD">
      <w:pPr>
        <w:pStyle w:val="Opisslike"/>
      </w:pPr>
      <w:r w:rsidRPr="007F2222">
        <w:t>- oštećena kritična infrastruktura – požar</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E2CDD" w:rsidRPr="00C961CB" w14:paraId="1BE92070" w14:textId="77777777" w:rsidTr="00C961C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16263B28" w14:textId="77777777" w:rsidR="007E2CDD" w:rsidRPr="00C961CB" w:rsidRDefault="007E2CDD" w:rsidP="00E63F6A">
            <w:pPr>
              <w:spacing w:after="0"/>
              <w:jc w:val="center"/>
              <w:rPr>
                <w:sz w:val="20"/>
                <w:szCs w:val="20"/>
              </w:rPr>
            </w:pPr>
            <w:r w:rsidRPr="00C961CB">
              <w:rPr>
                <w:sz w:val="20"/>
                <w:szCs w:val="20"/>
              </w:rPr>
              <w:t>KATEGORIJA</w:t>
            </w:r>
          </w:p>
        </w:tc>
        <w:tc>
          <w:tcPr>
            <w:tcW w:w="1434" w:type="pct"/>
            <w:shd w:val="clear" w:color="auto" w:fill="EAF1DD" w:themeFill="accent3" w:themeFillTint="33"/>
          </w:tcPr>
          <w:p w14:paraId="53B820EE" w14:textId="77777777" w:rsidR="007E2CDD" w:rsidRPr="00C961CB"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961CB">
              <w:rPr>
                <w:sz w:val="20"/>
                <w:szCs w:val="20"/>
              </w:rPr>
              <w:t>POSLJEDICE</w:t>
            </w:r>
          </w:p>
        </w:tc>
        <w:tc>
          <w:tcPr>
            <w:tcW w:w="1578" w:type="pct"/>
            <w:shd w:val="clear" w:color="auto" w:fill="EAF1DD" w:themeFill="accent3" w:themeFillTint="33"/>
          </w:tcPr>
          <w:p w14:paraId="59D43B87" w14:textId="6864505D" w:rsidR="007E2CDD" w:rsidRPr="00C961CB"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961CB">
              <w:rPr>
                <w:sz w:val="20"/>
                <w:szCs w:val="20"/>
              </w:rPr>
              <w:t>KRITERIJ (</w:t>
            </w:r>
            <w:r w:rsidR="005B130D">
              <w:rPr>
                <w:sz w:val="20"/>
                <w:szCs w:val="20"/>
              </w:rPr>
              <w:t>€</w:t>
            </w:r>
            <w:r w:rsidRPr="00C961CB">
              <w:rPr>
                <w:sz w:val="20"/>
                <w:szCs w:val="20"/>
              </w:rPr>
              <w:t>)</w:t>
            </w:r>
          </w:p>
        </w:tc>
        <w:tc>
          <w:tcPr>
            <w:tcW w:w="1082" w:type="pct"/>
            <w:shd w:val="clear" w:color="auto" w:fill="EAF1DD" w:themeFill="accent3" w:themeFillTint="33"/>
          </w:tcPr>
          <w:p w14:paraId="3DFC878E" w14:textId="77777777" w:rsidR="007E2CDD" w:rsidRPr="00C961CB"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961CB">
              <w:rPr>
                <w:sz w:val="20"/>
                <w:szCs w:val="20"/>
              </w:rPr>
              <w:t>ODABRANO</w:t>
            </w:r>
          </w:p>
        </w:tc>
      </w:tr>
      <w:tr w:rsidR="00BF5AB3" w:rsidRPr="00C961CB" w14:paraId="100650E3" w14:textId="77777777" w:rsidTr="00021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98E37F6" w14:textId="77777777" w:rsidR="00BF5AB3" w:rsidRPr="00C961CB" w:rsidRDefault="00BF5AB3" w:rsidP="00BF5AB3">
            <w:pPr>
              <w:spacing w:after="0"/>
              <w:jc w:val="center"/>
              <w:rPr>
                <w:sz w:val="20"/>
                <w:szCs w:val="20"/>
              </w:rPr>
            </w:pPr>
            <w:r w:rsidRPr="00C961CB">
              <w:rPr>
                <w:sz w:val="20"/>
                <w:szCs w:val="20"/>
              </w:rPr>
              <w:t>1.</w:t>
            </w:r>
          </w:p>
        </w:tc>
        <w:tc>
          <w:tcPr>
            <w:tcW w:w="1434" w:type="pct"/>
            <w:shd w:val="clear" w:color="auto" w:fill="FFFFFF" w:themeFill="background1"/>
          </w:tcPr>
          <w:p w14:paraId="4005B8F3"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961CB">
              <w:rPr>
                <w:sz w:val="20"/>
                <w:szCs w:val="20"/>
              </w:rPr>
              <w:t>Neznatne</w:t>
            </w:r>
          </w:p>
        </w:tc>
        <w:tc>
          <w:tcPr>
            <w:tcW w:w="1578" w:type="pct"/>
            <w:shd w:val="clear" w:color="auto" w:fill="auto"/>
          </w:tcPr>
          <w:p w14:paraId="3695214A" w14:textId="340F31FD"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122AD3A6"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C961CB" w14:paraId="7012598F" w14:textId="77777777" w:rsidTr="0002108D">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D59D62D" w14:textId="77777777" w:rsidR="00BF5AB3" w:rsidRPr="00C961CB" w:rsidRDefault="00BF5AB3" w:rsidP="00BF5AB3">
            <w:pPr>
              <w:spacing w:after="0"/>
              <w:jc w:val="center"/>
              <w:rPr>
                <w:sz w:val="20"/>
                <w:szCs w:val="20"/>
              </w:rPr>
            </w:pPr>
            <w:r w:rsidRPr="00C961CB">
              <w:rPr>
                <w:sz w:val="20"/>
                <w:szCs w:val="20"/>
              </w:rPr>
              <w:t>2.</w:t>
            </w:r>
          </w:p>
        </w:tc>
        <w:tc>
          <w:tcPr>
            <w:tcW w:w="1434" w:type="pct"/>
            <w:shd w:val="clear" w:color="auto" w:fill="FFFFFF" w:themeFill="background1"/>
          </w:tcPr>
          <w:p w14:paraId="5A7A61A6" w14:textId="77777777"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961CB">
              <w:rPr>
                <w:sz w:val="20"/>
                <w:szCs w:val="20"/>
              </w:rPr>
              <w:t>Male</w:t>
            </w:r>
          </w:p>
        </w:tc>
        <w:tc>
          <w:tcPr>
            <w:tcW w:w="1578" w:type="pct"/>
          </w:tcPr>
          <w:p w14:paraId="24010D53" w14:textId="45FD9206"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5768F1D5" w14:textId="5A8AAC41"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961CB">
              <w:rPr>
                <w:sz w:val="20"/>
                <w:szCs w:val="20"/>
              </w:rPr>
              <w:t>x</w:t>
            </w:r>
          </w:p>
        </w:tc>
      </w:tr>
      <w:tr w:rsidR="00BF5AB3" w:rsidRPr="00C961CB" w14:paraId="63E8DB4B" w14:textId="77777777" w:rsidTr="00021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B02B358" w14:textId="77777777" w:rsidR="00BF5AB3" w:rsidRPr="00C961CB" w:rsidRDefault="00BF5AB3" w:rsidP="00BF5AB3">
            <w:pPr>
              <w:spacing w:after="0"/>
              <w:jc w:val="center"/>
              <w:rPr>
                <w:sz w:val="20"/>
                <w:szCs w:val="20"/>
              </w:rPr>
            </w:pPr>
            <w:r w:rsidRPr="00C961CB">
              <w:rPr>
                <w:sz w:val="20"/>
                <w:szCs w:val="20"/>
              </w:rPr>
              <w:t>3.</w:t>
            </w:r>
          </w:p>
        </w:tc>
        <w:tc>
          <w:tcPr>
            <w:tcW w:w="1434" w:type="pct"/>
            <w:shd w:val="clear" w:color="auto" w:fill="FFFFFF" w:themeFill="background1"/>
          </w:tcPr>
          <w:p w14:paraId="01A6FC22"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961CB">
              <w:rPr>
                <w:sz w:val="20"/>
                <w:szCs w:val="20"/>
              </w:rPr>
              <w:t>Umjerene</w:t>
            </w:r>
          </w:p>
        </w:tc>
        <w:tc>
          <w:tcPr>
            <w:tcW w:w="1578" w:type="pct"/>
            <w:shd w:val="clear" w:color="auto" w:fill="auto"/>
          </w:tcPr>
          <w:p w14:paraId="7E234A90" w14:textId="2BD7C53A"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AF06895" w14:textId="4AF956FB"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C961CB" w14:paraId="574B2ACC" w14:textId="77777777" w:rsidTr="0002108D">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731AACD" w14:textId="77777777" w:rsidR="00BF5AB3" w:rsidRPr="00C961CB" w:rsidRDefault="00BF5AB3" w:rsidP="00BF5AB3">
            <w:pPr>
              <w:spacing w:after="0"/>
              <w:jc w:val="center"/>
              <w:rPr>
                <w:sz w:val="20"/>
                <w:szCs w:val="20"/>
              </w:rPr>
            </w:pPr>
            <w:r w:rsidRPr="00C961CB">
              <w:rPr>
                <w:sz w:val="20"/>
                <w:szCs w:val="20"/>
              </w:rPr>
              <w:t>4.</w:t>
            </w:r>
          </w:p>
        </w:tc>
        <w:tc>
          <w:tcPr>
            <w:tcW w:w="1434" w:type="pct"/>
            <w:shd w:val="clear" w:color="auto" w:fill="FFFFFF" w:themeFill="background1"/>
          </w:tcPr>
          <w:p w14:paraId="47728384" w14:textId="77777777"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961CB">
              <w:rPr>
                <w:sz w:val="20"/>
                <w:szCs w:val="20"/>
              </w:rPr>
              <w:t>Značajne</w:t>
            </w:r>
          </w:p>
        </w:tc>
        <w:tc>
          <w:tcPr>
            <w:tcW w:w="1578" w:type="pct"/>
          </w:tcPr>
          <w:p w14:paraId="0F2C4156" w14:textId="0FB5FBC5"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2FD346AD" w14:textId="77777777" w:rsidR="00BF5AB3" w:rsidRPr="00C961CB"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7E2CDD" w14:paraId="01D8E630" w14:textId="77777777" w:rsidTr="00021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9B5A6AD" w14:textId="77777777" w:rsidR="00BF5AB3" w:rsidRPr="00C961CB" w:rsidRDefault="00BF5AB3" w:rsidP="00BF5AB3">
            <w:pPr>
              <w:spacing w:after="0"/>
              <w:jc w:val="center"/>
              <w:rPr>
                <w:sz w:val="20"/>
                <w:szCs w:val="20"/>
              </w:rPr>
            </w:pPr>
            <w:r w:rsidRPr="00C961CB">
              <w:rPr>
                <w:sz w:val="20"/>
                <w:szCs w:val="20"/>
              </w:rPr>
              <w:t>5.</w:t>
            </w:r>
          </w:p>
        </w:tc>
        <w:tc>
          <w:tcPr>
            <w:tcW w:w="1434" w:type="pct"/>
            <w:shd w:val="clear" w:color="auto" w:fill="FFFFFF" w:themeFill="background1"/>
          </w:tcPr>
          <w:p w14:paraId="48C8417E"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961CB">
              <w:rPr>
                <w:sz w:val="20"/>
                <w:szCs w:val="20"/>
              </w:rPr>
              <w:t>Katastrofalne</w:t>
            </w:r>
          </w:p>
        </w:tc>
        <w:tc>
          <w:tcPr>
            <w:tcW w:w="1578" w:type="pct"/>
            <w:shd w:val="clear" w:color="auto" w:fill="auto"/>
          </w:tcPr>
          <w:p w14:paraId="45856859" w14:textId="538862CC"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2A00F58D" w14:textId="77777777" w:rsidR="00BF5AB3" w:rsidRPr="00C961CB"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7903693F" w14:textId="77777777" w:rsidR="007E2CDD" w:rsidRPr="007E2CDD" w:rsidRDefault="007E2CDD" w:rsidP="007E2CDD">
      <w:pPr>
        <w:pStyle w:val="sadraopisaBOLD"/>
        <w:rPr>
          <w:highlight w:val="yellow"/>
        </w:rPr>
      </w:pPr>
    </w:p>
    <w:p w14:paraId="12E97D5E" w14:textId="77777777" w:rsidR="007E2CDD" w:rsidRPr="004F6D51" w:rsidRDefault="007E2CDD" w:rsidP="007E2CDD">
      <w:pPr>
        <w:pStyle w:val="sadraopisaBOLD"/>
      </w:pPr>
      <w:r w:rsidRPr="004F6D51">
        <w:t>Posljedice po građevine javnog društvenog značaja</w:t>
      </w:r>
    </w:p>
    <w:p w14:paraId="227B43B6" w14:textId="599963B7" w:rsidR="007E2CDD" w:rsidRPr="004F6D51" w:rsidRDefault="007E2CDD" w:rsidP="007E2CDD">
      <w:pPr>
        <w:rPr>
          <w:lang w:bidi="en-US"/>
        </w:rPr>
      </w:pPr>
      <w:r w:rsidRPr="004F6D51">
        <w:rPr>
          <w:lang w:bidi="en-US"/>
        </w:rPr>
        <w:t xml:space="preserve">Ukoliko dođe do oštećenja građevina od javnog društvenog značaja procjenjuje se da će posljedice biti </w:t>
      </w:r>
      <w:r w:rsidR="004F6D51" w:rsidRPr="004F6D51">
        <w:rPr>
          <w:lang w:bidi="en-US"/>
        </w:rPr>
        <w:t>neznatne</w:t>
      </w:r>
      <w:r w:rsidRPr="004F6D51">
        <w:rPr>
          <w:lang w:bidi="en-US"/>
        </w:rPr>
        <w:t>.</w:t>
      </w:r>
    </w:p>
    <w:p w14:paraId="6DE1584F" w14:textId="77777777" w:rsidR="007E2CDD" w:rsidRPr="004F6D51" w:rsidRDefault="007E2CDD" w:rsidP="007E2CDD">
      <w:pPr>
        <w:rPr>
          <w:rFonts w:eastAsiaTheme="minorHAnsi"/>
        </w:rPr>
      </w:pPr>
    </w:p>
    <w:p w14:paraId="7905BB91" w14:textId="088F4A1A" w:rsidR="007E2CDD" w:rsidRPr="004F6D51" w:rsidRDefault="007E2CDD" w:rsidP="007E2CDD">
      <w:pPr>
        <w:pStyle w:val="Opisslike"/>
      </w:pPr>
      <w:r w:rsidRPr="004F6D51">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22</w:t>
      </w:r>
      <w:r w:rsidR="00A10FA3">
        <w:rPr>
          <w:noProof/>
        </w:rPr>
        <w:fldChar w:fldCharType="end"/>
      </w:r>
      <w:r w:rsidRPr="004F6D51">
        <w:t xml:space="preserve">. Vrijednost kriterija za društvenu stabilnost i politiku – štete/gubici na ustanovama/građevinama javnog društvenog značaja - požar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7E2CDD" w:rsidRPr="004F6D51" w14:paraId="74D44875" w14:textId="77777777" w:rsidTr="004F6D5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BF9A707" w14:textId="77777777" w:rsidR="007E2CDD" w:rsidRPr="004F6D51" w:rsidRDefault="007E2CDD" w:rsidP="00E63F6A">
            <w:pPr>
              <w:spacing w:after="0"/>
              <w:jc w:val="center"/>
              <w:rPr>
                <w:sz w:val="20"/>
                <w:szCs w:val="20"/>
              </w:rPr>
            </w:pPr>
            <w:r w:rsidRPr="004F6D51">
              <w:rPr>
                <w:sz w:val="20"/>
                <w:szCs w:val="20"/>
              </w:rPr>
              <w:t>KATEGORIJA</w:t>
            </w:r>
          </w:p>
        </w:tc>
        <w:tc>
          <w:tcPr>
            <w:tcW w:w="1434" w:type="pct"/>
            <w:shd w:val="clear" w:color="auto" w:fill="EAF1DD" w:themeFill="accent3" w:themeFillTint="33"/>
          </w:tcPr>
          <w:p w14:paraId="6389B366" w14:textId="77777777" w:rsidR="007E2CDD" w:rsidRPr="004F6D51"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F6D51">
              <w:rPr>
                <w:sz w:val="20"/>
                <w:szCs w:val="20"/>
              </w:rPr>
              <w:t>POSLJEDICE</w:t>
            </w:r>
          </w:p>
        </w:tc>
        <w:tc>
          <w:tcPr>
            <w:tcW w:w="1578" w:type="pct"/>
            <w:shd w:val="clear" w:color="auto" w:fill="EAF1DD" w:themeFill="accent3" w:themeFillTint="33"/>
          </w:tcPr>
          <w:p w14:paraId="34B433A3" w14:textId="6C5F2529" w:rsidR="007E2CDD" w:rsidRPr="004F6D51"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F6D51">
              <w:rPr>
                <w:sz w:val="20"/>
                <w:szCs w:val="20"/>
              </w:rPr>
              <w:t>KRITERIJ (</w:t>
            </w:r>
            <w:r w:rsidR="005B130D">
              <w:rPr>
                <w:sz w:val="20"/>
                <w:szCs w:val="20"/>
              </w:rPr>
              <w:t>€</w:t>
            </w:r>
            <w:r w:rsidRPr="004F6D51">
              <w:rPr>
                <w:sz w:val="20"/>
                <w:szCs w:val="20"/>
              </w:rPr>
              <w:t>)</w:t>
            </w:r>
          </w:p>
        </w:tc>
        <w:tc>
          <w:tcPr>
            <w:tcW w:w="1082" w:type="pct"/>
            <w:shd w:val="clear" w:color="auto" w:fill="EAF1DD" w:themeFill="accent3" w:themeFillTint="33"/>
          </w:tcPr>
          <w:p w14:paraId="002DB70E" w14:textId="77777777" w:rsidR="007E2CDD" w:rsidRPr="004F6D51" w:rsidRDefault="007E2CDD"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F6D51">
              <w:rPr>
                <w:sz w:val="20"/>
                <w:szCs w:val="20"/>
              </w:rPr>
              <w:t>ODABRANO</w:t>
            </w:r>
          </w:p>
        </w:tc>
      </w:tr>
      <w:tr w:rsidR="00BF5AB3" w:rsidRPr="004F6D51" w14:paraId="7C573F1F" w14:textId="77777777" w:rsidTr="003A2B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EECAF70" w14:textId="77777777" w:rsidR="00BF5AB3" w:rsidRPr="004F6D51" w:rsidRDefault="00BF5AB3" w:rsidP="00BF5AB3">
            <w:pPr>
              <w:spacing w:after="0"/>
              <w:jc w:val="center"/>
              <w:rPr>
                <w:sz w:val="20"/>
                <w:szCs w:val="20"/>
              </w:rPr>
            </w:pPr>
            <w:r w:rsidRPr="004F6D51">
              <w:rPr>
                <w:sz w:val="20"/>
                <w:szCs w:val="20"/>
              </w:rPr>
              <w:t>1.</w:t>
            </w:r>
          </w:p>
        </w:tc>
        <w:tc>
          <w:tcPr>
            <w:tcW w:w="1434" w:type="pct"/>
            <w:shd w:val="clear" w:color="auto" w:fill="FFFFFF" w:themeFill="background1"/>
          </w:tcPr>
          <w:p w14:paraId="29131203"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F6D51">
              <w:rPr>
                <w:sz w:val="20"/>
                <w:szCs w:val="20"/>
              </w:rPr>
              <w:t>Neznatne</w:t>
            </w:r>
          </w:p>
        </w:tc>
        <w:tc>
          <w:tcPr>
            <w:tcW w:w="1578" w:type="pct"/>
            <w:shd w:val="clear" w:color="auto" w:fill="auto"/>
          </w:tcPr>
          <w:p w14:paraId="5BA6CB04" w14:textId="42AF67B9"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28C72EB3" w14:textId="7CBB0546"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F6D51">
              <w:rPr>
                <w:sz w:val="20"/>
                <w:szCs w:val="20"/>
              </w:rPr>
              <w:t>x</w:t>
            </w:r>
          </w:p>
        </w:tc>
      </w:tr>
      <w:tr w:rsidR="00BF5AB3" w:rsidRPr="004F6D51" w14:paraId="54832A5C" w14:textId="77777777" w:rsidTr="003A2B07">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3A1D8E02" w14:textId="77777777" w:rsidR="00BF5AB3" w:rsidRPr="004F6D51" w:rsidRDefault="00BF5AB3" w:rsidP="00BF5AB3">
            <w:pPr>
              <w:spacing w:after="0"/>
              <w:jc w:val="center"/>
              <w:rPr>
                <w:sz w:val="20"/>
                <w:szCs w:val="20"/>
              </w:rPr>
            </w:pPr>
            <w:r w:rsidRPr="004F6D51">
              <w:rPr>
                <w:sz w:val="20"/>
                <w:szCs w:val="20"/>
              </w:rPr>
              <w:t>2.</w:t>
            </w:r>
          </w:p>
        </w:tc>
        <w:tc>
          <w:tcPr>
            <w:tcW w:w="1434" w:type="pct"/>
            <w:shd w:val="clear" w:color="auto" w:fill="FFFFFF" w:themeFill="background1"/>
          </w:tcPr>
          <w:p w14:paraId="1ADDC569"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F6D51">
              <w:rPr>
                <w:sz w:val="20"/>
                <w:szCs w:val="20"/>
              </w:rPr>
              <w:t>Male</w:t>
            </w:r>
          </w:p>
        </w:tc>
        <w:tc>
          <w:tcPr>
            <w:tcW w:w="1578" w:type="pct"/>
          </w:tcPr>
          <w:p w14:paraId="48EB0916" w14:textId="5E2B0935"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7BC876D1"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4F6D51" w14:paraId="50182E5E" w14:textId="77777777" w:rsidTr="003A2B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6FCDDC5" w14:textId="77777777" w:rsidR="00BF5AB3" w:rsidRPr="004F6D51" w:rsidRDefault="00BF5AB3" w:rsidP="00BF5AB3">
            <w:pPr>
              <w:spacing w:after="0"/>
              <w:jc w:val="center"/>
              <w:rPr>
                <w:sz w:val="20"/>
                <w:szCs w:val="20"/>
              </w:rPr>
            </w:pPr>
            <w:r w:rsidRPr="004F6D51">
              <w:rPr>
                <w:sz w:val="20"/>
                <w:szCs w:val="20"/>
              </w:rPr>
              <w:t>3.</w:t>
            </w:r>
          </w:p>
        </w:tc>
        <w:tc>
          <w:tcPr>
            <w:tcW w:w="1434" w:type="pct"/>
            <w:shd w:val="clear" w:color="auto" w:fill="FFFFFF" w:themeFill="background1"/>
          </w:tcPr>
          <w:p w14:paraId="6DD499F1"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F6D51">
              <w:rPr>
                <w:sz w:val="20"/>
                <w:szCs w:val="20"/>
              </w:rPr>
              <w:t>Umjerene</w:t>
            </w:r>
          </w:p>
        </w:tc>
        <w:tc>
          <w:tcPr>
            <w:tcW w:w="1578" w:type="pct"/>
            <w:shd w:val="clear" w:color="auto" w:fill="auto"/>
          </w:tcPr>
          <w:p w14:paraId="1022A86B" w14:textId="340D30C3"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1CA3B9B6" w14:textId="15411478"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4F6D51" w14:paraId="3013EF01" w14:textId="77777777" w:rsidTr="003A2B07">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B7AF47" w14:textId="77777777" w:rsidR="00BF5AB3" w:rsidRPr="004F6D51" w:rsidRDefault="00BF5AB3" w:rsidP="00BF5AB3">
            <w:pPr>
              <w:spacing w:after="0"/>
              <w:jc w:val="center"/>
              <w:rPr>
                <w:sz w:val="20"/>
                <w:szCs w:val="20"/>
              </w:rPr>
            </w:pPr>
            <w:r w:rsidRPr="004F6D51">
              <w:rPr>
                <w:sz w:val="20"/>
                <w:szCs w:val="20"/>
              </w:rPr>
              <w:t>4.</w:t>
            </w:r>
          </w:p>
        </w:tc>
        <w:tc>
          <w:tcPr>
            <w:tcW w:w="1434" w:type="pct"/>
            <w:shd w:val="clear" w:color="auto" w:fill="FFFFFF" w:themeFill="background1"/>
          </w:tcPr>
          <w:p w14:paraId="03CC1C8D"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F6D51">
              <w:rPr>
                <w:sz w:val="20"/>
                <w:szCs w:val="20"/>
              </w:rPr>
              <w:t>Značajne</w:t>
            </w:r>
          </w:p>
        </w:tc>
        <w:tc>
          <w:tcPr>
            <w:tcW w:w="1578" w:type="pct"/>
          </w:tcPr>
          <w:p w14:paraId="486FF3F6" w14:textId="79148200"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09EEFAB0" w14:textId="77777777" w:rsidR="00BF5AB3" w:rsidRPr="004F6D51"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4F6D51" w14:paraId="076EA42A" w14:textId="77777777" w:rsidTr="003A2B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7C4D4A1" w14:textId="77777777" w:rsidR="00BF5AB3" w:rsidRPr="004F6D51" w:rsidRDefault="00BF5AB3" w:rsidP="00BF5AB3">
            <w:pPr>
              <w:spacing w:after="0"/>
              <w:jc w:val="center"/>
              <w:rPr>
                <w:sz w:val="20"/>
                <w:szCs w:val="20"/>
              </w:rPr>
            </w:pPr>
            <w:r w:rsidRPr="004F6D51">
              <w:rPr>
                <w:sz w:val="20"/>
                <w:szCs w:val="20"/>
              </w:rPr>
              <w:t>5.</w:t>
            </w:r>
          </w:p>
        </w:tc>
        <w:tc>
          <w:tcPr>
            <w:tcW w:w="1434" w:type="pct"/>
            <w:shd w:val="clear" w:color="auto" w:fill="FFFFFF" w:themeFill="background1"/>
          </w:tcPr>
          <w:p w14:paraId="251DE11B"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F6D51">
              <w:rPr>
                <w:sz w:val="20"/>
                <w:szCs w:val="20"/>
              </w:rPr>
              <w:t>Katastrofalne</w:t>
            </w:r>
          </w:p>
        </w:tc>
        <w:tc>
          <w:tcPr>
            <w:tcW w:w="1578" w:type="pct"/>
            <w:shd w:val="clear" w:color="auto" w:fill="auto"/>
          </w:tcPr>
          <w:p w14:paraId="0651A0A1" w14:textId="22CC400C"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048BEF79" w14:textId="77777777" w:rsidR="00BF5AB3" w:rsidRPr="004F6D51"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A9CA35E" w14:textId="77777777" w:rsidR="007E2CDD" w:rsidRPr="004F6D51" w:rsidRDefault="007E2CDD" w:rsidP="007E2CDD">
      <w:pPr>
        <w:pStyle w:val="Opisslike"/>
      </w:pPr>
    </w:p>
    <w:p w14:paraId="26342B43" w14:textId="0BF54D4F" w:rsidR="007E2CDD" w:rsidRPr="007F2222" w:rsidRDefault="007E2CDD" w:rsidP="007E2CDD">
      <w:pPr>
        <w:pStyle w:val="Opisslike"/>
      </w:pPr>
      <w:r w:rsidRPr="007F2222">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23</w:t>
      </w:r>
      <w:r w:rsidR="00A10FA3">
        <w:rPr>
          <w:noProof/>
        </w:rPr>
        <w:fldChar w:fldCharType="end"/>
      </w:r>
      <w:r w:rsidRPr="007F2222">
        <w:t xml:space="preserve">. Vrijednost kriterija za društvenu stabilnost i politiku - zbirno </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7E2CDD" w:rsidRPr="007F2222" w14:paraId="64039EC3" w14:textId="77777777" w:rsidTr="00E63F6A">
        <w:trPr>
          <w:jc w:val="center"/>
        </w:trPr>
        <w:tc>
          <w:tcPr>
            <w:tcW w:w="1289" w:type="dxa"/>
            <w:vAlign w:val="center"/>
          </w:tcPr>
          <w:p w14:paraId="3A6C6236" w14:textId="77777777" w:rsidR="007E2CDD" w:rsidRPr="007F2222" w:rsidRDefault="007E2CDD" w:rsidP="00E63F6A">
            <w:pPr>
              <w:spacing w:after="0"/>
              <w:ind w:left="29"/>
              <w:jc w:val="center"/>
              <w:rPr>
                <w:b/>
                <w:sz w:val="20"/>
              </w:rPr>
            </w:pPr>
            <w:r w:rsidRPr="007F2222">
              <w:rPr>
                <w:b/>
                <w:sz w:val="20"/>
              </w:rPr>
              <w:t>KATEGORIJA</w:t>
            </w:r>
          </w:p>
        </w:tc>
        <w:tc>
          <w:tcPr>
            <w:tcW w:w="2109" w:type="dxa"/>
            <w:vAlign w:val="center"/>
          </w:tcPr>
          <w:p w14:paraId="6B008649" w14:textId="77777777" w:rsidR="007E2CDD" w:rsidRPr="007F2222" w:rsidRDefault="007E2CDD" w:rsidP="00E63F6A">
            <w:pPr>
              <w:spacing w:after="0"/>
              <w:ind w:left="29"/>
              <w:jc w:val="center"/>
              <w:rPr>
                <w:b/>
                <w:sz w:val="20"/>
              </w:rPr>
            </w:pPr>
            <w:r w:rsidRPr="007F2222">
              <w:rPr>
                <w:b/>
                <w:sz w:val="20"/>
              </w:rPr>
              <w:t>KRITIČNA INFRASTRUKTURA</w:t>
            </w:r>
          </w:p>
        </w:tc>
        <w:tc>
          <w:tcPr>
            <w:tcW w:w="2834" w:type="dxa"/>
            <w:vAlign w:val="center"/>
          </w:tcPr>
          <w:p w14:paraId="0E2C821A" w14:textId="77777777" w:rsidR="007E2CDD" w:rsidRPr="007F2222" w:rsidRDefault="007E2CDD" w:rsidP="00E63F6A">
            <w:pPr>
              <w:spacing w:after="0"/>
              <w:ind w:left="29"/>
              <w:jc w:val="center"/>
              <w:rPr>
                <w:b/>
                <w:sz w:val="20"/>
              </w:rPr>
            </w:pPr>
            <w:r w:rsidRPr="007F2222">
              <w:rPr>
                <w:b/>
                <w:sz w:val="20"/>
              </w:rPr>
              <w:t>USTANOVE/GRAĐEVINE JAVNOG DRUŠTVENOG ZNAČAJA</w:t>
            </w:r>
          </w:p>
        </w:tc>
        <w:tc>
          <w:tcPr>
            <w:tcW w:w="1398" w:type="dxa"/>
            <w:vAlign w:val="center"/>
          </w:tcPr>
          <w:p w14:paraId="5C87E25B" w14:textId="77777777" w:rsidR="007E2CDD" w:rsidRPr="007F2222" w:rsidRDefault="007E2CDD" w:rsidP="00E63F6A">
            <w:pPr>
              <w:spacing w:after="0"/>
              <w:ind w:left="29"/>
              <w:jc w:val="center"/>
              <w:rPr>
                <w:b/>
                <w:sz w:val="20"/>
              </w:rPr>
            </w:pPr>
            <w:r w:rsidRPr="007F2222">
              <w:rPr>
                <w:b/>
                <w:sz w:val="20"/>
              </w:rPr>
              <w:t>ODABRANO</w:t>
            </w:r>
          </w:p>
        </w:tc>
      </w:tr>
      <w:tr w:rsidR="007E2CDD" w:rsidRPr="007F2222" w14:paraId="1C51D4E5" w14:textId="77777777" w:rsidTr="00E63F6A">
        <w:trPr>
          <w:jc w:val="center"/>
        </w:trPr>
        <w:tc>
          <w:tcPr>
            <w:tcW w:w="1289" w:type="dxa"/>
            <w:vAlign w:val="center"/>
          </w:tcPr>
          <w:p w14:paraId="79EE99A5" w14:textId="77777777" w:rsidR="007E2CDD" w:rsidRPr="007F2222" w:rsidRDefault="007E2CDD" w:rsidP="00E63F6A">
            <w:pPr>
              <w:spacing w:after="0"/>
              <w:ind w:left="29" w:hanging="29"/>
              <w:jc w:val="center"/>
              <w:rPr>
                <w:sz w:val="20"/>
              </w:rPr>
            </w:pPr>
            <w:r w:rsidRPr="007F2222">
              <w:rPr>
                <w:sz w:val="20"/>
              </w:rPr>
              <w:t>1.</w:t>
            </w:r>
          </w:p>
        </w:tc>
        <w:tc>
          <w:tcPr>
            <w:tcW w:w="2109" w:type="dxa"/>
            <w:vAlign w:val="center"/>
          </w:tcPr>
          <w:p w14:paraId="518943FB" w14:textId="77777777" w:rsidR="007E2CDD" w:rsidRPr="007F2222" w:rsidRDefault="007E2CDD" w:rsidP="00E63F6A">
            <w:pPr>
              <w:spacing w:after="0"/>
              <w:ind w:left="29" w:hanging="29"/>
              <w:jc w:val="center"/>
              <w:rPr>
                <w:sz w:val="20"/>
              </w:rPr>
            </w:pPr>
          </w:p>
        </w:tc>
        <w:tc>
          <w:tcPr>
            <w:tcW w:w="2834" w:type="dxa"/>
          </w:tcPr>
          <w:p w14:paraId="1A01C389" w14:textId="25030C19" w:rsidR="007E2CDD" w:rsidRPr="007F2222" w:rsidRDefault="007F2222" w:rsidP="00E63F6A">
            <w:pPr>
              <w:spacing w:after="0"/>
              <w:ind w:left="29" w:hanging="29"/>
              <w:jc w:val="center"/>
              <w:rPr>
                <w:sz w:val="20"/>
              </w:rPr>
            </w:pPr>
            <w:r w:rsidRPr="007F2222">
              <w:rPr>
                <w:sz w:val="20"/>
              </w:rPr>
              <w:t>x</w:t>
            </w:r>
          </w:p>
        </w:tc>
        <w:tc>
          <w:tcPr>
            <w:tcW w:w="1398" w:type="dxa"/>
          </w:tcPr>
          <w:p w14:paraId="50B71FF5" w14:textId="77777777" w:rsidR="007E2CDD" w:rsidRPr="007F2222" w:rsidRDefault="007E2CDD" w:rsidP="00E63F6A">
            <w:pPr>
              <w:spacing w:after="0"/>
              <w:ind w:left="29" w:hanging="29"/>
              <w:jc w:val="center"/>
              <w:rPr>
                <w:sz w:val="20"/>
              </w:rPr>
            </w:pPr>
          </w:p>
        </w:tc>
      </w:tr>
      <w:tr w:rsidR="007E2CDD" w:rsidRPr="007F2222" w14:paraId="77175CA9" w14:textId="77777777" w:rsidTr="00E63F6A">
        <w:trPr>
          <w:jc w:val="center"/>
        </w:trPr>
        <w:tc>
          <w:tcPr>
            <w:tcW w:w="1289" w:type="dxa"/>
            <w:vAlign w:val="center"/>
          </w:tcPr>
          <w:p w14:paraId="0A611555" w14:textId="77777777" w:rsidR="007E2CDD" w:rsidRPr="007F2222" w:rsidRDefault="007E2CDD" w:rsidP="00E63F6A">
            <w:pPr>
              <w:spacing w:after="0"/>
              <w:ind w:left="29" w:hanging="29"/>
              <w:jc w:val="center"/>
              <w:rPr>
                <w:sz w:val="20"/>
              </w:rPr>
            </w:pPr>
            <w:r w:rsidRPr="007F2222">
              <w:rPr>
                <w:sz w:val="20"/>
              </w:rPr>
              <w:t>2.</w:t>
            </w:r>
          </w:p>
        </w:tc>
        <w:tc>
          <w:tcPr>
            <w:tcW w:w="2109" w:type="dxa"/>
            <w:vAlign w:val="center"/>
          </w:tcPr>
          <w:p w14:paraId="497C23F0" w14:textId="2DC64BC9" w:rsidR="007E2CDD" w:rsidRPr="007F2222" w:rsidRDefault="007F2222" w:rsidP="00E63F6A">
            <w:pPr>
              <w:spacing w:after="0"/>
              <w:ind w:left="29" w:hanging="29"/>
              <w:jc w:val="center"/>
              <w:rPr>
                <w:sz w:val="20"/>
              </w:rPr>
            </w:pPr>
            <w:r w:rsidRPr="007F2222">
              <w:rPr>
                <w:sz w:val="20"/>
              </w:rPr>
              <w:t>x</w:t>
            </w:r>
          </w:p>
        </w:tc>
        <w:tc>
          <w:tcPr>
            <w:tcW w:w="2834" w:type="dxa"/>
          </w:tcPr>
          <w:p w14:paraId="3A7B81A9" w14:textId="77777777" w:rsidR="007E2CDD" w:rsidRPr="007F2222" w:rsidRDefault="007E2CDD" w:rsidP="00E63F6A">
            <w:pPr>
              <w:spacing w:after="0"/>
              <w:ind w:left="29" w:hanging="29"/>
              <w:jc w:val="center"/>
              <w:rPr>
                <w:sz w:val="20"/>
              </w:rPr>
            </w:pPr>
          </w:p>
        </w:tc>
        <w:tc>
          <w:tcPr>
            <w:tcW w:w="1398" w:type="dxa"/>
          </w:tcPr>
          <w:p w14:paraId="2F29F135" w14:textId="258A0723" w:rsidR="007E2CDD" w:rsidRPr="007F2222" w:rsidRDefault="007F2222" w:rsidP="00E63F6A">
            <w:pPr>
              <w:spacing w:after="0"/>
              <w:ind w:left="29" w:hanging="29"/>
              <w:jc w:val="center"/>
              <w:rPr>
                <w:sz w:val="20"/>
              </w:rPr>
            </w:pPr>
            <w:r w:rsidRPr="007F2222">
              <w:rPr>
                <w:sz w:val="20"/>
              </w:rPr>
              <w:t>x</w:t>
            </w:r>
          </w:p>
        </w:tc>
      </w:tr>
      <w:tr w:rsidR="007E2CDD" w:rsidRPr="007F2222" w14:paraId="7EA464CA" w14:textId="77777777" w:rsidTr="00E63F6A">
        <w:trPr>
          <w:jc w:val="center"/>
        </w:trPr>
        <w:tc>
          <w:tcPr>
            <w:tcW w:w="1289" w:type="dxa"/>
            <w:vAlign w:val="center"/>
          </w:tcPr>
          <w:p w14:paraId="564ABA80" w14:textId="77777777" w:rsidR="007E2CDD" w:rsidRPr="007F2222" w:rsidRDefault="007E2CDD" w:rsidP="00E63F6A">
            <w:pPr>
              <w:spacing w:after="0"/>
              <w:ind w:left="29" w:hanging="29"/>
              <w:jc w:val="center"/>
              <w:rPr>
                <w:sz w:val="20"/>
              </w:rPr>
            </w:pPr>
            <w:r w:rsidRPr="007F2222">
              <w:rPr>
                <w:sz w:val="20"/>
              </w:rPr>
              <w:t>3.</w:t>
            </w:r>
          </w:p>
        </w:tc>
        <w:tc>
          <w:tcPr>
            <w:tcW w:w="2109" w:type="dxa"/>
            <w:vAlign w:val="center"/>
          </w:tcPr>
          <w:p w14:paraId="0BE1AB20" w14:textId="2B563384" w:rsidR="007E2CDD" w:rsidRPr="007F2222" w:rsidRDefault="007E2CDD" w:rsidP="00E63F6A">
            <w:pPr>
              <w:spacing w:after="0"/>
              <w:ind w:left="29" w:hanging="29"/>
              <w:jc w:val="center"/>
              <w:rPr>
                <w:sz w:val="20"/>
              </w:rPr>
            </w:pPr>
          </w:p>
        </w:tc>
        <w:tc>
          <w:tcPr>
            <w:tcW w:w="2834" w:type="dxa"/>
          </w:tcPr>
          <w:p w14:paraId="6B6EB04E" w14:textId="00F3D6F4" w:rsidR="007E2CDD" w:rsidRPr="007F2222" w:rsidRDefault="007E2CDD" w:rsidP="00E63F6A">
            <w:pPr>
              <w:spacing w:after="0"/>
              <w:ind w:left="29" w:hanging="29"/>
              <w:jc w:val="center"/>
              <w:rPr>
                <w:sz w:val="20"/>
              </w:rPr>
            </w:pPr>
          </w:p>
        </w:tc>
        <w:tc>
          <w:tcPr>
            <w:tcW w:w="1398" w:type="dxa"/>
          </w:tcPr>
          <w:p w14:paraId="106E9DB2" w14:textId="3B40A1E8" w:rsidR="007E2CDD" w:rsidRPr="007F2222" w:rsidRDefault="007E2CDD" w:rsidP="00E63F6A">
            <w:pPr>
              <w:spacing w:after="0"/>
              <w:ind w:left="29" w:hanging="29"/>
              <w:jc w:val="center"/>
              <w:rPr>
                <w:sz w:val="20"/>
              </w:rPr>
            </w:pPr>
          </w:p>
        </w:tc>
      </w:tr>
      <w:tr w:rsidR="007E2CDD" w:rsidRPr="007F2222" w14:paraId="0C1492C3" w14:textId="77777777" w:rsidTr="00E63F6A">
        <w:trPr>
          <w:jc w:val="center"/>
        </w:trPr>
        <w:tc>
          <w:tcPr>
            <w:tcW w:w="1289" w:type="dxa"/>
            <w:vAlign w:val="center"/>
          </w:tcPr>
          <w:p w14:paraId="03BBA341" w14:textId="77777777" w:rsidR="007E2CDD" w:rsidRPr="007F2222" w:rsidRDefault="007E2CDD" w:rsidP="00E63F6A">
            <w:pPr>
              <w:spacing w:after="0"/>
              <w:ind w:left="29" w:hanging="29"/>
              <w:jc w:val="center"/>
              <w:rPr>
                <w:sz w:val="20"/>
              </w:rPr>
            </w:pPr>
            <w:r w:rsidRPr="007F2222">
              <w:rPr>
                <w:sz w:val="20"/>
              </w:rPr>
              <w:t>4.</w:t>
            </w:r>
          </w:p>
        </w:tc>
        <w:tc>
          <w:tcPr>
            <w:tcW w:w="2109" w:type="dxa"/>
            <w:vAlign w:val="center"/>
          </w:tcPr>
          <w:p w14:paraId="5072B07B" w14:textId="77777777" w:rsidR="007E2CDD" w:rsidRPr="007F2222" w:rsidRDefault="007E2CDD" w:rsidP="00E63F6A">
            <w:pPr>
              <w:spacing w:after="0"/>
              <w:ind w:left="29" w:hanging="29"/>
              <w:jc w:val="center"/>
              <w:rPr>
                <w:sz w:val="20"/>
              </w:rPr>
            </w:pPr>
          </w:p>
        </w:tc>
        <w:tc>
          <w:tcPr>
            <w:tcW w:w="2834" w:type="dxa"/>
          </w:tcPr>
          <w:p w14:paraId="5AE93D8B" w14:textId="77777777" w:rsidR="007E2CDD" w:rsidRPr="007F2222" w:rsidRDefault="007E2CDD" w:rsidP="00E63F6A">
            <w:pPr>
              <w:spacing w:after="0"/>
              <w:ind w:left="29" w:hanging="29"/>
              <w:jc w:val="center"/>
              <w:rPr>
                <w:sz w:val="20"/>
              </w:rPr>
            </w:pPr>
          </w:p>
        </w:tc>
        <w:tc>
          <w:tcPr>
            <w:tcW w:w="1398" w:type="dxa"/>
          </w:tcPr>
          <w:p w14:paraId="40EAD5B0" w14:textId="77777777" w:rsidR="007E2CDD" w:rsidRPr="007F2222" w:rsidRDefault="007E2CDD" w:rsidP="00E63F6A">
            <w:pPr>
              <w:spacing w:after="0"/>
              <w:ind w:left="29" w:hanging="29"/>
              <w:jc w:val="center"/>
              <w:rPr>
                <w:sz w:val="20"/>
              </w:rPr>
            </w:pPr>
          </w:p>
        </w:tc>
      </w:tr>
      <w:tr w:rsidR="007E2CDD" w:rsidRPr="007F2222" w14:paraId="259D6C3F" w14:textId="77777777" w:rsidTr="00E63F6A">
        <w:trPr>
          <w:jc w:val="center"/>
        </w:trPr>
        <w:tc>
          <w:tcPr>
            <w:tcW w:w="1289" w:type="dxa"/>
            <w:vAlign w:val="center"/>
          </w:tcPr>
          <w:p w14:paraId="0C4F03CE" w14:textId="77777777" w:rsidR="007E2CDD" w:rsidRPr="007F2222" w:rsidRDefault="007E2CDD" w:rsidP="00E63F6A">
            <w:pPr>
              <w:spacing w:after="0"/>
              <w:ind w:left="29" w:hanging="29"/>
              <w:jc w:val="center"/>
              <w:rPr>
                <w:sz w:val="20"/>
              </w:rPr>
            </w:pPr>
            <w:r w:rsidRPr="007F2222">
              <w:rPr>
                <w:sz w:val="20"/>
              </w:rPr>
              <w:t>5.</w:t>
            </w:r>
          </w:p>
        </w:tc>
        <w:tc>
          <w:tcPr>
            <w:tcW w:w="2109" w:type="dxa"/>
            <w:vAlign w:val="center"/>
          </w:tcPr>
          <w:p w14:paraId="4E51BBD2" w14:textId="77777777" w:rsidR="007E2CDD" w:rsidRPr="007F2222" w:rsidRDefault="007E2CDD" w:rsidP="00E63F6A">
            <w:pPr>
              <w:spacing w:after="0"/>
              <w:ind w:left="29" w:hanging="29"/>
              <w:jc w:val="center"/>
              <w:rPr>
                <w:sz w:val="20"/>
              </w:rPr>
            </w:pPr>
          </w:p>
        </w:tc>
        <w:tc>
          <w:tcPr>
            <w:tcW w:w="2834" w:type="dxa"/>
          </w:tcPr>
          <w:p w14:paraId="309F33CB" w14:textId="77777777" w:rsidR="007E2CDD" w:rsidRPr="007F2222" w:rsidRDefault="007E2CDD" w:rsidP="00E63F6A">
            <w:pPr>
              <w:spacing w:after="0"/>
              <w:ind w:left="29" w:hanging="29"/>
              <w:jc w:val="center"/>
              <w:rPr>
                <w:sz w:val="20"/>
              </w:rPr>
            </w:pPr>
          </w:p>
        </w:tc>
        <w:tc>
          <w:tcPr>
            <w:tcW w:w="1398" w:type="dxa"/>
          </w:tcPr>
          <w:p w14:paraId="6692B7AE" w14:textId="77777777" w:rsidR="007E2CDD" w:rsidRPr="007F2222" w:rsidRDefault="007E2CDD" w:rsidP="00E63F6A">
            <w:pPr>
              <w:spacing w:after="0"/>
              <w:ind w:left="29" w:hanging="29"/>
              <w:jc w:val="center"/>
              <w:rPr>
                <w:sz w:val="20"/>
              </w:rPr>
            </w:pPr>
          </w:p>
        </w:tc>
      </w:tr>
    </w:tbl>
    <w:p w14:paraId="234E8528" w14:textId="77777777" w:rsidR="007E2CDD" w:rsidRPr="007E2CDD" w:rsidRDefault="007E2CDD" w:rsidP="007E2CDD">
      <w:pPr>
        <w:rPr>
          <w:rFonts w:eastAsiaTheme="minorHAnsi"/>
          <w:highlight w:val="yellow"/>
        </w:rPr>
      </w:pPr>
    </w:p>
    <w:p w14:paraId="165701F6" w14:textId="77777777" w:rsidR="007E2CDD" w:rsidRPr="007F2222" w:rsidRDefault="007E2CDD" w:rsidP="007E2CDD">
      <w:pPr>
        <w:rPr>
          <w:i/>
          <w:iCs/>
          <w:color w:val="54883D"/>
          <w:u w:val="single"/>
        </w:rPr>
      </w:pPr>
      <w:r w:rsidRPr="007F2222">
        <w:rPr>
          <w:rStyle w:val="Jakoisticanje"/>
          <w:color w:val="54883D"/>
          <w:u w:val="single"/>
        </w:rPr>
        <w:t>Vjerojatnost događaja</w:t>
      </w:r>
    </w:p>
    <w:p w14:paraId="22F2F736" w14:textId="77777777" w:rsidR="007E2CDD" w:rsidRPr="007F2222" w:rsidRDefault="007E2CDD" w:rsidP="007E2CDD">
      <w:pPr>
        <w:rPr>
          <w:lang w:bidi="en-US"/>
        </w:rPr>
      </w:pPr>
      <w:r w:rsidRPr="007F2222">
        <w:rPr>
          <w:lang w:bidi="en-US"/>
        </w:rPr>
        <w:t>Razmatrajući podatke, vjerojatnost je iskazana na osnovi analize statističkih podataka.</w:t>
      </w:r>
    </w:p>
    <w:p w14:paraId="5E0298F9" w14:textId="72457045" w:rsidR="007E2CDD" w:rsidRPr="007F2222" w:rsidRDefault="007E2CDD" w:rsidP="007E2CDD">
      <w:pPr>
        <w:pStyle w:val="Opisslike"/>
      </w:pPr>
      <w:r w:rsidRPr="007F2222">
        <w:lastRenderedPageBreak/>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24</w:t>
      </w:r>
      <w:r w:rsidR="00A10FA3">
        <w:rPr>
          <w:noProof/>
        </w:rPr>
        <w:fldChar w:fldCharType="end"/>
      </w:r>
      <w:r w:rsidRPr="007F2222">
        <w:t xml:space="preserve">. Vjerojatnost/frekvencija </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418"/>
        <w:gridCol w:w="3118"/>
        <w:gridCol w:w="1559"/>
      </w:tblGrid>
      <w:tr w:rsidR="007E2CDD" w:rsidRPr="007F2222" w14:paraId="09E38D2B" w14:textId="77777777" w:rsidTr="00E63F6A">
        <w:trPr>
          <w:trHeight w:val="254"/>
          <w:jc w:val="center"/>
        </w:trPr>
        <w:tc>
          <w:tcPr>
            <w:tcW w:w="1384" w:type="dxa"/>
            <w:vMerge w:val="restart"/>
            <w:vAlign w:val="center"/>
          </w:tcPr>
          <w:p w14:paraId="24B377CD" w14:textId="77777777" w:rsidR="007E2CDD" w:rsidRPr="007F2222" w:rsidRDefault="007E2CDD" w:rsidP="00E63F6A">
            <w:pPr>
              <w:spacing w:after="0" w:line="240" w:lineRule="auto"/>
              <w:jc w:val="center"/>
              <w:rPr>
                <w:b/>
                <w:sz w:val="20"/>
                <w:szCs w:val="20"/>
              </w:rPr>
            </w:pPr>
            <w:r w:rsidRPr="007F2222">
              <w:rPr>
                <w:b/>
                <w:sz w:val="20"/>
                <w:szCs w:val="20"/>
              </w:rPr>
              <w:t>KATEGORIJA</w:t>
            </w:r>
          </w:p>
        </w:tc>
        <w:tc>
          <w:tcPr>
            <w:tcW w:w="7683" w:type="dxa"/>
            <w:gridSpan w:val="4"/>
          </w:tcPr>
          <w:p w14:paraId="1407CA2B" w14:textId="77777777" w:rsidR="007E2CDD" w:rsidRPr="007F2222" w:rsidRDefault="007E2CDD" w:rsidP="00E63F6A">
            <w:pPr>
              <w:spacing w:after="0" w:line="240" w:lineRule="auto"/>
              <w:jc w:val="center"/>
              <w:rPr>
                <w:b/>
                <w:sz w:val="20"/>
                <w:szCs w:val="20"/>
              </w:rPr>
            </w:pPr>
            <w:r w:rsidRPr="007F2222">
              <w:rPr>
                <w:b/>
                <w:sz w:val="20"/>
                <w:szCs w:val="20"/>
              </w:rPr>
              <w:t>VJEROJATNOST/FREKVENCIJA</w:t>
            </w:r>
          </w:p>
        </w:tc>
      </w:tr>
      <w:tr w:rsidR="007E2CDD" w:rsidRPr="007F2222" w14:paraId="14F5F69B" w14:textId="77777777" w:rsidTr="00E63F6A">
        <w:trPr>
          <w:trHeight w:val="152"/>
          <w:jc w:val="center"/>
        </w:trPr>
        <w:tc>
          <w:tcPr>
            <w:tcW w:w="1384" w:type="dxa"/>
            <w:vMerge/>
          </w:tcPr>
          <w:p w14:paraId="79AB7146" w14:textId="77777777" w:rsidR="007E2CDD" w:rsidRPr="007F2222" w:rsidRDefault="007E2CDD" w:rsidP="00E63F6A">
            <w:pPr>
              <w:spacing w:after="0" w:line="240" w:lineRule="auto"/>
              <w:rPr>
                <w:b/>
                <w:sz w:val="20"/>
                <w:szCs w:val="20"/>
              </w:rPr>
            </w:pPr>
          </w:p>
        </w:tc>
        <w:tc>
          <w:tcPr>
            <w:tcW w:w="1588" w:type="dxa"/>
          </w:tcPr>
          <w:p w14:paraId="412595A6" w14:textId="77777777" w:rsidR="007E2CDD" w:rsidRPr="007F2222" w:rsidRDefault="007E2CDD" w:rsidP="00E63F6A">
            <w:pPr>
              <w:spacing w:after="0" w:line="240" w:lineRule="auto"/>
              <w:jc w:val="center"/>
              <w:rPr>
                <w:b/>
                <w:sz w:val="20"/>
                <w:szCs w:val="20"/>
              </w:rPr>
            </w:pPr>
            <w:r w:rsidRPr="007F2222">
              <w:rPr>
                <w:b/>
                <w:sz w:val="20"/>
                <w:szCs w:val="20"/>
              </w:rPr>
              <w:t>KVALITATIVNO</w:t>
            </w:r>
          </w:p>
        </w:tc>
        <w:tc>
          <w:tcPr>
            <w:tcW w:w="1418" w:type="dxa"/>
          </w:tcPr>
          <w:p w14:paraId="59EAC7A9" w14:textId="77777777" w:rsidR="007E2CDD" w:rsidRPr="007F2222" w:rsidRDefault="007E2CDD" w:rsidP="00E63F6A">
            <w:pPr>
              <w:spacing w:after="0" w:line="240" w:lineRule="auto"/>
              <w:jc w:val="center"/>
              <w:rPr>
                <w:b/>
                <w:sz w:val="20"/>
                <w:szCs w:val="20"/>
              </w:rPr>
            </w:pPr>
            <w:r w:rsidRPr="007F2222">
              <w:rPr>
                <w:b/>
                <w:sz w:val="20"/>
                <w:szCs w:val="20"/>
              </w:rPr>
              <w:t>VJEROJATNOST</w:t>
            </w:r>
          </w:p>
        </w:tc>
        <w:tc>
          <w:tcPr>
            <w:tcW w:w="3118" w:type="dxa"/>
          </w:tcPr>
          <w:p w14:paraId="1EFA8DBE" w14:textId="77777777" w:rsidR="007E2CDD" w:rsidRPr="007F2222" w:rsidRDefault="007E2CDD" w:rsidP="00E63F6A">
            <w:pPr>
              <w:spacing w:after="0" w:line="240" w:lineRule="auto"/>
              <w:jc w:val="center"/>
              <w:rPr>
                <w:b/>
                <w:sz w:val="20"/>
                <w:szCs w:val="20"/>
              </w:rPr>
            </w:pPr>
            <w:r w:rsidRPr="007F2222">
              <w:rPr>
                <w:b/>
                <w:sz w:val="20"/>
                <w:szCs w:val="20"/>
              </w:rPr>
              <w:t>FREKVENCIJA</w:t>
            </w:r>
          </w:p>
        </w:tc>
        <w:tc>
          <w:tcPr>
            <w:tcW w:w="1559" w:type="dxa"/>
          </w:tcPr>
          <w:p w14:paraId="0D1C625B" w14:textId="77777777" w:rsidR="007E2CDD" w:rsidRPr="007F2222" w:rsidRDefault="007E2CDD" w:rsidP="00E63F6A">
            <w:pPr>
              <w:spacing w:after="0" w:line="240" w:lineRule="auto"/>
              <w:jc w:val="center"/>
              <w:rPr>
                <w:b/>
                <w:sz w:val="20"/>
                <w:szCs w:val="20"/>
              </w:rPr>
            </w:pPr>
            <w:r w:rsidRPr="007F2222">
              <w:rPr>
                <w:b/>
                <w:sz w:val="20"/>
                <w:szCs w:val="20"/>
              </w:rPr>
              <w:t>ODABRANO</w:t>
            </w:r>
          </w:p>
        </w:tc>
      </w:tr>
      <w:tr w:rsidR="007E2CDD" w:rsidRPr="007F2222" w14:paraId="2004A236" w14:textId="77777777" w:rsidTr="00E63F6A">
        <w:trPr>
          <w:trHeight w:val="254"/>
          <w:jc w:val="center"/>
        </w:trPr>
        <w:tc>
          <w:tcPr>
            <w:tcW w:w="1384" w:type="dxa"/>
          </w:tcPr>
          <w:p w14:paraId="3B025EF7" w14:textId="77777777" w:rsidR="007E2CDD" w:rsidRPr="007F2222" w:rsidRDefault="007E2CDD" w:rsidP="00E63F6A">
            <w:pPr>
              <w:spacing w:after="0" w:line="240" w:lineRule="auto"/>
              <w:jc w:val="center"/>
              <w:rPr>
                <w:b/>
                <w:sz w:val="20"/>
                <w:szCs w:val="20"/>
              </w:rPr>
            </w:pPr>
            <w:r w:rsidRPr="007F2222">
              <w:rPr>
                <w:b/>
                <w:sz w:val="20"/>
                <w:szCs w:val="20"/>
              </w:rPr>
              <w:t>1</w:t>
            </w:r>
          </w:p>
        </w:tc>
        <w:tc>
          <w:tcPr>
            <w:tcW w:w="1588" w:type="dxa"/>
          </w:tcPr>
          <w:p w14:paraId="65020E95" w14:textId="77777777" w:rsidR="007E2CDD" w:rsidRPr="007F2222" w:rsidRDefault="007E2CDD" w:rsidP="00E63F6A">
            <w:pPr>
              <w:spacing w:after="0" w:line="240" w:lineRule="auto"/>
              <w:jc w:val="center"/>
              <w:rPr>
                <w:sz w:val="20"/>
                <w:szCs w:val="20"/>
              </w:rPr>
            </w:pPr>
            <w:r w:rsidRPr="007F2222">
              <w:rPr>
                <w:sz w:val="20"/>
                <w:szCs w:val="20"/>
              </w:rPr>
              <w:t>Iznimno mala</w:t>
            </w:r>
          </w:p>
        </w:tc>
        <w:tc>
          <w:tcPr>
            <w:tcW w:w="1418" w:type="dxa"/>
          </w:tcPr>
          <w:p w14:paraId="1AF656B4" w14:textId="77777777" w:rsidR="007E2CDD" w:rsidRPr="007F2222" w:rsidRDefault="007E2CDD" w:rsidP="00E63F6A">
            <w:pPr>
              <w:spacing w:after="0" w:line="240" w:lineRule="auto"/>
              <w:jc w:val="center"/>
              <w:rPr>
                <w:sz w:val="20"/>
                <w:szCs w:val="20"/>
              </w:rPr>
            </w:pPr>
            <w:r w:rsidRPr="007F2222">
              <w:rPr>
                <w:sz w:val="20"/>
                <w:szCs w:val="20"/>
              </w:rPr>
              <w:t>&lt;1 %</w:t>
            </w:r>
          </w:p>
        </w:tc>
        <w:tc>
          <w:tcPr>
            <w:tcW w:w="3118" w:type="dxa"/>
          </w:tcPr>
          <w:p w14:paraId="7768F26E" w14:textId="77777777" w:rsidR="007E2CDD" w:rsidRPr="007F2222" w:rsidRDefault="007E2CDD" w:rsidP="00E63F6A">
            <w:pPr>
              <w:spacing w:after="0" w:line="240" w:lineRule="auto"/>
              <w:jc w:val="center"/>
              <w:rPr>
                <w:sz w:val="20"/>
                <w:szCs w:val="20"/>
              </w:rPr>
            </w:pPr>
            <w:r w:rsidRPr="007F2222">
              <w:rPr>
                <w:sz w:val="20"/>
                <w:szCs w:val="20"/>
              </w:rPr>
              <w:t>1 događaj u 100 godina i rjeđe</w:t>
            </w:r>
          </w:p>
        </w:tc>
        <w:tc>
          <w:tcPr>
            <w:tcW w:w="1559" w:type="dxa"/>
          </w:tcPr>
          <w:p w14:paraId="10296B43" w14:textId="77777777" w:rsidR="007E2CDD" w:rsidRPr="007F2222" w:rsidRDefault="007E2CDD" w:rsidP="00E63F6A">
            <w:pPr>
              <w:spacing w:after="0" w:line="240" w:lineRule="auto"/>
              <w:jc w:val="center"/>
              <w:rPr>
                <w:sz w:val="20"/>
                <w:szCs w:val="20"/>
              </w:rPr>
            </w:pPr>
          </w:p>
        </w:tc>
      </w:tr>
      <w:tr w:rsidR="007E2CDD" w:rsidRPr="007F2222" w14:paraId="1FADEDDF" w14:textId="77777777" w:rsidTr="00E63F6A">
        <w:trPr>
          <w:trHeight w:val="254"/>
          <w:jc w:val="center"/>
        </w:trPr>
        <w:tc>
          <w:tcPr>
            <w:tcW w:w="1384" w:type="dxa"/>
          </w:tcPr>
          <w:p w14:paraId="6CCFC649" w14:textId="77777777" w:rsidR="007E2CDD" w:rsidRPr="007F2222" w:rsidRDefault="007E2CDD" w:rsidP="00E63F6A">
            <w:pPr>
              <w:spacing w:after="0" w:line="240" w:lineRule="auto"/>
              <w:jc w:val="center"/>
              <w:rPr>
                <w:b/>
                <w:sz w:val="20"/>
                <w:szCs w:val="20"/>
              </w:rPr>
            </w:pPr>
            <w:r w:rsidRPr="007F2222">
              <w:rPr>
                <w:b/>
                <w:sz w:val="20"/>
                <w:szCs w:val="20"/>
              </w:rPr>
              <w:t>2</w:t>
            </w:r>
          </w:p>
        </w:tc>
        <w:tc>
          <w:tcPr>
            <w:tcW w:w="1588" w:type="dxa"/>
          </w:tcPr>
          <w:p w14:paraId="79F6C219" w14:textId="77777777" w:rsidR="007E2CDD" w:rsidRPr="007F2222" w:rsidRDefault="007E2CDD" w:rsidP="00E63F6A">
            <w:pPr>
              <w:spacing w:after="0" w:line="240" w:lineRule="auto"/>
              <w:jc w:val="center"/>
              <w:rPr>
                <w:sz w:val="20"/>
                <w:szCs w:val="20"/>
              </w:rPr>
            </w:pPr>
            <w:r w:rsidRPr="007F2222">
              <w:rPr>
                <w:sz w:val="20"/>
                <w:szCs w:val="20"/>
              </w:rPr>
              <w:t>Mala</w:t>
            </w:r>
          </w:p>
        </w:tc>
        <w:tc>
          <w:tcPr>
            <w:tcW w:w="1418" w:type="dxa"/>
          </w:tcPr>
          <w:p w14:paraId="0A81225C" w14:textId="77777777" w:rsidR="007E2CDD" w:rsidRPr="007F2222" w:rsidRDefault="007E2CDD" w:rsidP="00E63F6A">
            <w:pPr>
              <w:spacing w:after="0" w:line="240" w:lineRule="auto"/>
              <w:jc w:val="center"/>
              <w:rPr>
                <w:sz w:val="20"/>
                <w:szCs w:val="20"/>
              </w:rPr>
            </w:pPr>
            <w:r w:rsidRPr="007F2222">
              <w:rPr>
                <w:sz w:val="20"/>
                <w:szCs w:val="20"/>
              </w:rPr>
              <w:t>1 – 5 %</w:t>
            </w:r>
          </w:p>
        </w:tc>
        <w:tc>
          <w:tcPr>
            <w:tcW w:w="3118" w:type="dxa"/>
          </w:tcPr>
          <w:p w14:paraId="170FDED8" w14:textId="77777777" w:rsidR="007E2CDD" w:rsidRPr="007F2222" w:rsidRDefault="007E2CDD" w:rsidP="00E63F6A">
            <w:pPr>
              <w:spacing w:after="0" w:line="240" w:lineRule="auto"/>
              <w:jc w:val="center"/>
              <w:rPr>
                <w:sz w:val="20"/>
                <w:szCs w:val="20"/>
              </w:rPr>
            </w:pPr>
            <w:r w:rsidRPr="007F2222">
              <w:rPr>
                <w:sz w:val="20"/>
                <w:szCs w:val="20"/>
              </w:rPr>
              <w:t>1 događaj u 20 do 100 godina</w:t>
            </w:r>
          </w:p>
        </w:tc>
        <w:tc>
          <w:tcPr>
            <w:tcW w:w="1559" w:type="dxa"/>
          </w:tcPr>
          <w:p w14:paraId="56E4B984" w14:textId="77777777" w:rsidR="007E2CDD" w:rsidRPr="007F2222" w:rsidRDefault="007E2CDD" w:rsidP="00E63F6A">
            <w:pPr>
              <w:spacing w:after="0" w:line="240" w:lineRule="auto"/>
              <w:jc w:val="center"/>
              <w:rPr>
                <w:sz w:val="20"/>
                <w:szCs w:val="20"/>
              </w:rPr>
            </w:pPr>
          </w:p>
        </w:tc>
      </w:tr>
      <w:tr w:rsidR="007E2CDD" w:rsidRPr="007F2222" w14:paraId="6452DBBC" w14:textId="77777777" w:rsidTr="00E63F6A">
        <w:trPr>
          <w:trHeight w:val="254"/>
          <w:jc w:val="center"/>
        </w:trPr>
        <w:tc>
          <w:tcPr>
            <w:tcW w:w="1384" w:type="dxa"/>
          </w:tcPr>
          <w:p w14:paraId="6E8B5395" w14:textId="77777777" w:rsidR="007E2CDD" w:rsidRPr="007F2222" w:rsidRDefault="007E2CDD" w:rsidP="00E63F6A">
            <w:pPr>
              <w:spacing w:after="0" w:line="240" w:lineRule="auto"/>
              <w:jc w:val="center"/>
              <w:rPr>
                <w:b/>
                <w:sz w:val="20"/>
                <w:szCs w:val="20"/>
              </w:rPr>
            </w:pPr>
            <w:r w:rsidRPr="007F2222">
              <w:rPr>
                <w:b/>
                <w:sz w:val="20"/>
                <w:szCs w:val="20"/>
              </w:rPr>
              <w:t>3</w:t>
            </w:r>
          </w:p>
        </w:tc>
        <w:tc>
          <w:tcPr>
            <w:tcW w:w="1588" w:type="dxa"/>
          </w:tcPr>
          <w:p w14:paraId="72127795" w14:textId="77777777" w:rsidR="007E2CDD" w:rsidRPr="007F2222" w:rsidRDefault="007E2CDD" w:rsidP="00E63F6A">
            <w:pPr>
              <w:spacing w:after="0" w:line="240" w:lineRule="auto"/>
              <w:jc w:val="center"/>
              <w:rPr>
                <w:sz w:val="20"/>
                <w:szCs w:val="20"/>
              </w:rPr>
            </w:pPr>
            <w:r w:rsidRPr="007F2222">
              <w:rPr>
                <w:sz w:val="20"/>
                <w:szCs w:val="20"/>
              </w:rPr>
              <w:t>Umjerena</w:t>
            </w:r>
          </w:p>
        </w:tc>
        <w:tc>
          <w:tcPr>
            <w:tcW w:w="1418" w:type="dxa"/>
          </w:tcPr>
          <w:p w14:paraId="49828417" w14:textId="77777777" w:rsidR="007E2CDD" w:rsidRPr="007F2222" w:rsidRDefault="007E2CDD" w:rsidP="00E63F6A">
            <w:pPr>
              <w:spacing w:after="0" w:line="240" w:lineRule="auto"/>
              <w:jc w:val="center"/>
              <w:rPr>
                <w:sz w:val="20"/>
                <w:szCs w:val="20"/>
              </w:rPr>
            </w:pPr>
            <w:r w:rsidRPr="007F2222">
              <w:rPr>
                <w:sz w:val="20"/>
                <w:szCs w:val="20"/>
              </w:rPr>
              <w:t>5 – 50 %</w:t>
            </w:r>
          </w:p>
        </w:tc>
        <w:tc>
          <w:tcPr>
            <w:tcW w:w="3118" w:type="dxa"/>
          </w:tcPr>
          <w:p w14:paraId="2F125507" w14:textId="77777777" w:rsidR="007E2CDD" w:rsidRPr="007F2222" w:rsidRDefault="007E2CDD" w:rsidP="00E63F6A">
            <w:pPr>
              <w:spacing w:after="0" w:line="240" w:lineRule="auto"/>
              <w:jc w:val="center"/>
              <w:rPr>
                <w:sz w:val="20"/>
                <w:szCs w:val="20"/>
              </w:rPr>
            </w:pPr>
            <w:r w:rsidRPr="007F2222">
              <w:rPr>
                <w:sz w:val="20"/>
                <w:szCs w:val="20"/>
              </w:rPr>
              <w:t>1 događaj u 2 do 20 godina</w:t>
            </w:r>
          </w:p>
        </w:tc>
        <w:tc>
          <w:tcPr>
            <w:tcW w:w="1559" w:type="dxa"/>
          </w:tcPr>
          <w:p w14:paraId="6D54ABE2" w14:textId="77777777" w:rsidR="007E2CDD" w:rsidRPr="007F2222" w:rsidRDefault="007E2CDD" w:rsidP="00E63F6A">
            <w:pPr>
              <w:spacing w:after="0" w:line="240" w:lineRule="auto"/>
              <w:jc w:val="center"/>
              <w:rPr>
                <w:sz w:val="20"/>
                <w:szCs w:val="20"/>
              </w:rPr>
            </w:pPr>
            <w:r w:rsidRPr="007F2222">
              <w:rPr>
                <w:sz w:val="20"/>
                <w:szCs w:val="20"/>
              </w:rPr>
              <w:t>x</w:t>
            </w:r>
          </w:p>
        </w:tc>
      </w:tr>
      <w:tr w:rsidR="007E2CDD" w:rsidRPr="007F2222" w14:paraId="0B5922A7" w14:textId="77777777" w:rsidTr="00E63F6A">
        <w:trPr>
          <w:trHeight w:val="254"/>
          <w:jc w:val="center"/>
        </w:trPr>
        <w:tc>
          <w:tcPr>
            <w:tcW w:w="1384" w:type="dxa"/>
          </w:tcPr>
          <w:p w14:paraId="59C4A505" w14:textId="77777777" w:rsidR="007E2CDD" w:rsidRPr="007F2222" w:rsidRDefault="007E2CDD" w:rsidP="00E63F6A">
            <w:pPr>
              <w:spacing w:after="0" w:line="240" w:lineRule="auto"/>
              <w:jc w:val="center"/>
              <w:rPr>
                <w:b/>
                <w:sz w:val="20"/>
                <w:szCs w:val="20"/>
              </w:rPr>
            </w:pPr>
            <w:r w:rsidRPr="007F2222">
              <w:rPr>
                <w:b/>
                <w:sz w:val="20"/>
                <w:szCs w:val="20"/>
              </w:rPr>
              <w:t>4</w:t>
            </w:r>
          </w:p>
        </w:tc>
        <w:tc>
          <w:tcPr>
            <w:tcW w:w="1588" w:type="dxa"/>
          </w:tcPr>
          <w:p w14:paraId="67FB95F8" w14:textId="77777777" w:rsidR="007E2CDD" w:rsidRPr="007F2222" w:rsidRDefault="007E2CDD" w:rsidP="00E63F6A">
            <w:pPr>
              <w:spacing w:after="0" w:line="240" w:lineRule="auto"/>
              <w:jc w:val="center"/>
              <w:rPr>
                <w:sz w:val="20"/>
                <w:szCs w:val="20"/>
              </w:rPr>
            </w:pPr>
            <w:r w:rsidRPr="007F2222">
              <w:rPr>
                <w:sz w:val="20"/>
                <w:szCs w:val="20"/>
              </w:rPr>
              <w:t>Velika</w:t>
            </w:r>
          </w:p>
        </w:tc>
        <w:tc>
          <w:tcPr>
            <w:tcW w:w="1418" w:type="dxa"/>
          </w:tcPr>
          <w:p w14:paraId="39B52D2D" w14:textId="77777777" w:rsidR="007E2CDD" w:rsidRPr="007F2222" w:rsidRDefault="007E2CDD" w:rsidP="00E63F6A">
            <w:pPr>
              <w:spacing w:after="0" w:line="240" w:lineRule="auto"/>
              <w:jc w:val="center"/>
              <w:rPr>
                <w:sz w:val="20"/>
                <w:szCs w:val="20"/>
              </w:rPr>
            </w:pPr>
            <w:r w:rsidRPr="007F2222">
              <w:rPr>
                <w:sz w:val="20"/>
                <w:szCs w:val="20"/>
              </w:rPr>
              <w:t>51 – 98 %</w:t>
            </w:r>
          </w:p>
        </w:tc>
        <w:tc>
          <w:tcPr>
            <w:tcW w:w="3118" w:type="dxa"/>
          </w:tcPr>
          <w:p w14:paraId="7692E844" w14:textId="77777777" w:rsidR="007E2CDD" w:rsidRPr="007F2222" w:rsidRDefault="007E2CDD" w:rsidP="00E63F6A">
            <w:pPr>
              <w:spacing w:after="0" w:line="240" w:lineRule="auto"/>
              <w:jc w:val="center"/>
              <w:rPr>
                <w:sz w:val="20"/>
                <w:szCs w:val="20"/>
              </w:rPr>
            </w:pPr>
            <w:r w:rsidRPr="007F2222">
              <w:rPr>
                <w:sz w:val="20"/>
                <w:szCs w:val="20"/>
              </w:rPr>
              <w:t>1 događaj 1 do 2 godine</w:t>
            </w:r>
          </w:p>
        </w:tc>
        <w:tc>
          <w:tcPr>
            <w:tcW w:w="1559" w:type="dxa"/>
          </w:tcPr>
          <w:p w14:paraId="7CE57F7F" w14:textId="77777777" w:rsidR="007E2CDD" w:rsidRPr="007F2222" w:rsidRDefault="007E2CDD" w:rsidP="00E63F6A">
            <w:pPr>
              <w:spacing w:after="0" w:line="240" w:lineRule="auto"/>
              <w:jc w:val="center"/>
              <w:rPr>
                <w:sz w:val="20"/>
                <w:szCs w:val="20"/>
              </w:rPr>
            </w:pPr>
          </w:p>
        </w:tc>
      </w:tr>
      <w:tr w:rsidR="007E2CDD" w:rsidRPr="007F2222" w14:paraId="1C8F84E1" w14:textId="77777777" w:rsidTr="00E63F6A">
        <w:trPr>
          <w:trHeight w:val="270"/>
          <w:jc w:val="center"/>
        </w:trPr>
        <w:tc>
          <w:tcPr>
            <w:tcW w:w="1384" w:type="dxa"/>
          </w:tcPr>
          <w:p w14:paraId="7593095A" w14:textId="77777777" w:rsidR="007E2CDD" w:rsidRPr="007F2222" w:rsidRDefault="007E2CDD" w:rsidP="00E63F6A">
            <w:pPr>
              <w:spacing w:after="0" w:line="240" w:lineRule="auto"/>
              <w:jc w:val="center"/>
              <w:rPr>
                <w:b/>
                <w:sz w:val="20"/>
                <w:szCs w:val="20"/>
              </w:rPr>
            </w:pPr>
            <w:r w:rsidRPr="007F2222">
              <w:rPr>
                <w:b/>
                <w:sz w:val="20"/>
                <w:szCs w:val="20"/>
              </w:rPr>
              <w:t>5</w:t>
            </w:r>
          </w:p>
        </w:tc>
        <w:tc>
          <w:tcPr>
            <w:tcW w:w="1588" w:type="dxa"/>
          </w:tcPr>
          <w:p w14:paraId="24DAB3BD" w14:textId="77777777" w:rsidR="007E2CDD" w:rsidRPr="007F2222" w:rsidRDefault="007E2CDD" w:rsidP="00E63F6A">
            <w:pPr>
              <w:spacing w:after="0" w:line="240" w:lineRule="auto"/>
              <w:jc w:val="center"/>
              <w:rPr>
                <w:sz w:val="20"/>
                <w:szCs w:val="20"/>
              </w:rPr>
            </w:pPr>
            <w:r w:rsidRPr="007F2222">
              <w:rPr>
                <w:sz w:val="20"/>
                <w:szCs w:val="20"/>
              </w:rPr>
              <w:t>Iznimno velika</w:t>
            </w:r>
          </w:p>
        </w:tc>
        <w:tc>
          <w:tcPr>
            <w:tcW w:w="1418" w:type="dxa"/>
          </w:tcPr>
          <w:p w14:paraId="752E1ED1" w14:textId="77777777" w:rsidR="007E2CDD" w:rsidRPr="007F2222" w:rsidRDefault="007E2CDD" w:rsidP="00E63F6A">
            <w:pPr>
              <w:spacing w:after="0" w:line="240" w:lineRule="auto"/>
              <w:jc w:val="center"/>
              <w:rPr>
                <w:sz w:val="20"/>
                <w:szCs w:val="20"/>
              </w:rPr>
            </w:pPr>
            <w:r w:rsidRPr="007F2222">
              <w:rPr>
                <w:sz w:val="20"/>
                <w:szCs w:val="20"/>
              </w:rPr>
              <w:t>&gt; 98 %</w:t>
            </w:r>
          </w:p>
        </w:tc>
        <w:tc>
          <w:tcPr>
            <w:tcW w:w="3118" w:type="dxa"/>
          </w:tcPr>
          <w:p w14:paraId="05612ADF" w14:textId="77777777" w:rsidR="007E2CDD" w:rsidRPr="007F2222" w:rsidRDefault="007E2CDD" w:rsidP="00E63F6A">
            <w:pPr>
              <w:spacing w:after="0" w:line="240" w:lineRule="auto"/>
              <w:jc w:val="center"/>
              <w:rPr>
                <w:sz w:val="20"/>
                <w:szCs w:val="20"/>
              </w:rPr>
            </w:pPr>
            <w:r w:rsidRPr="007F2222">
              <w:rPr>
                <w:sz w:val="20"/>
                <w:szCs w:val="20"/>
              </w:rPr>
              <w:t>1 događaj godišnje ili češće</w:t>
            </w:r>
          </w:p>
        </w:tc>
        <w:tc>
          <w:tcPr>
            <w:tcW w:w="1559" w:type="dxa"/>
          </w:tcPr>
          <w:p w14:paraId="7BB652B3" w14:textId="77777777" w:rsidR="007E2CDD" w:rsidRPr="007F2222" w:rsidRDefault="007E2CDD" w:rsidP="00E63F6A">
            <w:pPr>
              <w:spacing w:after="0" w:line="240" w:lineRule="auto"/>
              <w:jc w:val="center"/>
              <w:rPr>
                <w:sz w:val="20"/>
                <w:szCs w:val="20"/>
              </w:rPr>
            </w:pPr>
          </w:p>
        </w:tc>
      </w:tr>
    </w:tbl>
    <w:p w14:paraId="48E97C49" w14:textId="3706AAEA" w:rsidR="007E2CDD" w:rsidRDefault="007E2CDD" w:rsidP="007E2CDD">
      <w:pPr>
        <w:rPr>
          <w:highlight w:val="yellow"/>
        </w:rPr>
      </w:pPr>
    </w:p>
    <w:p w14:paraId="15D7AC40" w14:textId="77777777" w:rsidR="00813262" w:rsidRPr="007E2CDD" w:rsidRDefault="00813262" w:rsidP="007E2CDD">
      <w:pPr>
        <w:rPr>
          <w:highlight w:val="yellow"/>
        </w:rPr>
      </w:pPr>
    </w:p>
    <w:p w14:paraId="4051E079" w14:textId="77777777" w:rsidR="007E2CDD" w:rsidRPr="00813262" w:rsidRDefault="007E2CDD" w:rsidP="00813262">
      <w:pPr>
        <w:pStyle w:val="Naslov30"/>
      </w:pPr>
      <w:bookmarkStart w:id="135" w:name="_Toc85184628"/>
      <w:bookmarkStart w:id="136" w:name="_Toc217028234"/>
      <w:r w:rsidRPr="00813262">
        <w:t>Podaci, izvori i metode proračuna</w:t>
      </w:r>
      <w:bookmarkEnd w:id="135"/>
      <w:bookmarkEnd w:id="136"/>
    </w:p>
    <w:p w14:paraId="201D67A3" w14:textId="77777777" w:rsidR="007E2CDD" w:rsidRPr="00813262" w:rsidRDefault="007E2CDD" w:rsidP="00813262">
      <w:r w:rsidRPr="00813262">
        <w:t>Prilikom izračuna zona ugroženosti i procjene rizika korišteni su podaci iz:</w:t>
      </w:r>
    </w:p>
    <w:p w14:paraId="231D9E5A" w14:textId="397EFBBF" w:rsidR="007E2CDD" w:rsidRPr="00813262" w:rsidRDefault="007E2CDD" w:rsidP="00801731">
      <w:pPr>
        <w:pStyle w:val="Odlomakpopisa"/>
        <w:numPr>
          <w:ilvl w:val="0"/>
          <w:numId w:val="5"/>
        </w:numPr>
        <w:tabs>
          <w:tab w:val="clear" w:pos="2445"/>
        </w:tabs>
        <w:autoSpaceDE w:val="0"/>
        <w:autoSpaceDN w:val="0"/>
        <w:adjustRightInd w:val="0"/>
        <w:spacing w:beforeLines="0" w:before="120" w:afterLines="0" w:after="120" w:line="276" w:lineRule="auto"/>
      </w:pPr>
      <w:r w:rsidRPr="00813262">
        <w:t xml:space="preserve">Procjena rizika od velikih nesreća </w:t>
      </w:r>
      <w:r w:rsidR="000C0847" w:rsidRPr="00813262">
        <w:t>Općina Murter-Kornati</w:t>
      </w:r>
      <w:r w:rsidRPr="00813262">
        <w:t xml:space="preserve"> (20</w:t>
      </w:r>
      <w:r w:rsidR="005B130D">
        <w:t>21</w:t>
      </w:r>
      <w:r w:rsidRPr="00813262">
        <w:t>.)</w:t>
      </w:r>
    </w:p>
    <w:p w14:paraId="28B4E6A0" w14:textId="0A333371" w:rsidR="007E2CDD" w:rsidRPr="00813262" w:rsidRDefault="000C0847" w:rsidP="00801731">
      <w:pPr>
        <w:pStyle w:val="Odlomakpopisa"/>
        <w:numPr>
          <w:ilvl w:val="0"/>
          <w:numId w:val="5"/>
        </w:numPr>
        <w:tabs>
          <w:tab w:val="clear" w:pos="2445"/>
        </w:tabs>
        <w:autoSpaceDE w:val="0"/>
        <w:autoSpaceDN w:val="0"/>
        <w:adjustRightInd w:val="0"/>
        <w:spacing w:beforeLines="0" w:before="120" w:afterLines="0" w:after="120" w:line="276" w:lineRule="auto"/>
      </w:pPr>
      <w:r w:rsidRPr="00813262">
        <w:t>Općine Murter-Kornati</w:t>
      </w:r>
      <w:r w:rsidR="007E2CDD" w:rsidRPr="00813262">
        <w:t xml:space="preserve"> (dobiveni od Jedinstvenog upravnog odijela) </w:t>
      </w:r>
    </w:p>
    <w:p w14:paraId="35E21C31" w14:textId="37716B68" w:rsidR="00813262" w:rsidRPr="00813262" w:rsidRDefault="00813262" w:rsidP="00801731">
      <w:pPr>
        <w:numPr>
          <w:ilvl w:val="0"/>
          <w:numId w:val="5"/>
        </w:numPr>
        <w:autoSpaceDE w:val="0"/>
        <w:autoSpaceDN w:val="0"/>
        <w:adjustRightInd w:val="0"/>
        <w:spacing w:before="120" w:after="120"/>
        <w:contextualSpacing/>
        <w:rPr>
          <w:color w:val="auto"/>
        </w:rPr>
      </w:pPr>
      <w:r w:rsidRPr="00813262">
        <w:rPr>
          <w:color w:val="auto"/>
        </w:rPr>
        <w:t>Procjene ugroženosti o požara za Općinu Murter-Kornati ( prosinac, 20</w:t>
      </w:r>
      <w:r w:rsidR="005B130D">
        <w:rPr>
          <w:color w:val="auto"/>
        </w:rPr>
        <w:t>23</w:t>
      </w:r>
      <w:r w:rsidRPr="00813262">
        <w:rPr>
          <w:color w:val="auto"/>
        </w:rPr>
        <w:t>.),</w:t>
      </w:r>
    </w:p>
    <w:p w14:paraId="3E6051BA" w14:textId="77777777" w:rsidR="00813262" w:rsidRPr="00813262" w:rsidRDefault="00813262" w:rsidP="00801731">
      <w:pPr>
        <w:numPr>
          <w:ilvl w:val="0"/>
          <w:numId w:val="5"/>
        </w:numPr>
        <w:autoSpaceDE w:val="0"/>
        <w:autoSpaceDN w:val="0"/>
        <w:adjustRightInd w:val="0"/>
        <w:spacing w:before="120" w:after="120"/>
        <w:contextualSpacing/>
        <w:rPr>
          <w:color w:val="auto"/>
        </w:rPr>
      </w:pPr>
      <w:r w:rsidRPr="00813262">
        <w:rPr>
          <w:color w:val="auto"/>
        </w:rPr>
        <w:t>Državnog hidrometeorološkog zavoda,</w:t>
      </w:r>
    </w:p>
    <w:p w14:paraId="69492375" w14:textId="3E09BC97" w:rsidR="00813262" w:rsidRPr="005B130D" w:rsidRDefault="00813262" w:rsidP="00801731">
      <w:pPr>
        <w:numPr>
          <w:ilvl w:val="0"/>
          <w:numId w:val="5"/>
        </w:numPr>
        <w:autoSpaceDE w:val="0"/>
        <w:autoSpaceDN w:val="0"/>
        <w:adjustRightInd w:val="0"/>
        <w:spacing w:before="120" w:after="120"/>
        <w:contextualSpacing/>
      </w:pPr>
      <w:r w:rsidRPr="00813262">
        <w:rPr>
          <w:color w:val="auto"/>
        </w:rPr>
        <w:t>Procjene rizika od katastrofa za Republiku Hrvatsku</w:t>
      </w:r>
      <w:r w:rsidR="005B130D">
        <w:rPr>
          <w:color w:val="auto"/>
        </w:rPr>
        <w:t xml:space="preserve"> (2024.)</w:t>
      </w:r>
      <w:r w:rsidRPr="00813262">
        <w:rPr>
          <w:color w:val="auto"/>
        </w:rPr>
        <w:t>.</w:t>
      </w:r>
    </w:p>
    <w:p w14:paraId="2F5D212C" w14:textId="77777777" w:rsidR="005B130D" w:rsidRPr="005B130D" w:rsidRDefault="005B130D" w:rsidP="005B130D">
      <w:pPr>
        <w:pStyle w:val="Odlomakpopisa"/>
        <w:numPr>
          <w:ilvl w:val="0"/>
          <w:numId w:val="5"/>
        </w:numPr>
      </w:pPr>
      <w:proofErr w:type="spellStart"/>
      <w:r w:rsidRPr="005B130D">
        <w:t>Agroklimatski</w:t>
      </w:r>
      <w:proofErr w:type="spellEnd"/>
      <w:r w:rsidRPr="005B130D">
        <w:t xml:space="preserve"> atlas Hrvatske u razdobljima 1981.-2010. i 1991.-2020</w:t>
      </w:r>
    </w:p>
    <w:p w14:paraId="04E7EE35" w14:textId="77777777" w:rsidR="005B130D" w:rsidRPr="00813262" w:rsidRDefault="005B130D" w:rsidP="005B130D">
      <w:pPr>
        <w:autoSpaceDE w:val="0"/>
        <w:autoSpaceDN w:val="0"/>
        <w:adjustRightInd w:val="0"/>
        <w:spacing w:before="120" w:after="120"/>
        <w:contextualSpacing/>
      </w:pPr>
    </w:p>
    <w:p w14:paraId="3F00408C" w14:textId="1B5B7BAA" w:rsidR="007E2CDD" w:rsidRPr="00813262" w:rsidRDefault="007E2CDD" w:rsidP="00813262"/>
    <w:p w14:paraId="1FA3E634" w14:textId="048913E5" w:rsidR="00813262" w:rsidRDefault="00813262" w:rsidP="00813262">
      <w:pPr>
        <w:rPr>
          <w:highlight w:val="yellow"/>
        </w:rPr>
      </w:pPr>
    </w:p>
    <w:p w14:paraId="19CCE394" w14:textId="4D0A980A" w:rsidR="00813262" w:rsidRDefault="00813262" w:rsidP="00813262">
      <w:pPr>
        <w:rPr>
          <w:highlight w:val="yellow"/>
        </w:rPr>
      </w:pPr>
    </w:p>
    <w:p w14:paraId="2A77A674" w14:textId="425C53BD" w:rsidR="00813262" w:rsidRDefault="00813262" w:rsidP="00813262">
      <w:pPr>
        <w:rPr>
          <w:highlight w:val="yellow"/>
        </w:rPr>
      </w:pPr>
    </w:p>
    <w:p w14:paraId="6B0550CD" w14:textId="1F688A7D" w:rsidR="00813262" w:rsidRDefault="00813262" w:rsidP="00813262">
      <w:pPr>
        <w:rPr>
          <w:highlight w:val="yellow"/>
        </w:rPr>
      </w:pPr>
    </w:p>
    <w:p w14:paraId="0895A51F" w14:textId="6FEC4337" w:rsidR="00813262" w:rsidRDefault="00813262" w:rsidP="00813262">
      <w:pPr>
        <w:rPr>
          <w:highlight w:val="yellow"/>
        </w:rPr>
      </w:pPr>
    </w:p>
    <w:p w14:paraId="55DB9495" w14:textId="63DFFEDB" w:rsidR="00813262" w:rsidRDefault="00813262" w:rsidP="00813262">
      <w:pPr>
        <w:rPr>
          <w:highlight w:val="yellow"/>
        </w:rPr>
      </w:pPr>
    </w:p>
    <w:p w14:paraId="2340F286" w14:textId="0DA4C5CA" w:rsidR="00813262" w:rsidRDefault="00813262" w:rsidP="00813262">
      <w:pPr>
        <w:rPr>
          <w:highlight w:val="yellow"/>
        </w:rPr>
      </w:pPr>
    </w:p>
    <w:p w14:paraId="05449853" w14:textId="339455A3" w:rsidR="00813262" w:rsidRDefault="00813262" w:rsidP="00813262">
      <w:pPr>
        <w:rPr>
          <w:highlight w:val="yellow"/>
        </w:rPr>
      </w:pPr>
    </w:p>
    <w:p w14:paraId="5CA60B81" w14:textId="77777777" w:rsidR="00813262" w:rsidRDefault="00813262" w:rsidP="00813262">
      <w:pPr>
        <w:rPr>
          <w:highlight w:val="yellow"/>
        </w:rPr>
      </w:pPr>
    </w:p>
    <w:p w14:paraId="423484B2" w14:textId="77032560" w:rsidR="00813262" w:rsidRDefault="00813262" w:rsidP="00813262">
      <w:pPr>
        <w:rPr>
          <w:highlight w:val="yellow"/>
        </w:rPr>
      </w:pPr>
    </w:p>
    <w:p w14:paraId="4EBDC7B7" w14:textId="266B2251" w:rsidR="00813262" w:rsidRDefault="00813262" w:rsidP="00813262">
      <w:pPr>
        <w:rPr>
          <w:highlight w:val="yellow"/>
        </w:rPr>
      </w:pPr>
    </w:p>
    <w:p w14:paraId="77104F8B" w14:textId="77777777" w:rsidR="00813262" w:rsidRPr="00813262" w:rsidRDefault="00813262" w:rsidP="00813262">
      <w:pPr>
        <w:rPr>
          <w:highlight w:val="yellow"/>
        </w:rPr>
      </w:pPr>
    </w:p>
    <w:p w14:paraId="07B90C16" w14:textId="77777777" w:rsidR="007E2CDD" w:rsidRPr="00813262" w:rsidRDefault="007E2CDD" w:rsidP="00813262">
      <w:pPr>
        <w:pStyle w:val="Naslov30"/>
      </w:pPr>
      <w:bookmarkStart w:id="137" w:name="_Toc85184629"/>
      <w:bookmarkStart w:id="138" w:name="_Toc217028235"/>
      <w:r w:rsidRPr="00813262">
        <w:t>Matrice rizika</w:t>
      </w:r>
      <w:bookmarkEnd w:id="137"/>
      <w:bookmarkEnd w:id="138"/>
    </w:p>
    <w:p w14:paraId="61115792" w14:textId="77777777" w:rsidR="007E2CDD" w:rsidRPr="00813262" w:rsidRDefault="007E2CDD" w:rsidP="007E2CDD">
      <w:pPr>
        <w:rPr>
          <w:b/>
          <w:i/>
          <w:noProof/>
          <w:u w:val="single"/>
          <w:lang w:eastAsia="hr-HR"/>
        </w:rPr>
      </w:pPr>
      <w:r w:rsidRPr="00813262">
        <w:rPr>
          <w:b/>
          <w:i/>
          <w:noProof/>
          <w:u w:val="single"/>
          <w:lang w:eastAsia="hr-HR"/>
        </w:rPr>
        <w:t xml:space="preserve">RIZIK: </w:t>
      </w:r>
    </w:p>
    <w:p w14:paraId="715962FD" w14:textId="77777777" w:rsidR="007E2CDD" w:rsidRPr="00813262" w:rsidRDefault="007E2CDD" w:rsidP="007E2CDD">
      <w:pPr>
        <w:rPr>
          <w:noProof/>
          <w:lang w:eastAsia="hr-HR"/>
        </w:rPr>
      </w:pPr>
      <w:r w:rsidRPr="00813262">
        <w:rPr>
          <w:noProof/>
          <w:lang w:eastAsia="hr-HR"/>
        </w:rPr>
        <w:lastRenderedPageBreak/>
        <w:t>Požari otvorenog tipa</w:t>
      </w:r>
    </w:p>
    <w:p w14:paraId="0D3773C8" w14:textId="77777777" w:rsidR="007E2CDD" w:rsidRPr="00813262" w:rsidRDefault="007E2CDD" w:rsidP="007E2CDD">
      <w:pPr>
        <w:rPr>
          <w:b/>
          <w:i/>
          <w:noProof/>
          <w:u w:val="single"/>
          <w:lang w:eastAsia="hr-HR"/>
        </w:rPr>
      </w:pPr>
      <w:r w:rsidRPr="00813262">
        <w:rPr>
          <w:b/>
          <w:i/>
          <w:noProof/>
          <w:u w:val="single"/>
          <w:lang w:eastAsia="hr-HR"/>
        </w:rPr>
        <w:t xml:space="preserve">NAZIV SCENARIJA: </w:t>
      </w:r>
    </w:p>
    <w:p w14:paraId="23617A7A" w14:textId="19781C8B" w:rsidR="007E2CDD" w:rsidRPr="00813262" w:rsidRDefault="007E2CDD" w:rsidP="007E2CDD">
      <w:pPr>
        <w:rPr>
          <w:noProof/>
          <w:lang w:eastAsia="hr-HR"/>
        </w:rPr>
      </w:pPr>
      <w:r w:rsidRPr="00813262">
        <w:rPr>
          <w:noProof/>
          <w:lang w:eastAsia="hr-HR"/>
        </w:rPr>
        <w:t xml:space="preserve">Požari na otvorenom prostoru </w:t>
      </w:r>
    </w:p>
    <w:p w14:paraId="6DA46459" w14:textId="77777777" w:rsidR="007E2CDD" w:rsidRPr="007E2CDD" w:rsidRDefault="007E2CDD" w:rsidP="007E2CDD">
      <w:pPr>
        <w:rPr>
          <w:highlight w:val="yellow"/>
        </w:rPr>
      </w:pPr>
      <w:r w:rsidRPr="007E2CDD">
        <w:rPr>
          <w:rFonts w:ascii="Courier New" w:eastAsia="Courier New" w:hAnsi="Courier New" w:cs="Courier New"/>
          <w:noProof/>
          <w:color w:val="000000"/>
          <w:highlight w:val="yellow"/>
          <w:lang w:eastAsia="hr-HR"/>
        </w:rPr>
        <mc:AlternateContent>
          <mc:Choice Requires="wps">
            <w:drawing>
              <wp:anchor distT="0" distB="0" distL="114300" distR="114300" simplePos="0" relativeHeight="251925504" behindDoc="0" locked="0" layoutInCell="1" allowOverlap="1" wp14:anchorId="411BFE7A" wp14:editId="28BDDFE4">
                <wp:simplePos x="0" y="0"/>
                <wp:positionH relativeFrom="column">
                  <wp:posOffset>2461895</wp:posOffset>
                </wp:positionH>
                <wp:positionV relativeFrom="paragraph">
                  <wp:posOffset>1199515</wp:posOffset>
                </wp:positionV>
                <wp:extent cx="314325" cy="252730"/>
                <wp:effectExtent l="19050" t="0" r="28575" b="13970"/>
                <wp:wrapNone/>
                <wp:docPr id="75" name="Hexag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6C8A3" id="Hexagon 67" o:spid="_x0000_s1026" type="#_x0000_t9" style="position:absolute;margin-left:193.85pt;margin-top:94.45pt;width:24.75pt;height:1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" adj="5313" fillcolor="#4f81bd [3204]" strokecolor="#4f81bd [3204]"/>
            </w:pict>
          </mc:Fallback>
        </mc:AlternateContent>
      </w:r>
      <w:r w:rsidRPr="007E2CDD">
        <w:rPr>
          <w:rFonts w:ascii="Courier New" w:eastAsia="Courier New" w:hAnsi="Courier New" w:cs="Courier New"/>
          <w:noProof/>
          <w:color w:val="000000"/>
          <w:highlight w:val="yellow"/>
          <w:lang w:eastAsia="hr-HR"/>
        </w:rPr>
        <w:drawing>
          <wp:inline distT="0" distB="0" distL="0" distR="0" wp14:anchorId="5DC117A7" wp14:editId="53B55B47">
            <wp:extent cx="5210175" cy="444397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56AA95DA" w14:textId="77777777" w:rsidR="007E2CDD" w:rsidRPr="00813262" w:rsidRDefault="007E2CDD" w:rsidP="007E2CDD">
      <w:pPr>
        <w:rPr>
          <w:b/>
          <w:sz w:val="20"/>
        </w:rPr>
      </w:pPr>
      <w:r w:rsidRPr="00813262">
        <w:rPr>
          <w:b/>
          <w:sz w:val="20"/>
        </w:rPr>
        <w:t xml:space="preserve">           Život i zdravlje ljudi</w:t>
      </w:r>
      <w:r w:rsidRPr="00813262">
        <w:rPr>
          <w:b/>
          <w:sz w:val="20"/>
        </w:rPr>
        <w:tab/>
      </w:r>
      <w:r w:rsidRPr="00813262">
        <w:rPr>
          <w:b/>
          <w:sz w:val="20"/>
        </w:rPr>
        <w:tab/>
        <w:t xml:space="preserve">       Gospodarstvo</w:t>
      </w:r>
      <w:r w:rsidRPr="00813262">
        <w:rPr>
          <w:b/>
          <w:sz w:val="20"/>
        </w:rPr>
        <w:tab/>
        <w:t xml:space="preserve">          Društvena stabilnost i politika</w:t>
      </w:r>
    </w:p>
    <w:p w14:paraId="6943BF35" w14:textId="166CF1D2" w:rsidR="007E2CDD" w:rsidRPr="00813262" w:rsidRDefault="00813262" w:rsidP="007E2CDD">
      <w:r w:rsidRPr="00813262">
        <w:rPr>
          <w:rFonts w:ascii="Courier New" w:eastAsia="Courier New" w:hAnsi="Courier New" w:cs="Courier New"/>
          <w:noProof/>
          <w:color w:val="000000"/>
          <w:lang w:eastAsia="hr-HR"/>
        </w:rPr>
        <mc:AlternateContent>
          <mc:Choice Requires="wps">
            <w:drawing>
              <wp:anchor distT="0" distB="0" distL="114300" distR="114300" simplePos="0" relativeHeight="251927552" behindDoc="0" locked="0" layoutInCell="1" allowOverlap="1" wp14:anchorId="3FDB9E73" wp14:editId="01B7B188">
                <wp:simplePos x="0" y="0"/>
                <wp:positionH relativeFrom="column">
                  <wp:posOffset>4759960</wp:posOffset>
                </wp:positionH>
                <wp:positionV relativeFrom="paragraph">
                  <wp:posOffset>862330</wp:posOffset>
                </wp:positionV>
                <wp:extent cx="111125" cy="90805"/>
                <wp:effectExtent l="19050" t="0" r="41275" b="23495"/>
                <wp:wrapNone/>
                <wp:docPr id="192" name="Hexago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6FA0" id="Hexagon 68" o:spid="_x0000_s1026" type="#_x0000_t9" style="position:absolute;margin-left:374.8pt;margin-top:67.9pt;width:8.75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" fillcolor="#4f81bd [3204]" strokecolor="#4f81bd [3204]"/>
            </w:pict>
          </mc:Fallback>
        </mc:AlternateContent>
      </w:r>
      <w:r w:rsidR="007E2CDD" w:rsidRPr="00813262">
        <w:rPr>
          <w:rFonts w:ascii="Courier New" w:eastAsia="Courier New" w:hAnsi="Courier New" w:cs="Courier New"/>
          <w:noProof/>
          <w:color w:val="000000"/>
          <w:lang w:eastAsia="hr-HR"/>
        </w:rPr>
        <mc:AlternateContent>
          <mc:Choice Requires="wps">
            <w:drawing>
              <wp:anchor distT="0" distB="0" distL="114300" distR="114300" simplePos="0" relativeHeight="251926528" behindDoc="0" locked="0" layoutInCell="1" allowOverlap="1" wp14:anchorId="6F7B8510" wp14:editId="15706B1F">
                <wp:simplePos x="0" y="0"/>
                <wp:positionH relativeFrom="column">
                  <wp:posOffset>2785745</wp:posOffset>
                </wp:positionH>
                <wp:positionV relativeFrom="paragraph">
                  <wp:posOffset>247015</wp:posOffset>
                </wp:positionV>
                <wp:extent cx="111125" cy="90805"/>
                <wp:effectExtent l="19050" t="0" r="41275" b="23495"/>
                <wp:wrapNone/>
                <wp:docPr id="81" name="Hexago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6946" id="Hexagon 69" o:spid="_x0000_s1026" type="#_x0000_t9" style="position:absolute;margin-left:219.35pt;margin-top:19.45pt;width:8.75pt;height:7.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" fillcolor="#4f81bd [3204]" strokecolor="#4f81bd [3204]"/>
            </w:pict>
          </mc:Fallback>
        </mc:AlternateContent>
      </w:r>
      <w:r w:rsidR="007E2CDD" w:rsidRPr="00813262">
        <w:rPr>
          <w:rFonts w:ascii="Courier New" w:eastAsia="Courier New" w:hAnsi="Courier New" w:cs="Courier New"/>
          <w:noProof/>
          <w:color w:val="000000"/>
          <w:lang w:eastAsia="hr-HR"/>
        </w:rPr>
        <mc:AlternateContent>
          <mc:Choice Requires="wps">
            <w:drawing>
              <wp:anchor distT="0" distB="0" distL="114300" distR="114300" simplePos="0" relativeHeight="251924480" behindDoc="0" locked="0" layoutInCell="1" allowOverlap="1" wp14:anchorId="29BFCB30" wp14:editId="72D62E47">
                <wp:simplePos x="0" y="0"/>
                <wp:positionH relativeFrom="column">
                  <wp:posOffset>869315</wp:posOffset>
                </wp:positionH>
                <wp:positionV relativeFrom="paragraph">
                  <wp:posOffset>270510</wp:posOffset>
                </wp:positionV>
                <wp:extent cx="111125" cy="90805"/>
                <wp:effectExtent l="19050" t="0" r="41275" b="23495"/>
                <wp:wrapNone/>
                <wp:docPr id="124" name="Hexago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C9C" id="Hexagon 70" o:spid="_x0000_s1026" type="#_x0000_t9" style="position:absolute;margin-left:68.45pt;margin-top:21.3pt;width:8.75pt;height: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" fillcolor="#4f81bd [3204]" strokecolor="#4f81bd [3204]"/>
            </w:pict>
          </mc:Fallback>
        </mc:AlternateContent>
      </w:r>
      <w:r w:rsidR="007E2CDD" w:rsidRPr="00813262">
        <w:rPr>
          <w:rFonts w:ascii="Courier New" w:eastAsia="Courier New" w:hAnsi="Courier New" w:cs="Courier New"/>
          <w:noProof/>
          <w:color w:val="000000"/>
          <w:lang w:eastAsia="hr-HR"/>
        </w:rPr>
        <w:drawing>
          <wp:inline distT="0" distB="0" distL="0" distR="0" wp14:anchorId="140EBC0A" wp14:editId="145095BD">
            <wp:extent cx="1828800" cy="1554480"/>
            <wp:effectExtent l="0" t="0" r="0" b="7620"/>
            <wp:docPr id="2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7E2CDD" w:rsidRPr="00813262">
        <w:t xml:space="preserve">  </w:t>
      </w:r>
      <w:r w:rsidR="007E2CDD" w:rsidRPr="00813262">
        <w:rPr>
          <w:rFonts w:ascii="Courier New" w:eastAsia="Courier New" w:hAnsi="Courier New" w:cs="Courier New"/>
          <w:noProof/>
          <w:color w:val="000000"/>
          <w:lang w:eastAsia="hr-HR"/>
        </w:rPr>
        <w:drawing>
          <wp:inline distT="0" distB="0" distL="0" distR="0" wp14:anchorId="728D3FC9" wp14:editId="2FD4F0D7">
            <wp:extent cx="1905000" cy="1619250"/>
            <wp:effectExtent l="0" t="0" r="0" b="0"/>
            <wp:docPr id="2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7E2CDD" w:rsidRPr="00813262">
        <w:t xml:space="preserve">  </w:t>
      </w:r>
      <w:r w:rsidR="007E2CDD" w:rsidRPr="00813262">
        <w:rPr>
          <w:rFonts w:ascii="Courier New" w:eastAsia="Courier New" w:hAnsi="Courier New" w:cs="Courier New"/>
          <w:noProof/>
          <w:color w:val="000000"/>
          <w:lang w:eastAsia="hr-HR"/>
        </w:rPr>
        <w:drawing>
          <wp:inline distT="0" distB="0" distL="0" distR="0" wp14:anchorId="17283476" wp14:editId="7C7149DC">
            <wp:extent cx="1906270" cy="1620329"/>
            <wp:effectExtent l="0" t="0" r="0" b="0"/>
            <wp:docPr id="2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670B4D7C" w14:textId="77777777" w:rsidR="007E2CDD" w:rsidRPr="00813262" w:rsidRDefault="007E2CDD" w:rsidP="007E2CDD"/>
    <w:p w14:paraId="37A88A34" w14:textId="77777777" w:rsidR="007E2CDD" w:rsidRPr="007E2CDD" w:rsidRDefault="007E2CDD" w:rsidP="007E2CDD">
      <w:pPr>
        <w:rPr>
          <w:highlight w:val="yellow"/>
        </w:rPr>
      </w:pPr>
    </w:p>
    <w:p w14:paraId="57CAC5E8" w14:textId="77777777" w:rsidR="007E2CDD" w:rsidRPr="007E2CDD" w:rsidRDefault="007E2CDD" w:rsidP="007E2CDD">
      <w:pPr>
        <w:rPr>
          <w:highlight w:val="yellow"/>
        </w:rPr>
      </w:pPr>
    </w:p>
    <w:p w14:paraId="19172708" w14:textId="77777777" w:rsidR="007E2CDD" w:rsidRPr="00813262" w:rsidRDefault="007E2CDD" w:rsidP="007E2CDD">
      <w:pPr>
        <w:rPr>
          <w:u w:val="single"/>
        </w:rPr>
      </w:pPr>
      <w:r w:rsidRPr="00813262">
        <w:rPr>
          <w:u w:val="single"/>
        </w:rPr>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7E2CDD" w:rsidRPr="00813262" w14:paraId="56CC894E" w14:textId="77777777" w:rsidTr="00E63F6A">
        <w:tc>
          <w:tcPr>
            <w:tcW w:w="2263" w:type="dxa"/>
            <w:vAlign w:val="center"/>
          </w:tcPr>
          <w:p w14:paraId="284117E7" w14:textId="77777777" w:rsidR="007E2CDD" w:rsidRPr="00813262" w:rsidRDefault="007E2CDD" w:rsidP="00E63F6A">
            <w:pPr>
              <w:rPr>
                <w:sz w:val="20"/>
              </w:rPr>
            </w:pPr>
          </w:p>
        </w:tc>
        <w:tc>
          <w:tcPr>
            <w:tcW w:w="6797" w:type="dxa"/>
            <w:gridSpan w:val="2"/>
            <w:vAlign w:val="center"/>
          </w:tcPr>
          <w:p w14:paraId="643EC305" w14:textId="77777777" w:rsidR="007E2CDD" w:rsidRPr="00813262" w:rsidRDefault="007E2CDD" w:rsidP="00E63F6A">
            <w:pPr>
              <w:jc w:val="left"/>
              <w:rPr>
                <w:sz w:val="20"/>
              </w:rPr>
            </w:pPr>
            <w:r w:rsidRPr="00813262">
              <w:rPr>
                <w:sz w:val="20"/>
              </w:rPr>
              <w:t>Ne postoji dovoljna količina statističkih, iskustva stručnjaka i ostalih podataka te pouzdana metodologija procjene posljedica zbog čega se očekuju značajnije greške</w:t>
            </w:r>
          </w:p>
        </w:tc>
      </w:tr>
      <w:tr w:rsidR="007E2CDD" w:rsidRPr="00813262" w14:paraId="6C4A6811" w14:textId="77777777" w:rsidTr="00E63F6A">
        <w:tc>
          <w:tcPr>
            <w:tcW w:w="2263" w:type="dxa"/>
            <w:vAlign w:val="center"/>
          </w:tcPr>
          <w:p w14:paraId="7FBC6427" w14:textId="77777777" w:rsidR="007E2CDD" w:rsidRPr="00813262" w:rsidRDefault="007E2CDD" w:rsidP="00E63F6A">
            <w:pPr>
              <w:jc w:val="center"/>
              <w:rPr>
                <w:b/>
                <w:sz w:val="20"/>
              </w:rPr>
            </w:pPr>
            <w:r w:rsidRPr="00813262">
              <w:rPr>
                <w:b/>
                <w:sz w:val="20"/>
              </w:rPr>
              <w:t>Vrlo visoka nepouzdanost</w:t>
            </w:r>
          </w:p>
        </w:tc>
        <w:tc>
          <w:tcPr>
            <w:tcW w:w="993" w:type="dxa"/>
            <w:shd w:val="clear" w:color="auto" w:fill="FF0000"/>
            <w:vAlign w:val="center"/>
          </w:tcPr>
          <w:p w14:paraId="795B1ECE" w14:textId="77777777" w:rsidR="007E2CDD" w:rsidRPr="00813262" w:rsidRDefault="007E2CDD" w:rsidP="00E63F6A">
            <w:pPr>
              <w:jc w:val="center"/>
              <w:rPr>
                <w:sz w:val="20"/>
              </w:rPr>
            </w:pPr>
            <w:r w:rsidRPr="00813262">
              <w:rPr>
                <w:sz w:val="20"/>
              </w:rPr>
              <w:t>4</w:t>
            </w:r>
          </w:p>
        </w:tc>
        <w:tc>
          <w:tcPr>
            <w:tcW w:w="5804" w:type="dxa"/>
            <w:vAlign w:val="center"/>
          </w:tcPr>
          <w:p w14:paraId="37B9C1BE" w14:textId="77777777" w:rsidR="007E2CDD" w:rsidRPr="00813262" w:rsidRDefault="007E2CDD" w:rsidP="00E63F6A">
            <w:pPr>
              <w:jc w:val="center"/>
              <w:rPr>
                <w:b/>
                <w:sz w:val="20"/>
              </w:rPr>
            </w:pPr>
          </w:p>
        </w:tc>
      </w:tr>
      <w:tr w:rsidR="007E2CDD" w:rsidRPr="00813262" w14:paraId="4973C266" w14:textId="77777777" w:rsidTr="00E63F6A">
        <w:tc>
          <w:tcPr>
            <w:tcW w:w="2263" w:type="dxa"/>
            <w:vAlign w:val="center"/>
          </w:tcPr>
          <w:p w14:paraId="7D875067" w14:textId="77777777" w:rsidR="007E2CDD" w:rsidRPr="00813262" w:rsidRDefault="007E2CDD" w:rsidP="00E63F6A">
            <w:pPr>
              <w:jc w:val="center"/>
              <w:rPr>
                <w:b/>
                <w:sz w:val="20"/>
              </w:rPr>
            </w:pPr>
            <w:r w:rsidRPr="00813262">
              <w:rPr>
                <w:b/>
                <w:sz w:val="20"/>
              </w:rPr>
              <w:t>Visoka nepouzdanost</w:t>
            </w:r>
          </w:p>
        </w:tc>
        <w:tc>
          <w:tcPr>
            <w:tcW w:w="993" w:type="dxa"/>
            <w:shd w:val="clear" w:color="auto" w:fill="FFC000"/>
            <w:vAlign w:val="center"/>
          </w:tcPr>
          <w:p w14:paraId="4B2485EA" w14:textId="77777777" w:rsidR="007E2CDD" w:rsidRPr="00813262" w:rsidRDefault="007E2CDD" w:rsidP="00E63F6A">
            <w:pPr>
              <w:jc w:val="center"/>
              <w:rPr>
                <w:sz w:val="20"/>
              </w:rPr>
            </w:pPr>
            <w:r w:rsidRPr="00813262">
              <w:rPr>
                <w:sz w:val="20"/>
              </w:rPr>
              <w:t>3</w:t>
            </w:r>
          </w:p>
        </w:tc>
        <w:tc>
          <w:tcPr>
            <w:tcW w:w="5804" w:type="dxa"/>
            <w:vAlign w:val="center"/>
          </w:tcPr>
          <w:p w14:paraId="53323DA5" w14:textId="77777777" w:rsidR="007E2CDD" w:rsidRPr="00813262" w:rsidRDefault="007E2CDD" w:rsidP="00E63F6A">
            <w:pPr>
              <w:jc w:val="center"/>
              <w:rPr>
                <w:b/>
                <w:sz w:val="20"/>
              </w:rPr>
            </w:pPr>
            <w:r w:rsidRPr="00813262">
              <w:rPr>
                <w:b/>
                <w:sz w:val="20"/>
              </w:rPr>
              <w:t>X</w:t>
            </w:r>
          </w:p>
        </w:tc>
      </w:tr>
      <w:tr w:rsidR="007E2CDD" w:rsidRPr="00813262" w14:paraId="56E4FEA7" w14:textId="77777777" w:rsidTr="00E63F6A">
        <w:tc>
          <w:tcPr>
            <w:tcW w:w="2263" w:type="dxa"/>
            <w:vAlign w:val="center"/>
          </w:tcPr>
          <w:p w14:paraId="78F5ACA0" w14:textId="77777777" w:rsidR="007E2CDD" w:rsidRPr="00813262" w:rsidRDefault="007E2CDD" w:rsidP="00E63F6A">
            <w:pPr>
              <w:jc w:val="center"/>
              <w:rPr>
                <w:b/>
                <w:sz w:val="20"/>
              </w:rPr>
            </w:pPr>
            <w:r w:rsidRPr="00813262">
              <w:rPr>
                <w:b/>
                <w:sz w:val="20"/>
              </w:rPr>
              <w:t>Niska nepouzdanost</w:t>
            </w:r>
          </w:p>
        </w:tc>
        <w:tc>
          <w:tcPr>
            <w:tcW w:w="993" w:type="dxa"/>
            <w:shd w:val="clear" w:color="auto" w:fill="FFFF00"/>
            <w:vAlign w:val="center"/>
          </w:tcPr>
          <w:p w14:paraId="03EC73B5" w14:textId="77777777" w:rsidR="007E2CDD" w:rsidRPr="00813262" w:rsidRDefault="007E2CDD" w:rsidP="00E63F6A">
            <w:pPr>
              <w:jc w:val="center"/>
              <w:rPr>
                <w:sz w:val="20"/>
              </w:rPr>
            </w:pPr>
            <w:r w:rsidRPr="00813262">
              <w:rPr>
                <w:sz w:val="20"/>
              </w:rPr>
              <w:t>2</w:t>
            </w:r>
          </w:p>
        </w:tc>
        <w:tc>
          <w:tcPr>
            <w:tcW w:w="5804" w:type="dxa"/>
            <w:vAlign w:val="center"/>
          </w:tcPr>
          <w:p w14:paraId="211FAAB7" w14:textId="77777777" w:rsidR="007E2CDD" w:rsidRPr="00813262" w:rsidRDefault="007E2CDD" w:rsidP="00E63F6A">
            <w:pPr>
              <w:jc w:val="center"/>
              <w:rPr>
                <w:sz w:val="20"/>
              </w:rPr>
            </w:pPr>
          </w:p>
        </w:tc>
      </w:tr>
      <w:tr w:rsidR="007E2CDD" w:rsidRPr="00813262" w14:paraId="43DC910B" w14:textId="77777777" w:rsidTr="00E63F6A">
        <w:tc>
          <w:tcPr>
            <w:tcW w:w="2263" w:type="dxa"/>
            <w:vAlign w:val="center"/>
          </w:tcPr>
          <w:p w14:paraId="2A0A3425" w14:textId="77777777" w:rsidR="007E2CDD" w:rsidRPr="00813262" w:rsidRDefault="007E2CDD" w:rsidP="00E63F6A">
            <w:pPr>
              <w:jc w:val="center"/>
              <w:rPr>
                <w:b/>
                <w:sz w:val="20"/>
              </w:rPr>
            </w:pPr>
            <w:r w:rsidRPr="00813262">
              <w:rPr>
                <w:b/>
                <w:sz w:val="20"/>
              </w:rPr>
              <w:t>Vrlo niska nepouzdanost</w:t>
            </w:r>
          </w:p>
        </w:tc>
        <w:tc>
          <w:tcPr>
            <w:tcW w:w="993" w:type="dxa"/>
            <w:shd w:val="clear" w:color="auto" w:fill="92D050"/>
            <w:vAlign w:val="center"/>
          </w:tcPr>
          <w:p w14:paraId="647F435C" w14:textId="77777777" w:rsidR="007E2CDD" w:rsidRPr="00813262" w:rsidRDefault="007E2CDD" w:rsidP="00E63F6A">
            <w:pPr>
              <w:jc w:val="center"/>
              <w:rPr>
                <w:sz w:val="20"/>
              </w:rPr>
            </w:pPr>
            <w:r w:rsidRPr="00813262">
              <w:rPr>
                <w:sz w:val="20"/>
              </w:rPr>
              <w:t>1</w:t>
            </w:r>
          </w:p>
        </w:tc>
        <w:tc>
          <w:tcPr>
            <w:tcW w:w="5804" w:type="dxa"/>
            <w:vAlign w:val="center"/>
          </w:tcPr>
          <w:p w14:paraId="01480B0D" w14:textId="77777777" w:rsidR="007E2CDD" w:rsidRPr="00813262" w:rsidRDefault="007E2CDD" w:rsidP="00E63F6A">
            <w:pPr>
              <w:jc w:val="center"/>
              <w:rPr>
                <w:sz w:val="20"/>
              </w:rPr>
            </w:pPr>
          </w:p>
        </w:tc>
      </w:tr>
      <w:tr w:rsidR="007E2CDD" w:rsidRPr="00813262" w14:paraId="221CD358" w14:textId="77777777" w:rsidTr="00E63F6A">
        <w:tc>
          <w:tcPr>
            <w:tcW w:w="2263" w:type="dxa"/>
            <w:vAlign w:val="center"/>
          </w:tcPr>
          <w:p w14:paraId="7FB529FC" w14:textId="77777777" w:rsidR="007E2CDD" w:rsidRPr="00813262" w:rsidRDefault="007E2CDD" w:rsidP="00E63F6A">
            <w:pPr>
              <w:rPr>
                <w:sz w:val="20"/>
              </w:rPr>
            </w:pPr>
          </w:p>
        </w:tc>
        <w:tc>
          <w:tcPr>
            <w:tcW w:w="6797" w:type="dxa"/>
            <w:gridSpan w:val="2"/>
            <w:vAlign w:val="center"/>
          </w:tcPr>
          <w:p w14:paraId="6418AFCA" w14:textId="77777777" w:rsidR="007E2CDD" w:rsidRPr="00813262" w:rsidRDefault="007E2CDD" w:rsidP="00E63F6A">
            <w:pPr>
              <w:jc w:val="left"/>
              <w:rPr>
                <w:sz w:val="20"/>
              </w:rPr>
            </w:pPr>
            <w:r w:rsidRPr="00813262">
              <w:rPr>
                <w:sz w:val="20"/>
              </w:rPr>
              <w:t>Postoji dovoljna količina statističkih podataka, iskustva stručnjaka i pouzdana metodologija procjene zbog čega je pojavljivanje grešaka vrlo malo vjerojatno</w:t>
            </w:r>
          </w:p>
        </w:tc>
      </w:tr>
    </w:tbl>
    <w:p w14:paraId="46E48D37" w14:textId="77777777" w:rsidR="007E2CDD" w:rsidRPr="00813262" w:rsidRDefault="007E2CDD" w:rsidP="007E2CDD"/>
    <w:p w14:paraId="490A644D" w14:textId="0C39B959" w:rsidR="007E2CDD" w:rsidRDefault="007E2CDD" w:rsidP="007E2CDD">
      <w:pPr>
        <w:rPr>
          <w:highlight w:val="yellow"/>
        </w:rPr>
      </w:pPr>
    </w:p>
    <w:p w14:paraId="1D884C72" w14:textId="77777777" w:rsidR="00813262" w:rsidRPr="007E2CDD" w:rsidRDefault="00813262" w:rsidP="007E2CDD">
      <w:pPr>
        <w:rPr>
          <w:highlight w:val="yellow"/>
        </w:rPr>
      </w:pPr>
    </w:p>
    <w:p w14:paraId="2EB6B856" w14:textId="77777777" w:rsidR="007E2CDD" w:rsidRPr="007E2CDD" w:rsidRDefault="007E2CDD" w:rsidP="007E2CDD">
      <w:pPr>
        <w:rPr>
          <w:highlight w:val="yellow"/>
        </w:rPr>
      </w:pPr>
    </w:p>
    <w:p w14:paraId="32CA9755" w14:textId="77777777" w:rsidR="007E2CDD" w:rsidRPr="007E2CDD" w:rsidRDefault="007E2CDD" w:rsidP="007E2CDD">
      <w:pPr>
        <w:rPr>
          <w:highlight w:val="yellow"/>
        </w:rPr>
      </w:pPr>
    </w:p>
    <w:p w14:paraId="211C546C" w14:textId="77777777" w:rsidR="007E2CDD" w:rsidRPr="007E2CDD" w:rsidRDefault="007E2CDD" w:rsidP="007E2CDD">
      <w:pPr>
        <w:rPr>
          <w:highlight w:val="yellow"/>
        </w:rPr>
      </w:pPr>
    </w:p>
    <w:p w14:paraId="56DF8415" w14:textId="77777777" w:rsidR="007E2CDD" w:rsidRPr="007E2CDD" w:rsidRDefault="007E2CDD" w:rsidP="007E2CDD">
      <w:pPr>
        <w:rPr>
          <w:highlight w:val="yellow"/>
        </w:rPr>
      </w:pPr>
    </w:p>
    <w:p w14:paraId="57DAF318" w14:textId="77777777" w:rsidR="007E2CDD" w:rsidRPr="007E2CDD" w:rsidRDefault="007E2CDD" w:rsidP="007E2CDD">
      <w:pPr>
        <w:rPr>
          <w:highlight w:val="yellow"/>
        </w:rPr>
      </w:pPr>
    </w:p>
    <w:p w14:paraId="05ACB4EB" w14:textId="5AD1CF9C" w:rsidR="007E2CDD" w:rsidRDefault="007E2CDD" w:rsidP="007E2CDD">
      <w:pPr>
        <w:rPr>
          <w:highlight w:val="yellow"/>
        </w:rPr>
      </w:pPr>
    </w:p>
    <w:p w14:paraId="3E167DFF" w14:textId="7FEC6FCE" w:rsidR="00813262" w:rsidRDefault="00813262" w:rsidP="007E2CDD">
      <w:pPr>
        <w:rPr>
          <w:highlight w:val="yellow"/>
        </w:rPr>
      </w:pPr>
    </w:p>
    <w:p w14:paraId="2C8A3FAD" w14:textId="4EB9A3D7" w:rsidR="00813262" w:rsidRDefault="00813262" w:rsidP="007E2CDD">
      <w:pPr>
        <w:rPr>
          <w:highlight w:val="yellow"/>
        </w:rPr>
      </w:pPr>
    </w:p>
    <w:p w14:paraId="42CF60B2" w14:textId="28BD7497" w:rsidR="00813262" w:rsidRDefault="00813262" w:rsidP="007E2CDD">
      <w:pPr>
        <w:rPr>
          <w:highlight w:val="yellow"/>
        </w:rPr>
      </w:pPr>
    </w:p>
    <w:p w14:paraId="072E9C3A" w14:textId="77777777" w:rsidR="00813262" w:rsidRPr="007E2CDD" w:rsidRDefault="00813262" w:rsidP="007E2CDD">
      <w:pPr>
        <w:rPr>
          <w:highlight w:val="yellow"/>
        </w:rPr>
      </w:pPr>
    </w:p>
    <w:p w14:paraId="4DA53CA4" w14:textId="77777777" w:rsidR="007E2CDD" w:rsidRPr="007E2CDD" w:rsidRDefault="007E2CDD" w:rsidP="007E2CDD">
      <w:pPr>
        <w:rPr>
          <w:highlight w:val="yellow"/>
        </w:rPr>
      </w:pPr>
    </w:p>
    <w:p w14:paraId="57142BEE" w14:textId="61C28598" w:rsidR="007E2CDD" w:rsidRPr="00813262" w:rsidRDefault="007E2CDD" w:rsidP="007E2CDD">
      <w:pPr>
        <w:pStyle w:val="Naslov4"/>
      </w:pPr>
      <w:r w:rsidRPr="00813262">
        <w:lastRenderedPageBreak/>
        <w:t xml:space="preserve">Karta rizika </w:t>
      </w:r>
    </w:p>
    <w:p w14:paraId="3BE626D2" w14:textId="630DE8E2" w:rsidR="007E2CDD" w:rsidRPr="007E2CDD" w:rsidRDefault="00813262" w:rsidP="00813262">
      <w:pPr>
        <w:jc w:val="center"/>
        <w:rPr>
          <w:noProof/>
          <w:highlight w:val="yellow"/>
        </w:rPr>
      </w:pPr>
      <w:r w:rsidRPr="007E2CDD">
        <w:rPr>
          <w:noProof/>
          <w:highlight w:val="yellow"/>
          <w:lang w:eastAsia="hr-HR"/>
        </w:rPr>
        <w:drawing>
          <wp:anchor distT="0" distB="0" distL="114300" distR="114300" simplePos="0" relativeHeight="251928576" behindDoc="0" locked="0" layoutInCell="1" allowOverlap="1" wp14:anchorId="78E5F4B7" wp14:editId="33DCADDC">
            <wp:simplePos x="0" y="0"/>
            <wp:positionH relativeFrom="column">
              <wp:posOffset>4653280</wp:posOffset>
            </wp:positionH>
            <wp:positionV relativeFrom="paragraph">
              <wp:posOffset>2925445</wp:posOffset>
            </wp:positionV>
            <wp:extent cx="1320165" cy="1200150"/>
            <wp:effectExtent l="0" t="0" r="0" b="0"/>
            <wp:wrapNone/>
            <wp:docPr id="216" name="Picture 272"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72" descr="Slika na kojoj se prikazuje stol&#10;&#10;Opis je automatski generiran"/>
                    <pic:cNvPicPr/>
                  </pic:nvPicPr>
                  <pic:blipFill>
                    <a:blip r:embed="rId38">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Pr>
          <w:noProof/>
          <w:lang w:eastAsia="hr-HR"/>
        </w:rPr>
        <w:drawing>
          <wp:inline distT="0" distB="0" distL="0" distR="0" wp14:anchorId="12C29C66" wp14:editId="4EF6BFE8">
            <wp:extent cx="4080295" cy="3477260"/>
            <wp:effectExtent l="0" t="0" r="0" b="8890"/>
            <wp:docPr id="455" name="Slika 455" descr="Slika na kojoj se prikazuje tekst, let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lika 455" descr="Slika na kojoj se prikazuje tekst, letenje&#10;&#10;Opis je automatski generiran"/>
                    <pic:cNvPicPr/>
                  </pic:nvPicPr>
                  <pic:blipFill rotWithShape="1">
                    <a:blip r:embed="rId88" cstate="print">
                      <a:extLst>
                        <a:ext uri="{28A0092B-C50C-407E-A947-70E740481C1C}">
                          <a14:useLocalDpi xmlns:a14="http://schemas.microsoft.com/office/drawing/2010/main" val="0"/>
                        </a:ext>
                      </a:extLst>
                    </a:blip>
                    <a:srcRect l="14979" t="1905" r="13579" b="5979"/>
                    <a:stretch/>
                  </pic:blipFill>
                  <pic:spPr bwMode="auto">
                    <a:xfrm>
                      <a:off x="0" y="0"/>
                      <a:ext cx="4092941" cy="3488037"/>
                    </a:xfrm>
                    <a:prstGeom prst="rect">
                      <a:avLst/>
                    </a:prstGeom>
                    <a:ln>
                      <a:noFill/>
                    </a:ln>
                    <a:extLst>
                      <a:ext uri="{53640926-AAD7-44D8-BBD7-CCE9431645EC}">
                        <a14:shadowObscured xmlns:a14="http://schemas.microsoft.com/office/drawing/2010/main"/>
                      </a:ext>
                    </a:extLst>
                  </pic:spPr>
                </pic:pic>
              </a:graphicData>
            </a:graphic>
          </wp:inline>
        </w:drawing>
      </w:r>
    </w:p>
    <w:p w14:paraId="076C2C92" w14:textId="77777777" w:rsidR="007E2CDD" w:rsidRPr="007E2CDD" w:rsidRDefault="007E2CDD" w:rsidP="007E2CDD">
      <w:pPr>
        <w:jc w:val="right"/>
        <w:rPr>
          <w:highlight w:val="yellow"/>
        </w:rPr>
      </w:pPr>
      <w:r w:rsidRPr="007E2CDD">
        <w:rPr>
          <w:noProof/>
          <w:highlight w:val="yellow"/>
        </w:rPr>
        <w:t xml:space="preserve"> </w:t>
      </w:r>
      <w:r w:rsidRPr="007E2CDD">
        <w:rPr>
          <w:highlight w:val="yellow"/>
        </w:rPr>
        <w:t xml:space="preserve"> </w:t>
      </w:r>
    </w:p>
    <w:p w14:paraId="5BF68E31" w14:textId="3CD8C517" w:rsidR="007E2CDD" w:rsidRPr="007E2CDD" w:rsidRDefault="007E2CDD" w:rsidP="007E2CDD">
      <w:pPr>
        <w:pStyle w:val="Opisslike"/>
        <w:rPr>
          <w:highlight w:val="yellow"/>
        </w:rPr>
      </w:pPr>
      <w:r w:rsidRPr="007E2CDD">
        <w:rPr>
          <w:highlight w:val="yellow"/>
        </w:rPr>
        <w:t xml:space="preserve">                             </w:t>
      </w:r>
    </w:p>
    <w:p w14:paraId="1CB9CDA3" w14:textId="77777777" w:rsidR="007E2CDD" w:rsidRPr="007E2CDD" w:rsidRDefault="007E2CDD" w:rsidP="007E2CDD">
      <w:pPr>
        <w:rPr>
          <w:highlight w:val="yellow"/>
        </w:rPr>
      </w:pPr>
    </w:p>
    <w:p w14:paraId="1F12A5E8" w14:textId="77777777" w:rsidR="007E2CDD" w:rsidRPr="007E2CDD" w:rsidRDefault="007E2CDD" w:rsidP="007E2CDD">
      <w:pPr>
        <w:rPr>
          <w:highlight w:val="yellow"/>
        </w:rPr>
      </w:pPr>
    </w:p>
    <w:p w14:paraId="297377E5" w14:textId="77777777" w:rsidR="007E2CDD" w:rsidRPr="007E2CDD" w:rsidRDefault="007E2CDD" w:rsidP="007E2CDD">
      <w:pPr>
        <w:spacing w:before="0" w:after="200"/>
        <w:jc w:val="left"/>
        <w:rPr>
          <w:highlight w:val="yellow"/>
        </w:rPr>
      </w:pPr>
      <w:r w:rsidRPr="007E2CDD">
        <w:rPr>
          <w:highlight w:val="yellow"/>
        </w:rPr>
        <w:br w:type="page"/>
      </w:r>
    </w:p>
    <w:p w14:paraId="4DCB5206" w14:textId="77777777" w:rsidR="007E2CDD" w:rsidRPr="00120D4F" w:rsidRDefault="007E2CDD" w:rsidP="007E2CDD">
      <w:pPr>
        <w:pStyle w:val="Naslov4"/>
      </w:pPr>
      <w:r w:rsidRPr="00120D4F">
        <w:lastRenderedPageBreak/>
        <w:t xml:space="preserve">Karta posljedica </w:t>
      </w:r>
    </w:p>
    <w:p w14:paraId="0C16951D" w14:textId="73D6F68D" w:rsidR="007E2CDD" w:rsidRPr="007E2CDD" w:rsidRDefault="00120D4F" w:rsidP="00120D4F">
      <w:pPr>
        <w:jc w:val="center"/>
        <w:rPr>
          <w:highlight w:val="yellow"/>
        </w:rPr>
      </w:pPr>
      <w:r w:rsidRPr="007E2CDD">
        <w:rPr>
          <w:noProof/>
          <w:highlight w:val="yellow"/>
          <w:lang w:eastAsia="hr-HR"/>
        </w:rPr>
        <w:drawing>
          <wp:anchor distT="0" distB="0" distL="114300" distR="114300" simplePos="0" relativeHeight="251929600" behindDoc="0" locked="0" layoutInCell="1" allowOverlap="1" wp14:anchorId="467D86CF" wp14:editId="73D15433">
            <wp:simplePos x="0" y="0"/>
            <wp:positionH relativeFrom="column">
              <wp:posOffset>4626610</wp:posOffset>
            </wp:positionH>
            <wp:positionV relativeFrom="paragraph">
              <wp:posOffset>4503420</wp:posOffset>
            </wp:positionV>
            <wp:extent cx="1295400" cy="1278890"/>
            <wp:effectExtent l="0" t="0" r="0" b="0"/>
            <wp:wrapNone/>
            <wp:docPr id="21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Pr="00FA48CD">
        <w:rPr>
          <w:noProof/>
          <w:lang w:eastAsia="hr-HR"/>
        </w:rPr>
        <w:drawing>
          <wp:inline distT="0" distB="0" distL="0" distR="0" wp14:anchorId="4FA321E7" wp14:editId="1633A4A1">
            <wp:extent cx="4495800" cy="4379277"/>
            <wp:effectExtent l="0" t="0" r="0" b="254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otres.png"/>
                    <pic:cNvPicPr/>
                  </pic:nvPicPr>
                  <pic:blipFill rotWithShape="1">
                    <a:blip r:embed="rId67" cstate="print">
                      <a:extLst>
                        <a:ext uri="{28A0092B-C50C-407E-A947-70E740481C1C}">
                          <a14:useLocalDpi xmlns:a14="http://schemas.microsoft.com/office/drawing/2010/main" val="0"/>
                        </a:ext>
                      </a:extLst>
                    </a:blip>
                    <a:srcRect l="11383" r="19256" b="4489"/>
                    <a:stretch/>
                  </pic:blipFill>
                  <pic:spPr bwMode="auto">
                    <a:xfrm>
                      <a:off x="0" y="0"/>
                      <a:ext cx="4507303" cy="4390482"/>
                    </a:xfrm>
                    <a:prstGeom prst="rect">
                      <a:avLst/>
                    </a:prstGeom>
                    <a:ln>
                      <a:noFill/>
                    </a:ln>
                    <a:extLst>
                      <a:ext uri="{53640926-AAD7-44D8-BBD7-CCE9431645EC}">
                        <a14:shadowObscured xmlns:a14="http://schemas.microsoft.com/office/drawing/2010/main"/>
                      </a:ext>
                    </a:extLst>
                  </pic:spPr>
                </pic:pic>
              </a:graphicData>
            </a:graphic>
          </wp:inline>
        </w:drawing>
      </w:r>
    </w:p>
    <w:p w14:paraId="59632059" w14:textId="73839F76" w:rsidR="007E2CDD" w:rsidRPr="007E2CDD" w:rsidRDefault="007E2CDD" w:rsidP="007E2CDD">
      <w:pPr>
        <w:jc w:val="right"/>
        <w:rPr>
          <w:highlight w:val="yellow"/>
        </w:rPr>
      </w:pPr>
      <w:r w:rsidRPr="007E2CDD">
        <w:rPr>
          <w:noProof/>
          <w:highlight w:val="yellow"/>
        </w:rPr>
        <w:t xml:space="preserve"> </w:t>
      </w:r>
      <w:r w:rsidRPr="007E2CDD">
        <w:rPr>
          <w:highlight w:val="yellow"/>
        </w:rPr>
        <w:t xml:space="preserve"> </w:t>
      </w:r>
    </w:p>
    <w:p w14:paraId="4ADCD39E" w14:textId="3E76EFB6" w:rsidR="007E2CDD" w:rsidRPr="007E2CDD" w:rsidRDefault="007E2CDD" w:rsidP="007E2CDD">
      <w:pPr>
        <w:pStyle w:val="Opisslike"/>
        <w:rPr>
          <w:highlight w:val="yellow"/>
        </w:rPr>
      </w:pPr>
      <w:r w:rsidRPr="007E2CDD">
        <w:rPr>
          <w:highlight w:val="yellow"/>
        </w:rPr>
        <w:t xml:space="preserve">                            </w:t>
      </w:r>
    </w:p>
    <w:p w14:paraId="14AF33B6" w14:textId="77777777" w:rsidR="007E2CDD" w:rsidRPr="007E2CDD" w:rsidRDefault="007E2CDD" w:rsidP="007E2CDD">
      <w:pPr>
        <w:rPr>
          <w:highlight w:val="yellow"/>
        </w:rPr>
      </w:pPr>
    </w:p>
    <w:p w14:paraId="205F8265" w14:textId="77777777" w:rsidR="007E2CDD" w:rsidRPr="007E2CDD" w:rsidRDefault="007E2CDD" w:rsidP="007E2CDD">
      <w:pPr>
        <w:rPr>
          <w:highlight w:val="yellow"/>
        </w:rPr>
      </w:pPr>
    </w:p>
    <w:p w14:paraId="0B1A15CA" w14:textId="77777777" w:rsidR="007E2CDD" w:rsidRPr="007E2CDD" w:rsidRDefault="007E2CDD" w:rsidP="007E2CDD">
      <w:pPr>
        <w:rPr>
          <w:highlight w:val="yellow"/>
        </w:rPr>
      </w:pPr>
    </w:p>
    <w:p w14:paraId="02C2A999" w14:textId="77777777" w:rsidR="007E2CDD" w:rsidRPr="007E2CDD" w:rsidRDefault="007E2CDD" w:rsidP="007E2CDD">
      <w:pPr>
        <w:rPr>
          <w:highlight w:val="yellow"/>
        </w:rPr>
      </w:pPr>
    </w:p>
    <w:p w14:paraId="419D1A0C" w14:textId="77777777" w:rsidR="00E143F8" w:rsidRPr="005A761D" w:rsidRDefault="00E143F8" w:rsidP="000B715F">
      <w:pPr>
        <w:rPr>
          <w:highlight w:val="yellow"/>
        </w:rPr>
      </w:pPr>
    </w:p>
    <w:p w14:paraId="153E653A" w14:textId="63AF7F92" w:rsidR="009F44B7" w:rsidRPr="005A761D" w:rsidRDefault="009F44B7" w:rsidP="009F44B7">
      <w:pPr>
        <w:rPr>
          <w:highlight w:val="yellow"/>
        </w:rPr>
      </w:pPr>
    </w:p>
    <w:p w14:paraId="5EBDFC39" w14:textId="3981FE09" w:rsidR="004B0CDE" w:rsidRPr="005A761D" w:rsidRDefault="004B0CDE" w:rsidP="009F44B7">
      <w:pPr>
        <w:rPr>
          <w:highlight w:val="yellow"/>
        </w:rPr>
      </w:pPr>
    </w:p>
    <w:p w14:paraId="4AFB6541" w14:textId="7BC97369" w:rsidR="004B0CDE" w:rsidRPr="005A761D" w:rsidRDefault="004B0CDE" w:rsidP="009F44B7">
      <w:pPr>
        <w:rPr>
          <w:highlight w:val="yellow"/>
        </w:rPr>
      </w:pPr>
    </w:p>
    <w:p w14:paraId="7A5D81C5" w14:textId="4E4673CF" w:rsidR="004B0CDE" w:rsidRPr="005A761D" w:rsidRDefault="004B0CDE" w:rsidP="009F44B7">
      <w:pPr>
        <w:rPr>
          <w:highlight w:val="yellow"/>
        </w:rPr>
      </w:pPr>
    </w:p>
    <w:p w14:paraId="7FD598C6" w14:textId="498EB5C7" w:rsidR="004B0CDE" w:rsidRPr="005A761D" w:rsidRDefault="004B0CDE" w:rsidP="009F44B7">
      <w:pPr>
        <w:rPr>
          <w:highlight w:val="yellow"/>
        </w:rPr>
      </w:pPr>
    </w:p>
    <w:p w14:paraId="02E06472" w14:textId="546C01D8" w:rsidR="004B0CDE" w:rsidRPr="005A761D" w:rsidRDefault="004B0CDE" w:rsidP="009F44B7">
      <w:pPr>
        <w:rPr>
          <w:highlight w:val="yellow"/>
        </w:rPr>
      </w:pPr>
    </w:p>
    <w:p w14:paraId="4E8F8F8A" w14:textId="74827354" w:rsidR="00175D23" w:rsidRPr="005A761D" w:rsidRDefault="00175D23" w:rsidP="009F44B7">
      <w:pPr>
        <w:rPr>
          <w:highlight w:val="yellow"/>
        </w:rPr>
      </w:pPr>
    </w:p>
    <w:p w14:paraId="15BE2117" w14:textId="77777777" w:rsidR="004658A6" w:rsidRPr="00863503" w:rsidRDefault="008E05FA" w:rsidP="00A81505">
      <w:pPr>
        <w:pStyle w:val="Naslov2"/>
      </w:pPr>
      <w:bookmarkStart w:id="139" w:name="_Toc217028236"/>
      <w:r w:rsidRPr="00863503">
        <w:lastRenderedPageBreak/>
        <w:t>Epidemije i pandemije</w:t>
      </w:r>
      <w:bookmarkEnd w:id="139"/>
    </w:p>
    <w:p w14:paraId="3A08199E" w14:textId="77777777" w:rsidR="004658A6" w:rsidRPr="00863503" w:rsidRDefault="004658A6" w:rsidP="00813262">
      <w:pPr>
        <w:pStyle w:val="Naslov30"/>
      </w:pPr>
      <w:bookmarkStart w:id="140" w:name="_Toc217028237"/>
      <w:r w:rsidRPr="00863503">
        <w:t>Naziv scenarija</w:t>
      </w:r>
      <w:bookmarkEnd w:id="140"/>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F21311" w:rsidRPr="00863503" w14:paraId="12054690" w14:textId="77777777" w:rsidTr="004B0CDE">
        <w:tc>
          <w:tcPr>
            <w:tcW w:w="9060" w:type="dxa"/>
          </w:tcPr>
          <w:p w14:paraId="63CB86F5" w14:textId="77777777" w:rsidR="00F21311" w:rsidRPr="00A071F8" w:rsidRDefault="00F21311" w:rsidP="007B3AED">
            <w:pPr>
              <w:spacing w:after="0"/>
              <w:ind w:left="29"/>
              <w:rPr>
                <w:b/>
                <w:szCs w:val="22"/>
              </w:rPr>
            </w:pPr>
            <w:r w:rsidRPr="00A071F8">
              <w:rPr>
                <w:b/>
                <w:szCs w:val="22"/>
              </w:rPr>
              <w:t>Naziv scenarija</w:t>
            </w:r>
          </w:p>
        </w:tc>
      </w:tr>
      <w:tr w:rsidR="00F21311" w:rsidRPr="00863503" w14:paraId="54D4F734" w14:textId="77777777" w:rsidTr="004B0CDE">
        <w:tc>
          <w:tcPr>
            <w:tcW w:w="9060" w:type="dxa"/>
          </w:tcPr>
          <w:p w14:paraId="6F70C8D1" w14:textId="20CF0406" w:rsidR="00F21311" w:rsidRPr="00A071F8" w:rsidRDefault="004B0CDE" w:rsidP="00F21311">
            <w:pPr>
              <w:spacing w:after="0"/>
              <w:ind w:left="29"/>
              <w:rPr>
                <w:szCs w:val="22"/>
              </w:rPr>
            </w:pPr>
            <w:r w:rsidRPr="00A071F8">
              <w:rPr>
                <w:szCs w:val="22"/>
              </w:rPr>
              <w:t xml:space="preserve">Pandemija uzrokovana novim </w:t>
            </w:r>
            <w:proofErr w:type="spellStart"/>
            <w:r w:rsidRPr="00A071F8">
              <w:rPr>
                <w:szCs w:val="22"/>
              </w:rPr>
              <w:t>koronavirusom</w:t>
            </w:r>
            <w:proofErr w:type="spellEnd"/>
            <w:r w:rsidRPr="00A071F8">
              <w:rPr>
                <w:szCs w:val="22"/>
              </w:rPr>
              <w:t xml:space="preserve"> (SARS-CoV-2)</w:t>
            </w:r>
          </w:p>
        </w:tc>
      </w:tr>
      <w:tr w:rsidR="00F21311" w:rsidRPr="00863503" w14:paraId="249C2C0D" w14:textId="77777777" w:rsidTr="004B0CDE">
        <w:tc>
          <w:tcPr>
            <w:tcW w:w="9060" w:type="dxa"/>
          </w:tcPr>
          <w:p w14:paraId="091C7AB5" w14:textId="77777777" w:rsidR="00F21311" w:rsidRPr="00A071F8" w:rsidRDefault="00F21311" w:rsidP="007B3AED">
            <w:pPr>
              <w:spacing w:after="0"/>
              <w:ind w:left="29"/>
              <w:rPr>
                <w:b/>
                <w:szCs w:val="22"/>
              </w:rPr>
            </w:pPr>
            <w:r w:rsidRPr="00A071F8">
              <w:rPr>
                <w:b/>
                <w:szCs w:val="22"/>
              </w:rPr>
              <w:t>Grupa rizika</w:t>
            </w:r>
          </w:p>
        </w:tc>
      </w:tr>
      <w:tr w:rsidR="00F21311" w:rsidRPr="00863503" w14:paraId="7CF6FB3F" w14:textId="77777777" w:rsidTr="004B0CDE">
        <w:tc>
          <w:tcPr>
            <w:tcW w:w="9060" w:type="dxa"/>
          </w:tcPr>
          <w:p w14:paraId="1652AE57" w14:textId="6631C422" w:rsidR="00F21311" w:rsidRPr="00A071F8" w:rsidRDefault="004B0CDE" w:rsidP="007B3AED">
            <w:pPr>
              <w:spacing w:after="0"/>
              <w:ind w:left="29"/>
              <w:rPr>
                <w:szCs w:val="22"/>
              </w:rPr>
            </w:pPr>
            <w:r w:rsidRPr="00A071F8">
              <w:rPr>
                <w:szCs w:val="22"/>
              </w:rPr>
              <w:t>Epidemije</w:t>
            </w:r>
            <w:r w:rsidR="00F21311" w:rsidRPr="00A071F8">
              <w:rPr>
                <w:szCs w:val="22"/>
              </w:rPr>
              <w:t xml:space="preserve"> </w:t>
            </w:r>
            <w:r w:rsidRPr="00A071F8">
              <w:rPr>
                <w:szCs w:val="22"/>
              </w:rPr>
              <w:t xml:space="preserve">i </w:t>
            </w:r>
            <w:r w:rsidR="00F21311" w:rsidRPr="00A071F8">
              <w:rPr>
                <w:szCs w:val="22"/>
              </w:rPr>
              <w:t>pandemije</w:t>
            </w:r>
          </w:p>
        </w:tc>
      </w:tr>
      <w:tr w:rsidR="00F21311" w:rsidRPr="00863503" w14:paraId="7ED5FF84" w14:textId="77777777" w:rsidTr="004B0CDE">
        <w:tc>
          <w:tcPr>
            <w:tcW w:w="9060" w:type="dxa"/>
          </w:tcPr>
          <w:p w14:paraId="2A119035" w14:textId="77777777" w:rsidR="00F21311" w:rsidRPr="00A071F8" w:rsidRDefault="00F21311" w:rsidP="007B3AED">
            <w:pPr>
              <w:spacing w:after="0"/>
              <w:ind w:left="29"/>
              <w:rPr>
                <w:b/>
                <w:szCs w:val="22"/>
              </w:rPr>
            </w:pPr>
            <w:r w:rsidRPr="00A071F8">
              <w:rPr>
                <w:b/>
                <w:szCs w:val="22"/>
              </w:rPr>
              <w:t>Rizik</w:t>
            </w:r>
          </w:p>
        </w:tc>
      </w:tr>
      <w:tr w:rsidR="00F21311" w:rsidRPr="00863503" w14:paraId="27A0531B" w14:textId="77777777" w:rsidTr="004B0CDE">
        <w:tc>
          <w:tcPr>
            <w:tcW w:w="9060" w:type="dxa"/>
          </w:tcPr>
          <w:p w14:paraId="72B868FB" w14:textId="40DA0B8F" w:rsidR="00F21311" w:rsidRPr="00A071F8" w:rsidRDefault="00F21311" w:rsidP="007B3AED">
            <w:pPr>
              <w:spacing w:after="0"/>
              <w:ind w:left="29"/>
              <w:rPr>
                <w:szCs w:val="22"/>
              </w:rPr>
            </w:pPr>
            <w:r w:rsidRPr="00A071F8">
              <w:rPr>
                <w:szCs w:val="22"/>
              </w:rPr>
              <w:t>Epidemije</w:t>
            </w:r>
            <w:r w:rsidR="004B0CDE" w:rsidRPr="00A071F8">
              <w:rPr>
                <w:szCs w:val="22"/>
              </w:rPr>
              <w:t xml:space="preserve"> </w:t>
            </w:r>
            <w:r w:rsidRPr="00A071F8">
              <w:rPr>
                <w:szCs w:val="22"/>
              </w:rPr>
              <w:t>i pandemije</w:t>
            </w:r>
          </w:p>
        </w:tc>
      </w:tr>
      <w:tr w:rsidR="00F21311" w:rsidRPr="00863503" w14:paraId="56613127" w14:textId="77777777" w:rsidTr="004B0CDE">
        <w:tc>
          <w:tcPr>
            <w:tcW w:w="9060" w:type="dxa"/>
          </w:tcPr>
          <w:p w14:paraId="4CA0F844" w14:textId="77777777" w:rsidR="00F21311" w:rsidRPr="00A071F8" w:rsidRDefault="00F21311" w:rsidP="007B3AED">
            <w:pPr>
              <w:spacing w:after="0"/>
              <w:ind w:left="29"/>
              <w:rPr>
                <w:b/>
                <w:szCs w:val="22"/>
              </w:rPr>
            </w:pPr>
            <w:r w:rsidRPr="00A071F8">
              <w:rPr>
                <w:b/>
                <w:szCs w:val="22"/>
              </w:rPr>
              <w:t>Radna skupina</w:t>
            </w:r>
          </w:p>
        </w:tc>
      </w:tr>
      <w:tr w:rsidR="00A071F8" w:rsidRPr="00863503" w14:paraId="5AF0F3B0" w14:textId="77777777" w:rsidTr="004B0CDE">
        <w:tc>
          <w:tcPr>
            <w:tcW w:w="9060" w:type="dxa"/>
          </w:tcPr>
          <w:p w14:paraId="69A786F2" w14:textId="4A837E12" w:rsidR="00A071F8" w:rsidRPr="00863503" w:rsidRDefault="00A071F8" w:rsidP="00A071F8">
            <w:pPr>
              <w:spacing w:after="0"/>
              <w:rPr>
                <w:sz w:val="20"/>
                <w:szCs w:val="20"/>
              </w:rPr>
            </w:pPr>
            <w:r w:rsidRPr="0022087F">
              <w:rPr>
                <w:szCs w:val="22"/>
              </w:rPr>
              <w:t xml:space="preserve">Mate Lovrić </w:t>
            </w:r>
          </w:p>
        </w:tc>
      </w:tr>
      <w:tr w:rsidR="00A071F8" w:rsidRPr="00863503" w14:paraId="65EB7C21" w14:textId="77777777" w:rsidTr="004B0CDE">
        <w:tc>
          <w:tcPr>
            <w:tcW w:w="9060" w:type="dxa"/>
          </w:tcPr>
          <w:p w14:paraId="68C197DA" w14:textId="31884E09" w:rsidR="00A071F8" w:rsidRPr="00863503" w:rsidRDefault="00A071F8" w:rsidP="00A071F8">
            <w:pPr>
              <w:spacing w:after="0"/>
              <w:rPr>
                <w:sz w:val="20"/>
                <w:szCs w:val="20"/>
              </w:rPr>
            </w:pPr>
            <w:r w:rsidRPr="0022087F">
              <w:rPr>
                <w:szCs w:val="22"/>
              </w:rPr>
              <w:t>Tome Belakušić</w:t>
            </w:r>
          </w:p>
        </w:tc>
      </w:tr>
      <w:tr w:rsidR="00A071F8" w:rsidRPr="00863503" w14:paraId="4C6DD7EC" w14:textId="77777777" w:rsidTr="004B0CDE">
        <w:tc>
          <w:tcPr>
            <w:tcW w:w="9060" w:type="dxa"/>
          </w:tcPr>
          <w:p w14:paraId="5BA10C9D" w14:textId="55266C69" w:rsidR="00A071F8" w:rsidRPr="00863503" w:rsidRDefault="00A071F8" w:rsidP="00A071F8">
            <w:pPr>
              <w:spacing w:after="0"/>
              <w:rPr>
                <w:sz w:val="20"/>
                <w:szCs w:val="20"/>
              </w:rPr>
            </w:pPr>
            <w:r w:rsidRPr="0022087F">
              <w:rPr>
                <w:szCs w:val="22"/>
              </w:rPr>
              <w:t>Petar Ježina</w:t>
            </w:r>
          </w:p>
        </w:tc>
      </w:tr>
      <w:tr w:rsidR="00A071F8" w:rsidRPr="00863503" w14:paraId="5045BEA7" w14:textId="77777777" w:rsidTr="004B0CDE">
        <w:tc>
          <w:tcPr>
            <w:tcW w:w="9060" w:type="dxa"/>
          </w:tcPr>
          <w:p w14:paraId="3F3430ED" w14:textId="3E19DA60" w:rsidR="00A071F8" w:rsidRPr="00863503" w:rsidRDefault="00A071F8" w:rsidP="00A071F8">
            <w:pPr>
              <w:spacing w:after="0"/>
              <w:rPr>
                <w:sz w:val="20"/>
                <w:szCs w:val="20"/>
              </w:rPr>
            </w:pPr>
            <w:r w:rsidRPr="0022087F">
              <w:rPr>
                <w:szCs w:val="22"/>
              </w:rPr>
              <w:t xml:space="preserve">Kašmir </w:t>
            </w:r>
            <w:proofErr w:type="spellStart"/>
            <w:r w:rsidRPr="0022087F">
              <w:rPr>
                <w:szCs w:val="22"/>
              </w:rPr>
              <w:t>Huseinović</w:t>
            </w:r>
            <w:proofErr w:type="spellEnd"/>
          </w:p>
        </w:tc>
      </w:tr>
    </w:tbl>
    <w:p w14:paraId="65ADC442" w14:textId="77777777" w:rsidR="00F27F28" w:rsidRPr="005A761D" w:rsidRDefault="00F27F28" w:rsidP="004658A6">
      <w:pPr>
        <w:rPr>
          <w:highlight w:val="yellow"/>
        </w:rPr>
      </w:pPr>
    </w:p>
    <w:p w14:paraId="50F037A3" w14:textId="77777777" w:rsidR="004658A6" w:rsidRPr="00CE1958" w:rsidRDefault="004658A6" w:rsidP="00813262">
      <w:pPr>
        <w:pStyle w:val="Naslov30"/>
      </w:pPr>
      <w:bookmarkStart w:id="141" w:name="_Toc217028238"/>
      <w:r w:rsidRPr="00CE1958">
        <w:t>Uvod</w:t>
      </w:r>
      <w:bookmarkEnd w:id="141"/>
    </w:p>
    <w:p w14:paraId="02FF18C2" w14:textId="77777777" w:rsidR="00D96CA9" w:rsidRDefault="00D96CA9" w:rsidP="00D96CA9">
      <w:pPr>
        <w:tabs>
          <w:tab w:val="left" w:pos="684"/>
        </w:tabs>
        <w:spacing w:after="0"/>
        <w:rPr>
          <w:lang w:eastAsia="hr-HR" w:bidi="my-MM"/>
        </w:rPr>
      </w:pPr>
      <w:r>
        <w:rPr>
          <w:lang w:eastAsia="hr-HR" w:bidi="my-MM"/>
        </w:rPr>
        <w:t xml:space="preserve">Novi </w:t>
      </w:r>
      <w:proofErr w:type="spellStart"/>
      <w:r>
        <w:rPr>
          <w:lang w:eastAsia="hr-HR" w:bidi="my-MM"/>
        </w:rPr>
        <w:t>koronavirus</w:t>
      </w:r>
      <w:proofErr w:type="spellEnd"/>
      <w:r>
        <w:rPr>
          <w:lang w:eastAsia="hr-HR" w:bidi="my-MM"/>
        </w:rPr>
        <w:t xml:space="preserve"> koji je  otkriven u Kini krajem 2019. godine, nazvan je SARS-CoV-2 (Severe </w:t>
      </w:r>
      <w:proofErr w:type="spellStart"/>
      <w:r>
        <w:rPr>
          <w:lang w:eastAsia="hr-HR" w:bidi="my-MM"/>
        </w:rPr>
        <w:t>Acute</w:t>
      </w:r>
      <w:proofErr w:type="spellEnd"/>
      <w:r>
        <w:rPr>
          <w:lang w:eastAsia="hr-HR" w:bidi="my-MM"/>
        </w:rPr>
        <w:t xml:space="preserve"> </w:t>
      </w:r>
      <w:proofErr w:type="spellStart"/>
      <w:r>
        <w:rPr>
          <w:lang w:eastAsia="hr-HR" w:bidi="my-MM"/>
        </w:rPr>
        <w:t>Respiratory</w:t>
      </w:r>
      <w:proofErr w:type="spellEnd"/>
      <w:r>
        <w:rPr>
          <w:lang w:eastAsia="hr-HR" w:bidi="my-MM"/>
        </w:rPr>
        <w:t xml:space="preserve"> </w:t>
      </w:r>
      <w:proofErr w:type="spellStart"/>
      <w:r>
        <w:rPr>
          <w:lang w:eastAsia="hr-HR" w:bidi="my-MM"/>
        </w:rPr>
        <w:t>Syndrome</w:t>
      </w:r>
      <w:proofErr w:type="spellEnd"/>
      <w:r>
        <w:rPr>
          <w:lang w:eastAsia="hr-HR" w:bidi="my-MM"/>
        </w:rPr>
        <w:t xml:space="preserve"> Coronavirus-2). Radi se o novom soju </w:t>
      </w:r>
      <w:proofErr w:type="spellStart"/>
      <w:r>
        <w:rPr>
          <w:lang w:eastAsia="hr-HR" w:bidi="my-MM"/>
        </w:rPr>
        <w:t>koronavirusa</w:t>
      </w:r>
      <w:proofErr w:type="spellEnd"/>
      <w:r>
        <w:rPr>
          <w:lang w:eastAsia="hr-HR" w:bidi="my-MM"/>
        </w:rPr>
        <w:t xml:space="preserve"> koji prije nije bio otkriven kod ljudi. COVID-19 je naziv bolesti uzrokovane SARS-CoV-2.</w:t>
      </w:r>
    </w:p>
    <w:p w14:paraId="0F656B4C" w14:textId="77777777" w:rsidR="00D96CA9" w:rsidRDefault="00D96CA9" w:rsidP="00D96CA9">
      <w:pPr>
        <w:tabs>
          <w:tab w:val="left" w:pos="684"/>
        </w:tabs>
        <w:spacing w:after="0"/>
        <w:rPr>
          <w:lang w:eastAsia="hr-HR" w:bidi="my-MM"/>
        </w:rPr>
      </w:pPr>
      <w:proofErr w:type="spellStart"/>
      <w:r>
        <w:rPr>
          <w:lang w:eastAsia="hr-HR" w:bidi="my-MM"/>
        </w:rPr>
        <w:t>Koronavirus</w:t>
      </w:r>
      <w:proofErr w:type="spellEnd"/>
      <w:r>
        <w:rPr>
          <w:lang w:eastAsia="hr-HR" w:bidi="my-MM"/>
        </w:rPr>
        <w:t xml:space="preserve"> je respiratorni virus koji se primarno širi u kontaktu s inficiranom osobom putem kapljica iz usta i nosa koje nastaju prilikom govora, kašljanja i kihanja i koje izravno padaju na sluznicu nosa, usta ili očiju druge osobe. Kapljice mogu pasti i na okolne površine, a preko njih se najčešće rukama virus prenese dalje. Zato je važno da svatko prakticira respiratornu higijenu te održava fizičku udaljenost od drugih osoba od najmanje 2 metra. U bliskom kontaktu preporuča se korištenje maski za lice koje prekrivaju usta i nos. Redovitim i pravilnim pranjem ruku smanjujemo mogućnost </w:t>
      </w:r>
      <w:proofErr w:type="spellStart"/>
      <w:r>
        <w:rPr>
          <w:lang w:eastAsia="hr-HR" w:bidi="my-MM"/>
        </w:rPr>
        <w:t>zaražavanja</w:t>
      </w:r>
      <w:proofErr w:type="spellEnd"/>
      <w:r>
        <w:rPr>
          <w:lang w:eastAsia="hr-HR" w:bidi="my-MM"/>
        </w:rPr>
        <w:t>.</w:t>
      </w:r>
    </w:p>
    <w:p w14:paraId="40D20B84" w14:textId="77777777" w:rsidR="00D96CA9" w:rsidRDefault="00D96CA9" w:rsidP="00D96CA9">
      <w:pPr>
        <w:tabs>
          <w:tab w:val="left" w:pos="684"/>
        </w:tabs>
        <w:spacing w:after="0"/>
        <w:rPr>
          <w:lang w:eastAsia="hr-HR" w:bidi="my-MM"/>
        </w:rPr>
      </w:pPr>
      <w:r>
        <w:rPr>
          <w:lang w:eastAsia="hr-HR" w:bidi="my-MM"/>
        </w:rPr>
        <w:t xml:space="preserve">Šišmiši se smatraju prirodnim domaćinima ovih virusa, no velik broj životinja mogu biti nositelji </w:t>
      </w:r>
      <w:proofErr w:type="spellStart"/>
      <w:r>
        <w:rPr>
          <w:lang w:eastAsia="hr-HR" w:bidi="my-MM"/>
        </w:rPr>
        <w:t>koronavirusa</w:t>
      </w:r>
      <w:proofErr w:type="spellEnd"/>
      <w:r>
        <w:rPr>
          <w:lang w:eastAsia="hr-HR" w:bidi="my-MM"/>
        </w:rPr>
        <w:t xml:space="preserve">. Na primjer, </w:t>
      </w:r>
      <w:proofErr w:type="spellStart"/>
      <w:r>
        <w:rPr>
          <w:lang w:eastAsia="hr-HR" w:bidi="my-MM"/>
        </w:rPr>
        <w:t>koronavirus</w:t>
      </w:r>
      <w:proofErr w:type="spellEnd"/>
      <w:r>
        <w:rPr>
          <w:lang w:eastAsia="hr-HR" w:bidi="my-MM"/>
        </w:rPr>
        <w:t xml:space="preserve"> bliskoistočnog respiratornog sindroma (MERS-</w:t>
      </w:r>
      <w:proofErr w:type="spellStart"/>
      <w:r>
        <w:rPr>
          <w:lang w:eastAsia="hr-HR" w:bidi="my-MM"/>
        </w:rPr>
        <w:t>CoV</w:t>
      </w:r>
      <w:proofErr w:type="spellEnd"/>
      <w:r>
        <w:rPr>
          <w:lang w:eastAsia="hr-HR" w:bidi="my-MM"/>
        </w:rPr>
        <w:t>) prenose deve dok SARS-CoV-1  cibetke, životinje iz reda zvijeri srodnih mačkama.</w:t>
      </w:r>
    </w:p>
    <w:p w14:paraId="0BA07C21" w14:textId="77777777" w:rsidR="00C56371" w:rsidRPr="00CE1958" w:rsidRDefault="00C56371" w:rsidP="00C56371">
      <w:pPr>
        <w:tabs>
          <w:tab w:val="left" w:pos="684"/>
        </w:tabs>
        <w:spacing w:after="0"/>
        <w:rPr>
          <w:color w:val="000000"/>
          <w:kern w:val="16"/>
          <w:szCs w:val="22"/>
          <w:lang w:eastAsia="hr-HR" w:bidi="my-MM"/>
        </w:rPr>
      </w:pPr>
    </w:p>
    <w:p w14:paraId="31EC91CF" w14:textId="77777777" w:rsidR="004658A6" w:rsidRPr="00CE1958" w:rsidRDefault="004658A6" w:rsidP="00813262">
      <w:pPr>
        <w:pStyle w:val="Naslov30"/>
      </w:pPr>
      <w:bookmarkStart w:id="142" w:name="_Toc217028239"/>
      <w:r w:rsidRPr="00CE1958">
        <w:t>Prikaz utjecaja na kritičnu infrastrukturu</w:t>
      </w:r>
      <w:bookmarkEnd w:id="142"/>
      <w:r w:rsidR="00BA4451" w:rsidRPr="00CE1958">
        <w:t xml:space="preserve"> </w:t>
      </w:r>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4658A6" w:rsidRPr="00CE1958" w14:paraId="2AD1FB34" w14:textId="77777777" w:rsidTr="00C56371">
        <w:trPr>
          <w:trHeight w:val="517"/>
          <w:jc w:val="center"/>
        </w:trPr>
        <w:tc>
          <w:tcPr>
            <w:tcW w:w="959" w:type="dxa"/>
            <w:vAlign w:val="center"/>
          </w:tcPr>
          <w:p w14:paraId="5BA27F60" w14:textId="77777777" w:rsidR="004658A6" w:rsidRPr="00CE1958" w:rsidRDefault="004658A6" w:rsidP="004658A6">
            <w:pPr>
              <w:spacing w:after="0"/>
              <w:jc w:val="center"/>
              <w:rPr>
                <w:b/>
                <w:sz w:val="20"/>
              </w:rPr>
            </w:pPr>
            <w:r w:rsidRPr="00CE1958">
              <w:rPr>
                <w:b/>
                <w:sz w:val="20"/>
              </w:rPr>
              <w:t>UTJECAJ</w:t>
            </w:r>
          </w:p>
        </w:tc>
        <w:tc>
          <w:tcPr>
            <w:tcW w:w="8464" w:type="dxa"/>
            <w:vAlign w:val="center"/>
          </w:tcPr>
          <w:p w14:paraId="03FD632A" w14:textId="77777777" w:rsidR="004658A6" w:rsidRPr="00CE1958" w:rsidRDefault="004658A6" w:rsidP="004658A6">
            <w:pPr>
              <w:spacing w:after="0"/>
              <w:jc w:val="center"/>
              <w:rPr>
                <w:b/>
                <w:sz w:val="20"/>
              </w:rPr>
            </w:pPr>
            <w:r w:rsidRPr="00CE1958">
              <w:rPr>
                <w:b/>
                <w:sz w:val="20"/>
              </w:rPr>
              <w:t>SEKTOR</w:t>
            </w:r>
          </w:p>
        </w:tc>
      </w:tr>
      <w:tr w:rsidR="004658A6" w:rsidRPr="00CE1958" w14:paraId="7EF8C712" w14:textId="77777777" w:rsidTr="00C56371">
        <w:trPr>
          <w:trHeight w:val="384"/>
          <w:jc w:val="center"/>
        </w:trPr>
        <w:tc>
          <w:tcPr>
            <w:tcW w:w="959" w:type="dxa"/>
            <w:vAlign w:val="center"/>
          </w:tcPr>
          <w:p w14:paraId="549ED587" w14:textId="77777777" w:rsidR="004658A6" w:rsidRPr="00CE1958" w:rsidRDefault="004658A6" w:rsidP="004658A6">
            <w:pPr>
              <w:spacing w:after="0"/>
              <w:jc w:val="center"/>
            </w:pPr>
          </w:p>
        </w:tc>
        <w:tc>
          <w:tcPr>
            <w:tcW w:w="8464" w:type="dxa"/>
            <w:vAlign w:val="center"/>
          </w:tcPr>
          <w:p w14:paraId="6C727B80" w14:textId="77777777" w:rsidR="004658A6" w:rsidRPr="00CE1958" w:rsidRDefault="004658A6" w:rsidP="004658A6">
            <w:pPr>
              <w:spacing w:after="0"/>
              <w:rPr>
                <w:sz w:val="20"/>
                <w:szCs w:val="20"/>
              </w:rPr>
            </w:pPr>
            <w:r w:rsidRPr="00CE1958">
              <w:rPr>
                <w:sz w:val="20"/>
                <w:szCs w:val="20"/>
              </w:rPr>
              <w:t>Energetika (proizvodnja, uključivo akumulacije i brane, prijenos, skladištenje, transport energenata i energije, sustavi za distribuciju)</w:t>
            </w:r>
          </w:p>
        </w:tc>
      </w:tr>
      <w:tr w:rsidR="004658A6" w:rsidRPr="00CE1958" w14:paraId="73DCDCA4" w14:textId="77777777" w:rsidTr="00C56371">
        <w:trPr>
          <w:trHeight w:val="384"/>
          <w:jc w:val="center"/>
        </w:trPr>
        <w:tc>
          <w:tcPr>
            <w:tcW w:w="959" w:type="dxa"/>
            <w:vAlign w:val="center"/>
          </w:tcPr>
          <w:p w14:paraId="28F9FB32" w14:textId="77777777" w:rsidR="004658A6" w:rsidRPr="00CE1958" w:rsidRDefault="004658A6" w:rsidP="004658A6">
            <w:pPr>
              <w:spacing w:after="0"/>
              <w:jc w:val="center"/>
            </w:pPr>
          </w:p>
        </w:tc>
        <w:tc>
          <w:tcPr>
            <w:tcW w:w="8464" w:type="dxa"/>
            <w:vAlign w:val="center"/>
          </w:tcPr>
          <w:p w14:paraId="1926782C" w14:textId="77777777" w:rsidR="004658A6" w:rsidRPr="00CE1958" w:rsidRDefault="004658A6" w:rsidP="004658A6">
            <w:pPr>
              <w:spacing w:after="0"/>
              <w:rPr>
                <w:sz w:val="20"/>
                <w:szCs w:val="20"/>
              </w:rPr>
            </w:pPr>
            <w:r w:rsidRPr="00CE1958">
              <w:rPr>
                <w:sz w:val="20"/>
                <w:szCs w:val="20"/>
              </w:rPr>
              <w:t>Komunikacijska i informacijska tehnologija (elektroničke komunikacije, prijenos podataka, informacijski sustavi, pružanje audio i audiovizualnih medijskih usluga)</w:t>
            </w:r>
          </w:p>
        </w:tc>
      </w:tr>
      <w:tr w:rsidR="004658A6" w:rsidRPr="00CE1958" w14:paraId="01563A67" w14:textId="77777777" w:rsidTr="00C56371">
        <w:trPr>
          <w:trHeight w:val="394"/>
          <w:jc w:val="center"/>
        </w:trPr>
        <w:tc>
          <w:tcPr>
            <w:tcW w:w="959" w:type="dxa"/>
            <w:vAlign w:val="center"/>
          </w:tcPr>
          <w:p w14:paraId="7B09634E" w14:textId="77777777" w:rsidR="004658A6" w:rsidRPr="00CE1958" w:rsidRDefault="004658A6" w:rsidP="004658A6">
            <w:pPr>
              <w:spacing w:after="0"/>
              <w:jc w:val="center"/>
            </w:pPr>
          </w:p>
        </w:tc>
        <w:tc>
          <w:tcPr>
            <w:tcW w:w="8464" w:type="dxa"/>
            <w:vAlign w:val="center"/>
          </w:tcPr>
          <w:p w14:paraId="32339E8C" w14:textId="77777777" w:rsidR="004658A6" w:rsidRPr="00CE1958" w:rsidRDefault="004658A6" w:rsidP="004658A6">
            <w:pPr>
              <w:spacing w:after="0"/>
              <w:rPr>
                <w:sz w:val="20"/>
                <w:szCs w:val="20"/>
              </w:rPr>
            </w:pPr>
            <w:r w:rsidRPr="00CE1958">
              <w:rPr>
                <w:sz w:val="20"/>
                <w:szCs w:val="20"/>
              </w:rPr>
              <w:t>Promet (cestovni, željeznički, zračni, pomorski i promet unutarnjim plovnim putevima)</w:t>
            </w:r>
          </w:p>
        </w:tc>
      </w:tr>
      <w:tr w:rsidR="004658A6" w:rsidRPr="00CE1958" w14:paraId="731003BF" w14:textId="77777777" w:rsidTr="00C56371">
        <w:trPr>
          <w:trHeight w:val="384"/>
          <w:jc w:val="center"/>
        </w:trPr>
        <w:tc>
          <w:tcPr>
            <w:tcW w:w="959" w:type="dxa"/>
            <w:vAlign w:val="center"/>
          </w:tcPr>
          <w:p w14:paraId="640B3737" w14:textId="77777777" w:rsidR="004658A6" w:rsidRPr="00CE1958" w:rsidRDefault="00F21311" w:rsidP="004658A6">
            <w:pPr>
              <w:spacing w:after="0"/>
              <w:jc w:val="center"/>
            </w:pPr>
            <w:r w:rsidRPr="00CE1958">
              <w:t>x</w:t>
            </w:r>
          </w:p>
        </w:tc>
        <w:tc>
          <w:tcPr>
            <w:tcW w:w="8464" w:type="dxa"/>
            <w:vAlign w:val="center"/>
          </w:tcPr>
          <w:p w14:paraId="1D5222DC" w14:textId="77777777" w:rsidR="004658A6" w:rsidRPr="00CE1958" w:rsidRDefault="004658A6" w:rsidP="004658A6">
            <w:pPr>
              <w:spacing w:after="0"/>
              <w:rPr>
                <w:sz w:val="20"/>
                <w:szCs w:val="20"/>
              </w:rPr>
            </w:pPr>
            <w:r w:rsidRPr="00CE1958">
              <w:rPr>
                <w:sz w:val="20"/>
                <w:szCs w:val="20"/>
              </w:rPr>
              <w:t>Zdravstvo (zdravstvena zaštita, proizvodnja, promet i nadzor nad lijekovima)</w:t>
            </w:r>
          </w:p>
        </w:tc>
      </w:tr>
      <w:tr w:rsidR="004658A6" w:rsidRPr="00CE1958" w14:paraId="0C382223" w14:textId="77777777" w:rsidTr="00C56371">
        <w:trPr>
          <w:trHeight w:val="384"/>
          <w:jc w:val="center"/>
        </w:trPr>
        <w:tc>
          <w:tcPr>
            <w:tcW w:w="959" w:type="dxa"/>
            <w:vAlign w:val="center"/>
          </w:tcPr>
          <w:p w14:paraId="486CAE92" w14:textId="77777777" w:rsidR="004658A6" w:rsidRPr="00CE1958" w:rsidRDefault="004658A6" w:rsidP="004658A6">
            <w:pPr>
              <w:spacing w:after="0"/>
              <w:jc w:val="center"/>
            </w:pPr>
          </w:p>
        </w:tc>
        <w:tc>
          <w:tcPr>
            <w:tcW w:w="8464" w:type="dxa"/>
            <w:vAlign w:val="center"/>
          </w:tcPr>
          <w:p w14:paraId="0C71FE5E" w14:textId="77777777" w:rsidR="004658A6" w:rsidRPr="00CE1958" w:rsidRDefault="004658A6" w:rsidP="004658A6">
            <w:pPr>
              <w:spacing w:after="0"/>
              <w:rPr>
                <w:sz w:val="20"/>
                <w:szCs w:val="20"/>
              </w:rPr>
            </w:pPr>
            <w:r w:rsidRPr="00CE1958">
              <w:rPr>
                <w:sz w:val="20"/>
                <w:szCs w:val="20"/>
              </w:rPr>
              <w:t>Vodno gospodarstvo (regulacijske i zaštitne vodne građevine i komunalne vodne građevine)</w:t>
            </w:r>
          </w:p>
        </w:tc>
      </w:tr>
      <w:tr w:rsidR="004658A6" w:rsidRPr="00CE1958" w14:paraId="6EFBEBCE" w14:textId="77777777" w:rsidTr="00C56371">
        <w:trPr>
          <w:trHeight w:val="394"/>
          <w:jc w:val="center"/>
        </w:trPr>
        <w:tc>
          <w:tcPr>
            <w:tcW w:w="959" w:type="dxa"/>
            <w:vAlign w:val="center"/>
          </w:tcPr>
          <w:p w14:paraId="60823EDA" w14:textId="77777777" w:rsidR="004658A6" w:rsidRPr="00CE1958" w:rsidRDefault="004658A6" w:rsidP="004658A6">
            <w:pPr>
              <w:spacing w:after="0"/>
              <w:jc w:val="center"/>
            </w:pPr>
          </w:p>
        </w:tc>
        <w:tc>
          <w:tcPr>
            <w:tcW w:w="8464" w:type="dxa"/>
            <w:vAlign w:val="center"/>
          </w:tcPr>
          <w:p w14:paraId="7FB21C7D" w14:textId="77777777" w:rsidR="004658A6" w:rsidRPr="00CE1958" w:rsidRDefault="004658A6" w:rsidP="004658A6">
            <w:pPr>
              <w:spacing w:after="0"/>
              <w:rPr>
                <w:sz w:val="20"/>
                <w:szCs w:val="20"/>
              </w:rPr>
            </w:pPr>
            <w:r w:rsidRPr="00CE1958">
              <w:rPr>
                <w:sz w:val="20"/>
                <w:szCs w:val="20"/>
              </w:rPr>
              <w:t xml:space="preserve">Hrana (proizvodnja i opskrba hranom i sustav sigurnosti hrane, robne zalihe) </w:t>
            </w:r>
          </w:p>
        </w:tc>
      </w:tr>
      <w:tr w:rsidR="004658A6" w:rsidRPr="00CE1958" w14:paraId="376D3EC9" w14:textId="77777777" w:rsidTr="00C56371">
        <w:trPr>
          <w:trHeight w:val="394"/>
          <w:jc w:val="center"/>
        </w:trPr>
        <w:tc>
          <w:tcPr>
            <w:tcW w:w="959" w:type="dxa"/>
            <w:vAlign w:val="center"/>
          </w:tcPr>
          <w:p w14:paraId="51923C8A" w14:textId="77777777" w:rsidR="004658A6" w:rsidRPr="00CE1958" w:rsidRDefault="004658A6" w:rsidP="004658A6">
            <w:pPr>
              <w:spacing w:after="0"/>
              <w:jc w:val="center"/>
            </w:pPr>
          </w:p>
        </w:tc>
        <w:tc>
          <w:tcPr>
            <w:tcW w:w="8464" w:type="dxa"/>
            <w:vAlign w:val="center"/>
          </w:tcPr>
          <w:p w14:paraId="722959F7" w14:textId="77777777" w:rsidR="004658A6" w:rsidRPr="00CE1958" w:rsidRDefault="004658A6" w:rsidP="004658A6">
            <w:pPr>
              <w:spacing w:after="0"/>
              <w:rPr>
                <w:sz w:val="20"/>
                <w:szCs w:val="20"/>
              </w:rPr>
            </w:pPr>
            <w:r w:rsidRPr="00CE1958">
              <w:rPr>
                <w:sz w:val="20"/>
                <w:szCs w:val="20"/>
              </w:rPr>
              <w:t>Financije (bankarstvo, burze, investicije, sustavi osiguranja i plaćanja)</w:t>
            </w:r>
          </w:p>
        </w:tc>
      </w:tr>
      <w:tr w:rsidR="004658A6" w:rsidRPr="00CE1958" w14:paraId="374B2D6F" w14:textId="77777777" w:rsidTr="00C56371">
        <w:trPr>
          <w:trHeight w:val="394"/>
          <w:jc w:val="center"/>
        </w:trPr>
        <w:tc>
          <w:tcPr>
            <w:tcW w:w="959" w:type="dxa"/>
            <w:vAlign w:val="center"/>
          </w:tcPr>
          <w:p w14:paraId="750E67C7" w14:textId="77777777" w:rsidR="004658A6" w:rsidRPr="00CE1958" w:rsidRDefault="004658A6" w:rsidP="004658A6">
            <w:pPr>
              <w:spacing w:after="0"/>
              <w:jc w:val="center"/>
            </w:pPr>
          </w:p>
        </w:tc>
        <w:tc>
          <w:tcPr>
            <w:tcW w:w="8464" w:type="dxa"/>
            <w:vAlign w:val="center"/>
          </w:tcPr>
          <w:p w14:paraId="44B0376D" w14:textId="77777777" w:rsidR="004658A6" w:rsidRPr="00CE1958" w:rsidRDefault="004658A6" w:rsidP="004658A6">
            <w:pPr>
              <w:spacing w:after="0"/>
              <w:rPr>
                <w:sz w:val="20"/>
                <w:szCs w:val="20"/>
              </w:rPr>
            </w:pPr>
            <w:r w:rsidRPr="00CE1958">
              <w:rPr>
                <w:sz w:val="20"/>
                <w:szCs w:val="20"/>
              </w:rPr>
              <w:t>Proizvodnja, skladištenje i prijevoz opasnih tvari (kemijski, biološki, radiološki i nuklearni materijali)</w:t>
            </w:r>
          </w:p>
        </w:tc>
      </w:tr>
      <w:tr w:rsidR="004658A6" w:rsidRPr="00CE1958" w14:paraId="620917E6" w14:textId="77777777" w:rsidTr="00C56371">
        <w:trPr>
          <w:trHeight w:val="394"/>
          <w:jc w:val="center"/>
        </w:trPr>
        <w:tc>
          <w:tcPr>
            <w:tcW w:w="959" w:type="dxa"/>
            <w:vAlign w:val="center"/>
          </w:tcPr>
          <w:p w14:paraId="5A1AD72F" w14:textId="0A11EA1F" w:rsidR="004658A6" w:rsidRPr="00CE1958" w:rsidRDefault="00CE1958" w:rsidP="004658A6">
            <w:pPr>
              <w:spacing w:after="0"/>
              <w:jc w:val="center"/>
            </w:pPr>
            <w:r w:rsidRPr="00CE1958">
              <w:t>x</w:t>
            </w:r>
          </w:p>
        </w:tc>
        <w:tc>
          <w:tcPr>
            <w:tcW w:w="8464" w:type="dxa"/>
            <w:vAlign w:val="center"/>
          </w:tcPr>
          <w:p w14:paraId="52BE1A70" w14:textId="77777777" w:rsidR="004658A6" w:rsidRPr="00CE1958" w:rsidRDefault="004658A6" w:rsidP="004658A6">
            <w:pPr>
              <w:spacing w:after="0"/>
              <w:rPr>
                <w:sz w:val="20"/>
                <w:szCs w:val="20"/>
              </w:rPr>
            </w:pPr>
            <w:r w:rsidRPr="00CE1958">
              <w:rPr>
                <w:sz w:val="20"/>
                <w:szCs w:val="20"/>
              </w:rPr>
              <w:t>Javne službe (osiguranje javnog reda i mira, zaštita i spašavanje, hitna medicinska pomoć)</w:t>
            </w:r>
          </w:p>
        </w:tc>
      </w:tr>
      <w:tr w:rsidR="004658A6" w:rsidRPr="005A761D" w14:paraId="2C13335D" w14:textId="77777777" w:rsidTr="00C56371">
        <w:trPr>
          <w:trHeight w:val="394"/>
          <w:jc w:val="center"/>
        </w:trPr>
        <w:tc>
          <w:tcPr>
            <w:tcW w:w="959" w:type="dxa"/>
            <w:vAlign w:val="center"/>
          </w:tcPr>
          <w:p w14:paraId="11E6AAE6" w14:textId="77777777" w:rsidR="004658A6" w:rsidRPr="00CE1958" w:rsidRDefault="004658A6" w:rsidP="004658A6">
            <w:pPr>
              <w:spacing w:after="0"/>
              <w:jc w:val="center"/>
            </w:pPr>
          </w:p>
        </w:tc>
        <w:tc>
          <w:tcPr>
            <w:tcW w:w="8464" w:type="dxa"/>
            <w:vAlign w:val="center"/>
          </w:tcPr>
          <w:p w14:paraId="5936F2F3" w14:textId="77777777" w:rsidR="004658A6" w:rsidRPr="00CE1958" w:rsidRDefault="004658A6" w:rsidP="004658A6">
            <w:pPr>
              <w:spacing w:after="0"/>
              <w:rPr>
                <w:sz w:val="20"/>
                <w:szCs w:val="20"/>
              </w:rPr>
            </w:pPr>
            <w:r w:rsidRPr="00CE1958">
              <w:rPr>
                <w:sz w:val="20"/>
                <w:szCs w:val="20"/>
              </w:rPr>
              <w:t>Nacionalni spomenici i vrijednosti</w:t>
            </w:r>
          </w:p>
        </w:tc>
      </w:tr>
    </w:tbl>
    <w:p w14:paraId="77A63D84" w14:textId="77777777" w:rsidR="004658A6" w:rsidRPr="005A761D" w:rsidRDefault="004658A6" w:rsidP="004658A6">
      <w:pPr>
        <w:rPr>
          <w:highlight w:val="yellow"/>
        </w:rPr>
      </w:pPr>
    </w:p>
    <w:p w14:paraId="3F92DCC6" w14:textId="77777777" w:rsidR="004658A6" w:rsidRPr="00CE1958" w:rsidRDefault="004658A6" w:rsidP="00813262">
      <w:pPr>
        <w:pStyle w:val="Naslov30"/>
      </w:pPr>
      <w:bookmarkStart w:id="143" w:name="_Toc217028240"/>
      <w:r w:rsidRPr="00CE1958">
        <w:t>Kontekst</w:t>
      </w:r>
      <w:bookmarkEnd w:id="143"/>
    </w:p>
    <w:p w14:paraId="11784421" w14:textId="77777777" w:rsidR="008A4AEA" w:rsidRPr="00CE1958" w:rsidRDefault="008A4AEA" w:rsidP="008A4AEA">
      <w:pPr>
        <w:rPr>
          <w:color w:val="000000"/>
          <w:lang w:bidi="en-US"/>
        </w:rPr>
      </w:pPr>
      <w:r w:rsidRPr="00CE1958">
        <w:rPr>
          <w:color w:val="000000"/>
          <w:lang w:bidi="en-US"/>
        </w:rPr>
        <w:t xml:space="preserve">U prosincu 2019. uočeno je  grupiranje oboljelih od upale pluća u gradu Wuhan, </w:t>
      </w:r>
      <w:proofErr w:type="spellStart"/>
      <w:r w:rsidRPr="00CE1958">
        <w:rPr>
          <w:color w:val="000000"/>
          <w:lang w:bidi="en-US"/>
        </w:rPr>
        <w:t>Hubei</w:t>
      </w:r>
      <w:proofErr w:type="spellEnd"/>
      <w:r w:rsidRPr="00CE1958">
        <w:rPr>
          <w:color w:val="000000"/>
          <w:lang w:bidi="en-US"/>
        </w:rPr>
        <w:t xml:space="preserve"> provincija u Kini. Oboljeli su razvili simptome povišene tjelesne temperature i otežanog disanja. Prema raspoloživim podacima, prvi slučaj razvio je simptome 8. prosinca 2019. Oboljeli su se u početku uglavnom epidemiološki povezivali s boravkom na gradskoj tržnici </w:t>
      </w:r>
      <w:proofErr w:type="spellStart"/>
      <w:r w:rsidRPr="00CE1958">
        <w:rPr>
          <w:color w:val="000000"/>
          <w:lang w:bidi="en-US"/>
        </w:rPr>
        <w:t>Huanan</w:t>
      </w:r>
      <w:proofErr w:type="spellEnd"/>
      <w:r w:rsidRPr="00CE1958">
        <w:rPr>
          <w:color w:val="000000"/>
          <w:lang w:bidi="en-US"/>
        </w:rPr>
        <w:t xml:space="preserve"> </w:t>
      </w:r>
      <w:proofErr w:type="spellStart"/>
      <w:r w:rsidRPr="00CE1958">
        <w:rPr>
          <w:color w:val="000000"/>
          <w:lang w:bidi="en-US"/>
        </w:rPr>
        <w:t>Seafood</w:t>
      </w:r>
      <w:proofErr w:type="spellEnd"/>
      <w:r w:rsidRPr="00CE1958">
        <w:rPr>
          <w:color w:val="000000"/>
          <w:lang w:bidi="en-US"/>
        </w:rPr>
        <w:t xml:space="preserve"> Wholesale Market, veleprodajnom tržnicom morskih i drugih živih životinja. Kao uzročnik početkom siječnja identificiran je novi </w:t>
      </w:r>
      <w:proofErr w:type="spellStart"/>
      <w:r w:rsidRPr="00CE1958">
        <w:rPr>
          <w:color w:val="000000"/>
          <w:lang w:bidi="en-US"/>
        </w:rPr>
        <w:t>koronavirus</w:t>
      </w:r>
      <w:proofErr w:type="spellEnd"/>
      <w:r w:rsidRPr="00CE1958">
        <w:rPr>
          <w:color w:val="000000"/>
          <w:lang w:bidi="en-US"/>
        </w:rPr>
        <w:t xml:space="preserve"> (2019-nCoV) koji pripada istoj porodici </w:t>
      </w:r>
      <w:proofErr w:type="spellStart"/>
      <w:r w:rsidRPr="00CE1958">
        <w:rPr>
          <w:color w:val="000000"/>
          <w:lang w:bidi="en-US"/>
        </w:rPr>
        <w:t>koronavirusa</w:t>
      </w:r>
      <w:proofErr w:type="spellEnd"/>
      <w:r w:rsidRPr="00CE1958">
        <w:rPr>
          <w:color w:val="000000"/>
          <w:lang w:bidi="en-US"/>
        </w:rPr>
        <w:t xml:space="preserve"> kao i SARS-</w:t>
      </w:r>
      <w:proofErr w:type="spellStart"/>
      <w:r w:rsidRPr="00CE1958">
        <w:rPr>
          <w:color w:val="000000"/>
          <w:lang w:bidi="en-US"/>
        </w:rPr>
        <w:t>CoV</w:t>
      </w:r>
      <w:proofErr w:type="spellEnd"/>
      <w:r w:rsidRPr="00CE1958">
        <w:rPr>
          <w:color w:val="000000"/>
          <w:lang w:bidi="en-US"/>
        </w:rPr>
        <w:t xml:space="preserve">. U siječnju 2020. potvrđeni su pojedinačni slučajevi bolesti uzrokovane novim </w:t>
      </w:r>
      <w:proofErr w:type="spellStart"/>
      <w:r w:rsidRPr="00CE1958">
        <w:rPr>
          <w:color w:val="000000"/>
          <w:lang w:bidi="en-US"/>
        </w:rPr>
        <w:t>koronavirusom</w:t>
      </w:r>
      <w:proofErr w:type="spellEnd"/>
      <w:r w:rsidRPr="00CE1958">
        <w:rPr>
          <w:color w:val="000000"/>
          <w:lang w:bidi="en-US"/>
        </w:rPr>
        <w:t xml:space="preserve"> i u drugim gradovima i provincijama Kine,  te u drugim državama (npr. Singapur, Malezija, Australija Tajland, Japan, Južna Koreja, SAD, Kanada, UAE. ) kod ljudi koji su doputovali iz Wuhana i osoba koje su bile s njima u kontaktu. Nekoliko je Europskih zemalja također prijavilo potvrdu bolesti u osoba koje su doputovale iz provincije </w:t>
      </w:r>
      <w:proofErr w:type="spellStart"/>
      <w:r w:rsidRPr="00CE1958">
        <w:rPr>
          <w:color w:val="000000"/>
          <w:lang w:bidi="en-US"/>
        </w:rPr>
        <w:t>Hubei</w:t>
      </w:r>
      <w:proofErr w:type="spellEnd"/>
      <w:r w:rsidRPr="00CE1958">
        <w:rPr>
          <w:color w:val="000000"/>
          <w:lang w:bidi="en-US"/>
        </w:rPr>
        <w:t xml:space="preserve"> i među njihovim kontaktima (Francuska, Finska, Njemačka i Italija).</w:t>
      </w:r>
    </w:p>
    <w:p w14:paraId="4DDA6AD9" w14:textId="77777777" w:rsidR="008A4AEA" w:rsidRPr="00CE1958" w:rsidRDefault="008A4AEA" w:rsidP="008A4AEA">
      <w:pPr>
        <w:rPr>
          <w:color w:val="000000"/>
          <w:lang w:bidi="en-US"/>
        </w:rPr>
      </w:pPr>
      <w:r w:rsidRPr="00CE1958">
        <w:rPr>
          <w:color w:val="000000"/>
          <w:lang w:bidi="en-US"/>
        </w:rPr>
        <w:t>Bolest je karakterizirana povišenom tjelesnom temperaturom i kašljem, a u težim slučajevima može se razviti upala pluća s otežanim disanjem i nedostatkom zraka.</w:t>
      </w:r>
    </w:p>
    <w:p w14:paraId="4F41DDE6" w14:textId="77777777" w:rsidR="008A4AEA" w:rsidRPr="00CE1958" w:rsidRDefault="008A4AEA" w:rsidP="008A4AEA">
      <w:pPr>
        <w:rPr>
          <w:color w:val="000000"/>
          <w:u w:val="single"/>
          <w:lang w:bidi="en-US"/>
        </w:rPr>
      </w:pPr>
    </w:p>
    <w:p w14:paraId="2CEA9CF1" w14:textId="77777777" w:rsidR="008A4AEA" w:rsidRPr="00CE1958" w:rsidRDefault="008A4AEA" w:rsidP="008A4AEA">
      <w:pPr>
        <w:rPr>
          <w:b/>
          <w:i/>
          <w:color w:val="54883D"/>
          <w:lang w:bidi="en-US"/>
        </w:rPr>
      </w:pPr>
      <w:r w:rsidRPr="00CE1958">
        <w:rPr>
          <w:b/>
          <w:i/>
          <w:color w:val="54883D"/>
          <w:lang w:bidi="en-US"/>
        </w:rPr>
        <w:t xml:space="preserve">Put prijenosa </w:t>
      </w:r>
      <w:proofErr w:type="spellStart"/>
      <w:r w:rsidRPr="00CE1958">
        <w:rPr>
          <w:b/>
          <w:i/>
          <w:color w:val="54883D"/>
          <w:lang w:bidi="en-US"/>
        </w:rPr>
        <w:t>koronavirusa</w:t>
      </w:r>
      <w:proofErr w:type="spellEnd"/>
      <w:r w:rsidRPr="00CE1958">
        <w:rPr>
          <w:b/>
          <w:i/>
          <w:color w:val="54883D"/>
          <w:lang w:bidi="en-US"/>
        </w:rPr>
        <w:t xml:space="preserve"> SARS-CoV-2</w:t>
      </w:r>
    </w:p>
    <w:p w14:paraId="3F93A1F7" w14:textId="77777777" w:rsidR="008A4AEA" w:rsidRPr="00CE1958" w:rsidRDefault="008A4AEA" w:rsidP="008A4AEA">
      <w:pPr>
        <w:rPr>
          <w:color w:val="000000"/>
          <w:lang w:bidi="en-US"/>
        </w:rPr>
      </w:pPr>
      <w:r w:rsidRPr="00CE1958">
        <w:rPr>
          <w:color w:val="000000"/>
          <w:lang w:bidi="en-US"/>
        </w:rPr>
        <w:t>Točan način na koji je novi virus ušao u ljudsku populaciju i načini širenja s čovjeka na čovjeka nisu još sa sigurnošću utvrđeni. Zasad se ne može reći jesu li ljudi zaraženi alimentarnim putem (konzumacijom neadekvatno termički obrađenih namirnica životinjskog porijekla), respiratornim putem (udisanjem aerosola koji nastaje pri manipuliranju životinjama i obradi mesa i ostalih proizvoda životinjskog porijekla), izravnim kontaktom (unosom infektivnog materijala, izlučevina ili krvi životinja putem sluznice ili oštećene kože) ili nekim drugim putem. Pretpostavlja se da je izvor virusa za prvo oboljele osobe životinja, moguće koja se ilegalno prodavala na tržnici. Kineske zdravstvene vlasti su zatvorile tržnicu s kojom se povezuju prvi bolesnici i u tijeku je ispitivanje uzoraka životinja kojima se trgovalo.</w:t>
      </w:r>
    </w:p>
    <w:p w14:paraId="1DB96776" w14:textId="5510ADAE" w:rsidR="008A4AEA" w:rsidRPr="00CE1958" w:rsidRDefault="008A4AEA" w:rsidP="008A4AEA">
      <w:pPr>
        <w:spacing w:after="0"/>
        <w:rPr>
          <w:color w:val="000000"/>
          <w:lang w:bidi="en-US"/>
        </w:rPr>
      </w:pPr>
      <w:r w:rsidRPr="00CE1958">
        <w:rPr>
          <w:color w:val="000000"/>
          <w:lang w:bidi="en-US"/>
        </w:rPr>
        <w:t xml:space="preserve">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w:t>
      </w:r>
      <w:proofErr w:type="spellStart"/>
      <w:r w:rsidRPr="00CE1958">
        <w:rPr>
          <w:color w:val="000000"/>
          <w:lang w:bidi="en-US"/>
        </w:rPr>
        <w:t>novozaraženih</w:t>
      </w:r>
      <w:proofErr w:type="spellEnd"/>
      <w:r w:rsidRPr="00CE1958">
        <w:rPr>
          <w:color w:val="000000"/>
          <w:lang w:bidi="en-US"/>
        </w:rPr>
        <w:t xml:space="preserve"> može se značajno utjecati nizom preventivnih mjera kao što su pranje ruku, izbjegavanje kontakta s oboljelima, rana detekcija i izolacija oboljelih te brza samoizolacija njihovih bliskih kontakata i dr. </w:t>
      </w:r>
    </w:p>
    <w:p w14:paraId="20EFAF9E" w14:textId="77777777" w:rsidR="00D96CA9" w:rsidRPr="00571385" w:rsidRDefault="00D96CA9" w:rsidP="00D96CA9">
      <w:pPr>
        <w:spacing w:after="0"/>
        <w:rPr>
          <w:color w:val="000000"/>
          <w:lang w:bidi="en-US"/>
        </w:rPr>
      </w:pPr>
      <w:r w:rsidRPr="00BD67FF">
        <w:rPr>
          <w:color w:val="000000"/>
          <w:lang w:bidi="en-US"/>
        </w:rPr>
        <w:lastRenderedPageBreak/>
        <w:t>COVID-19 prenosi kapljičnim putem. To znači da se infekcija primarno prenosi s osobe na osobu malim kapljicama iz nosa ili usta koje se izbacuju kad oboljela osoba kašlje, kiše ili govori. Te su kapljice relativno teške, ne prenose se na veliku udaljenost i relativno brzo padaju na predmete i površine u blizini oboljelog. Druga se osoba zarazi kad udahne takve kontaminirane kapljice. To je razlog zašto se preporučuje fizički razmak od najmanje 1 metra. Kada kapljice padnu na predmete i površine kao što su npr. stolovi, kvake na vratima, rukohvati, ti predmeti postanu kontaminirani te se druge osobe mogu zaraziti dodirujući takve površine i potom dodirujući svoja usta, nos, oči. To je razlog zašto je važno redovito prati ruke sapunom i vodom ili utrljavati dezinficijense na bazi alkohola.</w:t>
      </w:r>
    </w:p>
    <w:p w14:paraId="2630FA78" w14:textId="77777777" w:rsidR="00D96CA9" w:rsidRDefault="00D96CA9" w:rsidP="00D96CA9">
      <w:pPr>
        <w:spacing w:after="0"/>
        <w:rPr>
          <w:color w:val="000000"/>
          <w:lang w:bidi="en-US"/>
        </w:rPr>
      </w:pPr>
      <w:r w:rsidRPr="007A191B">
        <w:rPr>
          <w:color w:val="000000"/>
          <w:lang w:bidi="en-US"/>
        </w:rPr>
        <w:t>Razdoblje inkubacije (vrijeme od izloženosti virusu do početka simptoma) iznosi pet do šest dana, s rasponom od 1 do 14 dana.</w:t>
      </w:r>
      <w:r w:rsidRPr="00BD67FF">
        <w:t xml:space="preserve"> </w:t>
      </w:r>
      <w:r w:rsidRPr="00BD67FF">
        <w:rPr>
          <w:color w:val="000000"/>
          <w:lang w:bidi="en-US"/>
        </w:rPr>
        <w:t xml:space="preserve">Osobe zaražene virusom SARS-CoV-2 najzaraznije su u početku bolesti, no mogu biti zarazne i dan-dva prije pojave simptoma, što je slično zaraznosti kod gripe. Većina osoba u bliskom kontaktu s oboljelom osobom zarazi se unutar prvih pet dana od pojave simptoma u te oboljele osobe. Prijenos infekcije može se dogoditi i od osoba koje nemaju simptome bolesti, od takozvanih </w:t>
      </w:r>
      <w:proofErr w:type="spellStart"/>
      <w:r w:rsidRPr="00BD67FF">
        <w:rPr>
          <w:color w:val="000000"/>
          <w:lang w:bidi="en-US"/>
        </w:rPr>
        <w:t>asimptomatskih</w:t>
      </w:r>
      <w:proofErr w:type="spellEnd"/>
      <w:r w:rsidRPr="00BD67FF">
        <w:rPr>
          <w:color w:val="000000"/>
          <w:lang w:bidi="en-US"/>
        </w:rPr>
        <w:t xml:space="preserve"> slučajeva, no potrebna su daljnja istraživanja kako bi se utvrdili razmjeri takvih prijenosa.</w:t>
      </w:r>
    </w:p>
    <w:p w14:paraId="40059EAB" w14:textId="77777777" w:rsidR="00D96CA9" w:rsidRDefault="00D96CA9" w:rsidP="00D96CA9">
      <w:pPr>
        <w:spacing w:after="0"/>
        <w:rPr>
          <w:color w:val="000000"/>
          <w:lang w:bidi="en-US"/>
        </w:rPr>
      </w:pPr>
      <w:r w:rsidRPr="00BD67FF">
        <w:rPr>
          <w:color w:val="000000"/>
          <w:lang w:bidi="en-US"/>
        </w:rPr>
        <w:t>Najčešći simptomi su povišena tjelesna temperatura, suhi kašalj i umor. Manje česti simptomi su bolovi u mišićima i zglobovima, začepljen nos ili curenje iz nosa, glavobolja, grlobolja, upala očne spojnice (konjunktivitis),  kratkoća daha,  proljev i trbušne tegobe, iznenadan gubitak mirisa i okusa. Određeni simptomi poput kašlja i gubitka mirisa mogu trajati tjednima nakon što bolesnik prestane biti zarazan za okolinu.</w:t>
      </w:r>
    </w:p>
    <w:p w14:paraId="32A4CE21" w14:textId="77777777" w:rsidR="00D96CA9" w:rsidRDefault="00D96CA9" w:rsidP="00D96CA9">
      <w:pPr>
        <w:spacing w:after="0"/>
        <w:rPr>
          <w:color w:val="000000"/>
          <w:lang w:bidi="en-US"/>
        </w:rPr>
      </w:pPr>
      <w:r w:rsidRPr="00BD67FF">
        <w:rPr>
          <w:color w:val="000000"/>
          <w:lang w:bidi="en-US"/>
        </w:rPr>
        <w:t>Problem kod bolesti COVID-19 njezina je velika zaraznost, odnosno lagan prijenos s čovjeka na čovjeka,  nepostojanje specifičnog lijeka ili cjepiva te to što je velika većina stanovništva osjetljiva, tj. nema imunitet za tu bolest</w:t>
      </w:r>
      <w:r>
        <w:rPr>
          <w:color w:val="000000"/>
          <w:lang w:bidi="en-US"/>
        </w:rPr>
        <w:t xml:space="preserve"> stoga se provode globalne i sustavne mjere sprječavanja širenja bolesti.</w:t>
      </w:r>
    </w:p>
    <w:p w14:paraId="6F29F366" w14:textId="77777777" w:rsidR="008A4AEA" w:rsidRPr="005A761D" w:rsidRDefault="008A4AEA" w:rsidP="008A4AEA">
      <w:pPr>
        <w:spacing w:after="0"/>
        <w:rPr>
          <w:color w:val="000000"/>
          <w:highlight w:val="yellow"/>
          <w:u w:val="single"/>
          <w:lang w:bidi="en-US"/>
        </w:rPr>
      </w:pPr>
    </w:p>
    <w:p w14:paraId="376B913B" w14:textId="77777777" w:rsidR="008A4AEA" w:rsidRPr="00CB745F" w:rsidRDefault="008A4AEA" w:rsidP="008A4AEA">
      <w:pPr>
        <w:spacing w:after="0"/>
        <w:rPr>
          <w:b/>
          <w:i/>
          <w:color w:val="54883D"/>
          <w:lang w:bidi="en-US"/>
        </w:rPr>
      </w:pPr>
      <w:r w:rsidRPr="00CB745F">
        <w:rPr>
          <w:b/>
          <w:i/>
          <w:color w:val="54883D"/>
          <w:lang w:bidi="en-US"/>
        </w:rPr>
        <w:t xml:space="preserve">Usporedba </w:t>
      </w:r>
      <w:proofErr w:type="spellStart"/>
      <w:r w:rsidRPr="00CB745F">
        <w:rPr>
          <w:b/>
          <w:i/>
          <w:color w:val="54883D"/>
          <w:lang w:bidi="en-US"/>
        </w:rPr>
        <w:t>koronavirusa</w:t>
      </w:r>
      <w:proofErr w:type="spellEnd"/>
      <w:r w:rsidRPr="00CB745F">
        <w:rPr>
          <w:b/>
          <w:i/>
          <w:color w:val="54883D"/>
          <w:lang w:bidi="en-US"/>
        </w:rPr>
        <w:t xml:space="preserve"> SARS-CoV-2 sa SARS-om ili sezonskom gripom</w:t>
      </w:r>
    </w:p>
    <w:p w14:paraId="479AEB46" w14:textId="77777777" w:rsidR="008A4AEA" w:rsidRPr="00CB745F" w:rsidRDefault="008A4AEA" w:rsidP="008A4AEA">
      <w:pPr>
        <w:rPr>
          <w:color w:val="000000"/>
          <w:lang w:bidi="en-US"/>
        </w:rPr>
      </w:pPr>
      <w:r w:rsidRPr="00CB745F">
        <w:rPr>
          <w:color w:val="000000"/>
          <w:lang w:bidi="en-US"/>
        </w:rPr>
        <w:t xml:space="preserve">Novi </w:t>
      </w:r>
      <w:proofErr w:type="spellStart"/>
      <w:r w:rsidRPr="00CB745F">
        <w:rPr>
          <w:color w:val="000000"/>
          <w:lang w:bidi="en-US"/>
        </w:rPr>
        <w:t>koronavirus</w:t>
      </w:r>
      <w:proofErr w:type="spellEnd"/>
      <w:r w:rsidRPr="00CB745F">
        <w:rPr>
          <w:color w:val="000000"/>
          <w:lang w:bidi="en-US"/>
        </w:rPr>
        <w:t xml:space="preserve"> genetski je usko povezan s virusom SARS iz 2003. i ta dva virusa imaju slične karakteristike, iako su podaci o ovom virusu još uvijek nepotpuni. SARS se pojavio krajem 2002. godine u Kini. U razdoblju od osam mjeseci 33 države su prijavile više od 8000 slučajeva zaraze virusom SARS-a. Tada je od SARS-a umrla jedna od deset zaraženih osoba. Iako se </w:t>
      </w:r>
      <w:proofErr w:type="spellStart"/>
      <w:r w:rsidRPr="00CB745F">
        <w:rPr>
          <w:color w:val="000000"/>
          <w:lang w:bidi="en-US"/>
        </w:rPr>
        <w:t>koronavirus</w:t>
      </w:r>
      <w:proofErr w:type="spellEnd"/>
      <w:r w:rsidRPr="00CB745F">
        <w:rPr>
          <w:color w:val="000000"/>
          <w:lang w:bidi="en-US"/>
        </w:rPr>
        <w:t xml:space="preserve"> i virusi gripe prenose s osobe na osobu i mogu imati slične simptome, ta dva virusa su vrlo različita te se stoga i ponašaju drugačije.</w:t>
      </w:r>
    </w:p>
    <w:p w14:paraId="1D40AF87" w14:textId="77777777" w:rsidR="008A4AEA" w:rsidRPr="00CB745F" w:rsidRDefault="008A4AEA" w:rsidP="008A4AEA">
      <w:pPr>
        <w:rPr>
          <w:color w:val="000000"/>
          <w:lang w:bidi="en-US"/>
        </w:rPr>
      </w:pPr>
      <w:r w:rsidRPr="00CB745F">
        <w:rPr>
          <w:color w:val="000000"/>
          <w:lang w:bidi="en-US"/>
        </w:rPr>
        <w:t xml:space="preserve">Iako se SARS-CoV-2 i virus gripe prenose s osobe na osobu i mogu imati slične simptome, ta dva virusa su vrlo različita i ponašaju se drugačije. Virus sezonske gripe poznat je desetljećima, javlja se sezonski u umjerenim klimatskim područjima, te postoji provjereno cjepivo protiv njega kao i specifični antivirusni lijekovi. S druge strane, SARS-CoV-2 je potpuno novi virus zbog čega je prisutna opća osjetljivost stanovništva, a zbog još uvijek puno nepoznanica o njemu, teško je predvidjeti intenzitet njegovog širenja. </w:t>
      </w:r>
    </w:p>
    <w:p w14:paraId="559A9260" w14:textId="77777777" w:rsidR="008A4AEA" w:rsidRPr="00CB745F" w:rsidRDefault="008A4AEA" w:rsidP="008A4AEA">
      <w:pPr>
        <w:rPr>
          <w:color w:val="000000"/>
          <w:lang w:bidi="en-US"/>
        </w:rPr>
      </w:pPr>
      <w:r w:rsidRPr="00CB745F">
        <w:rPr>
          <w:color w:val="000000"/>
          <w:lang w:bidi="en-US"/>
        </w:rPr>
        <w:t>Prema dosadašnjim analizama slučajeva, infekcija COVID-19 u oko 80% slučajeva uzrokuje blagu bolest (bez pneumonije ili blagu upalu pluća) i većina oboljelih se oporavlja, 14% ima težu bolest, a 6% ima teški oblik bolesti.</w:t>
      </w:r>
    </w:p>
    <w:p w14:paraId="25EE5FE4" w14:textId="77777777" w:rsidR="008A4AEA" w:rsidRPr="00CB745F" w:rsidRDefault="008A4AEA" w:rsidP="008A4AEA">
      <w:pPr>
        <w:rPr>
          <w:color w:val="000000"/>
          <w:lang w:bidi="en-US"/>
        </w:rPr>
      </w:pPr>
      <w:r w:rsidRPr="00CB745F">
        <w:rPr>
          <w:color w:val="000000"/>
          <w:lang w:bidi="en-US"/>
        </w:rPr>
        <w:t xml:space="preserve">Velika većina najtežih oblika i smrti dogodila se među starijim osobama i onima s drugim kroničnim bolestima. S obzirom da se radi o novoj bolesti te su dostupni podaci nepotpuni, još </w:t>
      </w:r>
      <w:r w:rsidRPr="00CB745F">
        <w:rPr>
          <w:color w:val="000000"/>
          <w:lang w:bidi="en-US"/>
        </w:rPr>
        <w:lastRenderedPageBreak/>
        <w:t>se ne može sa sigurnošću tvrditi  koje skupine ljudi imaju teži ishod bolesti COVID-19. Za točnu procjenu smrtnosti od COVID-19 trebat će još neko vrijeme da se u potpunosti shvati.</w:t>
      </w:r>
    </w:p>
    <w:p w14:paraId="5A20C7E8" w14:textId="77777777" w:rsidR="00D96CA9" w:rsidRPr="00571385" w:rsidRDefault="00D96CA9" w:rsidP="00D96CA9">
      <w:pPr>
        <w:rPr>
          <w:color w:val="auto"/>
          <w:lang w:bidi="en-US"/>
        </w:rPr>
      </w:pPr>
      <w:r w:rsidRPr="00571385">
        <w:rPr>
          <w:color w:val="auto"/>
          <w:lang w:bidi="en-US"/>
        </w:rPr>
        <w:t>U ožujku 2020. Hrvatska je proglasila epidemiju bolesti COVID-19 zbog javnozdravstvenog rizika od visoke smrtnosti od nove nepoznate zarazne bolesti. Proglašenje epidemije omogućilo je izradu potrebnih mjera za zaštitu zdravlja stanovništva.</w:t>
      </w:r>
    </w:p>
    <w:p w14:paraId="36A1EF6A" w14:textId="77777777" w:rsidR="00D96CA9" w:rsidRPr="00571385" w:rsidRDefault="00D96CA9" w:rsidP="00D96CA9">
      <w:pPr>
        <w:rPr>
          <w:color w:val="auto"/>
          <w:lang w:bidi="en-US"/>
        </w:rPr>
      </w:pPr>
      <w:r w:rsidRPr="00571385">
        <w:rPr>
          <w:color w:val="auto"/>
          <w:lang w:bidi="en-US"/>
        </w:rPr>
        <w:t>Po prvi puta od postojanja Republike Hrvatske aktivirani su svi županijski, gradski i općinski stožeri, ukupno njih 576 sa 4600 članova, i to stupanjem na snagu Zakona o dopunama Zakona o sustavu civilne zaštite.</w:t>
      </w:r>
    </w:p>
    <w:p w14:paraId="7D6A9111" w14:textId="77777777" w:rsidR="00D96CA9" w:rsidRPr="00571385" w:rsidRDefault="00D96CA9" w:rsidP="00D96CA9">
      <w:pPr>
        <w:rPr>
          <w:color w:val="auto"/>
          <w:lang w:bidi="en-US"/>
        </w:rPr>
      </w:pPr>
      <w:r w:rsidRPr="00571385">
        <w:rPr>
          <w:color w:val="auto"/>
          <w:lang w:bidi="en-US"/>
        </w:rPr>
        <w:t>Na održanoj sjednici 11. svibnja 2023. godine, Vlada Republike Hrvatske donijela je Odluku o proglašenju prestanka epidemije bolesti COVID-19 uzrokovane virusom SARS-CoV-2. Vlada je u borbi s COVID-19 imenovala Stožer civilne zaštite i to već 20. veljače 2020., a prva sjednica je održana 25. veljače i od tada Stožer kontinuirano djeluje kao operativno tijelo Vlade za sprječavanje širenja bolesti COVID-19.</w:t>
      </w:r>
    </w:p>
    <w:p w14:paraId="7C4C3807" w14:textId="77777777" w:rsidR="00D96CA9" w:rsidRPr="00571385" w:rsidRDefault="00D96CA9" w:rsidP="00D96CA9">
      <w:pPr>
        <w:rPr>
          <w:color w:val="auto"/>
          <w:lang w:bidi="en-US"/>
        </w:rPr>
      </w:pPr>
      <w:r w:rsidRPr="00571385">
        <w:rPr>
          <w:color w:val="auto"/>
          <w:lang w:bidi="en-US"/>
        </w:rPr>
        <w:t>Svjetska zdravstvena organizacija 5. svibnja 2023. objavila je da više ne smatra bolest COVID-19 javnozdravstvenom opasnošću koja izaziva međunarodnu zabrinutost. Prema procjeni Hrvatskog zavoda za javno zdravstvo, tijekom pandemije došlo je do spoznaja da će bolest COVID-19 trajno biti prisutna u populaciji, s manjim ili većim intenzitetom čime je izvjesno dugotrajno praćenje kao i daljnje otkrivanje dugotrajnih posljedica bolesti COVID-19. Proglašenje kraja epidemije bolesti COVID-19 u Hrvatskoj temelji se na do danas stečenim spoznajama o virusu, virulenciji i posljedicama bolesti te mogućnostima zaštite populacije tako da više nema potrebe za mjerama koje se propisuju u uvjetima epidemije.</w:t>
      </w:r>
    </w:p>
    <w:p w14:paraId="130E5251" w14:textId="77777777" w:rsidR="00D96CA9" w:rsidRPr="00EA2D1E" w:rsidRDefault="00D96CA9" w:rsidP="00D96CA9">
      <w:pPr>
        <w:rPr>
          <w:color w:val="auto"/>
          <w:lang w:bidi="en-US"/>
        </w:rPr>
      </w:pPr>
      <w:r w:rsidRPr="00571385">
        <w:rPr>
          <w:color w:val="auto"/>
          <w:lang w:bidi="en-US"/>
        </w:rPr>
        <w:t xml:space="preserve">Stoga, uzimajući u obzir postojeće mjere za smanjenje rizika od bolesti, poput cijepljenja, Vlada Republike Hrvatske donijela je odluku o proglašenju završetka epidemije. Unatoč proglašenju kraja epidemije, važno je nastaviti pratiti epidemiološke podatke i provoditi preporučene radnje za smanjenje rizika od bolesti. </w:t>
      </w:r>
    </w:p>
    <w:p w14:paraId="2778A4F3" w14:textId="77777777" w:rsidR="00D96CA9" w:rsidRPr="00571385" w:rsidRDefault="00D96CA9" w:rsidP="00D96CA9">
      <w:pPr>
        <w:rPr>
          <w:color w:val="000000"/>
          <w:u w:val="single"/>
          <w:lang w:bidi="en-US"/>
        </w:rPr>
      </w:pPr>
      <w:r w:rsidRPr="00571385">
        <w:rPr>
          <w:color w:val="000000"/>
          <w:u w:val="single"/>
          <w:lang w:bidi="en-US"/>
        </w:rPr>
        <w:t>Cijepljenje:</w:t>
      </w:r>
    </w:p>
    <w:p w14:paraId="5A5CC89B" w14:textId="77777777" w:rsidR="00D96CA9" w:rsidRPr="00571385" w:rsidRDefault="00D96CA9" w:rsidP="00D96CA9">
      <w:pPr>
        <w:rPr>
          <w:color w:val="000000"/>
          <w:lang w:bidi="en-US"/>
        </w:rPr>
      </w:pPr>
      <w:r w:rsidRPr="00571385">
        <w:rPr>
          <w:color w:val="000000"/>
          <w:lang w:bidi="en-US"/>
        </w:rPr>
        <w:t>Nakon što je 26. prosinca 2020. u Hrvatski zavod za javno zdravstvo stiglo prvih 9 750 doza cjepiva protiv bolesti COVID-19 tvrtke Pfizer-</w:t>
      </w:r>
      <w:proofErr w:type="spellStart"/>
      <w:r w:rsidRPr="00571385">
        <w:rPr>
          <w:color w:val="000000"/>
          <w:lang w:bidi="en-US"/>
        </w:rPr>
        <w:t>BioNTech</w:t>
      </w:r>
      <w:proofErr w:type="spellEnd"/>
      <w:r w:rsidRPr="00571385">
        <w:rPr>
          <w:color w:val="000000"/>
          <w:lang w:bidi="en-US"/>
        </w:rPr>
        <w:t xml:space="preserve"> u EU registrirano pod nazivom </w:t>
      </w:r>
      <w:proofErr w:type="spellStart"/>
      <w:r w:rsidRPr="00571385">
        <w:rPr>
          <w:color w:val="000000"/>
          <w:lang w:bidi="en-US"/>
        </w:rPr>
        <w:t>Comirnaty</w:t>
      </w:r>
      <w:proofErr w:type="spellEnd"/>
      <w:r w:rsidRPr="00571385">
        <w:rPr>
          <w:color w:val="000000"/>
          <w:lang w:bidi="en-US"/>
        </w:rPr>
        <w:t xml:space="preserve">, 27., 28. i 29. prosinca 2020. krenula je distribucija prvih doza cjepiva svim hrvatskim županijama te cijepljenje građana. U tim danima u svim državama članicama Europske unije odvijali su se ,,Europski dani cijepljenja'', koji su imali za cilj podići svijest o važnosti cjepiva kao najsigurnijeg načina da se okonča pandemija </w:t>
      </w:r>
      <w:proofErr w:type="spellStart"/>
      <w:r w:rsidRPr="00571385">
        <w:rPr>
          <w:color w:val="000000"/>
          <w:lang w:bidi="en-US"/>
        </w:rPr>
        <w:t>koronavirusa</w:t>
      </w:r>
      <w:proofErr w:type="spellEnd"/>
      <w:r w:rsidRPr="00571385">
        <w:rPr>
          <w:color w:val="000000"/>
          <w:lang w:bidi="en-US"/>
        </w:rPr>
        <w:t>.</w:t>
      </w:r>
    </w:p>
    <w:p w14:paraId="3488C357" w14:textId="77777777" w:rsidR="00D96CA9" w:rsidRPr="00571385" w:rsidRDefault="00D96CA9" w:rsidP="00D96CA9">
      <w:pPr>
        <w:rPr>
          <w:color w:val="000000"/>
          <w:lang w:bidi="en-US"/>
        </w:rPr>
      </w:pPr>
      <w:r w:rsidRPr="00571385">
        <w:rPr>
          <w:color w:val="000000"/>
          <w:lang w:bidi="en-US"/>
        </w:rPr>
        <w:t>Cjepivo je besplatno i a cijepljenje građana je dobrovoljno.</w:t>
      </w:r>
    </w:p>
    <w:p w14:paraId="7DBAC30F" w14:textId="77777777" w:rsidR="00D96CA9" w:rsidRDefault="00D96CA9" w:rsidP="00D96CA9">
      <w:pPr>
        <w:rPr>
          <w:color w:val="000000"/>
          <w:lang w:bidi="en-US"/>
        </w:rPr>
      </w:pPr>
      <w:r w:rsidRPr="00571385">
        <w:rPr>
          <w:color w:val="000000"/>
          <w:lang w:bidi="en-US"/>
        </w:rPr>
        <w:t>Cijepljenje u Republici Hrvatskoj predviđeno je provoditi prema Planu cijepljenja prema kojem se prvi cijepe djelatnici i korisnici domova za starije osobe (i drugih ustanova za pružanje usluge smještaja u sustavu socijalne skrbi) i zdravstvene djelatnike (prva faza), zatim sve osobe starije od 65 godina i sve osobe s kroničnim bolestima (druga faza), te na kraju, (treća faza) cjelokupno stanovništvo.</w:t>
      </w:r>
    </w:p>
    <w:p w14:paraId="00DA0A38" w14:textId="77777777" w:rsidR="00D96CA9" w:rsidRPr="00571385" w:rsidRDefault="00D96CA9" w:rsidP="00D96CA9">
      <w:pPr>
        <w:rPr>
          <w:color w:val="000000"/>
          <w:lang w:bidi="en-US"/>
        </w:rPr>
      </w:pPr>
      <w:r w:rsidRPr="00571385">
        <w:rPr>
          <w:color w:val="000000"/>
          <w:lang w:bidi="en-US"/>
        </w:rPr>
        <w:t xml:space="preserve">U tijeku pandemije uzorkovane novim </w:t>
      </w:r>
      <w:proofErr w:type="spellStart"/>
      <w:r w:rsidRPr="00571385">
        <w:rPr>
          <w:color w:val="000000"/>
          <w:lang w:bidi="en-US"/>
        </w:rPr>
        <w:t>koronavirusom</w:t>
      </w:r>
      <w:proofErr w:type="spellEnd"/>
      <w:r w:rsidRPr="00571385">
        <w:rPr>
          <w:color w:val="000000"/>
          <w:lang w:bidi="en-US"/>
        </w:rPr>
        <w:t xml:space="preserve"> najveća opterećenost upravo je ona na zdravstvene službe ali i na druge javne službe. Unutar zdravstvene službe, najveću opterećenost, podnosi epidemiološka služba koja je nositelj komunikacije svih protuepidemijskih mjera prema svim dijelovima zdravstvene službe, a ujedno i sama provodi </w:t>
      </w:r>
      <w:r w:rsidRPr="00571385">
        <w:rPr>
          <w:color w:val="000000"/>
          <w:lang w:bidi="en-US"/>
        </w:rPr>
        <w:lastRenderedPageBreak/>
        <w:t xml:space="preserve">protuepidemijske mjere obuzdavanja širenja uz aktivno traženje kontakata oboljelih. Osim toga Hrvatski zavod za javno zdravstvo (HZJZ) koordinira rad svih epidemioloških službi na terenu i drugih dijelova zdravstvene zaštite uz praćenje međunarodne situacije i međunarodnu komunikaciju, dnevno praćenje kretanja bolesti i podatke o virološkoj konfirmaciji oboljelih i dnevnu analizu epidemiološke situacije, procjenu rizika i predlaganje protuepidemijskih mjera. </w:t>
      </w:r>
    </w:p>
    <w:p w14:paraId="47C6ABE2" w14:textId="77777777" w:rsidR="00D96CA9" w:rsidRPr="00571385" w:rsidRDefault="00D96CA9" w:rsidP="00D96CA9">
      <w:pPr>
        <w:rPr>
          <w:color w:val="000000"/>
          <w:lang w:bidi="en-US"/>
        </w:rPr>
      </w:pPr>
      <w:r w:rsidRPr="00571385">
        <w:rPr>
          <w:color w:val="000000"/>
          <w:lang w:bidi="en-US"/>
        </w:rPr>
        <w:t>Uz epidemiološku službu, najveći teret podnosi infektološka djelatnost, uz poseban napor djelatnika jedinica intenzivnog liječenja zbog liječenja teških komplikacija bolesti poput virusne pneumonije. Dodatno, mnogi drugi bolnički odjeli trpe zbog opterećenost pandemijom s obzirom da se infekcija širi bolničkim odjelima te nedostaje prijeko potrebnih zdravstvenih djelatnika.</w:t>
      </w:r>
    </w:p>
    <w:p w14:paraId="2BBCD705" w14:textId="77777777" w:rsidR="00D96CA9" w:rsidRPr="00571385" w:rsidRDefault="00D96CA9" w:rsidP="00D96CA9">
      <w:pPr>
        <w:rPr>
          <w:color w:val="000000"/>
          <w:lang w:bidi="en-US"/>
        </w:rPr>
      </w:pPr>
      <w:r w:rsidRPr="00571385">
        <w:rPr>
          <w:color w:val="000000"/>
          <w:lang w:bidi="en-US"/>
        </w:rPr>
        <w:t>U globalu epidemija uzrokuje znate posljedice na cjelokupni zdravstveni sustav zbog nedostatka zdravstvenih djelatnika, smanjenih bolničkih kapaciteta za oboljele tako i zbog nekontroliranog širenja virusa te povećanog broja novooboljelih.</w:t>
      </w:r>
    </w:p>
    <w:p w14:paraId="06919890" w14:textId="77777777" w:rsidR="00D96CA9" w:rsidRPr="00571385" w:rsidRDefault="00D96CA9" w:rsidP="00D96CA9">
      <w:pPr>
        <w:rPr>
          <w:rFonts w:cs="Calibri"/>
          <w:color w:val="auto"/>
          <w:szCs w:val="22"/>
        </w:rPr>
      </w:pPr>
      <w:r w:rsidRPr="00571385">
        <w:rPr>
          <w:rFonts w:cs="Calibri"/>
          <w:color w:val="auto"/>
          <w:szCs w:val="22"/>
        </w:rPr>
        <w:t xml:space="preserve">Zdravstveni sustav ima ključnu ulogu u epidemiološkom, kliničkom i virološkom praćenju COVID-19, na temelju kojeg donosi i provodi protuepidemijske mjere i liječenje kojima će se smanjiti rizik od širenja </w:t>
      </w:r>
      <w:proofErr w:type="spellStart"/>
      <w:r w:rsidRPr="00571385">
        <w:rPr>
          <w:rFonts w:cs="Calibri"/>
          <w:color w:val="auto"/>
          <w:szCs w:val="22"/>
        </w:rPr>
        <w:t>pandemijskog</w:t>
      </w:r>
      <w:proofErr w:type="spellEnd"/>
      <w:r w:rsidRPr="00571385">
        <w:rPr>
          <w:rFonts w:cs="Calibri"/>
          <w:color w:val="auto"/>
          <w:szCs w:val="22"/>
        </w:rPr>
        <w:t xml:space="preserve"> virusa te time smanjiti morbiditet i mortalitet.</w:t>
      </w:r>
    </w:p>
    <w:p w14:paraId="1A967334" w14:textId="77777777" w:rsidR="00D96CA9" w:rsidRPr="00571385" w:rsidRDefault="00D96CA9" w:rsidP="00D96CA9">
      <w:pPr>
        <w:rPr>
          <w:rFonts w:cs="Calibri"/>
          <w:color w:val="auto"/>
          <w:szCs w:val="22"/>
        </w:rPr>
      </w:pPr>
      <w:r w:rsidRPr="00571385">
        <w:rPr>
          <w:rFonts w:cs="Calibri"/>
          <w:color w:val="auto"/>
          <w:szCs w:val="22"/>
        </w:rPr>
        <w:t>Različite strukture nezdravstvenog sustava osiguravaju tijekom pandemije funkcioniranje javnih službi (opskrba energijom, transport, snabdijevanje hranom) kako bi se smanjio utjecaj na zdravstveni sustav, gospodarstvo i društvo u cjelini.</w:t>
      </w:r>
    </w:p>
    <w:p w14:paraId="18CE4FC9" w14:textId="77777777" w:rsidR="00D96CA9" w:rsidRPr="00571385" w:rsidRDefault="00D96CA9" w:rsidP="00D96CA9">
      <w:pPr>
        <w:spacing w:before="0" w:after="0"/>
        <w:rPr>
          <w:color w:val="auto"/>
          <w:szCs w:val="22"/>
        </w:rPr>
      </w:pPr>
      <w:r w:rsidRPr="00571385">
        <w:rPr>
          <w:color w:val="auto"/>
          <w:szCs w:val="22"/>
        </w:rPr>
        <w:t>Ozbiljnost događaja pandemije kao i posljedični događaji uvelike ovise o pitanjima koje svaka pandemija postavlja:</w:t>
      </w:r>
    </w:p>
    <w:p w14:paraId="3DD786D8" w14:textId="77777777" w:rsidR="00D96CA9" w:rsidRPr="00571385" w:rsidRDefault="00D96CA9" w:rsidP="00D96CA9">
      <w:pPr>
        <w:spacing w:line="240" w:lineRule="auto"/>
        <w:rPr>
          <w:color w:val="auto"/>
          <w:szCs w:val="22"/>
        </w:rPr>
      </w:pPr>
      <w:r w:rsidRPr="00571385">
        <w:rPr>
          <w:color w:val="auto"/>
          <w:szCs w:val="22"/>
        </w:rPr>
        <w:t>a) Koliko učestalo se pojavljuju novi slučajevi,</w:t>
      </w:r>
    </w:p>
    <w:p w14:paraId="105CE87C" w14:textId="77777777" w:rsidR="00D96CA9" w:rsidRPr="00571385" w:rsidRDefault="00D96CA9" w:rsidP="00D96CA9">
      <w:pPr>
        <w:spacing w:line="240" w:lineRule="auto"/>
        <w:rPr>
          <w:color w:val="auto"/>
          <w:szCs w:val="22"/>
        </w:rPr>
      </w:pPr>
      <w:r w:rsidRPr="00571385">
        <w:rPr>
          <w:color w:val="auto"/>
          <w:szCs w:val="22"/>
        </w:rPr>
        <w:t xml:space="preserve">b) Koje grupe ljudi će teže i ozbiljnije </w:t>
      </w:r>
      <w:proofErr w:type="spellStart"/>
      <w:r w:rsidRPr="00571385">
        <w:rPr>
          <w:color w:val="auto"/>
          <w:szCs w:val="22"/>
        </w:rPr>
        <w:t>oboliti</w:t>
      </w:r>
      <w:proofErr w:type="spellEnd"/>
      <w:r w:rsidRPr="00571385">
        <w:rPr>
          <w:color w:val="auto"/>
          <w:szCs w:val="22"/>
        </w:rPr>
        <w:t xml:space="preserve"> ili imaju veći rizik za umiranje,</w:t>
      </w:r>
    </w:p>
    <w:p w14:paraId="574F929F" w14:textId="77777777" w:rsidR="00D96CA9" w:rsidRPr="00571385" w:rsidRDefault="00D96CA9" w:rsidP="00D96CA9">
      <w:pPr>
        <w:spacing w:line="240" w:lineRule="auto"/>
        <w:rPr>
          <w:color w:val="auto"/>
          <w:szCs w:val="22"/>
        </w:rPr>
      </w:pPr>
      <w:r w:rsidRPr="00571385">
        <w:rPr>
          <w:color w:val="auto"/>
          <w:szCs w:val="22"/>
        </w:rPr>
        <w:t>c) Koji oblici oboljenja i posljedičnih komplikacija su viđeni u trenutku pojave,</w:t>
      </w:r>
    </w:p>
    <w:p w14:paraId="22B8B2BC" w14:textId="77777777" w:rsidR="00D96CA9" w:rsidRPr="00571385" w:rsidRDefault="00D96CA9" w:rsidP="00D96CA9">
      <w:pPr>
        <w:spacing w:line="240" w:lineRule="auto"/>
        <w:rPr>
          <w:color w:val="auto"/>
          <w:szCs w:val="22"/>
        </w:rPr>
      </w:pPr>
      <w:r w:rsidRPr="00571385">
        <w:rPr>
          <w:color w:val="auto"/>
          <w:szCs w:val="22"/>
        </w:rPr>
        <w:t xml:space="preserve">d) Da li je </w:t>
      </w:r>
      <w:proofErr w:type="spellStart"/>
      <w:r w:rsidRPr="00571385">
        <w:rPr>
          <w:color w:val="auto"/>
          <w:szCs w:val="22"/>
        </w:rPr>
        <w:t>koronavirus</w:t>
      </w:r>
      <w:proofErr w:type="spellEnd"/>
      <w:r w:rsidRPr="00571385">
        <w:rPr>
          <w:color w:val="auto"/>
          <w:szCs w:val="22"/>
        </w:rPr>
        <w:t xml:space="preserve"> osjetljiv na </w:t>
      </w:r>
      <w:proofErr w:type="spellStart"/>
      <w:r w:rsidRPr="00571385">
        <w:rPr>
          <w:color w:val="auto"/>
          <w:szCs w:val="22"/>
        </w:rPr>
        <w:t>antiviralnu</w:t>
      </w:r>
      <w:proofErr w:type="spellEnd"/>
      <w:r w:rsidRPr="00571385">
        <w:rPr>
          <w:color w:val="auto"/>
          <w:szCs w:val="22"/>
        </w:rPr>
        <w:t xml:space="preserve"> terapiju,</w:t>
      </w:r>
    </w:p>
    <w:p w14:paraId="22AD8907" w14:textId="77777777" w:rsidR="00D96CA9" w:rsidRPr="00571385" w:rsidRDefault="00D96CA9" w:rsidP="00D96CA9">
      <w:pPr>
        <w:spacing w:line="240" w:lineRule="auto"/>
        <w:rPr>
          <w:color w:val="auto"/>
          <w:szCs w:val="22"/>
        </w:rPr>
      </w:pPr>
      <w:r w:rsidRPr="00571385">
        <w:rPr>
          <w:color w:val="auto"/>
          <w:szCs w:val="22"/>
        </w:rPr>
        <w:t>e) Koliko će uopće po procjeni ljudi oboljeti od COVID-19,</w:t>
      </w:r>
    </w:p>
    <w:p w14:paraId="766E83E4" w14:textId="77777777" w:rsidR="00D96CA9" w:rsidRPr="00571385" w:rsidRDefault="00D96CA9" w:rsidP="00D96CA9">
      <w:pPr>
        <w:spacing w:line="240" w:lineRule="auto"/>
        <w:rPr>
          <w:color w:val="auto"/>
          <w:szCs w:val="22"/>
        </w:rPr>
      </w:pPr>
      <w:r w:rsidRPr="00571385">
        <w:rPr>
          <w:color w:val="auto"/>
          <w:szCs w:val="22"/>
        </w:rPr>
        <w:t>f) Kakav će biti utjecaj na zdravstveni sektor u cjelini uključujući i cjelokupni angažman kompletnog zdravstvenog sustava koji ima.</w:t>
      </w:r>
    </w:p>
    <w:p w14:paraId="08C6C46F" w14:textId="77777777" w:rsidR="00D96CA9" w:rsidRPr="00571385" w:rsidRDefault="00D96CA9" w:rsidP="00D96CA9">
      <w:pPr>
        <w:spacing w:before="0" w:after="0"/>
        <w:rPr>
          <w:color w:val="auto"/>
          <w:szCs w:val="22"/>
        </w:rPr>
      </w:pPr>
    </w:p>
    <w:p w14:paraId="4C6A7A84" w14:textId="77777777" w:rsidR="00D96CA9" w:rsidRPr="00571385" w:rsidRDefault="00D96CA9" w:rsidP="00D96CA9">
      <w:pPr>
        <w:rPr>
          <w:color w:val="auto"/>
          <w:szCs w:val="22"/>
        </w:rPr>
      </w:pPr>
      <w:r w:rsidRPr="00571385">
        <w:rPr>
          <w:color w:val="auto"/>
          <w:szCs w:val="22"/>
        </w:rPr>
        <w:t>S obzirom na broj osoba oboljelih i umrlih od COVID-19, kao i broj osoba koji koristite i koji će koristiti zdravstvene resurse, dolazi do prekomjernog pritiska na zdravstvene i socijalne službe, te je potrebno osigurati organizacijske prilagodbe sukladno postojećim planovima korištenja kapaciteta potrebnih za povećan priliv oboljelih osoba.</w:t>
      </w:r>
    </w:p>
    <w:p w14:paraId="2BEAE987" w14:textId="77777777" w:rsidR="00D96CA9" w:rsidRPr="00571385" w:rsidRDefault="00D96CA9" w:rsidP="00D96CA9">
      <w:pPr>
        <w:rPr>
          <w:color w:val="auto"/>
          <w:szCs w:val="22"/>
        </w:rPr>
      </w:pPr>
      <w:r w:rsidRPr="00571385">
        <w:rPr>
          <w:color w:val="auto"/>
          <w:szCs w:val="22"/>
        </w:rPr>
        <w:t xml:space="preserve">U trenutcima </w:t>
      </w:r>
      <w:proofErr w:type="spellStart"/>
      <w:r w:rsidRPr="00571385">
        <w:rPr>
          <w:color w:val="auto"/>
          <w:szCs w:val="22"/>
        </w:rPr>
        <w:t>pandemijskog</w:t>
      </w:r>
      <w:proofErr w:type="spellEnd"/>
      <w:r w:rsidRPr="00571385">
        <w:rPr>
          <w:color w:val="auto"/>
          <w:szCs w:val="22"/>
        </w:rPr>
        <w:t xml:space="preserve"> vrhunca smještaj u bolnicama oboljelih od COVID-19, je kapacitetom ograničen, pa je potreban dodatni smještajni kapacitet u drugim ustanovama poput umirovljeničkih domova, dječjih vrtića, škola, hotela i sličnih objekata. </w:t>
      </w:r>
    </w:p>
    <w:p w14:paraId="44E180B3" w14:textId="52AEB841" w:rsidR="008A4AEA" w:rsidRPr="00D96CA9" w:rsidRDefault="00D96CA9" w:rsidP="008A4AEA">
      <w:pPr>
        <w:rPr>
          <w:color w:val="auto"/>
          <w:szCs w:val="22"/>
        </w:rPr>
      </w:pPr>
      <w:r w:rsidRPr="00571385">
        <w:rPr>
          <w:color w:val="auto"/>
          <w:szCs w:val="22"/>
        </w:rPr>
        <w:t xml:space="preserve">Nadalje, posljedice pandemije uzorkovane novim </w:t>
      </w:r>
      <w:proofErr w:type="spellStart"/>
      <w:r w:rsidRPr="00571385">
        <w:rPr>
          <w:color w:val="auto"/>
          <w:szCs w:val="22"/>
        </w:rPr>
        <w:t>koronavirusom</w:t>
      </w:r>
      <w:proofErr w:type="spellEnd"/>
      <w:r w:rsidRPr="00571385">
        <w:rPr>
          <w:color w:val="auto"/>
          <w:szCs w:val="22"/>
        </w:rPr>
        <w:t xml:space="preserve"> obuhvaćaju i sve aspekte proizašle iz provedbe protuepidemijskih mjera koji se odnose na socijalne navike stanovništva poput izbjegavanja fizičkog kontakta, pridržavanje socijalne distance, restrikcije putovanja, zatvaranja granice za putovanja, zatvaranja škola i drugih ustanova, te izračun posljedičnih šteta ovakvih događaja također treba uzeti u obzir.</w:t>
      </w:r>
    </w:p>
    <w:p w14:paraId="12F5A35D" w14:textId="04E74BFA" w:rsidR="008A4AEA" w:rsidRPr="004A05F1" w:rsidRDefault="008A4AEA" w:rsidP="008A4AEA">
      <w:pPr>
        <w:spacing w:before="120" w:after="120"/>
        <w:rPr>
          <w:color w:val="auto"/>
          <w:szCs w:val="22"/>
        </w:rPr>
      </w:pPr>
      <w:r w:rsidRPr="004A05F1">
        <w:rPr>
          <w:color w:val="auto"/>
          <w:szCs w:val="22"/>
        </w:rPr>
        <w:lastRenderedPageBreak/>
        <w:t xml:space="preserve">Zdravstveni resursi koji podnose glavni teret javno zdravstvenog odgovora na pandemiju na području </w:t>
      </w:r>
      <w:r w:rsidR="00B627A0" w:rsidRPr="004A05F1">
        <w:rPr>
          <w:color w:val="auto"/>
          <w:szCs w:val="22"/>
        </w:rPr>
        <w:t>Općine Murter-Kornati</w:t>
      </w:r>
      <w:r w:rsidR="004A05F1">
        <w:rPr>
          <w:color w:val="auto"/>
          <w:szCs w:val="22"/>
        </w:rPr>
        <w:t xml:space="preserve"> </w:t>
      </w:r>
      <w:r w:rsidRPr="004A05F1">
        <w:rPr>
          <w:color w:val="auto"/>
          <w:szCs w:val="22"/>
        </w:rPr>
        <w:t>su:</w:t>
      </w:r>
    </w:p>
    <w:p w14:paraId="7488F216" w14:textId="388FEF97" w:rsidR="008A4AEA" w:rsidRPr="004A05F1" w:rsidRDefault="00387022" w:rsidP="00801731">
      <w:pPr>
        <w:pStyle w:val="Odlomakpopisa"/>
        <w:numPr>
          <w:ilvl w:val="0"/>
          <w:numId w:val="12"/>
        </w:numPr>
      </w:pPr>
      <w:r w:rsidRPr="004A05F1">
        <w:t xml:space="preserve">Dom zdravlja </w:t>
      </w:r>
      <w:r w:rsidR="00ED2C4B" w:rsidRPr="004A05F1">
        <w:t>Šibensko-kninske županije</w:t>
      </w:r>
      <w:r w:rsidRPr="004A05F1">
        <w:t xml:space="preserve"> –</w:t>
      </w:r>
      <w:r w:rsidR="004A05F1" w:rsidRPr="004A05F1">
        <w:t xml:space="preserve"> </w:t>
      </w:r>
      <w:r w:rsidR="00DE2A83" w:rsidRPr="004A05F1">
        <w:t>a</w:t>
      </w:r>
      <w:r w:rsidRPr="004A05F1">
        <w:t xml:space="preserve">mbulanta </w:t>
      </w:r>
      <w:r w:rsidR="004A05F1" w:rsidRPr="004A05F1">
        <w:t>Murter</w:t>
      </w:r>
      <w:r w:rsidR="008A4AEA" w:rsidRPr="004A05F1">
        <w:t>,</w:t>
      </w:r>
    </w:p>
    <w:p w14:paraId="00DFEBB7" w14:textId="77403D5A" w:rsidR="008A4AEA" w:rsidRPr="004A05F1" w:rsidRDefault="008A4AEA" w:rsidP="00801731">
      <w:pPr>
        <w:pStyle w:val="Odlomakpopisa"/>
        <w:numPr>
          <w:ilvl w:val="0"/>
          <w:numId w:val="12"/>
        </w:numPr>
      </w:pPr>
      <w:r w:rsidRPr="004A05F1">
        <w:t xml:space="preserve">Zavod za hitnu medicinu </w:t>
      </w:r>
      <w:r w:rsidR="00ED2C4B" w:rsidRPr="004A05F1">
        <w:t>Šibensko-kninske županije</w:t>
      </w:r>
      <w:r w:rsidRPr="004A05F1">
        <w:t>,</w:t>
      </w:r>
    </w:p>
    <w:p w14:paraId="29627764" w14:textId="7302C20F" w:rsidR="008A4AEA" w:rsidRPr="004A05F1" w:rsidRDefault="008A4AEA" w:rsidP="00801731">
      <w:pPr>
        <w:pStyle w:val="Odlomakpopisa"/>
        <w:numPr>
          <w:ilvl w:val="0"/>
          <w:numId w:val="12"/>
        </w:numPr>
      </w:pPr>
      <w:r w:rsidRPr="004A05F1">
        <w:t xml:space="preserve">Zavod za javno zdravstvo </w:t>
      </w:r>
      <w:r w:rsidR="00ED2C4B" w:rsidRPr="004A05F1">
        <w:t>Šibensko-kninske županije</w:t>
      </w:r>
      <w:r w:rsidRPr="004A05F1">
        <w:t>.</w:t>
      </w:r>
    </w:p>
    <w:p w14:paraId="055CBDD0" w14:textId="77777777" w:rsidR="00387022" w:rsidRPr="005A761D" w:rsidRDefault="00387022" w:rsidP="004658A6">
      <w:pPr>
        <w:rPr>
          <w:highlight w:val="yellow"/>
        </w:rPr>
      </w:pPr>
    </w:p>
    <w:p w14:paraId="49BA80DB" w14:textId="77777777" w:rsidR="004658A6" w:rsidRPr="00F5040C" w:rsidRDefault="004658A6" w:rsidP="00813262">
      <w:pPr>
        <w:pStyle w:val="Naslov30"/>
      </w:pPr>
      <w:bookmarkStart w:id="144" w:name="_Toc217028241"/>
      <w:r w:rsidRPr="00F5040C">
        <w:t>Uzrok</w:t>
      </w:r>
      <w:bookmarkEnd w:id="144"/>
    </w:p>
    <w:p w14:paraId="3D657522" w14:textId="13DF6BEF" w:rsidR="00FE270B" w:rsidRPr="00F5040C" w:rsidRDefault="00FE270B" w:rsidP="00FE270B">
      <w:pPr>
        <w:rPr>
          <w:lang w:bidi="en-US"/>
        </w:rPr>
      </w:pPr>
      <w:r w:rsidRPr="00F5040C">
        <w:rPr>
          <w:lang w:bidi="en-US"/>
        </w:rPr>
        <w:t xml:space="preserve">Uzrok pandemije je novi </w:t>
      </w:r>
      <w:proofErr w:type="spellStart"/>
      <w:r w:rsidRPr="00F5040C">
        <w:rPr>
          <w:lang w:bidi="en-US"/>
        </w:rPr>
        <w:t>koronavirus</w:t>
      </w:r>
      <w:proofErr w:type="spellEnd"/>
      <w:r w:rsidRPr="00F5040C">
        <w:rPr>
          <w:lang w:bidi="en-US"/>
        </w:rPr>
        <w:t xml:space="preserve"> SARS—CoV-2, koji se pojavio krajem 2019. godine u Kini. Radi se o novom soju </w:t>
      </w:r>
      <w:proofErr w:type="spellStart"/>
      <w:r w:rsidRPr="00F5040C">
        <w:rPr>
          <w:lang w:bidi="en-US"/>
        </w:rPr>
        <w:t>koronavirusa</w:t>
      </w:r>
      <w:proofErr w:type="spellEnd"/>
      <w:r w:rsidRPr="00F5040C">
        <w:rPr>
          <w:lang w:bidi="en-US"/>
        </w:rPr>
        <w:t xml:space="preserve"> koji prije nije bio otkriven kod ljudi te uzrokuje bolest COVID-2019.</w:t>
      </w:r>
    </w:p>
    <w:p w14:paraId="784B810D" w14:textId="77777777" w:rsidR="00FE270B" w:rsidRPr="00F5040C" w:rsidRDefault="00FE270B" w:rsidP="00FE270B">
      <w:pPr>
        <w:rPr>
          <w:b/>
          <w:u w:val="single"/>
        </w:rPr>
      </w:pPr>
      <w:r w:rsidRPr="00F5040C">
        <w:rPr>
          <w:b/>
          <w:u w:val="single"/>
        </w:rPr>
        <w:t>RAZVOJ DOGAĐAJA KOJI JE PRETHODIO VELIKOJ NESREĆI</w:t>
      </w:r>
    </w:p>
    <w:p w14:paraId="148EB132" w14:textId="7D3C6CE3" w:rsidR="00FE270B" w:rsidRPr="00F5040C" w:rsidRDefault="00FE270B" w:rsidP="00FE270B">
      <w:pPr>
        <w:rPr>
          <w:lang w:bidi="en-US"/>
        </w:rPr>
      </w:pPr>
      <w:proofErr w:type="spellStart"/>
      <w:r w:rsidRPr="00F5040C">
        <w:rPr>
          <w:lang w:bidi="en-US"/>
        </w:rPr>
        <w:t>Koronavirusi</w:t>
      </w:r>
      <w:proofErr w:type="spellEnd"/>
      <w:r w:rsidRPr="00F5040C">
        <w:rPr>
          <w:lang w:bidi="en-US"/>
        </w:rPr>
        <w:t xml:space="preserve"> su virusi koji cirkuliraju među životinjama no neki od njih mogu prijeći na ljude. Nakon što prijeđu sa životinje na čovjeka mogu se prenositi među ljudima.</w:t>
      </w:r>
    </w:p>
    <w:p w14:paraId="413098F1" w14:textId="77777777" w:rsidR="00FE270B" w:rsidRPr="00F5040C" w:rsidRDefault="00FE270B" w:rsidP="00FE270B">
      <w:pPr>
        <w:rPr>
          <w:b/>
          <w:u w:val="single"/>
        </w:rPr>
      </w:pPr>
      <w:r w:rsidRPr="00F5040C">
        <w:rPr>
          <w:b/>
          <w:u w:val="single"/>
        </w:rPr>
        <w:t>OKIDAČ KOJI JE UZROKOVAO VELIKU NESREĆU</w:t>
      </w:r>
    </w:p>
    <w:p w14:paraId="00681DDC" w14:textId="77777777" w:rsidR="00FE270B" w:rsidRPr="00F5040C" w:rsidRDefault="00FE270B" w:rsidP="00FE270B">
      <w:pPr>
        <w:rPr>
          <w:lang w:bidi="en-US"/>
        </w:rPr>
      </w:pPr>
      <w:r w:rsidRPr="00F5040C">
        <w:rPr>
          <w:lang w:bidi="en-US"/>
        </w:rPr>
        <w:t xml:space="preserve">Pojava novog </w:t>
      </w:r>
      <w:proofErr w:type="spellStart"/>
      <w:r w:rsidRPr="00F5040C">
        <w:rPr>
          <w:lang w:bidi="en-US"/>
        </w:rPr>
        <w:t>koronavirusa</w:t>
      </w:r>
      <w:proofErr w:type="spellEnd"/>
      <w:r w:rsidRPr="00F5040C">
        <w:rPr>
          <w:lang w:bidi="en-US"/>
        </w:rPr>
        <w:t xml:space="preserve"> koji se sada širi s osobe na osobu (prijenos s čovjeka na čovjeka) iako virus potječe od životinja te je uzrokovao pandemiju. </w:t>
      </w:r>
    </w:p>
    <w:p w14:paraId="354E3F43" w14:textId="77777777" w:rsidR="00FE270B" w:rsidRPr="00F5040C" w:rsidRDefault="00FE270B" w:rsidP="00FE270B">
      <w:pPr>
        <w:rPr>
          <w:lang w:bidi="en-US"/>
        </w:rPr>
      </w:pPr>
      <w:r w:rsidRPr="00F5040C">
        <w:rPr>
          <w:b/>
          <w:lang w:bidi="en-US"/>
        </w:rPr>
        <w:t>Pandemija</w:t>
      </w:r>
      <w:r w:rsidRPr="00F5040C">
        <w:rPr>
          <w:lang w:bidi="en-US"/>
        </w:rPr>
        <w:t xml:space="preserve"> (od grčke riječi </w:t>
      </w:r>
      <w:proofErr w:type="spellStart"/>
      <w:r w:rsidRPr="00F5040C">
        <w:rPr>
          <w:lang w:bidi="en-US"/>
        </w:rPr>
        <w:t>pan</w:t>
      </w:r>
      <w:proofErr w:type="spellEnd"/>
      <w:r w:rsidRPr="00F5040C">
        <w:rPr>
          <w:lang w:bidi="en-US"/>
        </w:rPr>
        <w:t xml:space="preserve"> "svi" i demos "ljudi") označava širenje infekcijske bolesti u širokim geografskim regijama, kontinentalnih ili globalnih razmjera.</w:t>
      </w:r>
    </w:p>
    <w:p w14:paraId="660FA3AF" w14:textId="77777777" w:rsidR="004658A6" w:rsidRPr="005A761D" w:rsidRDefault="004658A6" w:rsidP="004658A6">
      <w:pPr>
        <w:rPr>
          <w:highlight w:val="yellow"/>
        </w:rPr>
      </w:pPr>
    </w:p>
    <w:p w14:paraId="01075FD9" w14:textId="77777777" w:rsidR="004658A6" w:rsidRPr="00CD69C3" w:rsidRDefault="004658A6" w:rsidP="00813262">
      <w:pPr>
        <w:pStyle w:val="Naslov30"/>
      </w:pPr>
      <w:bookmarkStart w:id="145" w:name="_Toc217028242"/>
      <w:r w:rsidRPr="00CD69C3">
        <w:t>Događaj s najgorim mogućim posljedicama</w:t>
      </w:r>
      <w:bookmarkEnd w:id="145"/>
    </w:p>
    <w:p w14:paraId="4AF33F8F" w14:textId="77777777" w:rsidR="00FE270B" w:rsidRPr="00CD69C3" w:rsidRDefault="00FE270B" w:rsidP="00FE270B">
      <w:pPr>
        <w:rPr>
          <w:color w:val="auto"/>
          <w:lang w:bidi="en-US"/>
        </w:rPr>
      </w:pPr>
      <w:r w:rsidRPr="00CD69C3">
        <w:rPr>
          <w:color w:val="auto"/>
          <w:lang w:bidi="en-US"/>
        </w:rPr>
        <w:t xml:space="preserve">Pandemija </w:t>
      </w:r>
      <w:proofErr w:type="spellStart"/>
      <w:r w:rsidRPr="00CD69C3">
        <w:rPr>
          <w:color w:val="auto"/>
          <w:lang w:bidi="en-US"/>
        </w:rPr>
        <w:t>koronavirusa</w:t>
      </w:r>
      <w:proofErr w:type="spellEnd"/>
      <w:r w:rsidRPr="00CD69C3">
        <w:rPr>
          <w:color w:val="auto"/>
          <w:lang w:bidi="en-US"/>
        </w:rPr>
        <w:t xml:space="preserve"> proširila se na Hrvatsku 25. veljače 2020. godine. Prvi slučaj potvrđen je u Zagrebu. Obolio je 26-godišnjak koji je od 19. do 21. veljače boravio u talijanskom gradu Milanu. Nakon što je pozitivno testiran, hospitaliziran je u Sveučilišnoj bolnici za zarazne bolesti dr. Frana Mihaljevića u Zagrebu.</w:t>
      </w:r>
    </w:p>
    <w:p w14:paraId="70DA1DE6" w14:textId="77777777" w:rsidR="00FE270B" w:rsidRPr="00CD69C3" w:rsidRDefault="00FE270B" w:rsidP="00FE270B">
      <w:pPr>
        <w:rPr>
          <w:color w:val="auto"/>
          <w:lang w:bidi="en-US"/>
        </w:rPr>
      </w:pPr>
      <w:r w:rsidRPr="00CD69C3">
        <w:rPr>
          <w:color w:val="auto"/>
          <w:lang w:bidi="en-US"/>
        </w:rPr>
        <w:t>Dana 19. ožujka 2020. zabilježeno je više od 100 slučajeva. Broj oboljelih samo za 2 dana duplicirao se na 200, a zaključno s 27. ožujka potvrđeno je više od 500 slučajeva. Dana 2. travnja zabilježeno je više od 1.000 slučajeva.</w:t>
      </w:r>
    </w:p>
    <w:p w14:paraId="575EFAF3" w14:textId="77777777" w:rsidR="004658A6" w:rsidRPr="00CD69C3" w:rsidRDefault="004658A6" w:rsidP="004658A6">
      <w:pPr>
        <w:rPr>
          <w:rStyle w:val="Jakoisticanje"/>
          <w:color w:val="54883D"/>
          <w:u w:val="single"/>
        </w:rPr>
      </w:pPr>
      <w:r w:rsidRPr="00CD69C3">
        <w:rPr>
          <w:rStyle w:val="Jakoisticanje"/>
          <w:color w:val="54883D"/>
          <w:u w:val="single"/>
        </w:rPr>
        <w:t>Posljedice</w:t>
      </w:r>
    </w:p>
    <w:p w14:paraId="0D0D6DBA" w14:textId="77777777" w:rsidR="004658A6" w:rsidRPr="00CD69C3" w:rsidRDefault="004658A6" w:rsidP="004658A6">
      <w:pPr>
        <w:rPr>
          <w:i/>
          <w:color w:val="54883D"/>
          <w:u w:val="single"/>
        </w:rPr>
      </w:pPr>
      <w:r w:rsidRPr="00CD69C3">
        <w:rPr>
          <w:i/>
          <w:color w:val="54883D"/>
          <w:u w:val="single"/>
        </w:rPr>
        <w:t>Život i zdravlje ljudi</w:t>
      </w:r>
    </w:p>
    <w:p w14:paraId="78ECADB0" w14:textId="45500804" w:rsidR="004658A6" w:rsidRPr="00CD69C3" w:rsidRDefault="004658A6" w:rsidP="00BB0070">
      <w:pPr>
        <w:pStyle w:val="Opisslike"/>
      </w:pPr>
      <w:r w:rsidRPr="00CD69C3">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25</w:t>
      </w:r>
      <w:r w:rsidR="00A10FA3">
        <w:rPr>
          <w:noProof/>
        </w:rPr>
        <w:fldChar w:fldCharType="end"/>
      </w:r>
      <w:r w:rsidRPr="00CD69C3">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6639FE" w:rsidRPr="00CD69C3" w14:paraId="2529E9E2" w14:textId="77777777" w:rsidTr="00D36391">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26641843" w14:textId="77777777" w:rsidR="006639FE" w:rsidRPr="00CD69C3" w:rsidRDefault="006639FE" w:rsidP="00D36391">
            <w:pPr>
              <w:spacing w:after="0"/>
              <w:jc w:val="center"/>
              <w:rPr>
                <w:sz w:val="20"/>
                <w:szCs w:val="20"/>
              </w:rPr>
            </w:pPr>
            <w:r w:rsidRPr="00CD69C3">
              <w:rPr>
                <w:sz w:val="20"/>
                <w:szCs w:val="20"/>
              </w:rPr>
              <w:t>KATEGORIJA</w:t>
            </w:r>
          </w:p>
        </w:tc>
        <w:tc>
          <w:tcPr>
            <w:tcW w:w="1540" w:type="pct"/>
            <w:shd w:val="clear" w:color="auto" w:fill="EAF1DD" w:themeFill="accent3" w:themeFillTint="33"/>
          </w:tcPr>
          <w:p w14:paraId="690390DD" w14:textId="77777777" w:rsidR="006639FE" w:rsidRPr="00CD69C3" w:rsidRDefault="006639FE"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D69C3">
              <w:rPr>
                <w:sz w:val="20"/>
                <w:szCs w:val="20"/>
              </w:rPr>
              <w:t>POSLJEDICE</w:t>
            </w:r>
          </w:p>
        </w:tc>
        <w:tc>
          <w:tcPr>
            <w:tcW w:w="1352" w:type="pct"/>
            <w:shd w:val="clear" w:color="auto" w:fill="EAF1DD" w:themeFill="accent3" w:themeFillTint="33"/>
          </w:tcPr>
          <w:p w14:paraId="48D955E9" w14:textId="77777777" w:rsidR="006639FE" w:rsidRPr="00CD69C3" w:rsidRDefault="006639FE"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D69C3">
              <w:rPr>
                <w:sz w:val="20"/>
                <w:szCs w:val="20"/>
              </w:rPr>
              <w:t>KRITERIJ</w:t>
            </w:r>
          </w:p>
        </w:tc>
        <w:tc>
          <w:tcPr>
            <w:tcW w:w="1191" w:type="pct"/>
            <w:shd w:val="clear" w:color="auto" w:fill="EAF1DD" w:themeFill="accent3" w:themeFillTint="33"/>
          </w:tcPr>
          <w:p w14:paraId="54C1AD80" w14:textId="77777777" w:rsidR="006639FE" w:rsidRPr="00CD69C3" w:rsidRDefault="006639FE" w:rsidP="00D36391">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D69C3">
              <w:rPr>
                <w:sz w:val="20"/>
                <w:szCs w:val="20"/>
              </w:rPr>
              <w:t>ODABRANO</w:t>
            </w:r>
          </w:p>
        </w:tc>
      </w:tr>
      <w:tr w:rsidR="006639FE" w:rsidRPr="00CD69C3" w14:paraId="044941E3"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3FE4989" w14:textId="77777777" w:rsidR="006639FE" w:rsidRPr="00CD69C3" w:rsidRDefault="006639FE" w:rsidP="00D36391">
            <w:pPr>
              <w:spacing w:after="0"/>
              <w:jc w:val="center"/>
              <w:rPr>
                <w:sz w:val="20"/>
                <w:szCs w:val="20"/>
              </w:rPr>
            </w:pPr>
            <w:r w:rsidRPr="00CD69C3">
              <w:rPr>
                <w:sz w:val="20"/>
                <w:szCs w:val="20"/>
              </w:rPr>
              <w:t>1.</w:t>
            </w:r>
          </w:p>
        </w:tc>
        <w:tc>
          <w:tcPr>
            <w:tcW w:w="1540" w:type="pct"/>
            <w:shd w:val="clear" w:color="auto" w:fill="FFFFFF" w:themeFill="background1"/>
          </w:tcPr>
          <w:p w14:paraId="5D57DCB7"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0"/>
              </w:rPr>
              <w:t>Neznatne</w:t>
            </w:r>
          </w:p>
        </w:tc>
        <w:tc>
          <w:tcPr>
            <w:tcW w:w="1352" w:type="pct"/>
            <w:shd w:val="clear" w:color="auto" w:fill="FFFFFF" w:themeFill="background1"/>
          </w:tcPr>
          <w:p w14:paraId="0EBB516B"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2"/>
              </w:rPr>
              <w:t>&lt; 0,001</w:t>
            </w:r>
          </w:p>
        </w:tc>
        <w:tc>
          <w:tcPr>
            <w:tcW w:w="1191" w:type="pct"/>
            <w:shd w:val="clear" w:color="auto" w:fill="FFFFFF" w:themeFill="background1"/>
          </w:tcPr>
          <w:p w14:paraId="432F2FCA" w14:textId="1AA77D01"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639FE" w:rsidRPr="00CD69C3" w14:paraId="4D3BEF38" w14:textId="77777777" w:rsidTr="00D36391">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9714B5A" w14:textId="77777777" w:rsidR="006639FE" w:rsidRPr="00CD69C3" w:rsidRDefault="006639FE" w:rsidP="00D36391">
            <w:pPr>
              <w:spacing w:after="0"/>
              <w:jc w:val="center"/>
              <w:rPr>
                <w:sz w:val="20"/>
                <w:szCs w:val="20"/>
              </w:rPr>
            </w:pPr>
            <w:r w:rsidRPr="00CD69C3">
              <w:rPr>
                <w:sz w:val="20"/>
                <w:szCs w:val="20"/>
              </w:rPr>
              <w:t>2.</w:t>
            </w:r>
          </w:p>
        </w:tc>
        <w:tc>
          <w:tcPr>
            <w:tcW w:w="1540" w:type="pct"/>
            <w:shd w:val="clear" w:color="auto" w:fill="FFFFFF" w:themeFill="background1"/>
          </w:tcPr>
          <w:p w14:paraId="5A6483C6"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0"/>
              </w:rPr>
              <w:t>Malene</w:t>
            </w:r>
          </w:p>
        </w:tc>
        <w:tc>
          <w:tcPr>
            <w:tcW w:w="1352" w:type="pct"/>
            <w:shd w:val="clear" w:color="auto" w:fill="FFFFFF" w:themeFill="background1"/>
          </w:tcPr>
          <w:p w14:paraId="5D203917"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2"/>
              </w:rPr>
              <w:t>0,001 - 0,0046</w:t>
            </w:r>
          </w:p>
        </w:tc>
        <w:tc>
          <w:tcPr>
            <w:tcW w:w="1191" w:type="pct"/>
            <w:shd w:val="clear" w:color="auto" w:fill="FFFFFF" w:themeFill="background1"/>
          </w:tcPr>
          <w:p w14:paraId="383B125B"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639FE" w:rsidRPr="00CD69C3" w14:paraId="2B18A980" w14:textId="77777777" w:rsidTr="00D3639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F552019" w14:textId="77777777" w:rsidR="006639FE" w:rsidRPr="00CD69C3" w:rsidRDefault="006639FE" w:rsidP="00D36391">
            <w:pPr>
              <w:spacing w:after="0"/>
              <w:jc w:val="center"/>
              <w:rPr>
                <w:sz w:val="20"/>
                <w:szCs w:val="20"/>
              </w:rPr>
            </w:pPr>
            <w:r w:rsidRPr="00CD69C3">
              <w:rPr>
                <w:sz w:val="20"/>
                <w:szCs w:val="20"/>
              </w:rPr>
              <w:t>3.</w:t>
            </w:r>
          </w:p>
        </w:tc>
        <w:tc>
          <w:tcPr>
            <w:tcW w:w="1540" w:type="pct"/>
            <w:shd w:val="clear" w:color="auto" w:fill="FFFFFF" w:themeFill="background1"/>
          </w:tcPr>
          <w:p w14:paraId="4FBD1002"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0"/>
              </w:rPr>
              <w:t>Umjerene</w:t>
            </w:r>
          </w:p>
        </w:tc>
        <w:tc>
          <w:tcPr>
            <w:tcW w:w="1352" w:type="pct"/>
            <w:shd w:val="clear" w:color="auto" w:fill="FFFFFF" w:themeFill="background1"/>
          </w:tcPr>
          <w:p w14:paraId="231C0E05"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2"/>
              </w:rPr>
              <w:t>0,0047 - 0,011</w:t>
            </w:r>
          </w:p>
        </w:tc>
        <w:tc>
          <w:tcPr>
            <w:tcW w:w="1191" w:type="pct"/>
            <w:shd w:val="clear" w:color="auto" w:fill="FFFFFF" w:themeFill="background1"/>
          </w:tcPr>
          <w:p w14:paraId="0652A1DF"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639FE" w:rsidRPr="00CD69C3" w14:paraId="23FC933C" w14:textId="77777777" w:rsidTr="00D36391">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6C2B63E5" w14:textId="77777777" w:rsidR="006639FE" w:rsidRPr="00CD69C3" w:rsidRDefault="006639FE" w:rsidP="00D36391">
            <w:pPr>
              <w:spacing w:after="0"/>
              <w:jc w:val="center"/>
              <w:rPr>
                <w:sz w:val="20"/>
                <w:szCs w:val="20"/>
              </w:rPr>
            </w:pPr>
            <w:r w:rsidRPr="00CD69C3">
              <w:rPr>
                <w:sz w:val="20"/>
                <w:szCs w:val="20"/>
              </w:rPr>
              <w:t>4.</w:t>
            </w:r>
          </w:p>
        </w:tc>
        <w:tc>
          <w:tcPr>
            <w:tcW w:w="1540" w:type="pct"/>
            <w:shd w:val="clear" w:color="auto" w:fill="FFFFFF" w:themeFill="background1"/>
          </w:tcPr>
          <w:p w14:paraId="57A44492"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0"/>
              </w:rPr>
              <w:t>Značajne</w:t>
            </w:r>
          </w:p>
        </w:tc>
        <w:tc>
          <w:tcPr>
            <w:tcW w:w="1352" w:type="pct"/>
            <w:shd w:val="clear" w:color="auto" w:fill="FFFFFF" w:themeFill="background1"/>
          </w:tcPr>
          <w:p w14:paraId="53E782F5"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D69C3">
              <w:rPr>
                <w:sz w:val="20"/>
                <w:szCs w:val="22"/>
              </w:rPr>
              <w:t>0,012 - 0,035</w:t>
            </w:r>
          </w:p>
        </w:tc>
        <w:tc>
          <w:tcPr>
            <w:tcW w:w="1191" w:type="pct"/>
            <w:shd w:val="clear" w:color="auto" w:fill="FFFFFF" w:themeFill="background1"/>
          </w:tcPr>
          <w:p w14:paraId="7397DCBF" w14:textId="77777777" w:rsidR="006639FE" w:rsidRPr="00CD69C3" w:rsidRDefault="006639FE" w:rsidP="00D3639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639FE" w:rsidRPr="005A761D" w14:paraId="3BAD93A0" w14:textId="77777777" w:rsidTr="00D3639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2BA9246A" w14:textId="77777777" w:rsidR="006639FE" w:rsidRPr="00CD69C3" w:rsidRDefault="006639FE" w:rsidP="00D36391">
            <w:pPr>
              <w:spacing w:after="0"/>
              <w:jc w:val="center"/>
              <w:rPr>
                <w:sz w:val="20"/>
                <w:szCs w:val="20"/>
              </w:rPr>
            </w:pPr>
            <w:r w:rsidRPr="00CD69C3">
              <w:rPr>
                <w:sz w:val="20"/>
                <w:szCs w:val="20"/>
              </w:rPr>
              <w:t>5.</w:t>
            </w:r>
          </w:p>
        </w:tc>
        <w:tc>
          <w:tcPr>
            <w:tcW w:w="1540" w:type="pct"/>
            <w:shd w:val="clear" w:color="auto" w:fill="FFFFFF" w:themeFill="background1"/>
          </w:tcPr>
          <w:p w14:paraId="12E6B227"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0"/>
              </w:rPr>
              <w:t>Katastrofalne</w:t>
            </w:r>
          </w:p>
        </w:tc>
        <w:tc>
          <w:tcPr>
            <w:tcW w:w="1352" w:type="pct"/>
            <w:shd w:val="clear" w:color="auto" w:fill="FFFFFF" w:themeFill="background1"/>
          </w:tcPr>
          <w:p w14:paraId="374D4C20" w14:textId="77777777" w:rsidR="006639FE" w:rsidRPr="00CD69C3" w:rsidRDefault="006639FE" w:rsidP="00D3639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D69C3">
              <w:rPr>
                <w:sz w:val="20"/>
                <w:szCs w:val="22"/>
              </w:rPr>
              <w:t>0,036 &gt;</w:t>
            </w:r>
          </w:p>
        </w:tc>
        <w:tc>
          <w:tcPr>
            <w:tcW w:w="1191" w:type="pct"/>
            <w:shd w:val="clear" w:color="auto" w:fill="FFFFFF" w:themeFill="background1"/>
          </w:tcPr>
          <w:p w14:paraId="2B6E25D1" w14:textId="64941662" w:rsidR="006639FE" w:rsidRPr="00CD69C3" w:rsidRDefault="00B638EC" w:rsidP="00D36391">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CD69C3">
              <w:rPr>
                <w:bCs/>
                <w:sz w:val="20"/>
                <w:szCs w:val="20"/>
              </w:rPr>
              <w:t>x</w:t>
            </w:r>
          </w:p>
        </w:tc>
      </w:tr>
    </w:tbl>
    <w:p w14:paraId="1D4DDF09" w14:textId="77777777" w:rsidR="004658A6" w:rsidRPr="005A761D" w:rsidRDefault="004658A6" w:rsidP="004658A6">
      <w:pPr>
        <w:rPr>
          <w:highlight w:val="yellow"/>
        </w:rPr>
      </w:pPr>
    </w:p>
    <w:p w14:paraId="4F72246D" w14:textId="77777777" w:rsidR="004658A6" w:rsidRPr="002E5F59" w:rsidRDefault="004658A6" w:rsidP="004658A6">
      <w:pPr>
        <w:rPr>
          <w:i/>
          <w:color w:val="54883D"/>
          <w:u w:val="single"/>
        </w:rPr>
      </w:pPr>
      <w:r w:rsidRPr="002E5F59">
        <w:rPr>
          <w:i/>
          <w:color w:val="54883D"/>
          <w:u w:val="single"/>
        </w:rPr>
        <w:lastRenderedPageBreak/>
        <w:t>Gospodarstvo</w:t>
      </w:r>
    </w:p>
    <w:p w14:paraId="68EC405D" w14:textId="7DE38889" w:rsidR="00E97D4A" w:rsidRPr="00D96CA9" w:rsidRDefault="00152C9D" w:rsidP="00996A8A">
      <w:pPr>
        <w:rPr>
          <w:szCs w:val="22"/>
        </w:rPr>
      </w:pPr>
      <w:r w:rsidRPr="002E5F59">
        <w:rPr>
          <w:szCs w:val="22"/>
        </w:rPr>
        <w:t xml:space="preserve">Posljedice pandemije uzrokovane novim </w:t>
      </w:r>
      <w:proofErr w:type="spellStart"/>
      <w:r w:rsidRPr="002E5F59">
        <w:rPr>
          <w:szCs w:val="22"/>
        </w:rPr>
        <w:t>koronavirusom</w:t>
      </w:r>
      <w:proofErr w:type="spellEnd"/>
      <w:r w:rsidRPr="002E5F59">
        <w:rPr>
          <w:szCs w:val="22"/>
        </w:rPr>
        <w:t xml:space="preserve"> primarno se očituju kroz indirektne troškove kao posljedica „</w:t>
      </w:r>
      <w:proofErr w:type="spellStart"/>
      <w:r w:rsidRPr="002E5F59">
        <w:rPr>
          <w:szCs w:val="22"/>
        </w:rPr>
        <w:t>lockdown</w:t>
      </w:r>
      <w:proofErr w:type="spellEnd"/>
      <w:r w:rsidRPr="002E5F59">
        <w:rPr>
          <w:szCs w:val="22"/>
        </w:rPr>
        <w:t xml:space="preserve">-a“, apsentizma zaposlenih osoba i troškove zdravstvenog sustava za liječenje oboljelih i provođenje preventivnih mjera u cilju suzbijanja i sprječavanja daljnjeg širenja pandemije. </w:t>
      </w:r>
    </w:p>
    <w:p w14:paraId="4A6E16A9" w14:textId="3DF2C556" w:rsidR="004658A6" w:rsidRPr="002E5F59" w:rsidRDefault="004658A6" w:rsidP="00BB0070">
      <w:pPr>
        <w:pStyle w:val="Opisslike"/>
      </w:pPr>
      <w:r w:rsidRPr="002E5F59">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26</w:t>
      </w:r>
      <w:r w:rsidR="00A10FA3">
        <w:rPr>
          <w:noProof/>
        </w:rPr>
        <w:fldChar w:fldCharType="end"/>
      </w:r>
      <w:r w:rsidRPr="002E5F59">
        <w:t xml:space="preserve">. Vrijednost kriterija za posljedice na gospodarstvo po kategorijama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FC6E05" w:rsidRPr="00364DA8" w14:paraId="26028CEC" w14:textId="77777777" w:rsidTr="00114333">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157B5874" w14:textId="77777777" w:rsidR="00FC6E05" w:rsidRPr="00364DA8" w:rsidRDefault="00FC6E05" w:rsidP="00635259">
            <w:pPr>
              <w:spacing w:after="0"/>
              <w:jc w:val="center"/>
              <w:rPr>
                <w:sz w:val="20"/>
                <w:szCs w:val="20"/>
              </w:rPr>
            </w:pPr>
            <w:r w:rsidRPr="00364DA8">
              <w:rPr>
                <w:sz w:val="20"/>
                <w:szCs w:val="20"/>
              </w:rPr>
              <w:t>KATEGORIJA</w:t>
            </w:r>
          </w:p>
        </w:tc>
        <w:tc>
          <w:tcPr>
            <w:tcW w:w="1434" w:type="pct"/>
            <w:shd w:val="clear" w:color="auto" w:fill="EAF1DD" w:themeFill="accent3" w:themeFillTint="33"/>
          </w:tcPr>
          <w:p w14:paraId="37FD243F" w14:textId="77777777" w:rsidR="00FC6E05" w:rsidRPr="00364DA8" w:rsidRDefault="00FC6E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POSLJEDICE</w:t>
            </w:r>
          </w:p>
        </w:tc>
        <w:tc>
          <w:tcPr>
            <w:tcW w:w="1578" w:type="pct"/>
            <w:shd w:val="clear" w:color="auto" w:fill="EAF1DD" w:themeFill="accent3" w:themeFillTint="33"/>
          </w:tcPr>
          <w:p w14:paraId="05645105" w14:textId="10942DCD" w:rsidR="00FC6E05" w:rsidRPr="00364DA8" w:rsidRDefault="00FC6E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KRITERIJ (</w:t>
            </w:r>
            <w:r w:rsidR="00D96CA9">
              <w:rPr>
                <w:sz w:val="20"/>
                <w:szCs w:val="20"/>
              </w:rPr>
              <w:t>€</w:t>
            </w:r>
            <w:r w:rsidRPr="00364DA8">
              <w:rPr>
                <w:sz w:val="20"/>
                <w:szCs w:val="20"/>
              </w:rPr>
              <w:t>)</w:t>
            </w:r>
          </w:p>
        </w:tc>
        <w:tc>
          <w:tcPr>
            <w:tcW w:w="1082" w:type="pct"/>
            <w:shd w:val="clear" w:color="auto" w:fill="EAF1DD" w:themeFill="accent3" w:themeFillTint="33"/>
          </w:tcPr>
          <w:p w14:paraId="7484CEE8" w14:textId="77777777" w:rsidR="00FC6E05" w:rsidRPr="00364DA8" w:rsidRDefault="00FC6E05"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ODABRANO</w:t>
            </w:r>
          </w:p>
        </w:tc>
      </w:tr>
      <w:tr w:rsidR="00BF5AB3" w:rsidRPr="00364DA8" w14:paraId="50746A79" w14:textId="77777777" w:rsidTr="005F4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E51047" w14:textId="77777777" w:rsidR="00BF5AB3" w:rsidRPr="00364DA8" w:rsidRDefault="00BF5AB3" w:rsidP="00BF5AB3">
            <w:pPr>
              <w:spacing w:after="0"/>
              <w:jc w:val="center"/>
              <w:rPr>
                <w:sz w:val="20"/>
                <w:szCs w:val="20"/>
              </w:rPr>
            </w:pPr>
            <w:r w:rsidRPr="00364DA8">
              <w:rPr>
                <w:sz w:val="20"/>
                <w:szCs w:val="20"/>
              </w:rPr>
              <w:t>1.</w:t>
            </w:r>
          </w:p>
        </w:tc>
        <w:tc>
          <w:tcPr>
            <w:tcW w:w="1434" w:type="pct"/>
            <w:shd w:val="clear" w:color="auto" w:fill="FFFFFF" w:themeFill="background1"/>
          </w:tcPr>
          <w:p w14:paraId="50AE45C4"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Neznatne</w:t>
            </w:r>
          </w:p>
        </w:tc>
        <w:tc>
          <w:tcPr>
            <w:tcW w:w="1578" w:type="pct"/>
            <w:shd w:val="clear" w:color="auto" w:fill="auto"/>
          </w:tcPr>
          <w:p w14:paraId="48B73F1A" w14:textId="57814831"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38FCAC8D"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BF5AB3" w:rsidRPr="00364DA8" w14:paraId="5A620689" w14:textId="77777777" w:rsidTr="005F441A">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D258837" w14:textId="77777777" w:rsidR="00BF5AB3" w:rsidRPr="00364DA8" w:rsidRDefault="00BF5AB3" w:rsidP="00BF5AB3">
            <w:pPr>
              <w:spacing w:after="0"/>
              <w:jc w:val="center"/>
              <w:rPr>
                <w:sz w:val="20"/>
                <w:szCs w:val="20"/>
              </w:rPr>
            </w:pPr>
            <w:r w:rsidRPr="00364DA8">
              <w:rPr>
                <w:sz w:val="20"/>
                <w:szCs w:val="20"/>
              </w:rPr>
              <w:t>2.</w:t>
            </w:r>
          </w:p>
        </w:tc>
        <w:tc>
          <w:tcPr>
            <w:tcW w:w="1434" w:type="pct"/>
            <w:shd w:val="clear" w:color="auto" w:fill="FFFFFF" w:themeFill="background1"/>
          </w:tcPr>
          <w:p w14:paraId="43E75ACE"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Male</w:t>
            </w:r>
          </w:p>
        </w:tc>
        <w:tc>
          <w:tcPr>
            <w:tcW w:w="1578" w:type="pct"/>
          </w:tcPr>
          <w:p w14:paraId="1D936CDA" w14:textId="15BB6BA0"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3BC39CC5" w14:textId="00CA2CC6"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x</w:t>
            </w:r>
          </w:p>
        </w:tc>
      </w:tr>
      <w:tr w:rsidR="00BF5AB3" w:rsidRPr="00364DA8" w14:paraId="5139E75E" w14:textId="77777777" w:rsidTr="005F4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DA18EDB" w14:textId="77777777" w:rsidR="00BF5AB3" w:rsidRPr="00364DA8" w:rsidRDefault="00BF5AB3" w:rsidP="00BF5AB3">
            <w:pPr>
              <w:spacing w:after="0"/>
              <w:jc w:val="center"/>
              <w:rPr>
                <w:sz w:val="20"/>
                <w:szCs w:val="20"/>
              </w:rPr>
            </w:pPr>
            <w:r w:rsidRPr="00364DA8">
              <w:rPr>
                <w:sz w:val="20"/>
                <w:szCs w:val="20"/>
              </w:rPr>
              <w:t>3.</w:t>
            </w:r>
          </w:p>
        </w:tc>
        <w:tc>
          <w:tcPr>
            <w:tcW w:w="1434" w:type="pct"/>
            <w:shd w:val="clear" w:color="auto" w:fill="FFFFFF" w:themeFill="background1"/>
          </w:tcPr>
          <w:p w14:paraId="39F266A3"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Umjerene</w:t>
            </w:r>
          </w:p>
        </w:tc>
        <w:tc>
          <w:tcPr>
            <w:tcW w:w="1578" w:type="pct"/>
            <w:shd w:val="clear" w:color="auto" w:fill="auto"/>
          </w:tcPr>
          <w:p w14:paraId="23585774" w14:textId="521C9B36"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0F1FC79F" w14:textId="18293B0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64DA8" w14:paraId="29641718" w14:textId="77777777" w:rsidTr="005F441A">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356DDB5D" w14:textId="77777777" w:rsidR="00BF5AB3" w:rsidRPr="00364DA8" w:rsidRDefault="00BF5AB3" w:rsidP="00BF5AB3">
            <w:pPr>
              <w:spacing w:after="0"/>
              <w:jc w:val="center"/>
              <w:rPr>
                <w:sz w:val="20"/>
                <w:szCs w:val="20"/>
              </w:rPr>
            </w:pPr>
            <w:r w:rsidRPr="00364DA8">
              <w:rPr>
                <w:sz w:val="20"/>
                <w:szCs w:val="20"/>
              </w:rPr>
              <w:t>4.</w:t>
            </w:r>
          </w:p>
        </w:tc>
        <w:tc>
          <w:tcPr>
            <w:tcW w:w="1434" w:type="pct"/>
            <w:shd w:val="clear" w:color="auto" w:fill="FFFFFF" w:themeFill="background1"/>
          </w:tcPr>
          <w:p w14:paraId="52854CEF"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Značajne</w:t>
            </w:r>
          </w:p>
        </w:tc>
        <w:tc>
          <w:tcPr>
            <w:tcW w:w="1578" w:type="pct"/>
          </w:tcPr>
          <w:p w14:paraId="5EE557F8" w14:textId="2E7B4866"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1F6CBB8F" w14:textId="28CA9294"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0A422C3E" w14:textId="77777777" w:rsidTr="005F4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FD6CBC2" w14:textId="77777777" w:rsidR="00BF5AB3" w:rsidRPr="00364DA8" w:rsidRDefault="00BF5AB3" w:rsidP="00BF5AB3">
            <w:pPr>
              <w:spacing w:after="0"/>
              <w:jc w:val="center"/>
              <w:rPr>
                <w:sz w:val="20"/>
                <w:szCs w:val="20"/>
              </w:rPr>
            </w:pPr>
            <w:r w:rsidRPr="00364DA8">
              <w:rPr>
                <w:sz w:val="20"/>
                <w:szCs w:val="20"/>
              </w:rPr>
              <w:t>5.</w:t>
            </w:r>
          </w:p>
        </w:tc>
        <w:tc>
          <w:tcPr>
            <w:tcW w:w="1434" w:type="pct"/>
            <w:shd w:val="clear" w:color="auto" w:fill="FFFFFF" w:themeFill="background1"/>
          </w:tcPr>
          <w:p w14:paraId="6E53BBB9"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Katastrofalne</w:t>
            </w:r>
          </w:p>
        </w:tc>
        <w:tc>
          <w:tcPr>
            <w:tcW w:w="1578" w:type="pct"/>
            <w:shd w:val="clear" w:color="auto" w:fill="auto"/>
          </w:tcPr>
          <w:p w14:paraId="1D5597ED" w14:textId="4A954C78"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77B23257"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CE7A70A" w14:textId="77777777" w:rsidR="004658A6" w:rsidRPr="005A761D" w:rsidRDefault="004658A6" w:rsidP="004658A6">
      <w:pPr>
        <w:rPr>
          <w:highlight w:val="yellow"/>
        </w:rPr>
      </w:pPr>
    </w:p>
    <w:p w14:paraId="1DFFF783" w14:textId="77777777" w:rsidR="004658A6" w:rsidRPr="006068F4" w:rsidRDefault="004658A6" w:rsidP="004658A6">
      <w:pPr>
        <w:rPr>
          <w:i/>
          <w:color w:val="54883D"/>
          <w:u w:val="single"/>
        </w:rPr>
      </w:pPr>
      <w:r w:rsidRPr="006068F4">
        <w:rPr>
          <w:i/>
          <w:color w:val="54883D"/>
          <w:u w:val="single"/>
        </w:rPr>
        <w:t>Društvena stabilnost i politika</w:t>
      </w:r>
    </w:p>
    <w:p w14:paraId="392295AF" w14:textId="77777777" w:rsidR="008228E8" w:rsidRPr="006068F4" w:rsidRDefault="008228E8" w:rsidP="008228E8">
      <w:pPr>
        <w:spacing w:after="0"/>
        <w:rPr>
          <w:i/>
          <w:iCs/>
          <w:color w:val="54883D"/>
        </w:rPr>
      </w:pPr>
      <w:r w:rsidRPr="006068F4">
        <w:rPr>
          <w:i/>
          <w:iCs/>
          <w:color w:val="54883D"/>
        </w:rPr>
        <w:t>Zdravstvo</w:t>
      </w:r>
    </w:p>
    <w:p w14:paraId="7ED53B3A" w14:textId="77777777" w:rsidR="008228E8" w:rsidRPr="006068F4" w:rsidRDefault="008228E8" w:rsidP="008228E8">
      <w:pPr>
        <w:spacing w:after="0"/>
        <w:rPr>
          <w:iCs/>
          <w:color w:val="auto"/>
        </w:rPr>
      </w:pPr>
      <w:r w:rsidRPr="006068F4">
        <w:rPr>
          <w:iCs/>
          <w:color w:val="auto"/>
        </w:rPr>
        <w:t xml:space="preserve">Moguće su poteškoće u održavanju zdravstvene zaštite zbog većeg broja oboljelih koji zahtijevaju veći angažman zdravstvenih djelatnika. </w:t>
      </w:r>
    </w:p>
    <w:p w14:paraId="330A9A3A" w14:textId="77777777" w:rsidR="008228E8" w:rsidRPr="006068F4" w:rsidRDefault="008228E8" w:rsidP="008228E8">
      <w:pPr>
        <w:spacing w:after="0"/>
        <w:rPr>
          <w:color w:val="54883D"/>
          <w:szCs w:val="20"/>
        </w:rPr>
      </w:pPr>
      <w:r w:rsidRPr="006068F4">
        <w:rPr>
          <w:i/>
          <w:iCs/>
          <w:color w:val="54883D"/>
        </w:rPr>
        <w:t>Javne službe</w:t>
      </w:r>
    </w:p>
    <w:p w14:paraId="098DFCE8" w14:textId="15B80FAE" w:rsidR="00F92653" w:rsidRPr="00D96CA9" w:rsidRDefault="008228E8" w:rsidP="00D96CA9">
      <w:pPr>
        <w:spacing w:after="0"/>
        <w:rPr>
          <w:szCs w:val="20"/>
        </w:rPr>
      </w:pPr>
      <w:r w:rsidRPr="006068F4">
        <w:rPr>
          <w:szCs w:val="20"/>
        </w:rPr>
        <w:t>Može doći do poteškoća u radu javnih službi zbog povećanog broja osoba na bolovanju.</w:t>
      </w:r>
    </w:p>
    <w:p w14:paraId="5DD87ACE" w14:textId="77777777" w:rsidR="00F92653" w:rsidRPr="005A761D" w:rsidRDefault="00F92653" w:rsidP="004658A6">
      <w:pPr>
        <w:rPr>
          <w:szCs w:val="22"/>
          <w:highlight w:val="yellow"/>
        </w:rPr>
      </w:pPr>
    </w:p>
    <w:p w14:paraId="14D6D5CC" w14:textId="4681CB3F" w:rsidR="006D09E8" w:rsidRPr="004E29BE" w:rsidRDefault="006D09E8" w:rsidP="00BB0070">
      <w:pPr>
        <w:pStyle w:val="Opisslike"/>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27</w:t>
      </w:r>
      <w:r w:rsidR="00A10FA3">
        <w:rPr>
          <w:noProof/>
        </w:rPr>
        <w:fldChar w:fldCharType="end"/>
      </w:r>
      <w:r w:rsidRPr="004E29BE">
        <w:t xml:space="preserve">. Vrijednost kriterija za posljedice na društvenu stabilnost i politiku </w:t>
      </w:r>
    </w:p>
    <w:p w14:paraId="10D4A6E3" w14:textId="54EC1FD7" w:rsidR="006D09E8" w:rsidRPr="005A761D" w:rsidRDefault="006D09E8" w:rsidP="00BB0070">
      <w:pPr>
        <w:pStyle w:val="Opisslike"/>
        <w:rPr>
          <w:highlight w:val="yellow"/>
        </w:rPr>
      </w:pPr>
      <w:r w:rsidRPr="004E29BE">
        <w:t xml:space="preserve">- oštećena kritična infrastruktura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F92653" w:rsidRPr="00364DA8" w14:paraId="1BC0EA1C" w14:textId="77777777" w:rsidTr="002869C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04C2E0A" w14:textId="77777777" w:rsidR="00F92653" w:rsidRPr="00364DA8" w:rsidRDefault="00F92653" w:rsidP="00635259">
            <w:pPr>
              <w:spacing w:after="0"/>
              <w:jc w:val="center"/>
              <w:rPr>
                <w:sz w:val="20"/>
                <w:szCs w:val="20"/>
              </w:rPr>
            </w:pPr>
            <w:r w:rsidRPr="00364DA8">
              <w:rPr>
                <w:sz w:val="20"/>
                <w:szCs w:val="20"/>
              </w:rPr>
              <w:t>KATEGORIJA</w:t>
            </w:r>
          </w:p>
        </w:tc>
        <w:tc>
          <w:tcPr>
            <w:tcW w:w="1434" w:type="pct"/>
            <w:shd w:val="clear" w:color="auto" w:fill="EAF1DD" w:themeFill="accent3" w:themeFillTint="33"/>
          </w:tcPr>
          <w:p w14:paraId="658F18C3"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POSLJEDICE</w:t>
            </w:r>
          </w:p>
        </w:tc>
        <w:tc>
          <w:tcPr>
            <w:tcW w:w="1578" w:type="pct"/>
            <w:shd w:val="clear" w:color="auto" w:fill="EAF1DD" w:themeFill="accent3" w:themeFillTint="33"/>
          </w:tcPr>
          <w:p w14:paraId="3DB5D698" w14:textId="6336B69B"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KRITERIJ (</w:t>
            </w:r>
            <w:r w:rsidR="00D96CA9">
              <w:rPr>
                <w:sz w:val="20"/>
                <w:szCs w:val="20"/>
              </w:rPr>
              <w:t>€</w:t>
            </w:r>
            <w:r w:rsidRPr="00364DA8">
              <w:rPr>
                <w:sz w:val="20"/>
                <w:szCs w:val="20"/>
              </w:rPr>
              <w:t>)</w:t>
            </w:r>
          </w:p>
        </w:tc>
        <w:tc>
          <w:tcPr>
            <w:tcW w:w="1082" w:type="pct"/>
            <w:shd w:val="clear" w:color="auto" w:fill="EAF1DD" w:themeFill="accent3" w:themeFillTint="33"/>
          </w:tcPr>
          <w:p w14:paraId="03F65253"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ODABRANO</w:t>
            </w:r>
          </w:p>
        </w:tc>
      </w:tr>
      <w:tr w:rsidR="00BF5AB3" w:rsidRPr="00364DA8" w14:paraId="5721E674" w14:textId="77777777" w:rsidTr="00FD53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2E1F13D" w14:textId="77777777" w:rsidR="00BF5AB3" w:rsidRPr="00364DA8" w:rsidRDefault="00BF5AB3" w:rsidP="00BF5AB3">
            <w:pPr>
              <w:spacing w:after="0"/>
              <w:jc w:val="center"/>
              <w:rPr>
                <w:sz w:val="20"/>
                <w:szCs w:val="20"/>
              </w:rPr>
            </w:pPr>
            <w:r w:rsidRPr="00364DA8">
              <w:rPr>
                <w:sz w:val="20"/>
                <w:szCs w:val="20"/>
              </w:rPr>
              <w:t>1.</w:t>
            </w:r>
          </w:p>
        </w:tc>
        <w:tc>
          <w:tcPr>
            <w:tcW w:w="1434" w:type="pct"/>
            <w:shd w:val="clear" w:color="auto" w:fill="FFFFFF" w:themeFill="background1"/>
          </w:tcPr>
          <w:p w14:paraId="40F08C6C"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Neznatne</w:t>
            </w:r>
          </w:p>
        </w:tc>
        <w:tc>
          <w:tcPr>
            <w:tcW w:w="1578" w:type="pct"/>
            <w:shd w:val="clear" w:color="auto" w:fill="auto"/>
          </w:tcPr>
          <w:p w14:paraId="6747EE36" w14:textId="3D4D1CC3"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4D8A8BCC" w14:textId="5D64EA78"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364DA8">
              <w:rPr>
                <w:bCs/>
                <w:sz w:val="20"/>
                <w:szCs w:val="20"/>
              </w:rPr>
              <w:t>x</w:t>
            </w:r>
          </w:p>
        </w:tc>
      </w:tr>
      <w:tr w:rsidR="00BF5AB3" w:rsidRPr="00364DA8" w14:paraId="5C7F3D95" w14:textId="77777777" w:rsidTr="00FD53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92C5B5" w14:textId="77777777" w:rsidR="00BF5AB3" w:rsidRPr="00364DA8" w:rsidRDefault="00BF5AB3" w:rsidP="00BF5AB3">
            <w:pPr>
              <w:spacing w:after="0"/>
              <w:jc w:val="center"/>
              <w:rPr>
                <w:sz w:val="20"/>
                <w:szCs w:val="20"/>
              </w:rPr>
            </w:pPr>
            <w:r w:rsidRPr="00364DA8">
              <w:rPr>
                <w:sz w:val="20"/>
                <w:szCs w:val="20"/>
              </w:rPr>
              <w:t>2.</w:t>
            </w:r>
          </w:p>
        </w:tc>
        <w:tc>
          <w:tcPr>
            <w:tcW w:w="1434" w:type="pct"/>
            <w:shd w:val="clear" w:color="auto" w:fill="FFFFFF" w:themeFill="background1"/>
          </w:tcPr>
          <w:p w14:paraId="7BB79B39"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Male</w:t>
            </w:r>
          </w:p>
        </w:tc>
        <w:tc>
          <w:tcPr>
            <w:tcW w:w="1578" w:type="pct"/>
          </w:tcPr>
          <w:p w14:paraId="4DCADE2E" w14:textId="5255462C"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7ABA69F1"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64DA8" w14:paraId="5E1223DF" w14:textId="77777777" w:rsidTr="00FD53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86A60DC" w14:textId="77777777" w:rsidR="00BF5AB3" w:rsidRPr="00364DA8" w:rsidRDefault="00BF5AB3" w:rsidP="00BF5AB3">
            <w:pPr>
              <w:spacing w:after="0"/>
              <w:jc w:val="center"/>
              <w:rPr>
                <w:sz w:val="20"/>
                <w:szCs w:val="20"/>
              </w:rPr>
            </w:pPr>
            <w:r w:rsidRPr="00364DA8">
              <w:rPr>
                <w:sz w:val="20"/>
                <w:szCs w:val="20"/>
              </w:rPr>
              <w:t>3.</w:t>
            </w:r>
          </w:p>
        </w:tc>
        <w:tc>
          <w:tcPr>
            <w:tcW w:w="1434" w:type="pct"/>
            <w:shd w:val="clear" w:color="auto" w:fill="FFFFFF" w:themeFill="background1"/>
          </w:tcPr>
          <w:p w14:paraId="4412A8B2"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Umjerene</w:t>
            </w:r>
          </w:p>
        </w:tc>
        <w:tc>
          <w:tcPr>
            <w:tcW w:w="1578" w:type="pct"/>
            <w:shd w:val="clear" w:color="auto" w:fill="auto"/>
          </w:tcPr>
          <w:p w14:paraId="1ADE872A" w14:textId="2C71DDF4"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65F40935"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64DA8" w14:paraId="57F1E46A" w14:textId="77777777" w:rsidTr="00FD53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8F7183F" w14:textId="77777777" w:rsidR="00BF5AB3" w:rsidRPr="00364DA8" w:rsidRDefault="00BF5AB3" w:rsidP="00BF5AB3">
            <w:pPr>
              <w:spacing w:after="0"/>
              <w:jc w:val="center"/>
              <w:rPr>
                <w:sz w:val="20"/>
                <w:szCs w:val="20"/>
              </w:rPr>
            </w:pPr>
            <w:r w:rsidRPr="00364DA8">
              <w:rPr>
                <w:sz w:val="20"/>
                <w:szCs w:val="20"/>
              </w:rPr>
              <w:t>4.</w:t>
            </w:r>
          </w:p>
        </w:tc>
        <w:tc>
          <w:tcPr>
            <w:tcW w:w="1434" w:type="pct"/>
            <w:shd w:val="clear" w:color="auto" w:fill="FFFFFF" w:themeFill="background1"/>
          </w:tcPr>
          <w:p w14:paraId="3A6A1ADA"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Značajne</w:t>
            </w:r>
          </w:p>
        </w:tc>
        <w:tc>
          <w:tcPr>
            <w:tcW w:w="1578" w:type="pct"/>
          </w:tcPr>
          <w:p w14:paraId="139501AD" w14:textId="275C968F"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566E1393" w14:textId="0383DF3B"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73DF6CFC" w14:textId="77777777" w:rsidTr="00FD53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5D49391" w14:textId="77777777" w:rsidR="00BF5AB3" w:rsidRPr="00364DA8" w:rsidRDefault="00BF5AB3" w:rsidP="00BF5AB3">
            <w:pPr>
              <w:spacing w:after="0"/>
              <w:jc w:val="center"/>
              <w:rPr>
                <w:sz w:val="20"/>
                <w:szCs w:val="20"/>
              </w:rPr>
            </w:pPr>
            <w:r w:rsidRPr="00364DA8">
              <w:rPr>
                <w:sz w:val="20"/>
                <w:szCs w:val="20"/>
              </w:rPr>
              <w:t>5.</w:t>
            </w:r>
          </w:p>
        </w:tc>
        <w:tc>
          <w:tcPr>
            <w:tcW w:w="1434" w:type="pct"/>
            <w:shd w:val="clear" w:color="auto" w:fill="FFFFFF" w:themeFill="background1"/>
          </w:tcPr>
          <w:p w14:paraId="772E1271"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Katastrofalne</w:t>
            </w:r>
          </w:p>
        </w:tc>
        <w:tc>
          <w:tcPr>
            <w:tcW w:w="1578" w:type="pct"/>
            <w:shd w:val="clear" w:color="auto" w:fill="auto"/>
          </w:tcPr>
          <w:p w14:paraId="3D866120" w14:textId="2608B94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6748EE00"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1C218F2" w14:textId="77777777" w:rsidR="006D09E8" w:rsidRPr="005A761D" w:rsidRDefault="006D09E8" w:rsidP="006D09E8">
      <w:pPr>
        <w:rPr>
          <w:rFonts w:eastAsiaTheme="minorHAnsi"/>
          <w:b/>
          <w:highlight w:val="yellow"/>
          <w:u w:val="single"/>
        </w:rPr>
      </w:pPr>
    </w:p>
    <w:p w14:paraId="4E43E33D" w14:textId="77777777" w:rsidR="006D09E8" w:rsidRPr="004E29BE" w:rsidRDefault="006D09E8" w:rsidP="006D09E8">
      <w:pPr>
        <w:rPr>
          <w:rFonts w:eastAsiaTheme="minorHAnsi"/>
          <w:b/>
          <w:color w:val="54883D"/>
          <w:u w:val="single"/>
        </w:rPr>
      </w:pPr>
      <w:r w:rsidRPr="004E29BE">
        <w:rPr>
          <w:rFonts w:eastAsiaTheme="minorHAnsi"/>
          <w:b/>
          <w:color w:val="54883D"/>
          <w:u w:val="single"/>
        </w:rPr>
        <w:t>Posljedice po građevine javnog društvenog značaja:</w:t>
      </w:r>
    </w:p>
    <w:p w14:paraId="2853BB60" w14:textId="77777777" w:rsidR="00C26172" w:rsidRDefault="00C26172" w:rsidP="00C26172">
      <w:pPr>
        <w:spacing w:after="0"/>
      </w:pPr>
      <w:r w:rsidRPr="004E29BE">
        <w:t>Neće izazvati posljedice na građevinama javnog društvenog značaja i zbog toga su odabrane neznatne posljedice.</w:t>
      </w:r>
    </w:p>
    <w:p w14:paraId="3A895FDD" w14:textId="77777777" w:rsidR="00D96CA9" w:rsidRPr="004E29BE" w:rsidRDefault="00D96CA9" w:rsidP="00C26172">
      <w:pPr>
        <w:spacing w:after="0"/>
      </w:pPr>
    </w:p>
    <w:p w14:paraId="276852BB" w14:textId="244CCACC" w:rsidR="006D09E8" w:rsidRPr="004E29BE" w:rsidRDefault="006D09E8" w:rsidP="00BB0070">
      <w:pPr>
        <w:pStyle w:val="Opisslike"/>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28</w:t>
      </w:r>
      <w:r w:rsidR="00A10FA3">
        <w:rPr>
          <w:noProof/>
        </w:rPr>
        <w:fldChar w:fldCharType="end"/>
      </w:r>
      <w:r w:rsidRPr="004E29BE">
        <w:t xml:space="preserve">. Vrijednost kriterija za posljedice na društvenu stabilnost i politiku </w:t>
      </w:r>
    </w:p>
    <w:p w14:paraId="683A94DE" w14:textId="7517818B" w:rsidR="006D09E8" w:rsidRPr="004E29BE" w:rsidRDefault="006D09E8" w:rsidP="00BB0070">
      <w:pPr>
        <w:pStyle w:val="Opisslike"/>
      </w:pPr>
      <w:r w:rsidRPr="004E29BE">
        <w:t xml:space="preserve"> - štete/gubitci na ustanovama/građevinama javnog društvenog značaja</w:t>
      </w:r>
      <w:r w:rsidR="00F21311" w:rsidRPr="004E29BE">
        <w:t xml:space="preserve"> </w:t>
      </w:r>
    </w:p>
    <w:tbl>
      <w:tblPr>
        <w:tblStyle w:val="GridTable6Colorful-Accent31"/>
        <w:tblW w:w="5000" w:type="pct"/>
        <w:jc w:val="center"/>
        <w:tblLook w:val="04A0" w:firstRow="1" w:lastRow="0" w:firstColumn="1" w:lastColumn="0" w:noHBand="0" w:noVBand="1"/>
      </w:tblPr>
      <w:tblGrid>
        <w:gridCol w:w="1642"/>
        <w:gridCol w:w="2598"/>
        <w:gridCol w:w="2859"/>
        <w:gridCol w:w="1961"/>
      </w:tblGrid>
      <w:tr w:rsidR="00F92653" w:rsidRPr="00364DA8" w14:paraId="45CD3F79" w14:textId="77777777" w:rsidTr="002869C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4E382ED" w14:textId="77777777" w:rsidR="00F92653" w:rsidRPr="00364DA8" w:rsidRDefault="00F92653" w:rsidP="00635259">
            <w:pPr>
              <w:spacing w:after="0"/>
              <w:jc w:val="center"/>
              <w:rPr>
                <w:sz w:val="20"/>
                <w:szCs w:val="20"/>
              </w:rPr>
            </w:pPr>
            <w:r w:rsidRPr="00364DA8">
              <w:rPr>
                <w:sz w:val="20"/>
                <w:szCs w:val="20"/>
              </w:rPr>
              <w:t>KATEGORIJA</w:t>
            </w:r>
          </w:p>
        </w:tc>
        <w:tc>
          <w:tcPr>
            <w:tcW w:w="1434" w:type="pct"/>
            <w:shd w:val="clear" w:color="auto" w:fill="EAF1DD" w:themeFill="accent3" w:themeFillTint="33"/>
          </w:tcPr>
          <w:p w14:paraId="0722A25B"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POSLJEDICE</w:t>
            </w:r>
          </w:p>
        </w:tc>
        <w:tc>
          <w:tcPr>
            <w:tcW w:w="1578" w:type="pct"/>
            <w:shd w:val="clear" w:color="auto" w:fill="EAF1DD" w:themeFill="accent3" w:themeFillTint="33"/>
          </w:tcPr>
          <w:p w14:paraId="56BB31E2" w14:textId="7AB0B108"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KRITERIJ (</w:t>
            </w:r>
            <w:r w:rsidR="00D96CA9">
              <w:rPr>
                <w:sz w:val="20"/>
                <w:szCs w:val="20"/>
              </w:rPr>
              <w:t>€</w:t>
            </w:r>
            <w:r w:rsidRPr="00364DA8">
              <w:rPr>
                <w:sz w:val="20"/>
                <w:szCs w:val="20"/>
              </w:rPr>
              <w:t>)</w:t>
            </w:r>
          </w:p>
        </w:tc>
        <w:tc>
          <w:tcPr>
            <w:tcW w:w="1082" w:type="pct"/>
            <w:shd w:val="clear" w:color="auto" w:fill="EAF1DD" w:themeFill="accent3" w:themeFillTint="33"/>
          </w:tcPr>
          <w:p w14:paraId="6675871D" w14:textId="77777777" w:rsidR="00F92653" w:rsidRPr="00364DA8" w:rsidRDefault="00F92653" w:rsidP="0063525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64DA8">
              <w:rPr>
                <w:sz w:val="20"/>
                <w:szCs w:val="20"/>
              </w:rPr>
              <w:t>ODABRANO</w:t>
            </w:r>
          </w:p>
        </w:tc>
      </w:tr>
      <w:tr w:rsidR="00BF5AB3" w:rsidRPr="00364DA8" w14:paraId="26260227" w14:textId="77777777" w:rsidTr="00A6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E08D9EC" w14:textId="77777777" w:rsidR="00BF5AB3" w:rsidRPr="00364DA8" w:rsidRDefault="00BF5AB3" w:rsidP="00BF5AB3">
            <w:pPr>
              <w:spacing w:after="0"/>
              <w:jc w:val="center"/>
              <w:rPr>
                <w:sz w:val="20"/>
                <w:szCs w:val="20"/>
              </w:rPr>
            </w:pPr>
            <w:r w:rsidRPr="00364DA8">
              <w:rPr>
                <w:sz w:val="20"/>
                <w:szCs w:val="20"/>
              </w:rPr>
              <w:t>1.</w:t>
            </w:r>
          </w:p>
        </w:tc>
        <w:tc>
          <w:tcPr>
            <w:tcW w:w="1434" w:type="pct"/>
            <w:shd w:val="clear" w:color="auto" w:fill="FFFFFF" w:themeFill="background1"/>
          </w:tcPr>
          <w:p w14:paraId="649D322F"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Neznatne</w:t>
            </w:r>
          </w:p>
        </w:tc>
        <w:tc>
          <w:tcPr>
            <w:tcW w:w="1578" w:type="pct"/>
            <w:shd w:val="clear" w:color="auto" w:fill="auto"/>
          </w:tcPr>
          <w:p w14:paraId="7D9B3439" w14:textId="092E4A7A"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45.543,50 – 91.087,01</w:t>
            </w:r>
          </w:p>
        </w:tc>
        <w:tc>
          <w:tcPr>
            <w:tcW w:w="1082" w:type="pct"/>
            <w:shd w:val="clear" w:color="auto" w:fill="FFFFFF" w:themeFill="background1"/>
            <w:vAlign w:val="center"/>
          </w:tcPr>
          <w:p w14:paraId="462F7846" w14:textId="35AFE1E9"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364DA8">
              <w:rPr>
                <w:bCs/>
                <w:sz w:val="20"/>
                <w:szCs w:val="20"/>
              </w:rPr>
              <w:t>x</w:t>
            </w:r>
          </w:p>
        </w:tc>
      </w:tr>
      <w:tr w:rsidR="00BF5AB3" w:rsidRPr="00364DA8" w14:paraId="74C1004E" w14:textId="77777777" w:rsidTr="00A645DC">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B2D5B27" w14:textId="77777777" w:rsidR="00BF5AB3" w:rsidRPr="00364DA8" w:rsidRDefault="00BF5AB3" w:rsidP="00BF5AB3">
            <w:pPr>
              <w:spacing w:after="0"/>
              <w:jc w:val="center"/>
              <w:rPr>
                <w:sz w:val="20"/>
                <w:szCs w:val="20"/>
              </w:rPr>
            </w:pPr>
            <w:r w:rsidRPr="00364DA8">
              <w:rPr>
                <w:sz w:val="20"/>
                <w:szCs w:val="20"/>
              </w:rPr>
              <w:lastRenderedPageBreak/>
              <w:t>2.</w:t>
            </w:r>
          </w:p>
        </w:tc>
        <w:tc>
          <w:tcPr>
            <w:tcW w:w="1434" w:type="pct"/>
            <w:shd w:val="clear" w:color="auto" w:fill="FFFFFF" w:themeFill="background1"/>
          </w:tcPr>
          <w:p w14:paraId="360E977F"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Male</w:t>
            </w:r>
          </w:p>
        </w:tc>
        <w:tc>
          <w:tcPr>
            <w:tcW w:w="1578" w:type="pct"/>
          </w:tcPr>
          <w:p w14:paraId="68D6C30B" w14:textId="4FEBE59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91.087,01</w:t>
            </w:r>
            <w:r>
              <w:rPr>
                <w:sz w:val="20"/>
                <w:szCs w:val="20"/>
              </w:rPr>
              <w:t xml:space="preserve"> – 455.435,05</w:t>
            </w:r>
          </w:p>
        </w:tc>
        <w:tc>
          <w:tcPr>
            <w:tcW w:w="1082" w:type="pct"/>
            <w:shd w:val="clear" w:color="auto" w:fill="FFFFFF" w:themeFill="background1"/>
          </w:tcPr>
          <w:p w14:paraId="12056A05"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364DA8" w14:paraId="0220DAF8" w14:textId="77777777" w:rsidTr="00A6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B359CE9" w14:textId="77777777" w:rsidR="00BF5AB3" w:rsidRPr="00364DA8" w:rsidRDefault="00BF5AB3" w:rsidP="00BF5AB3">
            <w:pPr>
              <w:spacing w:after="0"/>
              <w:jc w:val="center"/>
              <w:rPr>
                <w:sz w:val="20"/>
                <w:szCs w:val="20"/>
              </w:rPr>
            </w:pPr>
            <w:r w:rsidRPr="00364DA8">
              <w:rPr>
                <w:sz w:val="20"/>
                <w:szCs w:val="20"/>
              </w:rPr>
              <w:t>3.</w:t>
            </w:r>
          </w:p>
        </w:tc>
        <w:tc>
          <w:tcPr>
            <w:tcW w:w="1434" w:type="pct"/>
            <w:shd w:val="clear" w:color="auto" w:fill="FFFFFF" w:themeFill="background1"/>
          </w:tcPr>
          <w:p w14:paraId="42D151C3"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Umjerene</w:t>
            </w:r>
          </w:p>
        </w:tc>
        <w:tc>
          <w:tcPr>
            <w:tcW w:w="1578" w:type="pct"/>
            <w:shd w:val="clear" w:color="auto" w:fill="auto"/>
          </w:tcPr>
          <w:p w14:paraId="733A8BBD" w14:textId="27D39F55"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5AB3">
              <w:rPr>
                <w:sz w:val="20"/>
                <w:szCs w:val="20"/>
              </w:rPr>
              <w:t>455.435,05</w:t>
            </w:r>
            <w:r>
              <w:rPr>
                <w:sz w:val="20"/>
                <w:szCs w:val="20"/>
              </w:rPr>
              <w:t xml:space="preserve"> – 1.366.305,15</w:t>
            </w:r>
          </w:p>
        </w:tc>
        <w:tc>
          <w:tcPr>
            <w:tcW w:w="1082" w:type="pct"/>
            <w:shd w:val="clear" w:color="auto" w:fill="FFFFFF" w:themeFill="background1"/>
          </w:tcPr>
          <w:p w14:paraId="280FD310"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F5AB3" w:rsidRPr="00364DA8" w14:paraId="4BD93883" w14:textId="77777777" w:rsidTr="00A645DC">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17CFA84" w14:textId="77777777" w:rsidR="00BF5AB3" w:rsidRPr="00364DA8" w:rsidRDefault="00BF5AB3" w:rsidP="00BF5AB3">
            <w:pPr>
              <w:spacing w:after="0"/>
              <w:jc w:val="center"/>
              <w:rPr>
                <w:sz w:val="20"/>
                <w:szCs w:val="20"/>
              </w:rPr>
            </w:pPr>
            <w:r w:rsidRPr="00364DA8">
              <w:rPr>
                <w:sz w:val="20"/>
                <w:szCs w:val="20"/>
              </w:rPr>
              <w:t>4.</w:t>
            </w:r>
          </w:p>
        </w:tc>
        <w:tc>
          <w:tcPr>
            <w:tcW w:w="1434" w:type="pct"/>
            <w:shd w:val="clear" w:color="auto" w:fill="FFFFFF" w:themeFill="background1"/>
          </w:tcPr>
          <w:p w14:paraId="72A36A0D" w14:textId="77777777"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64DA8">
              <w:rPr>
                <w:sz w:val="20"/>
                <w:szCs w:val="20"/>
              </w:rPr>
              <w:t>Značajne</w:t>
            </w:r>
          </w:p>
        </w:tc>
        <w:tc>
          <w:tcPr>
            <w:tcW w:w="1578" w:type="pct"/>
          </w:tcPr>
          <w:p w14:paraId="02286C3D" w14:textId="7C9452AC"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5AB3">
              <w:rPr>
                <w:sz w:val="20"/>
                <w:szCs w:val="20"/>
              </w:rPr>
              <w:t>1.366.305,15</w:t>
            </w:r>
            <w:r>
              <w:rPr>
                <w:sz w:val="20"/>
                <w:szCs w:val="20"/>
              </w:rPr>
              <w:t xml:space="preserve"> – 2.277.175,25</w:t>
            </w:r>
          </w:p>
        </w:tc>
        <w:tc>
          <w:tcPr>
            <w:tcW w:w="1082" w:type="pct"/>
            <w:shd w:val="clear" w:color="auto" w:fill="FFFFFF" w:themeFill="background1"/>
          </w:tcPr>
          <w:p w14:paraId="63CD08D8" w14:textId="377A72E0" w:rsidR="00BF5AB3" w:rsidRPr="00364DA8"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F5AB3" w:rsidRPr="005A761D" w14:paraId="59B952F2" w14:textId="77777777" w:rsidTr="00A64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759D59A" w14:textId="77777777" w:rsidR="00BF5AB3" w:rsidRPr="00364DA8" w:rsidRDefault="00BF5AB3" w:rsidP="00BF5AB3">
            <w:pPr>
              <w:spacing w:after="0"/>
              <w:jc w:val="center"/>
              <w:rPr>
                <w:sz w:val="20"/>
                <w:szCs w:val="20"/>
              </w:rPr>
            </w:pPr>
            <w:r w:rsidRPr="00364DA8">
              <w:rPr>
                <w:sz w:val="20"/>
                <w:szCs w:val="20"/>
              </w:rPr>
              <w:t>5.</w:t>
            </w:r>
          </w:p>
        </w:tc>
        <w:tc>
          <w:tcPr>
            <w:tcW w:w="1434" w:type="pct"/>
            <w:shd w:val="clear" w:color="auto" w:fill="FFFFFF" w:themeFill="background1"/>
          </w:tcPr>
          <w:p w14:paraId="7C6450E1"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64DA8">
              <w:rPr>
                <w:sz w:val="20"/>
                <w:szCs w:val="20"/>
              </w:rPr>
              <w:t>Katastrofalne</w:t>
            </w:r>
          </w:p>
        </w:tc>
        <w:tc>
          <w:tcPr>
            <w:tcW w:w="1578" w:type="pct"/>
            <w:shd w:val="clear" w:color="auto" w:fill="auto"/>
          </w:tcPr>
          <w:p w14:paraId="2F7FC312" w14:textId="613485AC"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BF5AB3">
              <w:rPr>
                <w:sz w:val="20"/>
                <w:szCs w:val="20"/>
              </w:rPr>
              <w:t>2.277.175,25</w:t>
            </w:r>
          </w:p>
        </w:tc>
        <w:tc>
          <w:tcPr>
            <w:tcW w:w="1082" w:type="pct"/>
            <w:shd w:val="clear" w:color="auto" w:fill="FFFFFF" w:themeFill="background1"/>
          </w:tcPr>
          <w:p w14:paraId="536B62C7" w14:textId="77777777" w:rsidR="00BF5AB3" w:rsidRPr="00364DA8"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E58C0BD" w14:textId="08D72C0F" w:rsidR="006D09E8" w:rsidRPr="005A761D" w:rsidRDefault="006D09E8" w:rsidP="006D09E8">
      <w:pPr>
        <w:rPr>
          <w:b/>
          <w:bCs/>
          <w:i/>
          <w:color w:val="54883D"/>
          <w:sz w:val="20"/>
          <w:szCs w:val="18"/>
          <w:highlight w:val="yellow"/>
        </w:rPr>
      </w:pPr>
    </w:p>
    <w:p w14:paraId="46E3D82F" w14:textId="77777777" w:rsidR="00C26172" w:rsidRPr="004E29BE" w:rsidRDefault="00C26172" w:rsidP="00C26172">
      <w:pPr>
        <w:spacing w:after="0"/>
        <w:rPr>
          <w:szCs w:val="22"/>
        </w:rPr>
      </w:pPr>
      <w:r w:rsidRPr="004E29BE">
        <w:rPr>
          <w:szCs w:val="22"/>
        </w:rPr>
        <w:t>Zbog povećanog broja bolovanja dolazi do poteškoća u radu kritičnih službi koje zahtijevaju i prekovremeni rad i uvođenje dodatnih smjena te je zbog provedbe preventivnih mjera i organizacijskih prilagodbi došlo do prestanka rada nekih javnih službi na više od mjesec dana te su radile samo hitne službe.</w:t>
      </w:r>
    </w:p>
    <w:p w14:paraId="41C1E7BB" w14:textId="77777777" w:rsidR="00C26172" w:rsidRPr="005A761D" w:rsidRDefault="00C26172" w:rsidP="006D09E8">
      <w:pPr>
        <w:rPr>
          <w:b/>
          <w:bCs/>
          <w:i/>
          <w:color w:val="54883D"/>
          <w:sz w:val="20"/>
          <w:szCs w:val="18"/>
          <w:highlight w:val="yellow"/>
        </w:rPr>
      </w:pPr>
    </w:p>
    <w:p w14:paraId="5078CBBF" w14:textId="5810E8AE" w:rsidR="006D09E8" w:rsidRPr="004E29BE" w:rsidRDefault="006D09E8" w:rsidP="00BB0070">
      <w:pPr>
        <w:pStyle w:val="Opisslike"/>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29</w:t>
      </w:r>
      <w:r w:rsidR="00A10FA3">
        <w:rPr>
          <w:noProof/>
        </w:rPr>
        <w:fldChar w:fldCharType="end"/>
      </w:r>
      <w:r w:rsidRPr="004E29BE">
        <w:t xml:space="preserve">. Vrijednost kriterija za društvenu stabilnost i politiku - zbirno </w:t>
      </w:r>
      <w:r w:rsidR="00C26172" w:rsidRPr="004E29BE">
        <w:t>– epidemije i pandemije</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6D09E8" w:rsidRPr="004E29BE" w14:paraId="7BF72B99" w14:textId="77777777" w:rsidTr="00DC020E">
        <w:trPr>
          <w:jc w:val="center"/>
        </w:trPr>
        <w:tc>
          <w:tcPr>
            <w:tcW w:w="1557" w:type="dxa"/>
            <w:shd w:val="clear" w:color="auto" w:fill="EAF1DD" w:themeFill="accent3" w:themeFillTint="33"/>
            <w:vAlign w:val="center"/>
          </w:tcPr>
          <w:p w14:paraId="452D4590" w14:textId="77777777" w:rsidR="006D09E8" w:rsidRPr="004E29BE" w:rsidRDefault="006D09E8" w:rsidP="005902F8">
            <w:pPr>
              <w:spacing w:after="0"/>
              <w:ind w:left="29"/>
              <w:jc w:val="center"/>
              <w:rPr>
                <w:b/>
                <w:sz w:val="20"/>
              </w:rPr>
            </w:pPr>
            <w:r w:rsidRPr="004E29BE">
              <w:rPr>
                <w:b/>
                <w:sz w:val="20"/>
              </w:rPr>
              <w:t>KATEGORIJA</w:t>
            </w:r>
          </w:p>
        </w:tc>
        <w:tc>
          <w:tcPr>
            <w:tcW w:w="2109" w:type="dxa"/>
            <w:shd w:val="clear" w:color="auto" w:fill="EAF1DD" w:themeFill="accent3" w:themeFillTint="33"/>
            <w:vAlign w:val="center"/>
          </w:tcPr>
          <w:p w14:paraId="74D283B8" w14:textId="77777777" w:rsidR="006D09E8" w:rsidRPr="004E29BE" w:rsidRDefault="006D09E8" w:rsidP="005902F8">
            <w:pPr>
              <w:spacing w:after="0"/>
              <w:ind w:left="29"/>
              <w:jc w:val="center"/>
              <w:rPr>
                <w:b/>
                <w:sz w:val="20"/>
              </w:rPr>
            </w:pPr>
            <w:r w:rsidRPr="004E29BE">
              <w:rPr>
                <w:b/>
                <w:sz w:val="20"/>
              </w:rPr>
              <w:t>KRITIČNA INFRASTRUKTURA</w:t>
            </w:r>
          </w:p>
        </w:tc>
        <w:tc>
          <w:tcPr>
            <w:tcW w:w="2834" w:type="dxa"/>
            <w:shd w:val="clear" w:color="auto" w:fill="EAF1DD" w:themeFill="accent3" w:themeFillTint="33"/>
            <w:vAlign w:val="center"/>
          </w:tcPr>
          <w:p w14:paraId="4B1424F3" w14:textId="77777777" w:rsidR="006D09E8" w:rsidRPr="004E29BE" w:rsidRDefault="006D09E8" w:rsidP="005902F8">
            <w:pPr>
              <w:spacing w:after="0"/>
              <w:ind w:left="29"/>
              <w:jc w:val="center"/>
              <w:rPr>
                <w:b/>
                <w:sz w:val="20"/>
              </w:rPr>
            </w:pPr>
            <w:r w:rsidRPr="004E29BE">
              <w:rPr>
                <w:b/>
                <w:sz w:val="20"/>
              </w:rPr>
              <w:t>USTANOVE/GRAĐEVINE JAVNOG DRUŠTVENOG ZNAČAJA</w:t>
            </w:r>
          </w:p>
        </w:tc>
        <w:tc>
          <w:tcPr>
            <w:tcW w:w="1423" w:type="dxa"/>
            <w:shd w:val="clear" w:color="auto" w:fill="EAF1DD" w:themeFill="accent3" w:themeFillTint="33"/>
            <w:vAlign w:val="center"/>
          </w:tcPr>
          <w:p w14:paraId="5EDA68E6" w14:textId="77777777" w:rsidR="006D09E8" w:rsidRPr="004E29BE" w:rsidRDefault="006D09E8" w:rsidP="005902F8">
            <w:pPr>
              <w:spacing w:after="0"/>
              <w:ind w:left="29"/>
              <w:jc w:val="center"/>
              <w:rPr>
                <w:b/>
                <w:sz w:val="20"/>
              </w:rPr>
            </w:pPr>
            <w:r w:rsidRPr="004E29BE">
              <w:rPr>
                <w:b/>
                <w:sz w:val="20"/>
              </w:rPr>
              <w:t>ODABRANO</w:t>
            </w:r>
          </w:p>
        </w:tc>
      </w:tr>
      <w:tr w:rsidR="006D09E8" w:rsidRPr="004E29BE" w14:paraId="3BC875FA" w14:textId="77777777" w:rsidTr="00DC020E">
        <w:trPr>
          <w:jc w:val="center"/>
        </w:trPr>
        <w:tc>
          <w:tcPr>
            <w:tcW w:w="1557" w:type="dxa"/>
            <w:vAlign w:val="center"/>
          </w:tcPr>
          <w:p w14:paraId="545089F0" w14:textId="77777777" w:rsidR="006D09E8" w:rsidRPr="004E29BE" w:rsidRDefault="006D09E8" w:rsidP="005902F8">
            <w:pPr>
              <w:spacing w:after="0"/>
              <w:ind w:left="29" w:hanging="29"/>
              <w:jc w:val="center"/>
              <w:rPr>
                <w:sz w:val="20"/>
              </w:rPr>
            </w:pPr>
            <w:r w:rsidRPr="004E29BE">
              <w:rPr>
                <w:sz w:val="20"/>
              </w:rPr>
              <w:t>1.</w:t>
            </w:r>
          </w:p>
        </w:tc>
        <w:tc>
          <w:tcPr>
            <w:tcW w:w="2109" w:type="dxa"/>
            <w:vAlign w:val="center"/>
          </w:tcPr>
          <w:p w14:paraId="30C891AF" w14:textId="77777777" w:rsidR="006D09E8" w:rsidRPr="004E29BE" w:rsidRDefault="00AA329D" w:rsidP="005902F8">
            <w:pPr>
              <w:spacing w:after="0"/>
              <w:ind w:left="29" w:hanging="29"/>
              <w:jc w:val="center"/>
              <w:rPr>
                <w:sz w:val="20"/>
              </w:rPr>
            </w:pPr>
            <w:r w:rsidRPr="004E29BE">
              <w:rPr>
                <w:sz w:val="20"/>
              </w:rPr>
              <w:t>x</w:t>
            </w:r>
          </w:p>
        </w:tc>
        <w:tc>
          <w:tcPr>
            <w:tcW w:w="2834" w:type="dxa"/>
          </w:tcPr>
          <w:p w14:paraId="1989A3B8" w14:textId="77777777" w:rsidR="006D09E8" w:rsidRPr="004E29BE" w:rsidRDefault="006D09E8" w:rsidP="005902F8">
            <w:pPr>
              <w:spacing w:after="0"/>
              <w:ind w:left="29" w:hanging="29"/>
              <w:jc w:val="center"/>
              <w:rPr>
                <w:sz w:val="20"/>
              </w:rPr>
            </w:pPr>
            <w:r w:rsidRPr="004E29BE">
              <w:rPr>
                <w:sz w:val="20"/>
              </w:rPr>
              <w:t>x</w:t>
            </w:r>
          </w:p>
        </w:tc>
        <w:tc>
          <w:tcPr>
            <w:tcW w:w="1423" w:type="dxa"/>
          </w:tcPr>
          <w:p w14:paraId="505A85B6" w14:textId="77777777" w:rsidR="006D09E8" w:rsidRPr="004E29BE" w:rsidRDefault="00AA329D" w:rsidP="005902F8">
            <w:pPr>
              <w:spacing w:after="0"/>
              <w:ind w:left="29" w:hanging="29"/>
              <w:jc w:val="center"/>
              <w:rPr>
                <w:sz w:val="20"/>
              </w:rPr>
            </w:pPr>
            <w:r w:rsidRPr="004E29BE">
              <w:rPr>
                <w:sz w:val="20"/>
              </w:rPr>
              <w:t>x</w:t>
            </w:r>
          </w:p>
        </w:tc>
      </w:tr>
      <w:tr w:rsidR="006D09E8" w:rsidRPr="004E29BE" w14:paraId="5729F68D" w14:textId="77777777" w:rsidTr="00DC020E">
        <w:trPr>
          <w:jc w:val="center"/>
        </w:trPr>
        <w:tc>
          <w:tcPr>
            <w:tcW w:w="1557" w:type="dxa"/>
            <w:vAlign w:val="center"/>
          </w:tcPr>
          <w:p w14:paraId="1462D004" w14:textId="77777777" w:rsidR="006D09E8" w:rsidRPr="004E29BE" w:rsidRDefault="006D09E8" w:rsidP="005902F8">
            <w:pPr>
              <w:spacing w:after="0"/>
              <w:ind w:left="29" w:hanging="29"/>
              <w:jc w:val="center"/>
              <w:rPr>
                <w:sz w:val="20"/>
              </w:rPr>
            </w:pPr>
            <w:r w:rsidRPr="004E29BE">
              <w:rPr>
                <w:sz w:val="20"/>
              </w:rPr>
              <w:t>2.</w:t>
            </w:r>
          </w:p>
        </w:tc>
        <w:tc>
          <w:tcPr>
            <w:tcW w:w="2109" w:type="dxa"/>
            <w:vAlign w:val="center"/>
          </w:tcPr>
          <w:p w14:paraId="2DD2D4EA" w14:textId="77777777" w:rsidR="006D09E8" w:rsidRPr="004E29BE" w:rsidRDefault="006D09E8" w:rsidP="005902F8">
            <w:pPr>
              <w:spacing w:after="0"/>
              <w:ind w:left="29" w:hanging="29"/>
              <w:jc w:val="center"/>
              <w:rPr>
                <w:sz w:val="20"/>
              </w:rPr>
            </w:pPr>
          </w:p>
        </w:tc>
        <w:tc>
          <w:tcPr>
            <w:tcW w:w="2834" w:type="dxa"/>
          </w:tcPr>
          <w:p w14:paraId="0C3ED5F9" w14:textId="77777777" w:rsidR="006D09E8" w:rsidRPr="004E29BE" w:rsidRDefault="006D09E8" w:rsidP="005902F8">
            <w:pPr>
              <w:spacing w:after="0"/>
              <w:ind w:left="29" w:hanging="29"/>
              <w:jc w:val="center"/>
              <w:rPr>
                <w:sz w:val="20"/>
              </w:rPr>
            </w:pPr>
          </w:p>
        </w:tc>
        <w:tc>
          <w:tcPr>
            <w:tcW w:w="1423" w:type="dxa"/>
          </w:tcPr>
          <w:p w14:paraId="61A37770" w14:textId="77777777" w:rsidR="006D09E8" w:rsidRPr="004E29BE" w:rsidRDefault="006D09E8" w:rsidP="005902F8">
            <w:pPr>
              <w:spacing w:after="0"/>
              <w:ind w:left="29" w:hanging="29"/>
              <w:jc w:val="center"/>
              <w:rPr>
                <w:sz w:val="20"/>
              </w:rPr>
            </w:pPr>
          </w:p>
        </w:tc>
      </w:tr>
      <w:tr w:rsidR="006D09E8" w:rsidRPr="004E29BE" w14:paraId="0A43C394" w14:textId="77777777" w:rsidTr="00DC020E">
        <w:trPr>
          <w:jc w:val="center"/>
        </w:trPr>
        <w:tc>
          <w:tcPr>
            <w:tcW w:w="1557" w:type="dxa"/>
            <w:vAlign w:val="center"/>
          </w:tcPr>
          <w:p w14:paraId="7FE46A84" w14:textId="77777777" w:rsidR="006D09E8" w:rsidRPr="004E29BE" w:rsidRDefault="006D09E8" w:rsidP="005902F8">
            <w:pPr>
              <w:spacing w:after="0"/>
              <w:ind w:left="29" w:hanging="29"/>
              <w:jc w:val="center"/>
              <w:rPr>
                <w:sz w:val="20"/>
              </w:rPr>
            </w:pPr>
            <w:r w:rsidRPr="004E29BE">
              <w:rPr>
                <w:sz w:val="20"/>
              </w:rPr>
              <w:t>3.</w:t>
            </w:r>
          </w:p>
        </w:tc>
        <w:tc>
          <w:tcPr>
            <w:tcW w:w="2109" w:type="dxa"/>
            <w:vAlign w:val="center"/>
          </w:tcPr>
          <w:p w14:paraId="78D74E59" w14:textId="77777777" w:rsidR="006D09E8" w:rsidRPr="004E29BE" w:rsidRDefault="006D09E8" w:rsidP="005902F8">
            <w:pPr>
              <w:spacing w:after="0"/>
              <w:ind w:left="29" w:hanging="29"/>
              <w:jc w:val="center"/>
              <w:rPr>
                <w:sz w:val="20"/>
              </w:rPr>
            </w:pPr>
          </w:p>
        </w:tc>
        <w:tc>
          <w:tcPr>
            <w:tcW w:w="2834" w:type="dxa"/>
          </w:tcPr>
          <w:p w14:paraId="76E5AB08" w14:textId="77777777" w:rsidR="006D09E8" w:rsidRPr="004E29BE" w:rsidRDefault="006D09E8" w:rsidP="005902F8">
            <w:pPr>
              <w:spacing w:after="0"/>
              <w:ind w:left="29" w:hanging="29"/>
              <w:jc w:val="center"/>
              <w:rPr>
                <w:sz w:val="20"/>
              </w:rPr>
            </w:pPr>
          </w:p>
        </w:tc>
        <w:tc>
          <w:tcPr>
            <w:tcW w:w="1423" w:type="dxa"/>
          </w:tcPr>
          <w:p w14:paraId="63DF581A" w14:textId="77777777" w:rsidR="006D09E8" w:rsidRPr="004E29BE" w:rsidRDefault="006D09E8" w:rsidP="005902F8">
            <w:pPr>
              <w:spacing w:after="0"/>
              <w:ind w:left="29" w:hanging="29"/>
              <w:jc w:val="center"/>
              <w:rPr>
                <w:sz w:val="20"/>
              </w:rPr>
            </w:pPr>
          </w:p>
        </w:tc>
      </w:tr>
      <w:tr w:rsidR="006D09E8" w:rsidRPr="004E29BE" w14:paraId="16C71C3F" w14:textId="77777777" w:rsidTr="00DC020E">
        <w:trPr>
          <w:jc w:val="center"/>
        </w:trPr>
        <w:tc>
          <w:tcPr>
            <w:tcW w:w="1557" w:type="dxa"/>
            <w:vAlign w:val="center"/>
          </w:tcPr>
          <w:p w14:paraId="64B2A7FB" w14:textId="77777777" w:rsidR="006D09E8" w:rsidRPr="004E29BE" w:rsidRDefault="006D09E8" w:rsidP="005902F8">
            <w:pPr>
              <w:spacing w:after="0"/>
              <w:ind w:left="29" w:hanging="29"/>
              <w:jc w:val="center"/>
              <w:rPr>
                <w:sz w:val="20"/>
              </w:rPr>
            </w:pPr>
            <w:r w:rsidRPr="004E29BE">
              <w:rPr>
                <w:sz w:val="20"/>
              </w:rPr>
              <w:t>4.</w:t>
            </w:r>
          </w:p>
        </w:tc>
        <w:tc>
          <w:tcPr>
            <w:tcW w:w="2109" w:type="dxa"/>
            <w:vAlign w:val="center"/>
          </w:tcPr>
          <w:p w14:paraId="34E33043" w14:textId="77777777" w:rsidR="006D09E8" w:rsidRPr="004E29BE" w:rsidRDefault="006D09E8" w:rsidP="005902F8">
            <w:pPr>
              <w:spacing w:after="0"/>
              <w:ind w:left="29" w:hanging="29"/>
              <w:jc w:val="center"/>
              <w:rPr>
                <w:sz w:val="20"/>
              </w:rPr>
            </w:pPr>
          </w:p>
        </w:tc>
        <w:tc>
          <w:tcPr>
            <w:tcW w:w="2834" w:type="dxa"/>
          </w:tcPr>
          <w:p w14:paraId="0ABF3948" w14:textId="77777777" w:rsidR="006D09E8" w:rsidRPr="004E29BE" w:rsidRDefault="006D09E8" w:rsidP="005902F8">
            <w:pPr>
              <w:spacing w:after="0"/>
              <w:ind w:left="29" w:hanging="29"/>
              <w:jc w:val="center"/>
              <w:rPr>
                <w:sz w:val="20"/>
              </w:rPr>
            </w:pPr>
          </w:p>
        </w:tc>
        <w:tc>
          <w:tcPr>
            <w:tcW w:w="1423" w:type="dxa"/>
          </w:tcPr>
          <w:p w14:paraId="650548CF" w14:textId="77777777" w:rsidR="006D09E8" w:rsidRPr="004E29BE" w:rsidRDefault="006D09E8" w:rsidP="005902F8">
            <w:pPr>
              <w:spacing w:after="0"/>
              <w:ind w:left="29" w:hanging="29"/>
              <w:jc w:val="center"/>
              <w:rPr>
                <w:sz w:val="20"/>
              </w:rPr>
            </w:pPr>
          </w:p>
        </w:tc>
      </w:tr>
      <w:tr w:rsidR="006D09E8" w:rsidRPr="004E29BE" w14:paraId="78A0DEC9" w14:textId="77777777" w:rsidTr="00DC020E">
        <w:trPr>
          <w:jc w:val="center"/>
        </w:trPr>
        <w:tc>
          <w:tcPr>
            <w:tcW w:w="1557" w:type="dxa"/>
            <w:vAlign w:val="center"/>
          </w:tcPr>
          <w:p w14:paraId="6F9357B4" w14:textId="77777777" w:rsidR="006D09E8" w:rsidRPr="004E29BE" w:rsidRDefault="006D09E8" w:rsidP="005902F8">
            <w:pPr>
              <w:spacing w:after="0"/>
              <w:ind w:left="29" w:hanging="29"/>
              <w:jc w:val="center"/>
              <w:rPr>
                <w:sz w:val="20"/>
              </w:rPr>
            </w:pPr>
            <w:r w:rsidRPr="004E29BE">
              <w:rPr>
                <w:sz w:val="20"/>
              </w:rPr>
              <w:t>5.</w:t>
            </w:r>
          </w:p>
        </w:tc>
        <w:tc>
          <w:tcPr>
            <w:tcW w:w="2109" w:type="dxa"/>
            <w:vAlign w:val="center"/>
          </w:tcPr>
          <w:p w14:paraId="029884CA" w14:textId="77777777" w:rsidR="006D09E8" w:rsidRPr="004E29BE" w:rsidRDefault="006D09E8" w:rsidP="005902F8">
            <w:pPr>
              <w:spacing w:after="0"/>
              <w:ind w:left="29" w:hanging="29"/>
              <w:jc w:val="center"/>
              <w:rPr>
                <w:sz w:val="20"/>
              </w:rPr>
            </w:pPr>
          </w:p>
        </w:tc>
        <w:tc>
          <w:tcPr>
            <w:tcW w:w="2834" w:type="dxa"/>
          </w:tcPr>
          <w:p w14:paraId="302AD82E" w14:textId="77777777" w:rsidR="006D09E8" w:rsidRPr="004E29BE" w:rsidRDefault="006D09E8" w:rsidP="005902F8">
            <w:pPr>
              <w:spacing w:after="0"/>
              <w:ind w:left="29" w:hanging="29"/>
              <w:jc w:val="center"/>
              <w:rPr>
                <w:sz w:val="20"/>
              </w:rPr>
            </w:pPr>
          </w:p>
        </w:tc>
        <w:tc>
          <w:tcPr>
            <w:tcW w:w="1423" w:type="dxa"/>
          </w:tcPr>
          <w:p w14:paraId="76B42949" w14:textId="77777777" w:rsidR="006D09E8" w:rsidRPr="004E29BE" w:rsidRDefault="006D09E8" w:rsidP="005902F8">
            <w:pPr>
              <w:spacing w:after="0"/>
              <w:ind w:left="29" w:hanging="29"/>
              <w:jc w:val="center"/>
              <w:rPr>
                <w:sz w:val="20"/>
              </w:rPr>
            </w:pPr>
          </w:p>
        </w:tc>
      </w:tr>
    </w:tbl>
    <w:p w14:paraId="2184B69B" w14:textId="77777777" w:rsidR="00DC020E" w:rsidRPr="005A761D" w:rsidRDefault="00DC020E" w:rsidP="004658A6">
      <w:pPr>
        <w:rPr>
          <w:rStyle w:val="Jakoisticanje"/>
          <w:color w:val="54883D"/>
          <w:highlight w:val="yellow"/>
          <w:u w:val="single"/>
        </w:rPr>
      </w:pPr>
    </w:p>
    <w:p w14:paraId="7B34FCF8" w14:textId="61D0C78F" w:rsidR="004658A6" w:rsidRPr="004E29BE" w:rsidRDefault="004658A6" w:rsidP="004658A6">
      <w:pPr>
        <w:rPr>
          <w:i/>
          <w:iCs/>
          <w:color w:val="54883D"/>
          <w:u w:val="single"/>
        </w:rPr>
      </w:pPr>
      <w:r w:rsidRPr="004E29BE">
        <w:rPr>
          <w:rStyle w:val="Jakoisticanje"/>
          <w:color w:val="54883D"/>
          <w:u w:val="single"/>
        </w:rPr>
        <w:t>Vjerojatnost događaja</w:t>
      </w:r>
    </w:p>
    <w:p w14:paraId="66293BB1" w14:textId="77777777" w:rsidR="00C26172" w:rsidRPr="004E29BE" w:rsidRDefault="00C26172" w:rsidP="00C26172">
      <w:r w:rsidRPr="004E29BE">
        <w:t xml:space="preserve">S obzirom na </w:t>
      </w:r>
      <w:proofErr w:type="spellStart"/>
      <w:r w:rsidRPr="004E29BE">
        <w:t>razmatrajuće</w:t>
      </w:r>
      <w:proofErr w:type="spellEnd"/>
      <w:r w:rsidRPr="004E29BE">
        <w:t xml:space="preserve"> podatke, odabrana je mala vjerojatnost pojavljivanja.</w:t>
      </w:r>
    </w:p>
    <w:p w14:paraId="4D8C6F6C" w14:textId="5958F1DE" w:rsidR="004658A6" w:rsidRPr="004E29BE" w:rsidRDefault="004658A6" w:rsidP="00BB0070">
      <w:pPr>
        <w:pStyle w:val="Opisslike"/>
      </w:pPr>
      <w:r w:rsidRPr="004E29BE">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30</w:t>
      </w:r>
      <w:r w:rsidR="00A10FA3">
        <w:rPr>
          <w:noProof/>
        </w:rPr>
        <w:fldChar w:fldCharType="end"/>
      </w:r>
      <w:r w:rsidRPr="004E29BE">
        <w:t xml:space="preserve">. Vjerojatnost/frekvencija </w:t>
      </w:r>
      <w:r w:rsidR="00C26172" w:rsidRPr="004E29BE">
        <w:t>–</w:t>
      </w:r>
      <w:r w:rsidRPr="004E29BE">
        <w:t xml:space="preserve"> </w:t>
      </w:r>
      <w:r w:rsidR="00C26172" w:rsidRPr="004E29BE">
        <w:t>epidemije i pandemije</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559"/>
        <w:gridCol w:w="2977"/>
        <w:gridCol w:w="1559"/>
      </w:tblGrid>
      <w:tr w:rsidR="004658A6" w:rsidRPr="004E29BE" w14:paraId="27FD6B97" w14:textId="77777777" w:rsidTr="009264F3">
        <w:trPr>
          <w:trHeight w:val="254"/>
          <w:jc w:val="center"/>
        </w:trPr>
        <w:tc>
          <w:tcPr>
            <w:tcW w:w="1384" w:type="dxa"/>
            <w:vMerge w:val="restart"/>
            <w:shd w:val="clear" w:color="auto" w:fill="EAF1DD" w:themeFill="accent3" w:themeFillTint="33"/>
            <w:vAlign w:val="center"/>
          </w:tcPr>
          <w:p w14:paraId="1F9B5CE6" w14:textId="77777777" w:rsidR="004658A6" w:rsidRPr="004E29BE" w:rsidRDefault="004658A6" w:rsidP="004658A6">
            <w:pPr>
              <w:spacing w:after="0" w:line="240" w:lineRule="auto"/>
              <w:jc w:val="center"/>
              <w:rPr>
                <w:b/>
                <w:sz w:val="20"/>
                <w:szCs w:val="20"/>
              </w:rPr>
            </w:pPr>
            <w:r w:rsidRPr="004E29BE">
              <w:rPr>
                <w:b/>
                <w:sz w:val="20"/>
                <w:szCs w:val="20"/>
              </w:rPr>
              <w:t>KATEGORIJA</w:t>
            </w:r>
          </w:p>
        </w:tc>
        <w:tc>
          <w:tcPr>
            <w:tcW w:w="7683" w:type="dxa"/>
            <w:gridSpan w:val="4"/>
            <w:shd w:val="clear" w:color="auto" w:fill="EAF1DD" w:themeFill="accent3" w:themeFillTint="33"/>
          </w:tcPr>
          <w:p w14:paraId="2647B527" w14:textId="77777777" w:rsidR="004658A6" w:rsidRPr="004E29BE" w:rsidRDefault="004658A6" w:rsidP="004658A6">
            <w:pPr>
              <w:spacing w:after="0" w:line="240" w:lineRule="auto"/>
              <w:jc w:val="center"/>
              <w:rPr>
                <w:b/>
                <w:sz w:val="20"/>
                <w:szCs w:val="20"/>
              </w:rPr>
            </w:pPr>
            <w:r w:rsidRPr="004E29BE">
              <w:rPr>
                <w:b/>
                <w:sz w:val="20"/>
                <w:szCs w:val="20"/>
              </w:rPr>
              <w:t>VJEROJATNOST/FREKVENCIJA</w:t>
            </w:r>
          </w:p>
        </w:tc>
      </w:tr>
      <w:tr w:rsidR="004658A6" w:rsidRPr="004E29BE" w14:paraId="40089426" w14:textId="77777777" w:rsidTr="009264F3">
        <w:trPr>
          <w:trHeight w:val="152"/>
          <w:jc w:val="center"/>
        </w:trPr>
        <w:tc>
          <w:tcPr>
            <w:tcW w:w="1384" w:type="dxa"/>
            <w:vMerge/>
            <w:shd w:val="clear" w:color="auto" w:fill="EAF1DD" w:themeFill="accent3" w:themeFillTint="33"/>
          </w:tcPr>
          <w:p w14:paraId="40155234" w14:textId="77777777" w:rsidR="004658A6" w:rsidRPr="004E29BE" w:rsidRDefault="004658A6" w:rsidP="004658A6">
            <w:pPr>
              <w:spacing w:after="0" w:line="240" w:lineRule="auto"/>
              <w:rPr>
                <w:b/>
                <w:sz w:val="20"/>
                <w:szCs w:val="20"/>
              </w:rPr>
            </w:pPr>
          </w:p>
        </w:tc>
        <w:tc>
          <w:tcPr>
            <w:tcW w:w="1588" w:type="dxa"/>
            <w:shd w:val="clear" w:color="auto" w:fill="EAF1DD" w:themeFill="accent3" w:themeFillTint="33"/>
          </w:tcPr>
          <w:p w14:paraId="0CFF6046" w14:textId="77777777" w:rsidR="004658A6" w:rsidRPr="004E29BE" w:rsidRDefault="004658A6" w:rsidP="004658A6">
            <w:pPr>
              <w:spacing w:after="0" w:line="240" w:lineRule="auto"/>
              <w:jc w:val="center"/>
              <w:rPr>
                <w:b/>
                <w:sz w:val="20"/>
                <w:szCs w:val="20"/>
              </w:rPr>
            </w:pPr>
            <w:r w:rsidRPr="004E29BE">
              <w:rPr>
                <w:b/>
                <w:sz w:val="20"/>
                <w:szCs w:val="20"/>
              </w:rPr>
              <w:t>KVALITATIVNO</w:t>
            </w:r>
          </w:p>
        </w:tc>
        <w:tc>
          <w:tcPr>
            <w:tcW w:w="1559" w:type="dxa"/>
            <w:shd w:val="clear" w:color="auto" w:fill="EAF1DD" w:themeFill="accent3" w:themeFillTint="33"/>
          </w:tcPr>
          <w:p w14:paraId="3C1D0691" w14:textId="77777777" w:rsidR="004658A6" w:rsidRPr="004E29BE" w:rsidRDefault="004658A6" w:rsidP="004658A6">
            <w:pPr>
              <w:spacing w:after="0" w:line="240" w:lineRule="auto"/>
              <w:jc w:val="center"/>
              <w:rPr>
                <w:b/>
                <w:sz w:val="20"/>
                <w:szCs w:val="20"/>
              </w:rPr>
            </w:pPr>
            <w:r w:rsidRPr="004E29BE">
              <w:rPr>
                <w:b/>
                <w:sz w:val="20"/>
                <w:szCs w:val="20"/>
              </w:rPr>
              <w:t>VJEROJATNOST</w:t>
            </w:r>
          </w:p>
        </w:tc>
        <w:tc>
          <w:tcPr>
            <w:tcW w:w="2977" w:type="dxa"/>
            <w:shd w:val="clear" w:color="auto" w:fill="EAF1DD" w:themeFill="accent3" w:themeFillTint="33"/>
          </w:tcPr>
          <w:p w14:paraId="4091B7CD" w14:textId="77777777" w:rsidR="004658A6" w:rsidRPr="004E29BE" w:rsidRDefault="004658A6" w:rsidP="004658A6">
            <w:pPr>
              <w:spacing w:after="0" w:line="240" w:lineRule="auto"/>
              <w:jc w:val="center"/>
              <w:rPr>
                <w:b/>
                <w:sz w:val="20"/>
                <w:szCs w:val="20"/>
              </w:rPr>
            </w:pPr>
            <w:r w:rsidRPr="004E29BE">
              <w:rPr>
                <w:b/>
                <w:sz w:val="20"/>
                <w:szCs w:val="20"/>
              </w:rPr>
              <w:t>FREKVENCIJA</w:t>
            </w:r>
          </w:p>
        </w:tc>
        <w:tc>
          <w:tcPr>
            <w:tcW w:w="1559" w:type="dxa"/>
            <w:shd w:val="clear" w:color="auto" w:fill="EAF1DD" w:themeFill="accent3" w:themeFillTint="33"/>
          </w:tcPr>
          <w:p w14:paraId="3145061F" w14:textId="77777777" w:rsidR="004658A6" w:rsidRPr="004E29BE" w:rsidRDefault="004658A6" w:rsidP="004658A6">
            <w:pPr>
              <w:spacing w:after="0" w:line="240" w:lineRule="auto"/>
              <w:jc w:val="center"/>
              <w:rPr>
                <w:b/>
                <w:sz w:val="20"/>
                <w:szCs w:val="20"/>
              </w:rPr>
            </w:pPr>
            <w:r w:rsidRPr="004E29BE">
              <w:rPr>
                <w:b/>
                <w:sz w:val="20"/>
                <w:szCs w:val="20"/>
              </w:rPr>
              <w:t>ODABRANO</w:t>
            </w:r>
          </w:p>
        </w:tc>
      </w:tr>
      <w:tr w:rsidR="004658A6" w:rsidRPr="004E29BE" w14:paraId="05DADC18" w14:textId="77777777" w:rsidTr="00AA329D">
        <w:trPr>
          <w:trHeight w:val="254"/>
          <w:jc w:val="center"/>
        </w:trPr>
        <w:tc>
          <w:tcPr>
            <w:tcW w:w="1384" w:type="dxa"/>
          </w:tcPr>
          <w:p w14:paraId="24285B2F" w14:textId="77777777" w:rsidR="004658A6" w:rsidRPr="004E29BE" w:rsidRDefault="004658A6" w:rsidP="004658A6">
            <w:pPr>
              <w:spacing w:after="0" w:line="240" w:lineRule="auto"/>
              <w:jc w:val="center"/>
              <w:rPr>
                <w:b/>
                <w:sz w:val="20"/>
                <w:szCs w:val="20"/>
              </w:rPr>
            </w:pPr>
            <w:r w:rsidRPr="004E29BE">
              <w:rPr>
                <w:b/>
                <w:sz w:val="20"/>
                <w:szCs w:val="20"/>
              </w:rPr>
              <w:t>1</w:t>
            </w:r>
          </w:p>
        </w:tc>
        <w:tc>
          <w:tcPr>
            <w:tcW w:w="1588" w:type="dxa"/>
          </w:tcPr>
          <w:p w14:paraId="3B3EEAB3" w14:textId="77777777" w:rsidR="004658A6" w:rsidRPr="004E29BE" w:rsidRDefault="004658A6" w:rsidP="004658A6">
            <w:pPr>
              <w:spacing w:after="0" w:line="240" w:lineRule="auto"/>
              <w:jc w:val="center"/>
              <w:rPr>
                <w:sz w:val="20"/>
                <w:szCs w:val="20"/>
              </w:rPr>
            </w:pPr>
            <w:r w:rsidRPr="004E29BE">
              <w:rPr>
                <w:sz w:val="20"/>
                <w:szCs w:val="20"/>
              </w:rPr>
              <w:t>Iznimno mala</w:t>
            </w:r>
          </w:p>
        </w:tc>
        <w:tc>
          <w:tcPr>
            <w:tcW w:w="1559" w:type="dxa"/>
          </w:tcPr>
          <w:p w14:paraId="77BE9995" w14:textId="77777777" w:rsidR="004658A6" w:rsidRPr="004E29BE" w:rsidRDefault="004658A6" w:rsidP="004658A6">
            <w:pPr>
              <w:spacing w:after="0" w:line="240" w:lineRule="auto"/>
              <w:jc w:val="center"/>
              <w:rPr>
                <w:sz w:val="20"/>
                <w:szCs w:val="20"/>
              </w:rPr>
            </w:pPr>
            <w:r w:rsidRPr="004E29BE">
              <w:rPr>
                <w:sz w:val="20"/>
                <w:szCs w:val="20"/>
              </w:rPr>
              <w:t>&lt;1 %</w:t>
            </w:r>
          </w:p>
        </w:tc>
        <w:tc>
          <w:tcPr>
            <w:tcW w:w="2977" w:type="dxa"/>
          </w:tcPr>
          <w:p w14:paraId="6616F10C" w14:textId="77777777" w:rsidR="004658A6" w:rsidRPr="004E29BE" w:rsidRDefault="004658A6" w:rsidP="004658A6">
            <w:pPr>
              <w:spacing w:after="0" w:line="240" w:lineRule="auto"/>
              <w:jc w:val="center"/>
              <w:rPr>
                <w:sz w:val="20"/>
                <w:szCs w:val="20"/>
              </w:rPr>
            </w:pPr>
            <w:r w:rsidRPr="004E29BE">
              <w:rPr>
                <w:sz w:val="20"/>
                <w:szCs w:val="20"/>
              </w:rPr>
              <w:t>1 događaj u 100 godina i rjeđe</w:t>
            </w:r>
          </w:p>
        </w:tc>
        <w:tc>
          <w:tcPr>
            <w:tcW w:w="1559" w:type="dxa"/>
          </w:tcPr>
          <w:p w14:paraId="192A4662" w14:textId="77777777" w:rsidR="004658A6" w:rsidRPr="004E29BE" w:rsidRDefault="004658A6" w:rsidP="004658A6">
            <w:pPr>
              <w:spacing w:after="0" w:line="240" w:lineRule="auto"/>
              <w:jc w:val="center"/>
              <w:rPr>
                <w:sz w:val="20"/>
                <w:szCs w:val="20"/>
              </w:rPr>
            </w:pPr>
          </w:p>
        </w:tc>
      </w:tr>
      <w:tr w:rsidR="004658A6" w:rsidRPr="004E29BE" w14:paraId="446009E7" w14:textId="77777777" w:rsidTr="00DC020E">
        <w:trPr>
          <w:trHeight w:val="254"/>
          <w:jc w:val="center"/>
        </w:trPr>
        <w:tc>
          <w:tcPr>
            <w:tcW w:w="1384" w:type="dxa"/>
          </w:tcPr>
          <w:p w14:paraId="383A4AED" w14:textId="77777777" w:rsidR="004658A6" w:rsidRPr="004E29BE" w:rsidRDefault="004658A6" w:rsidP="004658A6">
            <w:pPr>
              <w:spacing w:after="0" w:line="240" w:lineRule="auto"/>
              <w:jc w:val="center"/>
              <w:rPr>
                <w:b/>
                <w:sz w:val="20"/>
                <w:szCs w:val="20"/>
              </w:rPr>
            </w:pPr>
            <w:r w:rsidRPr="004E29BE">
              <w:rPr>
                <w:b/>
                <w:sz w:val="20"/>
                <w:szCs w:val="20"/>
              </w:rPr>
              <w:t>2</w:t>
            </w:r>
          </w:p>
        </w:tc>
        <w:tc>
          <w:tcPr>
            <w:tcW w:w="1588" w:type="dxa"/>
          </w:tcPr>
          <w:p w14:paraId="2F594781" w14:textId="77777777" w:rsidR="004658A6" w:rsidRPr="004E29BE" w:rsidRDefault="004658A6" w:rsidP="004658A6">
            <w:pPr>
              <w:spacing w:after="0" w:line="240" w:lineRule="auto"/>
              <w:jc w:val="center"/>
              <w:rPr>
                <w:sz w:val="20"/>
                <w:szCs w:val="20"/>
              </w:rPr>
            </w:pPr>
            <w:r w:rsidRPr="004E29BE">
              <w:rPr>
                <w:sz w:val="20"/>
                <w:szCs w:val="20"/>
              </w:rPr>
              <w:t>Mala</w:t>
            </w:r>
          </w:p>
        </w:tc>
        <w:tc>
          <w:tcPr>
            <w:tcW w:w="1559" w:type="dxa"/>
          </w:tcPr>
          <w:p w14:paraId="0F18FECD" w14:textId="77777777" w:rsidR="004658A6" w:rsidRPr="004E29BE" w:rsidRDefault="004658A6" w:rsidP="004658A6">
            <w:pPr>
              <w:spacing w:after="0" w:line="240" w:lineRule="auto"/>
              <w:jc w:val="center"/>
              <w:rPr>
                <w:sz w:val="20"/>
                <w:szCs w:val="20"/>
              </w:rPr>
            </w:pPr>
            <w:r w:rsidRPr="004E29BE">
              <w:rPr>
                <w:sz w:val="20"/>
                <w:szCs w:val="20"/>
              </w:rPr>
              <w:t>1 – 5 %</w:t>
            </w:r>
          </w:p>
        </w:tc>
        <w:tc>
          <w:tcPr>
            <w:tcW w:w="2977" w:type="dxa"/>
          </w:tcPr>
          <w:p w14:paraId="4CF3B745" w14:textId="77777777" w:rsidR="004658A6" w:rsidRPr="004E29BE" w:rsidRDefault="004658A6" w:rsidP="004658A6">
            <w:pPr>
              <w:spacing w:after="0" w:line="240" w:lineRule="auto"/>
              <w:jc w:val="center"/>
              <w:rPr>
                <w:sz w:val="20"/>
                <w:szCs w:val="20"/>
              </w:rPr>
            </w:pPr>
            <w:r w:rsidRPr="004E29BE">
              <w:rPr>
                <w:sz w:val="20"/>
                <w:szCs w:val="20"/>
              </w:rPr>
              <w:t>1 događaj u 20 do 100 godina</w:t>
            </w:r>
          </w:p>
        </w:tc>
        <w:tc>
          <w:tcPr>
            <w:tcW w:w="1559" w:type="dxa"/>
          </w:tcPr>
          <w:p w14:paraId="3CCA9FC4" w14:textId="77777777" w:rsidR="004658A6" w:rsidRPr="004E29BE" w:rsidRDefault="004658A6" w:rsidP="004658A6">
            <w:pPr>
              <w:spacing w:after="0" w:line="240" w:lineRule="auto"/>
              <w:jc w:val="center"/>
              <w:rPr>
                <w:sz w:val="20"/>
                <w:szCs w:val="20"/>
              </w:rPr>
            </w:pPr>
            <w:r w:rsidRPr="004E29BE">
              <w:rPr>
                <w:sz w:val="20"/>
                <w:szCs w:val="20"/>
              </w:rPr>
              <w:t>x</w:t>
            </w:r>
          </w:p>
        </w:tc>
      </w:tr>
      <w:tr w:rsidR="004658A6" w:rsidRPr="004E29BE" w14:paraId="7DB171E4" w14:textId="77777777" w:rsidTr="00AA329D">
        <w:trPr>
          <w:trHeight w:val="254"/>
          <w:jc w:val="center"/>
        </w:trPr>
        <w:tc>
          <w:tcPr>
            <w:tcW w:w="1384" w:type="dxa"/>
          </w:tcPr>
          <w:p w14:paraId="3368CBBE" w14:textId="77777777" w:rsidR="004658A6" w:rsidRPr="004E29BE" w:rsidRDefault="004658A6" w:rsidP="004658A6">
            <w:pPr>
              <w:spacing w:after="0" w:line="240" w:lineRule="auto"/>
              <w:jc w:val="center"/>
              <w:rPr>
                <w:b/>
                <w:sz w:val="20"/>
                <w:szCs w:val="20"/>
              </w:rPr>
            </w:pPr>
            <w:r w:rsidRPr="004E29BE">
              <w:rPr>
                <w:b/>
                <w:sz w:val="20"/>
                <w:szCs w:val="20"/>
              </w:rPr>
              <w:t>3</w:t>
            </w:r>
          </w:p>
        </w:tc>
        <w:tc>
          <w:tcPr>
            <w:tcW w:w="1588" w:type="dxa"/>
          </w:tcPr>
          <w:p w14:paraId="565D1648" w14:textId="77777777" w:rsidR="004658A6" w:rsidRPr="004E29BE" w:rsidRDefault="004658A6" w:rsidP="004658A6">
            <w:pPr>
              <w:spacing w:after="0" w:line="240" w:lineRule="auto"/>
              <w:jc w:val="center"/>
              <w:rPr>
                <w:sz w:val="20"/>
                <w:szCs w:val="20"/>
              </w:rPr>
            </w:pPr>
            <w:r w:rsidRPr="004E29BE">
              <w:rPr>
                <w:sz w:val="20"/>
                <w:szCs w:val="20"/>
              </w:rPr>
              <w:t>Umjerena</w:t>
            </w:r>
          </w:p>
        </w:tc>
        <w:tc>
          <w:tcPr>
            <w:tcW w:w="1559" w:type="dxa"/>
          </w:tcPr>
          <w:p w14:paraId="4C2CB554" w14:textId="77777777" w:rsidR="004658A6" w:rsidRPr="004E29BE" w:rsidRDefault="004658A6" w:rsidP="004658A6">
            <w:pPr>
              <w:spacing w:after="0" w:line="240" w:lineRule="auto"/>
              <w:jc w:val="center"/>
              <w:rPr>
                <w:sz w:val="20"/>
                <w:szCs w:val="20"/>
              </w:rPr>
            </w:pPr>
            <w:r w:rsidRPr="004E29BE">
              <w:rPr>
                <w:sz w:val="20"/>
                <w:szCs w:val="20"/>
              </w:rPr>
              <w:t>5 – 50 %</w:t>
            </w:r>
          </w:p>
        </w:tc>
        <w:tc>
          <w:tcPr>
            <w:tcW w:w="2977" w:type="dxa"/>
          </w:tcPr>
          <w:p w14:paraId="6A3523F1" w14:textId="77777777" w:rsidR="004658A6" w:rsidRPr="004E29BE" w:rsidRDefault="004658A6" w:rsidP="004658A6">
            <w:pPr>
              <w:spacing w:after="0" w:line="240" w:lineRule="auto"/>
              <w:jc w:val="center"/>
              <w:rPr>
                <w:sz w:val="20"/>
                <w:szCs w:val="20"/>
              </w:rPr>
            </w:pPr>
            <w:r w:rsidRPr="004E29BE">
              <w:rPr>
                <w:sz w:val="20"/>
                <w:szCs w:val="20"/>
              </w:rPr>
              <w:t>1 događaj u 2 do 20 godina</w:t>
            </w:r>
          </w:p>
        </w:tc>
        <w:tc>
          <w:tcPr>
            <w:tcW w:w="1559" w:type="dxa"/>
          </w:tcPr>
          <w:p w14:paraId="13B0B8E2" w14:textId="77777777" w:rsidR="004658A6" w:rsidRPr="004E29BE" w:rsidRDefault="004658A6" w:rsidP="004658A6">
            <w:pPr>
              <w:spacing w:after="0" w:line="240" w:lineRule="auto"/>
              <w:jc w:val="center"/>
              <w:rPr>
                <w:sz w:val="20"/>
                <w:szCs w:val="20"/>
              </w:rPr>
            </w:pPr>
          </w:p>
        </w:tc>
      </w:tr>
      <w:tr w:rsidR="004658A6" w:rsidRPr="004E29BE" w14:paraId="4672C036" w14:textId="77777777" w:rsidTr="00DC020E">
        <w:trPr>
          <w:trHeight w:val="254"/>
          <w:jc w:val="center"/>
        </w:trPr>
        <w:tc>
          <w:tcPr>
            <w:tcW w:w="1384" w:type="dxa"/>
          </w:tcPr>
          <w:p w14:paraId="1B6B3616" w14:textId="77777777" w:rsidR="004658A6" w:rsidRPr="004E29BE" w:rsidRDefault="004658A6" w:rsidP="004658A6">
            <w:pPr>
              <w:spacing w:after="0" w:line="240" w:lineRule="auto"/>
              <w:jc w:val="center"/>
              <w:rPr>
                <w:b/>
                <w:sz w:val="20"/>
                <w:szCs w:val="20"/>
              </w:rPr>
            </w:pPr>
            <w:r w:rsidRPr="004E29BE">
              <w:rPr>
                <w:b/>
                <w:sz w:val="20"/>
                <w:szCs w:val="20"/>
              </w:rPr>
              <w:t>4</w:t>
            </w:r>
          </w:p>
        </w:tc>
        <w:tc>
          <w:tcPr>
            <w:tcW w:w="1588" w:type="dxa"/>
          </w:tcPr>
          <w:p w14:paraId="7B06A003" w14:textId="77777777" w:rsidR="004658A6" w:rsidRPr="004E29BE" w:rsidRDefault="004658A6" w:rsidP="004658A6">
            <w:pPr>
              <w:spacing w:after="0" w:line="240" w:lineRule="auto"/>
              <w:jc w:val="center"/>
              <w:rPr>
                <w:sz w:val="20"/>
                <w:szCs w:val="20"/>
              </w:rPr>
            </w:pPr>
            <w:r w:rsidRPr="004E29BE">
              <w:rPr>
                <w:sz w:val="20"/>
                <w:szCs w:val="20"/>
              </w:rPr>
              <w:t>Velika</w:t>
            </w:r>
          </w:p>
        </w:tc>
        <w:tc>
          <w:tcPr>
            <w:tcW w:w="1559" w:type="dxa"/>
          </w:tcPr>
          <w:p w14:paraId="483591DE" w14:textId="77777777" w:rsidR="004658A6" w:rsidRPr="004E29BE" w:rsidRDefault="004658A6" w:rsidP="004658A6">
            <w:pPr>
              <w:spacing w:after="0" w:line="240" w:lineRule="auto"/>
              <w:jc w:val="center"/>
              <w:rPr>
                <w:sz w:val="20"/>
                <w:szCs w:val="20"/>
              </w:rPr>
            </w:pPr>
            <w:r w:rsidRPr="004E29BE">
              <w:rPr>
                <w:sz w:val="20"/>
                <w:szCs w:val="20"/>
              </w:rPr>
              <w:t>51 – 98 %</w:t>
            </w:r>
          </w:p>
        </w:tc>
        <w:tc>
          <w:tcPr>
            <w:tcW w:w="2977" w:type="dxa"/>
          </w:tcPr>
          <w:p w14:paraId="4A29D860" w14:textId="77777777" w:rsidR="004658A6" w:rsidRPr="004E29BE" w:rsidRDefault="004658A6" w:rsidP="004658A6">
            <w:pPr>
              <w:spacing w:after="0" w:line="240" w:lineRule="auto"/>
              <w:jc w:val="center"/>
              <w:rPr>
                <w:sz w:val="20"/>
                <w:szCs w:val="20"/>
              </w:rPr>
            </w:pPr>
            <w:r w:rsidRPr="004E29BE">
              <w:rPr>
                <w:sz w:val="20"/>
                <w:szCs w:val="20"/>
              </w:rPr>
              <w:t>1 događaj 1 do 2 godine</w:t>
            </w:r>
          </w:p>
        </w:tc>
        <w:tc>
          <w:tcPr>
            <w:tcW w:w="1559" w:type="dxa"/>
          </w:tcPr>
          <w:p w14:paraId="425EB5D7" w14:textId="77777777" w:rsidR="004658A6" w:rsidRPr="004E29BE" w:rsidRDefault="004658A6" w:rsidP="004658A6">
            <w:pPr>
              <w:spacing w:after="0" w:line="240" w:lineRule="auto"/>
              <w:jc w:val="center"/>
              <w:rPr>
                <w:sz w:val="20"/>
                <w:szCs w:val="20"/>
              </w:rPr>
            </w:pPr>
          </w:p>
        </w:tc>
      </w:tr>
      <w:tr w:rsidR="004658A6" w:rsidRPr="005A761D" w14:paraId="15E49B44" w14:textId="77777777" w:rsidTr="00AA329D">
        <w:trPr>
          <w:trHeight w:val="270"/>
          <w:jc w:val="center"/>
        </w:trPr>
        <w:tc>
          <w:tcPr>
            <w:tcW w:w="1384" w:type="dxa"/>
          </w:tcPr>
          <w:p w14:paraId="3B44BFEB" w14:textId="77777777" w:rsidR="004658A6" w:rsidRPr="004E29BE" w:rsidRDefault="004658A6" w:rsidP="004658A6">
            <w:pPr>
              <w:spacing w:after="0" w:line="240" w:lineRule="auto"/>
              <w:jc w:val="center"/>
              <w:rPr>
                <w:b/>
                <w:sz w:val="20"/>
                <w:szCs w:val="20"/>
              </w:rPr>
            </w:pPr>
            <w:r w:rsidRPr="004E29BE">
              <w:rPr>
                <w:b/>
                <w:sz w:val="20"/>
                <w:szCs w:val="20"/>
              </w:rPr>
              <w:t>5</w:t>
            </w:r>
          </w:p>
        </w:tc>
        <w:tc>
          <w:tcPr>
            <w:tcW w:w="1588" w:type="dxa"/>
          </w:tcPr>
          <w:p w14:paraId="57836E37" w14:textId="77777777" w:rsidR="004658A6" w:rsidRPr="004E29BE" w:rsidRDefault="004658A6" w:rsidP="004658A6">
            <w:pPr>
              <w:spacing w:after="0" w:line="240" w:lineRule="auto"/>
              <w:jc w:val="center"/>
              <w:rPr>
                <w:sz w:val="20"/>
                <w:szCs w:val="20"/>
              </w:rPr>
            </w:pPr>
            <w:r w:rsidRPr="004E29BE">
              <w:rPr>
                <w:sz w:val="20"/>
                <w:szCs w:val="20"/>
              </w:rPr>
              <w:t>Iznimno velika</w:t>
            </w:r>
          </w:p>
        </w:tc>
        <w:tc>
          <w:tcPr>
            <w:tcW w:w="1559" w:type="dxa"/>
          </w:tcPr>
          <w:p w14:paraId="682817A2" w14:textId="77777777" w:rsidR="004658A6" w:rsidRPr="004E29BE" w:rsidRDefault="004658A6" w:rsidP="004658A6">
            <w:pPr>
              <w:spacing w:after="0" w:line="240" w:lineRule="auto"/>
              <w:jc w:val="center"/>
              <w:rPr>
                <w:sz w:val="20"/>
                <w:szCs w:val="20"/>
              </w:rPr>
            </w:pPr>
            <w:r w:rsidRPr="004E29BE">
              <w:rPr>
                <w:sz w:val="20"/>
                <w:szCs w:val="20"/>
              </w:rPr>
              <w:t>&gt; 98 %</w:t>
            </w:r>
          </w:p>
        </w:tc>
        <w:tc>
          <w:tcPr>
            <w:tcW w:w="2977" w:type="dxa"/>
          </w:tcPr>
          <w:p w14:paraId="651F9204" w14:textId="77777777" w:rsidR="004658A6" w:rsidRPr="004E29BE" w:rsidRDefault="004658A6" w:rsidP="004658A6">
            <w:pPr>
              <w:spacing w:after="0" w:line="240" w:lineRule="auto"/>
              <w:jc w:val="center"/>
              <w:rPr>
                <w:sz w:val="20"/>
                <w:szCs w:val="20"/>
              </w:rPr>
            </w:pPr>
            <w:r w:rsidRPr="004E29BE">
              <w:rPr>
                <w:sz w:val="20"/>
                <w:szCs w:val="20"/>
              </w:rPr>
              <w:t>1 događaj godišnje ili češće</w:t>
            </w:r>
          </w:p>
        </w:tc>
        <w:tc>
          <w:tcPr>
            <w:tcW w:w="1559" w:type="dxa"/>
          </w:tcPr>
          <w:p w14:paraId="0731A070" w14:textId="77777777" w:rsidR="004658A6" w:rsidRPr="004E29BE" w:rsidRDefault="004658A6" w:rsidP="004658A6">
            <w:pPr>
              <w:spacing w:after="0" w:line="240" w:lineRule="auto"/>
              <w:jc w:val="center"/>
              <w:rPr>
                <w:sz w:val="20"/>
                <w:szCs w:val="20"/>
              </w:rPr>
            </w:pPr>
          </w:p>
        </w:tc>
      </w:tr>
    </w:tbl>
    <w:p w14:paraId="77A73529" w14:textId="6909B414" w:rsidR="00AA329D" w:rsidRDefault="00AA329D" w:rsidP="004658A6">
      <w:pPr>
        <w:rPr>
          <w:highlight w:val="yellow"/>
        </w:rPr>
      </w:pPr>
    </w:p>
    <w:p w14:paraId="344E4400" w14:textId="77777777" w:rsidR="004E29BE" w:rsidRDefault="004E29BE" w:rsidP="004658A6">
      <w:pPr>
        <w:rPr>
          <w:highlight w:val="yellow"/>
        </w:rPr>
      </w:pPr>
    </w:p>
    <w:p w14:paraId="0F0672A3" w14:textId="77777777" w:rsidR="00D96CA9" w:rsidRDefault="00D96CA9" w:rsidP="004658A6">
      <w:pPr>
        <w:rPr>
          <w:highlight w:val="yellow"/>
        </w:rPr>
      </w:pPr>
    </w:p>
    <w:p w14:paraId="1810494B" w14:textId="77777777" w:rsidR="00D96CA9" w:rsidRDefault="00D96CA9" w:rsidP="004658A6">
      <w:pPr>
        <w:rPr>
          <w:highlight w:val="yellow"/>
        </w:rPr>
      </w:pPr>
    </w:p>
    <w:p w14:paraId="59A02E6E" w14:textId="77777777" w:rsidR="00D96CA9" w:rsidRPr="005A761D" w:rsidRDefault="00D96CA9" w:rsidP="004658A6">
      <w:pPr>
        <w:rPr>
          <w:highlight w:val="yellow"/>
        </w:rPr>
      </w:pPr>
    </w:p>
    <w:p w14:paraId="64AF560F" w14:textId="77777777" w:rsidR="004658A6" w:rsidRPr="004E29BE" w:rsidRDefault="004658A6" w:rsidP="00813262">
      <w:pPr>
        <w:pStyle w:val="Naslov30"/>
      </w:pPr>
      <w:bookmarkStart w:id="146" w:name="_Toc217028243"/>
      <w:r w:rsidRPr="004E29BE">
        <w:lastRenderedPageBreak/>
        <w:t>Podaci, izvori i metode proračuna</w:t>
      </w:r>
      <w:bookmarkEnd w:id="146"/>
    </w:p>
    <w:p w14:paraId="35857A81" w14:textId="77777777" w:rsidR="004658A6" w:rsidRPr="004E29BE" w:rsidRDefault="004658A6" w:rsidP="004658A6">
      <w:r w:rsidRPr="004E29BE">
        <w:t>Prilikom izračuna zona ugroženosti i procjene rizika korišteni su podaci iz:</w:t>
      </w:r>
    </w:p>
    <w:p w14:paraId="1B4C4832" w14:textId="324C6DCF" w:rsidR="006B36FE" w:rsidRPr="004E29BE" w:rsidRDefault="00B627A0" w:rsidP="00801731">
      <w:pPr>
        <w:pStyle w:val="Odlomakpopisa"/>
        <w:numPr>
          <w:ilvl w:val="0"/>
          <w:numId w:val="5"/>
        </w:numPr>
        <w:spacing w:line="276" w:lineRule="auto"/>
      </w:pPr>
      <w:r w:rsidRPr="004E29BE">
        <w:t>Općina Murter-Kornati</w:t>
      </w:r>
    </w:p>
    <w:p w14:paraId="587A6F38" w14:textId="289057C7" w:rsidR="006B36FE" w:rsidRPr="004E29BE" w:rsidRDefault="006B36FE" w:rsidP="00801731">
      <w:pPr>
        <w:pStyle w:val="Odlomakpopisa"/>
        <w:numPr>
          <w:ilvl w:val="0"/>
          <w:numId w:val="5"/>
        </w:numPr>
        <w:spacing w:line="276" w:lineRule="auto"/>
      </w:pPr>
      <w:r w:rsidRPr="004E29BE">
        <w:t>Procjene rizika od katastrofa za Republiku Hrvatsku</w:t>
      </w:r>
      <w:r w:rsidR="00DD6F80">
        <w:t xml:space="preserve"> (2024.)</w:t>
      </w:r>
      <w:r w:rsidRPr="004E29BE">
        <w:t xml:space="preserve">, </w:t>
      </w:r>
    </w:p>
    <w:p w14:paraId="6C099500" w14:textId="77777777" w:rsidR="006B36FE" w:rsidRDefault="006B36FE" w:rsidP="00801731">
      <w:pPr>
        <w:pStyle w:val="Odlomakpopisa"/>
        <w:numPr>
          <w:ilvl w:val="0"/>
          <w:numId w:val="5"/>
        </w:numPr>
        <w:spacing w:line="276" w:lineRule="auto"/>
      </w:pPr>
      <w:r w:rsidRPr="004E29BE">
        <w:t>Hrvatskog zavoda za javno zdravstvo,</w:t>
      </w:r>
    </w:p>
    <w:p w14:paraId="1FC3EAE2" w14:textId="3D3694B9" w:rsidR="00DD6F80" w:rsidRPr="004E29BE" w:rsidRDefault="00DD6F80" w:rsidP="00801731">
      <w:pPr>
        <w:pStyle w:val="Odlomakpopisa"/>
        <w:numPr>
          <w:ilvl w:val="0"/>
          <w:numId w:val="5"/>
        </w:numPr>
        <w:spacing w:line="276" w:lineRule="auto"/>
      </w:pPr>
      <w:r>
        <w:t>Popis stanovništva 2021.</w:t>
      </w:r>
    </w:p>
    <w:p w14:paraId="21DABF8B" w14:textId="170D7385" w:rsidR="004658A6" w:rsidRPr="004E29BE" w:rsidRDefault="006B36FE" w:rsidP="00801731">
      <w:pPr>
        <w:pStyle w:val="Odlomakpopisa"/>
        <w:numPr>
          <w:ilvl w:val="0"/>
          <w:numId w:val="5"/>
        </w:numPr>
        <w:spacing w:line="276" w:lineRule="auto"/>
      </w:pPr>
      <w:r w:rsidRPr="004E29BE">
        <w:t xml:space="preserve">European Centre for </w:t>
      </w:r>
      <w:proofErr w:type="spellStart"/>
      <w:r w:rsidRPr="004E29BE">
        <w:t>Disease</w:t>
      </w:r>
      <w:proofErr w:type="spellEnd"/>
      <w:r w:rsidRPr="004E29BE">
        <w:t xml:space="preserve"> </w:t>
      </w:r>
      <w:proofErr w:type="spellStart"/>
      <w:r w:rsidRPr="004E29BE">
        <w:t>Prevention</w:t>
      </w:r>
      <w:proofErr w:type="spellEnd"/>
      <w:r w:rsidRPr="004E29BE">
        <w:t xml:space="preserve"> </w:t>
      </w:r>
      <w:proofErr w:type="spellStart"/>
      <w:r w:rsidRPr="004E29BE">
        <w:t>and</w:t>
      </w:r>
      <w:proofErr w:type="spellEnd"/>
      <w:r w:rsidRPr="004E29BE">
        <w:t xml:space="preserve"> </w:t>
      </w:r>
      <w:proofErr w:type="spellStart"/>
      <w:r w:rsidRPr="004E29BE">
        <w:t>Control</w:t>
      </w:r>
      <w:proofErr w:type="spellEnd"/>
      <w:r w:rsidRPr="004E29BE">
        <w:t xml:space="preserve"> -An </w:t>
      </w:r>
      <w:proofErr w:type="spellStart"/>
      <w:r w:rsidRPr="004E29BE">
        <w:t>agency</w:t>
      </w:r>
      <w:proofErr w:type="spellEnd"/>
      <w:r w:rsidRPr="004E29BE">
        <w:t xml:space="preserve"> </w:t>
      </w:r>
      <w:proofErr w:type="spellStart"/>
      <w:r w:rsidRPr="004E29BE">
        <w:t>of</w:t>
      </w:r>
      <w:proofErr w:type="spellEnd"/>
      <w:r w:rsidRPr="004E29BE">
        <w:t xml:space="preserve"> </w:t>
      </w:r>
      <w:proofErr w:type="spellStart"/>
      <w:r w:rsidRPr="004E29BE">
        <w:t>the</w:t>
      </w:r>
      <w:proofErr w:type="spellEnd"/>
      <w:r w:rsidRPr="004E29BE">
        <w:t xml:space="preserve"> European Union.</w:t>
      </w:r>
    </w:p>
    <w:p w14:paraId="51182923" w14:textId="77777777" w:rsidR="00DC020E" w:rsidRPr="005A761D" w:rsidRDefault="00DC020E" w:rsidP="00951846">
      <w:pPr>
        <w:rPr>
          <w:highlight w:val="yellow"/>
          <w:u w:val="single"/>
        </w:rPr>
      </w:pPr>
    </w:p>
    <w:p w14:paraId="54453481" w14:textId="42172C45" w:rsidR="00951846" w:rsidRPr="004E29BE" w:rsidRDefault="00951846" w:rsidP="00951846">
      <w:pPr>
        <w:rPr>
          <w:u w:val="single"/>
        </w:rPr>
      </w:pPr>
      <w:r w:rsidRPr="004E29BE">
        <w:rPr>
          <w:u w:val="single"/>
        </w:rPr>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951846" w:rsidRPr="004E29BE" w14:paraId="62ACD252" w14:textId="77777777" w:rsidTr="00647A1F">
        <w:tc>
          <w:tcPr>
            <w:tcW w:w="2263" w:type="dxa"/>
            <w:vAlign w:val="center"/>
          </w:tcPr>
          <w:p w14:paraId="7DFC0FED" w14:textId="77777777" w:rsidR="00951846" w:rsidRPr="004E29BE" w:rsidRDefault="00951846" w:rsidP="00647A1F">
            <w:pPr>
              <w:rPr>
                <w:sz w:val="20"/>
              </w:rPr>
            </w:pPr>
          </w:p>
        </w:tc>
        <w:tc>
          <w:tcPr>
            <w:tcW w:w="6797" w:type="dxa"/>
            <w:gridSpan w:val="2"/>
            <w:vAlign w:val="center"/>
          </w:tcPr>
          <w:p w14:paraId="49FBF9D9" w14:textId="77777777" w:rsidR="00951846" w:rsidRPr="004E29BE" w:rsidRDefault="00951846" w:rsidP="00647A1F">
            <w:pPr>
              <w:jc w:val="left"/>
              <w:rPr>
                <w:sz w:val="20"/>
              </w:rPr>
            </w:pPr>
            <w:r w:rsidRPr="004E29BE">
              <w:rPr>
                <w:sz w:val="20"/>
              </w:rPr>
              <w:t>Ne postoji dovoljna količina statističkih, iskustva stručnjaka i ostalih podataka te pouzdana metodologija procjene posljedica zbog čega se očekuju značajnije greške</w:t>
            </w:r>
          </w:p>
        </w:tc>
      </w:tr>
      <w:tr w:rsidR="00951846" w:rsidRPr="004E29BE" w14:paraId="2CC82DA1" w14:textId="77777777" w:rsidTr="00647A1F">
        <w:tc>
          <w:tcPr>
            <w:tcW w:w="2263" w:type="dxa"/>
            <w:vAlign w:val="center"/>
          </w:tcPr>
          <w:p w14:paraId="1B0D817D" w14:textId="77777777" w:rsidR="00951846" w:rsidRPr="004E29BE" w:rsidRDefault="00951846" w:rsidP="00647A1F">
            <w:pPr>
              <w:jc w:val="center"/>
              <w:rPr>
                <w:b/>
                <w:sz w:val="20"/>
              </w:rPr>
            </w:pPr>
            <w:r w:rsidRPr="004E29BE">
              <w:rPr>
                <w:b/>
                <w:sz w:val="20"/>
              </w:rPr>
              <w:t>Vrlo visoka nepouzdanost</w:t>
            </w:r>
          </w:p>
        </w:tc>
        <w:tc>
          <w:tcPr>
            <w:tcW w:w="993" w:type="dxa"/>
            <w:shd w:val="clear" w:color="auto" w:fill="FF0000"/>
            <w:vAlign w:val="center"/>
          </w:tcPr>
          <w:p w14:paraId="702D48E3" w14:textId="77777777" w:rsidR="00951846" w:rsidRPr="004E29BE" w:rsidRDefault="00951846" w:rsidP="00647A1F">
            <w:pPr>
              <w:jc w:val="center"/>
              <w:rPr>
                <w:sz w:val="20"/>
              </w:rPr>
            </w:pPr>
            <w:r w:rsidRPr="004E29BE">
              <w:rPr>
                <w:sz w:val="20"/>
              </w:rPr>
              <w:t>4</w:t>
            </w:r>
          </w:p>
        </w:tc>
        <w:tc>
          <w:tcPr>
            <w:tcW w:w="5804" w:type="dxa"/>
            <w:vAlign w:val="center"/>
          </w:tcPr>
          <w:p w14:paraId="14521A50" w14:textId="77777777" w:rsidR="00951846" w:rsidRPr="004E29BE" w:rsidRDefault="00951846" w:rsidP="00647A1F">
            <w:pPr>
              <w:jc w:val="center"/>
              <w:rPr>
                <w:b/>
                <w:sz w:val="20"/>
              </w:rPr>
            </w:pPr>
          </w:p>
        </w:tc>
      </w:tr>
      <w:tr w:rsidR="00951846" w:rsidRPr="004E29BE" w14:paraId="10DA89FA" w14:textId="77777777" w:rsidTr="00647A1F">
        <w:tc>
          <w:tcPr>
            <w:tcW w:w="2263" w:type="dxa"/>
            <w:vAlign w:val="center"/>
          </w:tcPr>
          <w:p w14:paraId="168B46AB" w14:textId="77777777" w:rsidR="00951846" w:rsidRPr="004E29BE" w:rsidRDefault="00951846" w:rsidP="00647A1F">
            <w:pPr>
              <w:jc w:val="center"/>
              <w:rPr>
                <w:b/>
                <w:sz w:val="20"/>
              </w:rPr>
            </w:pPr>
            <w:r w:rsidRPr="004E29BE">
              <w:rPr>
                <w:b/>
                <w:sz w:val="20"/>
              </w:rPr>
              <w:t>Visoka nepouzdanost</w:t>
            </w:r>
          </w:p>
        </w:tc>
        <w:tc>
          <w:tcPr>
            <w:tcW w:w="993" w:type="dxa"/>
            <w:shd w:val="clear" w:color="auto" w:fill="FFC000"/>
            <w:vAlign w:val="center"/>
          </w:tcPr>
          <w:p w14:paraId="7822C50A" w14:textId="77777777" w:rsidR="00951846" w:rsidRPr="004E29BE" w:rsidRDefault="00951846" w:rsidP="00647A1F">
            <w:pPr>
              <w:jc w:val="center"/>
              <w:rPr>
                <w:sz w:val="20"/>
              </w:rPr>
            </w:pPr>
            <w:r w:rsidRPr="004E29BE">
              <w:rPr>
                <w:sz w:val="20"/>
              </w:rPr>
              <w:t>3</w:t>
            </w:r>
          </w:p>
        </w:tc>
        <w:tc>
          <w:tcPr>
            <w:tcW w:w="5804" w:type="dxa"/>
            <w:vAlign w:val="center"/>
          </w:tcPr>
          <w:p w14:paraId="68EE164D" w14:textId="77777777" w:rsidR="00951846" w:rsidRPr="004E29BE" w:rsidRDefault="00951846" w:rsidP="00647A1F">
            <w:pPr>
              <w:jc w:val="center"/>
              <w:rPr>
                <w:b/>
                <w:sz w:val="20"/>
              </w:rPr>
            </w:pPr>
            <w:r w:rsidRPr="004E29BE">
              <w:rPr>
                <w:b/>
                <w:sz w:val="20"/>
              </w:rPr>
              <w:t>X</w:t>
            </w:r>
          </w:p>
        </w:tc>
      </w:tr>
      <w:tr w:rsidR="00951846" w:rsidRPr="004E29BE" w14:paraId="42BBC74B" w14:textId="77777777" w:rsidTr="00647A1F">
        <w:tc>
          <w:tcPr>
            <w:tcW w:w="2263" w:type="dxa"/>
            <w:vAlign w:val="center"/>
          </w:tcPr>
          <w:p w14:paraId="2AEBF4EB" w14:textId="77777777" w:rsidR="00951846" w:rsidRPr="004E29BE" w:rsidRDefault="00951846" w:rsidP="00647A1F">
            <w:pPr>
              <w:jc w:val="center"/>
              <w:rPr>
                <w:b/>
                <w:sz w:val="20"/>
              </w:rPr>
            </w:pPr>
            <w:r w:rsidRPr="004E29BE">
              <w:rPr>
                <w:b/>
                <w:sz w:val="20"/>
              </w:rPr>
              <w:t>Niska nepouzdanost</w:t>
            </w:r>
          </w:p>
        </w:tc>
        <w:tc>
          <w:tcPr>
            <w:tcW w:w="993" w:type="dxa"/>
            <w:shd w:val="clear" w:color="auto" w:fill="FFFF00"/>
            <w:vAlign w:val="center"/>
          </w:tcPr>
          <w:p w14:paraId="391F9E95" w14:textId="77777777" w:rsidR="00951846" w:rsidRPr="004E29BE" w:rsidRDefault="00951846" w:rsidP="00647A1F">
            <w:pPr>
              <w:jc w:val="center"/>
              <w:rPr>
                <w:sz w:val="20"/>
              </w:rPr>
            </w:pPr>
            <w:r w:rsidRPr="004E29BE">
              <w:rPr>
                <w:sz w:val="20"/>
              </w:rPr>
              <w:t>2</w:t>
            </w:r>
          </w:p>
        </w:tc>
        <w:tc>
          <w:tcPr>
            <w:tcW w:w="5804" w:type="dxa"/>
            <w:vAlign w:val="center"/>
          </w:tcPr>
          <w:p w14:paraId="0D139159" w14:textId="77777777" w:rsidR="00951846" w:rsidRPr="004E29BE" w:rsidRDefault="00951846" w:rsidP="00647A1F">
            <w:pPr>
              <w:jc w:val="center"/>
              <w:rPr>
                <w:sz w:val="20"/>
              </w:rPr>
            </w:pPr>
          </w:p>
        </w:tc>
      </w:tr>
      <w:tr w:rsidR="00951846" w:rsidRPr="004E29BE" w14:paraId="7DBAEBDF" w14:textId="77777777" w:rsidTr="00647A1F">
        <w:tc>
          <w:tcPr>
            <w:tcW w:w="2263" w:type="dxa"/>
            <w:vAlign w:val="center"/>
          </w:tcPr>
          <w:p w14:paraId="38D9586C" w14:textId="77777777" w:rsidR="00951846" w:rsidRPr="004E29BE" w:rsidRDefault="00951846" w:rsidP="00647A1F">
            <w:pPr>
              <w:jc w:val="center"/>
              <w:rPr>
                <w:b/>
                <w:sz w:val="20"/>
              </w:rPr>
            </w:pPr>
            <w:r w:rsidRPr="004E29BE">
              <w:rPr>
                <w:b/>
                <w:sz w:val="20"/>
              </w:rPr>
              <w:t>Vrlo niska nepouzdanost</w:t>
            </w:r>
          </w:p>
        </w:tc>
        <w:tc>
          <w:tcPr>
            <w:tcW w:w="993" w:type="dxa"/>
            <w:shd w:val="clear" w:color="auto" w:fill="92D050"/>
            <w:vAlign w:val="center"/>
          </w:tcPr>
          <w:p w14:paraId="0521E85A" w14:textId="77777777" w:rsidR="00951846" w:rsidRPr="004E29BE" w:rsidRDefault="00951846" w:rsidP="00647A1F">
            <w:pPr>
              <w:jc w:val="center"/>
              <w:rPr>
                <w:sz w:val="20"/>
              </w:rPr>
            </w:pPr>
            <w:r w:rsidRPr="004E29BE">
              <w:rPr>
                <w:sz w:val="20"/>
              </w:rPr>
              <w:t>1</w:t>
            </w:r>
          </w:p>
        </w:tc>
        <w:tc>
          <w:tcPr>
            <w:tcW w:w="5804" w:type="dxa"/>
            <w:vAlign w:val="center"/>
          </w:tcPr>
          <w:p w14:paraId="00DB7242" w14:textId="77777777" w:rsidR="00951846" w:rsidRPr="004E29BE" w:rsidRDefault="00951846" w:rsidP="00647A1F">
            <w:pPr>
              <w:jc w:val="center"/>
              <w:rPr>
                <w:sz w:val="20"/>
              </w:rPr>
            </w:pPr>
          </w:p>
        </w:tc>
      </w:tr>
      <w:tr w:rsidR="00951846" w:rsidRPr="005A761D" w14:paraId="5273548D" w14:textId="77777777" w:rsidTr="00647A1F">
        <w:tc>
          <w:tcPr>
            <w:tcW w:w="2263" w:type="dxa"/>
            <w:vAlign w:val="center"/>
          </w:tcPr>
          <w:p w14:paraId="06F7B610" w14:textId="77777777" w:rsidR="00951846" w:rsidRPr="004E29BE" w:rsidRDefault="00951846" w:rsidP="00647A1F">
            <w:pPr>
              <w:rPr>
                <w:sz w:val="20"/>
              </w:rPr>
            </w:pPr>
          </w:p>
        </w:tc>
        <w:tc>
          <w:tcPr>
            <w:tcW w:w="6797" w:type="dxa"/>
            <w:gridSpan w:val="2"/>
            <w:vAlign w:val="center"/>
          </w:tcPr>
          <w:p w14:paraId="68103FFA" w14:textId="77777777" w:rsidR="00951846" w:rsidRPr="004E29BE" w:rsidRDefault="00951846" w:rsidP="00647A1F">
            <w:pPr>
              <w:jc w:val="left"/>
              <w:rPr>
                <w:sz w:val="20"/>
              </w:rPr>
            </w:pPr>
            <w:r w:rsidRPr="004E29BE">
              <w:rPr>
                <w:sz w:val="20"/>
              </w:rPr>
              <w:t>Postoji dovoljna količina statističkih podataka, iskustva stručnjaka i pouzdana metodologija procjene zbog čega je pojavljivanje grešaka vrlo malo vjerojatno</w:t>
            </w:r>
          </w:p>
        </w:tc>
      </w:tr>
    </w:tbl>
    <w:p w14:paraId="064F7712" w14:textId="77777777" w:rsidR="006D09E8" w:rsidRPr="005A761D" w:rsidRDefault="006D09E8" w:rsidP="004658A6">
      <w:pPr>
        <w:rPr>
          <w:highlight w:val="yellow"/>
        </w:rPr>
      </w:pPr>
    </w:p>
    <w:p w14:paraId="03454B41" w14:textId="35B7857B" w:rsidR="006D09E8" w:rsidRPr="005A761D" w:rsidRDefault="006D09E8" w:rsidP="004658A6">
      <w:pPr>
        <w:rPr>
          <w:highlight w:val="yellow"/>
        </w:rPr>
      </w:pPr>
    </w:p>
    <w:p w14:paraId="5C88A18A" w14:textId="00AA0D85" w:rsidR="00DC020E" w:rsidRDefault="00DC020E" w:rsidP="004658A6">
      <w:pPr>
        <w:rPr>
          <w:highlight w:val="yellow"/>
        </w:rPr>
      </w:pPr>
    </w:p>
    <w:p w14:paraId="7B88E744" w14:textId="77777777" w:rsidR="00DD6F80" w:rsidRDefault="00DD6F80" w:rsidP="004658A6">
      <w:pPr>
        <w:rPr>
          <w:highlight w:val="yellow"/>
        </w:rPr>
      </w:pPr>
    </w:p>
    <w:p w14:paraId="5D876149" w14:textId="77777777" w:rsidR="00DD6F80" w:rsidRDefault="00DD6F80" w:rsidP="004658A6">
      <w:pPr>
        <w:rPr>
          <w:highlight w:val="yellow"/>
        </w:rPr>
      </w:pPr>
    </w:p>
    <w:p w14:paraId="7C114021" w14:textId="77777777" w:rsidR="00DD6F80" w:rsidRDefault="00DD6F80" w:rsidP="004658A6">
      <w:pPr>
        <w:rPr>
          <w:highlight w:val="yellow"/>
        </w:rPr>
      </w:pPr>
    </w:p>
    <w:p w14:paraId="0FB908D8" w14:textId="77777777" w:rsidR="00DD6F80" w:rsidRDefault="00DD6F80" w:rsidP="004658A6">
      <w:pPr>
        <w:rPr>
          <w:highlight w:val="yellow"/>
        </w:rPr>
      </w:pPr>
    </w:p>
    <w:p w14:paraId="2435B092" w14:textId="77777777" w:rsidR="00DD6F80" w:rsidRDefault="00DD6F80" w:rsidP="004658A6">
      <w:pPr>
        <w:rPr>
          <w:highlight w:val="yellow"/>
        </w:rPr>
      </w:pPr>
    </w:p>
    <w:p w14:paraId="71F6DF10" w14:textId="77777777" w:rsidR="00DD6F80" w:rsidRDefault="00DD6F80" w:rsidP="004658A6">
      <w:pPr>
        <w:rPr>
          <w:highlight w:val="yellow"/>
        </w:rPr>
      </w:pPr>
    </w:p>
    <w:p w14:paraId="54A95517" w14:textId="77777777" w:rsidR="00DD6F80" w:rsidRDefault="00DD6F80" w:rsidP="004658A6">
      <w:pPr>
        <w:rPr>
          <w:highlight w:val="yellow"/>
        </w:rPr>
      </w:pPr>
    </w:p>
    <w:p w14:paraId="65DEAF53" w14:textId="77777777" w:rsidR="00DD6F80" w:rsidRDefault="00DD6F80" w:rsidP="004658A6">
      <w:pPr>
        <w:rPr>
          <w:highlight w:val="yellow"/>
        </w:rPr>
      </w:pPr>
    </w:p>
    <w:p w14:paraId="13D69041" w14:textId="77777777" w:rsidR="00DD6F80" w:rsidRPr="005A761D" w:rsidRDefault="00DD6F80" w:rsidP="004658A6">
      <w:pPr>
        <w:rPr>
          <w:highlight w:val="yellow"/>
        </w:rPr>
      </w:pPr>
    </w:p>
    <w:p w14:paraId="1464BF14" w14:textId="77777777" w:rsidR="004658A6" w:rsidRPr="004E29BE" w:rsidRDefault="004658A6" w:rsidP="00813262">
      <w:pPr>
        <w:pStyle w:val="Naslov30"/>
      </w:pPr>
      <w:bookmarkStart w:id="147" w:name="_Toc217028244"/>
      <w:r w:rsidRPr="004E29BE">
        <w:lastRenderedPageBreak/>
        <w:t>Matrice rizika</w:t>
      </w:r>
      <w:bookmarkEnd w:id="147"/>
    </w:p>
    <w:p w14:paraId="78031A29" w14:textId="77777777" w:rsidR="00AA329D" w:rsidRPr="004E29BE" w:rsidRDefault="00AA329D" w:rsidP="00AA329D">
      <w:pPr>
        <w:rPr>
          <w:b/>
          <w:i/>
          <w:noProof/>
          <w:u w:val="single"/>
          <w:lang w:eastAsia="hr-HR"/>
        </w:rPr>
      </w:pPr>
      <w:r w:rsidRPr="004E29BE">
        <w:rPr>
          <w:b/>
          <w:i/>
          <w:noProof/>
          <w:u w:val="single"/>
          <w:lang w:eastAsia="hr-HR"/>
        </w:rPr>
        <w:t xml:space="preserve">RIZIK: </w:t>
      </w:r>
    </w:p>
    <w:p w14:paraId="2A0F9B12" w14:textId="77777777" w:rsidR="00AA329D" w:rsidRPr="004E29BE" w:rsidRDefault="00AA329D" w:rsidP="00AA329D">
      <w:pPr>
        <w:rPr>
          <w:noProof/>
          <w:lang w:eastAsia="hr-HR"/>
        </w:rPr>
      </w:pPr>
      <w:r w:rsidRPr="004E29BE">
        <w:rPr>
          <w:noProof/>
          <w:lang w:eastAsia="hr-HR"/>
        </w:rPr>
        <w:t>Epidemije i pandemije</w:t>
      </w:r>
    </w:p>
    <w:p w14:paraId="33BCC4E7" w14:textId="77777777" w:rsidR="00AA329D" w:rsidRPr="004E29BE" w:rsidRDefault="00AA329D" w:rsidP="00B070CF">
      <w:pPr>
        <w:spacing w:before="120" w:after="120"/>
        <w:rPr>
          <w:b/>
          <w:i/>
          <w:noProof/>
          <w:u w:val="single"/>
          <w:lang w:eastAsia="hr-HR"/>
        </w:rPr>
      </w:pPr>
      <w:r w:rsidRPr="004E29BE">
        <w:rPr>
          <w:b/>
          <w:i/>
          <w:noProof/>
          <w:u w:val="single"/>
          <w:lang w:eastAsia="hr-HR"/>
        </w:rPr>
        <w:t xml:space="preserve">NAZIV SCENARIJA: </w:t>
      </w:r>
    </w:p>
    <w:p w14:paraId="6BDA90B5" w14:textId="4B229955" w:rsidR="00AA329D" w:rsidRPr="004E29BE" w:rsidRDefault="00951846" w:rsidP="00AA329D">
      <w:pPr>
        <w:rPr>
          <w:noProof/>
          <w:lang w:eastAsia="hr-HR"/>
        </w:rPr>
      </w:pPr>
      <w:r w:rsidRPr="004E29BE">
        <w:t xml:space="preserve">Pandemija uzrokovana novim </w:t>
      </w:r>
      <w:proofErr w:type="spellStart"/>
      <w:r w:rsidRPr="004E29BE">
        <w:t>koronavirusom</w:t>
      </w:r>
      <w:proofErr w:type="spellEnd"/>
      <w:r w:rsidRPr="004E29BE">
        <w:t xml:space="preserve"> (SARS-CoV-2 virusa)</w:t>
      </w:r>
    </w:p>
    <w:p w14:paraId="4AB87856" w14:textId="77777777" w:rsidR="00951846" w:rsidRPr="004E29BE" w:rsidRDefault="00951846" w:rsidP="00AA329D">
      <w:pPr>
        <w:rPr>
          <w:noProof/>
          <w:lang w:eastAsia="hr-HR"/>
        </w:rPr>
      </w:pPr>
    </w:p>
    <w:p w14:paraId="3AEE51D6" w14:textId="77777777" w:rsidR="004658A6" w:rsidRPr="004E29BE" w:rsidRDefault="004658A6" w:rsidP="004658A6">
      <w:r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5520" behindDoc="0" locked="0" layoutInCell="1" allowOverlap="1" wp14:anchorId="22147573" wp14:editId="05EA7E0B">
                <wp:simplePos x="0" y="0"/>
                <wp:positionH relativeFrom="column">
                  <wp:posOffset>1890395</wp:posOffset>
                </wp:positionH>
                <wp:positionV relativeFrom="paragraph">
                  <wp:posOffset>1780540</wp:posOffset>
                </wp:positionV>
                <wp:extent cx="314325" cy="252730"/>
                <wp:effectExtent l="19050" t="0" r="28575" b="13970"/>
                <wp:wrapNone/>
                <wp:docPr id="311" name="Hexago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C34C" id="Hexagon 311" o:spid="_x0000_s1026" type="#_x0000_t9" style="position:absolute;margin-left:148.85pt;margin-top:140.2pt;width:24.75pt;height:1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" adj="5313" fillcolor="#4f81bd [3204]" strokecolor="#4f81bd [3204]"/>
            </w:pict>
          </mc:Fallback>
        </mc:AlternateContent>
      </w:r>
      <w:r w:rsidRPr="004E29BE">
        <w:rPr>
          <w:rFonts w:ascii="Courier New" w:eastAsia="Courier New" w:hAnsi="Courier New" w:cs="Courier New"/>
          <w:noProof/>
          <w:color w:val="000000"/>
          <w:lang w:eastAsia="hr-HR"/>
        </w:rPr>
        <w:drawing>
          <wp:inline distT="0" distB="0" distL="0" distR="0" wp14:anchorId="0FF2277E" wp14:editId="57E1C8CA">
            <wp:extent cx="5210175" cy="4443973"/>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63C64FBD" w14:textId="77777777" w:rsidR="004658A6" w:rsidRPr="004E29BE" w:rsidRDefault="004658A6" w:rsidP="004658A6">
      <w:pPr>
        <w:rPr>
          <w:b/>
          <w:sz w:val="20"/>
        </w:rPr>
      </w:pPr>
      <w:r w:rsidRPr="004E29BE">
        <w:rPr>
          <w:b/>
          <w:sz w:val="20"/>
        </w:rPr>
        <w:t xml:space="preserve">           Život i zdravlje ljudi</w:t>
      </w:r>
      <w:r w:rsidRPr="004E29BE">
        <w:rPr>
          <w:b/>
          <w:sz w:val="20"/>
        </w:rPr>
        <w:tab/>
      </w:r>
      <w:r w:rsidRPr="004E29BE">
        <w:rPr>
          <w:b/>
          <w:sz w:val="20"/>
        </w:rPr>
        <w:tab/>
        <w:t xml:space="preserve">       Gospodarstvo</w:t>
      </w:r>
      <w:r w:rsidRPr="004E29BE">
        <w:rPr>
          <w:b/>
          <w:sz w:val="20"/>
        </w:rPr>
        <w:tab/>
        <w:t xml:space="preserve">          Društvena stabilnost i politika</w:t>
      </w:r>
    </w:p>
    <w:p w14:paraId="49EDED10" w14:textId="23A890D9" w:rsidR="004658A6" w:rsidRPr="004E29BE" w:rsidRDefault="00AB5093" w:rsidP="004658A6">
      <w:r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6544" behindDoc="0" locked="0" layoutInCell="1" allowOverlap="1" wp14:anchorId="5883B3F7" wp14:editId="1D0C06B1">
                <wp:simplePos x="0" y="0"/>
                <wp:positionH relativeFrom="column">
                  <wp:posOffset>2585720</wp:posOffset>
                </wp:positionH>
                <wp:positionV relativeFrom="paragraph">
                  <wp:posOffset>870585</wp:posOffset>
                </wp:positionV>
                <wp:extent cx="111125" cy="90805"/>
                <wp:effectExtent l="19050" t="0" r="41275" b="23495"/>
                <wp:wrapNone/>
                <wp:docPr id="317" name="Hexago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4B76" id="Hexagon 317" o:spid="_x0000_s1026" type="#_x0000_t9" style="position:absolute;margin-left:203.6pt;margin-top:68.55pt;width:8.7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" fillcolor="#4f81bd [3204]" strokecolor="#4f81bd [3204]"/>
            </w:pict>
          </mc:Fallback>
        </mc:AlternateContent>
      </w:r>
      <w:r w:rsidR="00AA329D"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7568" behindDoc="0" locked="0" layoutInCell="1" allowOverlap="1" wp14:anchorId="0BE0DA2F" wp14:editId="221CB5B3">
                <wp:simplePos x="0" y="0"/>
                <wp:positionH relativeFrom="column">
                  <wp:posOffset>4541520</wp:posOffset>
                </wp:positionH>
                <wp:positionV relativeFrom="paragraph">
                  <wp:posOffset>1057275</wp:posOffset>
                </wp:positionV>
                <wp:extent cx="111125" cy="90805"/>
                <wp:effectExtent l="19050" t="0" r="41275" b="23495"/>
                <wp:wrapNone/>
                <wp:docPr id="316" name="Hexago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EA03" id="Hexagon 316" o:spid="_x0000_s1026" type="#_x0000_t9" style="position:absolute;margin-left:357.6pt;margin-top:83.25pt;width:8.7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" fillcolor="#4f81bd [3204]" strokecolor="#4f81bd [3204]"/>
            </w:pict>
          </mc:Fallback>
        </mc:AlternateContent>
      </w:r>
      <w:r w:rsidR="009D2AA1" w:rsidRPr="004E29BE">
        <w:rPr>
          <w:rFonts w:ascii="Courier New" w:eastAsia="Courier New" w:hAnsi="Courier New" w:cs="Courier New"/>
          <w:noProof/>
          <w:color w:val="000000"/>
          <w:lang w:eastAsia="hr-HR"/>
        </w:rPr>
        <mc:AlternateContent>
          <mc:Choice Requires="wps">
            <w:drawing>
              <wp:anchor distT="0" distB="0" distL="114300" distR="114300" simplePos="0" relativeHeight="251754496" behindDoc="0" locked="0" layoutInCell="1" allowOverlap="1" wp14:anchorId="2B93BB97" wp14:editId="5D90601A">
                <wp:simplePos x="0" y="0"/>
                <wp:positionH relativeFrom="column">
                  <wp:posOffset>669925</wp:posOffset>
                </wp:positionH>
                <wp:positionV relativeFrom="paragraph">
                  <wp:posOffset>280035</wp:posOffset>
                </wp:positionV>
                <wp:extent cx="111125" cy="90805"/>
                <wp:effectExtent l="19050" t="0" r="41275" b="23495"/>
                <wp:wrapNone/>
                <wp:docPr id="318" name="Hexago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B372" id="Hexagon 318" o:spid="_x0000_s1026" type="#_x0000_t9" style="position:absolute;margin-left:52.75pt;margin-top:22.05pt;width:8.7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" fillcolor="#4f81bd [3204]" strokecolor="#4f81bd [3204]"/>
            </w:pict>
          </mc:Fallback>
        </mc:AlternateContent>
      </w:r>
      <w:r w:rsidR="004658A6" w:rsidRPr="004E29BE">
        <w:rPr>
          <w:rFonts w:ascii="Courier New" w:eastAsia="Courier New" w:hAnsi="Courier New" w:cs="Courier New"/>
          <w:noProof/>
          <w:color w:val="000000"/>
          <w:lang w:eastAsia="hr-HR"/>
        </w:rPr>
        <w:drawing>
          <wp:inline distT="0" distB="0" distL="0" distR="0" wp14:anchorId="06C3B3E5" wp14:editId="1CD901A1">
            <wp:extent cx="1828800" cy="15544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4658A6" w:rsidRPr="004E29BE">
        <w:t xml:space="preserve">  </w:t>
      </w:r>
      <w:r w:rsidR="004658A6" w:rsidRPr="004E29BE">
        <w:rPr>
          <w:rFonts w:ascii="Courier New" w:eastAsia="Courier New" w:hAnsi="Courier New" w:cs="Courier New"/>
          <w:noProof/>
          <w:color w:val="000000"/>
          <w:lang w:eastAsia="hr-HR"/>
        </w:rPr>
        <w:drawing>
          <wp:inline distT="0" distB="0" distL="0" distR="0" wp14:anchorId="4C20421F" wp14:editId="0C9587CA">
            <wp:extent cx="1905000" cy="1619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4658A6" w:rsidRPr="004E29BE">
        <w:t xml:space="preserve">  </w:t>
      </w:r>
      <w:r w:rsidR="004658A6" w:rsidRPr="004E29BE">
        <w:rPr>
          <w:rFonts w:ascii="Courier New" w:eastAsia="Courier New" w:hAnsi="Courier New" w:cs="Courier New"/>
          <w:noProof/>
          <w:color w:val="000000"/>
          <w:lang w:eastAsia="hr-HR"/>
        </w:rPr>
        <w:drawing>
          <wp:inline distT="0" distB="0" distL="0" distR="0" wp14:anchorId="5F8712C5" wp14:editId="5BE7E6DB">
            <wp:extent cx="1906270" cy="162032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37E36696" w14:textId="09613337" w:rsidR="001659D8" w:rsidRPr="004E29BE" w:rsidRDefault="001659D8" w:rsidP="00207DB2"/>
    <w:p w14:paraId="70F67695" w14:textId="3A301569" w:rsidR="00951846" w:rsidRPr="005A761D" w:rsidRDefault="00951846" w:rsidP="00207DB2">
      <w:pPr>
        <w:rPr>
          <w:highlight w:val="yellow"/>
        </w:rPr>
      </w:pPr>
    </w:p>
    <w:p w14:paraId="1FD6DC2C" w14:textId="77777777" w:rsidR="00951846" w:rsidRPr="00C52967" w:rsidRDefault="00951846" w:rsidP="00951846">
      <w:pPr>
        <w:pStyle w:val="Naslov4"/>
      </w:pPr>
      <w:r w:rsidRPr="00C52967">
        <w:lastRenderedPageBreak/>
        <w:t xml:space="preserve">Karta rizika </w:t>
      </w:r>
    </w:p>
    <w:p w14:paraId="10C93EF5" w14:textId="489302C6" w:rsidR="00951846" w:rsidRPr="005A761D" w:rsidRDefault="00C52967" w:rsidP="00AB5093">
      <w:pPr>
        <w:jc w:val="center"/>
        <w:rPr>
          <w:noProof/>
          <w:highlight w:val="yellow"/>
        </w:rPr>
      </w:pPr>
      <w:r>
        <w:rPr>
          <w:noProof/>
          <w:lang w:eastAsia="hr-HR"/>
        </w:rPr>
        <w:drawing>
          <wp:inline distT="0" distB="0" distL="0" distR="0" wp14:anchorId="4ADE301C" wp14:editId="255BCF6C">
            <wp:extent cx="4810125" cy="4550994"/>
            <wp:effectExtent l="0" t="0" r="0" b="2540"/>
            <wp:docPr id="241" name="Slika 241" descr="Slika na kojoj se prikazuje strijel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lika 241" descr="Slika na kojoj se prikazuje strijela&#10;&#10;Opis je automatski generiran"/>
                    <pic:cNvPicPr/>
                  </pic:nvPicPr>
                  <pic:blipFill>
                    <a:blip r:embed="rId89"/>
                    <a:stretch>
                      <a:fillRect/>
                    </a:stretch>
                  </pic:blipFill>
                  <pic:spPr>
                    <a:xfrm>
                      <a:off x="0" y="0"/>
                      <a:ext cx="4813915" cy="4554579"/>
                    </a:xfrm>
                    <a:prstGeom prst="rect">
                      <a:avLst/>
                    </a:prstGeom>
                  </pic:spPr>
                </pic:pic>
              </a:graphicData>
            </a:graphic>
          </wp:inline>
        </w:drawing>
      </w:r>
    </w:p>
    <w:p w14:paraId="1380EE9C" w14:textId="5BF1AF20" w:rsidR="00951846" w:rsidRPr="005A761D" w:rsidRDefault="00C52967" w:rsidP="00951846">
      <w:pPr>
        <w:jc w:val="right"/>
        <w:rPr>
          <w:highlight w:val="yellow"/>
        </w:rPr>
      </w:pPr>
      <w:r w:rsidRPr="005A761D">
        <w:rPr>
          <w:noProof/>
          <w:highlight w:val="yellow"/>
          <w:lang w:eastAsia="hr-HR"/>
        </w:rPr>
        <w:drawing>
          <wp:anchor distT="0" distB="0" distL="114300" distR="114300" simplePos="0" relativeHeight="251834368" behindDoc="0" locked="0" layoutInCell="1" allowOverlap="1" wp14:anchorId="64C2960A" wp14:editId="34559585">
            <wp:simplePos x="0" y="0"/>
            <wp:positionH relativeFrom="column">
              <wp:posOffset>4777105</wp:posOffset>
            </wp:positionH>
            <wp:positionV relativeFrom="paragraph">
              <wp:posOffset>8890</wp:posOffset>
            </wp:positionV>
            <wp:extent cx="1320165" cy="1200150"/>
            <wp:effectExtent l="0" t="0" r="0" b="0"/>
            <wp:wrapNone/>
            <wp:docPr id="93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00951846" w:rsidRPr="005A761D">
        <w:rPr>
          <w:noProof/>
          <w:highlight w:val="yellow"/>
        </w:rPr>
        <w:t xml:space="preserve"> </w:t>
      </w:r>
      <w:r w:rsidR="00951846" w:rsidRPr="005A761D">
        <w:rPr>
          <w:highlight w:val="yellow"/>
        </w:rPr>
        <w:t xml:space="preserve"> </w:t>
      </w:r>
    </w:p>
    <w:p w14:paraId="544E9396" w14:textId="01DB7A5B" w:rsidR="00951846" w:rsidRPr="005A761D" w:rsidRDefault="00951846" w:rsidP="00951846">
      <w:pPr>
        <w:pStyle w:val="Opisslike"/>
        <w:rPr>
          <w:highlight w:val="yellow"/>
        </w:rPr>
      </w:pPr>
      <w:r w:rsidRPr="005A761D">
        <w:rPr>
          <w:highlight w:val="yellow"/>
        </w:rPr>
        <w:t xml:space="preserve">                             </w:t>
      </w:r>
    </w:p>
    <w:p w14:paraId="6580D52E" w14:textId="77777777" w:rsidR="00951846" w:rsidRPr="005A761D" w:rsidRDefault="00951846" w:rsidP="00951846">
      <w:pPr>
        <w:rPr>
          <w:highlight w:val="yellow"/>
        </w:rPr>
      </w:pPr>
    </w:p>
    <w:p w14:paraId="1A7F30F0" w14:textId="77777777" w:rsidR="00951846" w:rsidRPr="005A761D" w:rsidRDefault="00951846" w:rsidP="00951846">
      <w:pPr>
        <w:rPr>
          <w:highlight w:val="yellow"/>
        </w:rPr>
      </w:pPr>
    </w:p>
    <w:p w14:paraId="1C8517E5" w14:textId="77777777" w:rsidR="00951846" w:rsidRPr="005A761D" w:rsidRDefault="00951846" w:rsidP="00951846">
      <w:pPr>
        <w:spacing w:before="0" w:after="200"/>
        <w:jc w:val="left"/>
        <w:rPr>
          <w:highlight w:val="yellow"/>
        </w:rPr>
      </w:pPr>
      <w:r w:rsidRPr="005A761D">
        <w:rPr>
          <w:highlight w:val="yellow"/>
        </w:rPr>
        <w:br w:type="page"/>
      </w:r>
    </w:p>
    <w:p w14:paraId="38F26237" w14:textId="37E7B026" w:rsidR="00951846" w:rsidRDefault="00951846" w:rsidP="00951846">
      <w:pPr>
        <w:pStyle w:val="Naslov4"/>
      </w:pPr>
      <w:r w:rsidRPr="004548EF">
        <w:lastRenderedPageBreak/>
        <w:t xml:space="preserve">Karta posljedica </w:t>
      </w:r>
    </w:p>
    <w:p w14:paraId="4E5D68FC" w14:textId="70917AD0" w:rsidR="00436957" w:rsidRPr="00436957" w:rsidRDefault="00436957" w:rsidP="00436957">
      <w:pPr>
        <w:jc w:val="center"/>
      </w:pPr>
      <w:r w:rsidRPr="00FA48CD">
        <w:rPr>
          <w:noProof/>
          <w:lang w:eastAsia="hr-HR"/>
        </w:rPr>
        <w:drawing>
          <wp:inline distT="0" distB="0" distL="0" distR="0" wp14:anchorId="182173A7" wp14:editId="5218A30A">
            <wp:extent cx="4495800" cy="4379277"/>
            <wp:effectExtent l="0" t="0" r="0" b="254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otres.png"/>
                    <pic:cNvPicPr/>
                  </pic:nvPicPr>
                  <pic:blipFill rotWithShape="1">
                    <a:blip r:embed="rId67" cstate="print">
                      <a:extLst>
                        <a:ext uri="{28A0092B-C50C-407E-A947-70E740481C1C}">
                          <a14:useLocalDpi xmlns:a14="http://schemas.microsoft.com/office/drawing/2010/main" val="0"/>
                        </a:ext>
                      </a:extLst>
                    </a:blip>
                    <a:srcRect l="11383" r="19256" b="4489"/>
                    <a:stretch/>
                  </pic:blipFill>
                  <pic:spPr bwMode="auto">
                    <a:xfrm>
                      <a:off x="0" y="0"/>
                      <a:ext cx="4507303" cy="4390482"/>
                    </a:xfrm>
                    <a:prstGeom prst="rect">
                      <a:avLst/>
                    </a:prstGeom>
                    <a:ln>
                      <a:noFill/>
                    </a:ln>
                    <a:extLst>
                      <a:ext uri="{53640926-AAD7-44D8-BBD7-CCE9431645EC}">
                        <a14:shadowObscured xmlns:a14="http://schemas.microsoft.com/office/drawing/2010/main"/>
                      </a:ext>
                    </a:extLst>
                  </pic:spPr>
                </pic:pic>
              </a:graphicData>
            </a:graphic>
          </wp:inline>
        </w:drawing>
      </w:r>
    </w:p>
    <w:p w14:paraId="45AEB065" w14:textId="1ECD8115" w:rsidR="00951846" w:rsidRPr="005A761D" w:rsidRDefault="00436957" w:rsidP="00C93051">
      <w:pPr>
        <w:jc w:val="center"/>
        <w:rPr>
          <w:highlight w:val="yellow"/>
        </w:rPr>
      </w:pPr>
      <w:r w:rsidRPr="005A761D">
        <w:rPr>
          <w:noProof/>
          <w:highlight w:val="yellow"/>
          <w:lang w:eastAsia="hr-HR"/>
        </w:rPr>
        <w:drawing>
          <wp:anchor distT="0" distB="0" distL="114300" distR="114300" simplePos="0" relativeHeight="251835392" behindDoc="0" locked="0" layoutInCell="1" allowOverlap="1" wp14:anchorId="11A4C461" wp14:editId="26C0C549">
            <wp:simplePos x="0" y="0"/>
            <wp:positionH relativeFrom="column">
              <wp:posOffset>4740834</wp:posOffset>
            </wp:positionH>
            <wp:positionV relativeFrom="paragraph">
              <wp:posOffset>53975</wp:posOffset>
            </wp:positionV>
            <wp:extent cx="1295400" cy="1278890"/>
            <wp:effectExtent l="0" t="0" r="0" b="0"/>
            <wp:wrapNone/>
            <wp:docPr id="94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p>
    <w:p w14:paraId="59B1F96B" w14:textId="064BA389" w:rsidR="00951846" w:rsidRPr="005A761D" w:rsidRDefault="00951846" w:rsidP="00951846">
      <w:pPr>
        <w:jc w:val="right"/>
        <w:rPr>
          <w:highlight w:val="yellow"/>
        </w:rPr>
      </w:pPr>
      <w:r w:rsidRPr="005A761D">
        <w:rPr>
          <w:noProof/>
          <w:highlight w:val="yellow"/>
        </w:rPr>
        <w:t xml:space="preserve"> </w:t>
      </w:r>
      <w:r w:rsidRPr="005A761D">
        <w:rPr>
          <w:highlight w:val="yellow"/>
        </w:rPr>
        <w:t xml:space="preserve"> </w:t>
      </w:r>
    </w:p>
    <w:p w14:paraId="1BBA58D6" w14:textId="313DDF43" w:rsidR="00951846" w:rsidRPr="005A761D" w:rsidRDefault="00951846" w:rsidP="00951846">
      <w:pPr>
        <w:pStyle w:val="Opisslike"/>
        <w:rPr>
          <w:highlight w:val="yellow"/>
        </w:rPr>
      </w:pPr>
      <w:r w:rsidRPr="005A761D">
        <w:rPr>
          <w:highlight w:val="yellow"/>
        </w:rPr>
        <w:t xml:space="preserve">                            </w:t>
      </w:r>
    </w:p>
    <w:p w14:paraId="56EED0D9" w14:textId="77777777" w:rsidR="00951846" w:rsidRPr="005A761D" w:rsidRDefault="00951846" w:rsidP="00951846">
      <w:pPr>
        <w:rPr>
          <w:highlight w:val="yellow"/>
        </w:rPr>
      </w:pPr>
    </w:p>
    <w:p w14:paraId="22CEFD22" w14:textId="77777777" w:rsidR="00951846" w:rsidRPr="005A761D" w:rsidRDefault="00951846" w:rsidP="00951846">
      <w:pPr>
        <w:rPr>
          <w:highlight w:val="yellow"/>
        </w:rPr>
      </w:pPr>
    </w:p>
    <w:p w14:paraId="79D1D531" w14:textId="77777777" w:rsidR="00951846" w:rsidRPr="005A761D" w:rsidRDefault="00951846" w:rsidP="00951846">
      <w:pPr>
        <w:rPr>
          <w:highlight w:val="yellow"/>
        </w:rPr>
      </w:pPr>
    </w:p>
    <w:p w14:paraId="01ECC2D3" w14:textId="77777777" w:rsidR="00951846" w:rsidRPr="005A761D" w:rsidRDefault="00951846" w:rsidP="00951846">
      <w:pPr>
        <w:rPr>
          <w:highlight w:val="yellow"/>
        </w:rPr>
      </w:pPr>
    </w:p>
    <w:p w14:paraId="61B22A8B" w14:textId="77D52CDC" w:rsidR="00951846" w:rsidRPr="005A761D" w:rsidRDefault="00951846" w:rsidP="00207DB2">
      <w:pPr>
        <w:rPr>
          <w:highlight w:val="yellow"/>
        </w:rPr>
      </w:pPr>
    </w:p>
    <w:p w14:paraId="4826EF2E" w14:textId="78A2BCBB" w:rsidR="00951846" w:rsidRPr="005A761D" w:rsidRDefault="00951846" w:rsidP="00207DB2">
      <w:pPr>
        <w:rPr>
          <w:highlight w:val="yellow"/>
        </w:rPr>
      </w:pPr>
    </w:p>
    <w:p w14:paraId="162F46AD" w14:textId="780F130A" w:rsidR="00951846" w:rsidRPr="005A761D" w:rsidRDefault="00951846" w:rsidP="00207DB2">
      <w:pPr>
        <w:rPr>
          <w:highlight w:val="yellow"/>
        </w:rPr>
      </w:pPr>
    </w:p>
    <w:p w14:paraId="755A5B38" w14:textId="0C78BE3A" w:rsidR="00951846" w:rsidRPr="005A761D" w:rsidRDefault="00951846" w:rsidP="00207DB2">
      <w:pPr>
        <w:rPr>
          <w:highlight w:val="yellow"/>
        </w:rPr>
      </w:pPr>
    </w:p>
    <w:p w14:paraId="0F26611C" w14:textId="66FF36C9" w:rsidR="00951846" w:rsidRPr="005A761D" w:rsidRDefault="00951846" w:rsidP="00207DB2">
      <w:pPr>
        <w:rPr>
          <w:highlight w:val="yellow"/>
        </w:rPr>
      </w:pPr>
    </w:p>
    <w:p w14:paraId="67E59E80" w14:textId="334102A8" w:rsidR="00951846" w:rsidRPr="005A761D" w:rsidRDefault="00951846" w:rsidP="00207DB2">
      <w:pPr>
        <w:rPr>
          <w:highlight w:val="yellow"/>
        </w:rPr>
      </w:pPr>
    </w:p>
    <w:p w14:paraId="600FABD0" w14:textId="52332EFA" w:rsidR="00951846" w:rsidRPr="005A761D" w:rsidRDefault="00951846" w:rsidP="00207DB2">
      <w:pPr>
        <w:rPr>
          <w:highlight w:val="yellow"/>
        </w:rPr>
      </w:pPr>
    </w:p>
    <w:p w14:paraId="3486A74F" w14:textId="77777777" w:rsidR="00175D23" w:rsidRPr="00FD5B9D" w:rsidRDefault="00175D23" w:rsidP="00A81505">
      <w:pPr>
        <w:pStyle w:val="Naslov2"/>
      </w:pPr>
      <w:bookmarkStart w:id="148" w:name="_Toc217028245"/>
      <w:r w:rsidRPr="00FD5B9D">
        <w:lastRenderedPageBreak/>
        <w:t>Industrijske nesreće</w:t>
      </w:r>
      <w:bookmarkEnd w:id="148"/>
    </w:p>
    <w:p w14:paraId="2CCD5C4A" w14:textId="77777777" w:rsidR="00175D23" w:rsidRPr="00FD5B9D" w:rsidRDefault="00175D23" w:rsidP="00813262">
      <w:pPr>
        <w:pStyle w:val="Naslov30"/>
      </w:pPr>
      <w:bookmarkStart w:id="149" w:name="_Toc511810791"/>
      <w:bookmarkStart w:id="150" w:name="_Toc217028246"/>
      <w:r w:rsidRPr="00FD5B9D">
        <w:t>Naziv scenarija</w:t>
      </w:r>
      <w:bookmarkEnd w:id="149"/>
      <w:bookmarkEnd w:id="150"/>
    </w:p>
    <w:tbl>
      <w:tblPr>
        <w:tblStyle w:val="ivopisnatablicareetke6-isticanje3"/>
        <w:tblW w:w="0" w:type="auto"/>
        <w:tblLook w:val="04A0" w:firstRow="1" w:lastRow="0" w:firstColumn="1" w:lastColumn="0" w:noHBand="0" w:noVBand="1"/>
      </w:tblPr>
      <w:tblGrid>
        <w:gridCol w:w="9060"/>
      </w:tblGrid>
      <w:tr w:rsidR="00175D23" w:rsidRPr="00FD5B9D" w14:paraId="6C5C7121" w14:textId="77777777" w:rsidTr="00A55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D5A4D83" w14:textId="77777777" w:rsidR="00175D23" w:rsidRPr="00FD5B9D" w:rsidRDefault="00175D23" w:rsidP="0038787F">
            <w:pPr>
              <w:spacing w:after="0"/>
              <w:ind w:left="29"/>
            </w:pPr>
            <w:r w:rsidRPr="00FD5B9D">
              <w:t>Naziv scenarija</w:t>
            </w:r>
          </w:p>
        </w:tc>
      </w:tr>
      <w:tr w:rsidR="00175D23" w:rsidRPr="00FD5B9D" w14:paraId="3C58FA34"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16CF753" w14:textId="0EF7C4A2" w:rsidR="00175D23" w:rsidRPr="00FD5B9D" w:rsidRDefault="00175D23" w:rsidP="0038787F">
            <w:pPr>
              <w:spacing w:after="0"/>
              <w:rPr>
                <w:b w:val="0"/>
              </w:rPr>
            </w:pPr>
            <w:r w:rsidRPr="00FD5B9D">
              <w:rPr>
                <w:b w:val="0"/>
              </w:rPr>
              <w:t xml:space="preserve">Industrijska nesreća na benzinskoj postaji </w:t>
            </w:r>
            <w:r w:rsidR="00FD5B9D" w:rsidRPr="00FD5B9D">
              <w:rPr>
                <w:b w:val="0"/>
              </w:rPr>
              <w:t>INA d.d. – Murter (Put Gradine 3a)</w:t>
            </w:r>
          </w:p>
        </w:tc>
      </w:tr>
      <w:tr w:rsidR="00175D23" w:rsidRPr="00FD5B9D" w14:paraId="184F6E0D"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3C836892" w14:textId="77777777" w:rsidR="00175D23" w:rsidRPr="00FD5B9D" w:rsidRDefault="00175D23" w:rsidP="0038787F">
            <w:pPr>
              <w:spacing w:after="0"/>
              <w:ind w:left="29"/>
            </w:pPr>
            <w:r w:rsidRPr="00FD5B9D">
              <w:t>Grupa rizika</w:t>
            </w:r>
          </w:p>
        </w:tc>
      </w:tr>
      <w:tr w:rsidR="00175D23" w:rsidRPr="00FD5B9D" w14:paraId="6A4A6EED"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A3DA75D" w14:textId="77777777" w:rsidR="00175D23" w:rsidRPr="00FD5B9D" w:rsidRDefault="00175D23" w:rsidP="0038787F">
            <w:pPr>
              <w:spacing w:after="0"/>
              <w:rPr>
                <w:b w:val="0"/>
              </w:rPr>
            </w:pPr>
            <w:r w:rsidRPr="00FD5B9D">
              <w:rPr>
                <w:b w:val="0"/>
              </w:rPr>
              <w:t>Tehničko tehnološke nesreće s opasnim tvarima</w:t>
            </w:r>
          </w:p>
        </w:tc>
      </w:tr>
      <w:tr w:rsidR="00175D23" w:rsidRPr="00FD5B9D" w14:paraId="28DCCECF"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448E79A0" w14:textId="77777777" w:rsidR="00175D23" w:rsidRPr="00FD5B9D" w:rsidRDefault="00175D23" w:rsidP="0038787F">
            <w:pPr>
              <w:spacing w:after="0"/>
              <w:ind w:left="29"/>
            </w:pPr>
            <w:r w:rsidRPr="00FD5B9D">
              <w:t>Rizik</w:t>
            </w:r>
          </w:p>
        </w:tc>
      </w:tr>
      <w:tr w:rsidR="00175D23" w:rsidRPr="00FD5B9D" w14:paraId="4849F547"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9F6B351" w14:textId="77777777" w:rsidR="00175D23" w:rsidRPr="00FD5B9D" w:rsidRDefault="00175D23" w:rsidP="0038787F">
            <w:pPr>
              <w:spacing w:after="0"/>
              <w:rPr>
                <w:b w:val="0"/>
              </w:rPr>
            </w:pPr>
            <w:r w:rsidRPr="00FD5B9D">
              <w:rPr>
                <w:b w:val="0"/>
              </w:rPr>
              <w:t>Industrijske nesreće</w:t>
            </w:r>
          </w:p>
        </w:tc>
      </w:tr>
      <w:tr w:rsidR="00175D23" w:rsidRPr="00FD5B9D" w14:paraId="18D16022"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5853903D" w14:textId="77777777" w:rsidR="00175D23" w:rsidRPr="00FD5B9D" w:rsidRDefault="00175D23" w:rsidP="0038787F">
            <w:pPr>
              <w:spacing w:after="0"/>
              <w:ind w:left="29"/>
            </w:pPr>
            <w:r w:rsidRPr="00FD5B9D">
              <w:t>Radna skupina</w:t>
            </w:r>
          </w:p>
        </w:tc>
      </w:tr>
      <w:tr w:rsidR="00E92552" w:rsidRPr="005A761D" w14:paraId="4950E46A"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361C860" w14:textId="04B26034" w:rsidR="00E92552" w:rsidRPr="00FD5B9D" w:rsidRDefault="00E92552" w:rsidP="00E92552">
            <w:pPr>
              <w:tabs>
                <w:tab w:val="left" w:pos="1620"/>
              </w:tabs>
              <w:spacing w:after="0"/>
              <w:rPr>
                <w:b w:val="0"/>
                <w:color w:val="auto"/>
              </w:rPr>
            </w:pPr>
            <w:r w:rsidRPr="0022087F">
              <w:rPr>
                <w:b w:val="0"/>
                <w:bCs w:val="0"/>
                <w:szCs w:val="22"/>
              </w:rPr>
              <w:t xml:space="preserve">Mate Lovrić </w:t>
            </w:r>
          </w:p>
        </w:tc>
      </w:tr>
      <w:tr w:rsidR="00E92552" w:rsidRPr="005A761D" w14:paraId="1DA293FF"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3F5792AC" w14:textId="4A21639D" w:rsidR="00E92552" w:rsidRPr="005A761D" w:rsidRDefault="00E92552" w:rsidP="00E92552">
            <w:pPr>
              <w:spacing w:after="0"/>
              <w:rPr>
                <w:b w:val="0"/>
                <w:color w:val="auto"/>
                <w:highlight w:val="yellow"/>
              </w:rPr>
            </w:pPr>
            <w:r w:rsidRPr="0022087F">
              <w:rPr>
                <w:b w:val="0"/>
                <w:bCs w:val="0"/>
                <w:szCs w:val="22"/>
              </w:rPr>
              <w:t>Tome Belakušić</w:t>
            </w:r>
          </w:p>
        </w:tc>
      </w:tr>
      <w:tr w:rsidR="00E92552" w:rsidRPr="005A761D" w14:paraId="07414BA1" w14:textId="77777777" w:rsidTr="00A55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1146A5E" w14:textId="7DF75043" w:rsidR="00E92552" w:rsidRPr="005A761D" w:rsidRDefault="00E92552" w:rsidP="00E92552">
            <w:pPr>
              <w:spacing w:after="0"/>
              <w:rPr>
                <w:b w:val="0"/>
                <w:color w:val="auto"/>
                <w:highlight w:val="yellow"/>
              </w:rPr>
            </w:pPr>
            <w:r w:rsidRPr="0022087F">
              <w:rPr>
                <w:b w:val="0"/>
                <w:bCs w:val="0"/>
                <w:szCs w:val="22"/>
              </w:rPr>
              <w:t>Petar Ježina</w:t>
            </w:r>
          </w:p>
        </w:tc>
      </w:tr>
      <w:tr w:rsidR="00E92552" w:rsidRPr="005A761D" w14:paraId="329E280B" w14:textId="77777777" w:rsidTr="00A55D6C">
        <w:tc>
          <w:tcPr>
            <w:cnfStyle w:val="001000000000" w:firstRow="0" w:lastRow="0" w:firstColumn="1" w:lastColumn="0" w:oddVBand="0" w:evenVBand="0" w:oddHBand="0" w:evenHBand="0" w:firstRowFirstColumn="0" w:firstRowLastColumn="0" w:lastRowFirstColumn="0" w:lastRowLastColumn="0"/>
            <w:tcW w:w="9060" w:type="dxa"/>
          </w:tcPr>
          <w:p w14:paraId="582C329A" w14:textId="13CF0D35" w:rsidR="00E92552" w:rsidRPr="005A761D" w:rsidRDefault="00E92552" w:rsidP="00E92552">
            <w:pPr>
              <w:spacing w:after="0"/>
              <w:rPr>
                <w:b w:val="0"/>
                <w:color w:val="auto"/>
                <w:highlight w:val="yellow"/>
              </w:rPr>
            </w:pPr>
            <w:r w:rsidRPr="0022087F">
              <w:rPr>
                <w:b w:val="0"/>
                <w:bCs w:val="0"/>
                <w:szCs w:val="22"/>
              </w:rPr>
              <w:t xml:space="preserve">Kašmir </w:t>
            </w:r>
            <w:proofErr w:type="spellStart"/>
            <w:r w:rsidRPr="0022087F">
              <w:rPr>
                <w:b w:val="0"/>
                <w:bCs w:val="0"/>
                <w:szCs w:val="22"/>
              </w:rPr>
              <w:t>Huseinović</w:t>
            </w:r>
            <w:proofErr w:type="spellEnd"/>
          </w:p>
        </w:tc>
      </w:tr>
    </w:tbl>
    <w:p w14:paraId="6EFF0ACC" w14:textId="77777777" w:rsidR="00175D23" w:rsidRPr="005A761D" w:rsidRDefault="00175D23" w:rsidP="00175D23">
      <w:pPr>
        <w:rPr>
          <w:highlight w:val="yellow"/>
        </w:rPr>
      </w:pPr>
    </w:p>
    <w:p w14:paraId="494E1900" w14:textId="77777777" w:rsidR="00175D23" w:rsidRPr="003E016D" w:rsidRDefault="00175D23" w:rsidP="00813262">
      <w:pPr>
        <w:pStyle w:val="Naslov30"/>
      </w:pPr>
      <w:bookmarkStart w:id="151" w:name="_Toc511810792"/>
      <w:bookmarkStart w:id="152" w:name="_Toc217028247"/>
      <w:r w:rsidRPr="003E016D">
        <w:t>Uvod</w:t>
      </w:r>
      <w:bookmarkEnd w:id="151"/>
      <w:bookmarkEnd w:id="152"/>
    </w:p>
    <w:p w14:paraId="5421F1FC" w14:textId="6CB965D7" w:rsidR="00175D23" w:rsidRPr="003E016D" w:rsidRDefault="00175D23" w:rsidP="00175D23">
      <w:pPr>
        <w:spacing w:before="120" w:after="120"/>
        <w:rPr>
          <w:szCs w:val="22"/>
        </w:rPr>
      </w:pPr>
      <w:r w:rsidRPr="003E016D">
        <w:t xml:space="preserve">Na lokaciji Benzinske postaje </w:t>
      </w:r>
      <w:r w:rsidR="003E016D" w:rsidRPr="003E016D">
        <w:t>INA d.d. – Murter (Put Gradine 3a)</w:t>
      </w:r>
      <w:r w:rsidRPr="003E016D">
        <w:t xml:space="preserve">, nalaze se 4 podzemna spremnika naftnih derivata. </w:t>
      </w:r>
      <w:r w:rsidRPr="003E016D">
        <w:rPr>
          <w:szCs w:val="22"/>
        </w:rPr>
        <w:t xml:space="preserve">Scenarij koji je prepoznat kao događaj s najgorim mogućim posljedicama je slučaj izlijevanja benzina iz autocisterne te nastanak eksplozije plinovite faze prilikom pretakanja benzina u podzemni spremnik na lokaciji. Uzroci izlijevanja mogu biti različiti, npr. </w:t>
      </w:r>
      <w:r w:rsidR="003E016D" w:rsidRPr="003E016D">
        <w:rPr>
          <w:szCs w:val="22"/>
        </w:rPr>
        <w:t>r</w:t>
      </w:r>
      <w:r w:rsidRPr="003E016D">
        <w:rPr>
          <w:szCs w:val="22"/>
        </w:rPr>
        <w:t xml:space="preserve">astavljanje cijevi na spoju, pucanje spojnih cijevi, pomicanje </w:t>
      </w:r>
      <w:proofErr w:type="spellStart"/>
      <w:r w:rsidRPr="003E016D">
        <w:rPr>
          <w:szCs w:val="22"/>
        </w:rPr>
        <w:t>nezakočene</w:t>
      </w:r>
      <w:proofErr w:type="spellEnd"/>
      <w:r w:rsidRPr="003E016D">
        <w:rPr>
          <w:szCs w:val="22"/>
        </w:rPr>
        <w:t xml:space="preserve"> autocisterne i slično. Pretpostavlja se da su svi sigurnosni sustavi zakazali te dolazi do izgaranja ukupne količine goriva. </w:t>
      </w:r>
    </w:p>
    <w:p w14:paraId="7C88EC1D" w14:textId="77777777" w:rsidR="00175D23" w:rsidRPr="005A761D" w:rsidRDefault="00175D23" w:rsidP="00175D23">
      <w:pPr>
        <w:spacing w:before="120" w:after="120"/>
        <w:rPr>
          <w:highlight w:val="yellow"/>
        </w:rPr>
      </w:pPr>
    </w:p>
    <w:p w14:paraId="2BD7132A" w14:textId="77777777" w:rsidR="00175D23" w:rsidRPr="00C76C1C" w:rsidRDefault="00175D23" w:rsidP="00813262">
      <w:pPr>
        <w:pStyle w:val="Naslov30"/>
      </w:pPr>
      <w:bookmarkStart w:id="153" w:name="_Toc511810793"/>
      <w:bookmarkStart w:id="154" w:name="_Toc217028248"/>
      <w:r w:rsidRPr="00C76C1C">
        <w:t>Prikaz utjecaja na kritičnu infrastrukturu</w:t>
      </w:r>
      <w:bookmarkEnd w:id="153"/>
      <w:bookmarkEnd w:id="154"/>
    </w:p>
    <w:tbl>
      <w:tblPr>
        <w:tblStyle w:val="ivopisnatablicareetke6-isticanje3"/>
        <w:tblW w:w="9423" w:type="dxa"/>
        <w:tblLook w:val="04A0" w:firstRow="1" w:lastRow="0" w:firstColumn="1" w:lastColumn="0" w:noHBand="0" w:noVBand="1"/>
      </w:tblPr>
      <w:tblGrid>
        <w:gridCol w:w="1128"/>
        <w:gridCol w:w="8295"/>
      </w:tblGrid>
      <w:tr w:rsidR="00175D23" w:rsidRPr="00C76C1C" w14:paraId="44A58AF7" w14:textId="77777777" w:rsidTr="003E174E">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28" w:type="dxa"/>
          </w:tcPr>
          <w:p w14:paraId="75070B32" w14:textId="77777777" w:rsidR="00175D23" w:rsidRPr="00C76C1C" w:rsidRDefault="00175D23" w:rsidP="0038787F">
            <w:pPr>
              <w:spacing w:after="0"/>
              <w:jc w:val="center"/>
              <w:rPr>
                <w:sz w:val="20"/>
              </w:rPr>
            </w:pPr>
            <w:r w:rsidRPr="00C76C1C">
              <w:rPr>
                <w:sz w:val="20"/>
              </w:rPr>
              <w:t>UTJECAJ</w:t>
            </w:r>
          </w:p>
        </w:tc>
        <w:tc>
          <w:tcPr>
            <w:tcW w:w="8295" w:type="dxa"/>
          </w:tcPr>
          <w:p w14:paraId="2A456E4F" w14:textId="77777777" w:rsidR="00175D23" w:rsidRPr="00C76C1C" w:rsidRDefault="00175D23" w:rsidP="0038787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C76C1C">
              <w:rPr>
                <w:sz w:val="20"/>
              </w:rPr>
              <w:t>SEKTOR</w:t>
            </w:r>
          </w:p>
        </w:tc>
      </w:tr>
      <w:tr w:rsidR="00175D23" w:rsidRPr="00C76C1C" w14:paraId="159001AE" w14:textId="77777777" w:rsidTr="003E174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DD0FD66" w14:textId="77777777" w:rsidR="00175D23" w:rsidRPr="00C76C1C" w:rsidRDefault="00175D23" w:rsidP="0038787F">
            <w:pPr>
              <w:spacing w:after="0"/>
              <w:jc w:val="center"/>
              <w:rPr>
                <w:sz w:val="20"/>
              </w:rPr>
            </w:pPr>
            <w:r w:rsidRPr="00C76C1C">
              <w:rPr>
                <w:sz w:val="20"/>
              </w:rPr>
              <w:t>x</w:t>
            </w:r>
          </w:p>
        </w:tc>
        <w:tc>
          <w:tcPr>
            <w:tcW w:w="8295" w:type="dxa"/>
            <w:shd w:val="clear" w:color="auto" w:fill="auto"/>
            <w:vAlign w:val="center"/>
          </w:tcPr>
          <w:p w14:paraId="7595F975"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Energetika (transport energenata i energije, sustavi za distribuciju)</w:t>
            </w:r>
          </w:p>
        </w:tc>
      </w:tr>
      <w:tr w:rsidR="00175D23" w:rsidRPr="00C76C1C" w14:paraId="072E32E3" w14:textId="77777777" w:rsidTr="003E174E">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509D3392" w14:textId="77777777" w:rsidR="00175D23" w:rsidRPr="00C76C1C" w:rsidRDefault="00175D23" w:rsidP="0038787F">
            <w:pPr>
              <w:spacing w:after="0"/>
              <w:jc w:val="center"/>
              <w:rPr>
                <w:sz w:val="20"/>
              </w:rPr>
            </w:pPr>
          </w:p>
        </w:tc>
        <w:tc>
          <w:tcPr>
            <w:tcW w:w="8295" w:type="dxa"/>
            <w:vAlign w:val="center"/>
          </w:tcPr>
          <w:p w14:paraId="39D04D31"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Komunikacijska i informacijska tehnologija (elektroničke komunikacije, prijenos podataka, informacijski sustavi, pružanje audio i audiovizualnih usluga)</w:t>
            </w:r>
          </w:p>
        </w:tc>
      </w:tr>
      <w:tr w:rsidR="00175D23" w:rsidRPr="00C76C1C" w14:paraId="4B5AA71B"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262D907" w14:textId="77777777" w:rsidR="00175D23" w:rsidRPr="00C76C1C" w:rsidRDefault="00175D23" w:rsidP="0038787F">
            <w:pPr>
              <w:spacing w:after="0"/>
              <w:jc w:val="center"/>
              <w:rPr>
                <w:sz w:val="20"/>
              </w:rPr>
            </w:pPr>
            <w:r w:rsidRPr="00C76C1C">
              <w:rPr>
                <w:sz w:val="20"/>
              </w:rPr>
              <w:t>x</w:t>
            </w:r>
          </w:p>
        </w:tc>
        <w:tc>
          <w:tcPr>
            <w:tcW w:w="8295" w:type="dxa"/>
            <w:shd w:val="clear" w:color="auto" w:fill="auto"/>
            <w:vAlign w:val="center"/>
          </w:tcPr>
          <w:p w14:paraId="752C9B9C"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Promet (cestovni)</w:t>
            </w:r>
          </w:p>
        </w:tc>
      </w:tr>
      <w:tr w:rsidR="00175D23" w:rsidRPr="00C76C1C" w14:paraId="78A5D72E" w14:textId="77777777" w:rsidTr="003E174E">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6FC9A553" w14:textId="77777777" w:rsidR="00175D23" w:rsidRPr="00C76C1C" w:rsidRDefault="00175D23" w:rsidP="0038787F">
            <w:pPr>
              <w:spacing w:after="0"/>
              <w:jc w:val="center"/>
              <w:rPr>
                <w:sz w:val="20"/>
              </w:rPr>
            </w:pPr>
          </w:p>
        </w:tc>
        <w:tc>
          <w:tcPr>
            <w:tcW w:w="8295" w:type="dxa"/>
            <w:vAlign w:val="center"/>
          </w:tcPr>
          <w:p w14:paraId="25D85E49"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Zdravstvo (zdravstvena zaštita)</w:t>
            </w:r>
          </w:p>
        </w:tc>
      </w:tr>
      <w:tr w:rsidR="00175D23" w:rsidRPr="00C76C1C" w14:paraId="6CE34902" w14:textId="77777777" w:rsidTr="003E174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D3CF68D" w14:textId="77777777" w:rsidR="00175D23" w:rsidRPr="00C76C1C" w:rsidRDefault="00175D23" w:rsidP="0038787F">
            <w:pPr>
              <w:spacing w:after="0"/>
              <w:jc w:val="center"/>
              <w:rPr>
                <w:sz w:val="20"/>
              </w:rPr>
            </w:pPr>
          </w:p>
        </w:tc>
        <w:tc>
          <w:tcPr>
            <w:tcW w:w="8295" w:type="dxa"/>
            <w:shd w:val="clear" w:color="auto" w:fill="auto"/>
            <w:vAlign w:val="center"/>
          </w:tcPr>
          <w:p w14:paraId="76CB35FE"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Vodno gospodarstvo (regulacijske i zaštitne vodne građevine i komunalne vodne građevine)</w:t>
            </w:r>
          </w:p>
        </w:tc>
      </w:tr>
      <w:tr w:rsidR="00175D23" w:rsidRPr="00C76C1C" w14:paraId="55B36FB9"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6674B5C1" w14:textId="77777777" w:rsidR="00175D23" w:rsidRPr="00C76C1C" w:rsidRDefault="00175D23" w:rsidP="0038787F">
            <w:pPr>
              <w:spacing w:after="0"/>
              <w:jc w:val="center"/>
              <w:rPr>
                <w:sz w:val="20"/>
              </w:rPr>
            </w:pPr>
          </w:p>
        </w:tc>
        <w:tc>
          <w:tcPr>
            <w:tcW w:w="8295" w:type="dxa"/>
            <w:vAlign w:val="center"/>
          </w:tcPr>
          <w:p w14:paraId="266D99D6"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 xml:space="preserve">Hrana (proizvodnja i opskrba hranom) </w:t>
            </w:r>
          </w:p>
        </w:tc>
      </w:tr>
      <w:tr w:rsidR="00175D23" w:rsidRPr="00C76C1C" w14:paraId="4FDFA8E3"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FD1E2E6" w14:textId="77777777" w:rsidR="00175D23" w:rsidRPr="00C76C1C" w:rsidRDefault="00175D23" w:rsidP="0038787F">
            <w:pPr>
              <w:spacing w:after="0"/>
              <w:jc w:val="center"/>
              <w:rPr>
                <w:sz w:val="20"/>
              </w:rPr>
            </w:pPr>
          </w:p>
        </w:tc>
        <w:tc>
          <w:tcPr>
            <w:tcW w:w="8295" w:type="dxa"/>
            <w:shd w:val="clear" w:color="auto" w:fill="auto"/>
            <w:vAlign w:val="center"/>
          </w:tcPr>
          <w:p w14:paraId="11FA7177"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Financije (bankarstvo, pošta)</w:t>
            </w:r>
          </w:p>
        </w:tc>
      </w:tr>
      <w:tr w:rsidR="00175D23" w:rsidRPr="00C76C1C" w14:paraId="3EFFC40B"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525EF151" w14:textId="1BED4E34" w:rsidR="00175D23" w:rsidRPr="00C76C1C" w:rsidRDefault="003E174E" w:rsidP="0038787F">
            <w:pPr>
              <w:spacing w:after="0"/>
              <w:jc w:val="center"/>
              <w:rPr>
                <w:sz w:val="20"/>
              </w:rPr>
            </w:pPr>
            <w:r w:rsidRPr="00C76C1C">
              <w:rPr>
                <w:sz w:val="20"/>
              </w:rPr>
              <w:t>x</w:t>
            </w:r>
          </w:p>
        </w:tc>
        <w:tc>
          <w:tcPr>
            <w:tcW w:w="8295" w:type="dxa"/>
            <w:vAlign w:val="center"/>
          </w:tcPr>
          <w:p w14:paraId="1F5C9D00"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Proizvodnja, skladištenje i prijevoz opasnih tvari (kemijski, biološki, radiološki i nuklearni materijali)</w:t>
            </w:r>
          </w:p>
        </w:tc>
      </w:tr>
      <w:tr w:rsidR="00175D23" w:rsidRPr="00C76C1C" w14:paraId="3A14DE9D"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7510B8ED" w14:textId="41B62E76" w:rsidR="00175D23" w:rsidRPr="00C76C1C" w:rsidRDefault="00C76C1C" w:rsidP="0038787F">
            <w:pPr>
              <w:spacing w:after="0"/>
              <w:jc w:val="center"/>
              <w:rPr>
                <w:sz w:val="20"/>
              </w:rPr>
            </w:pPr>
            <w:r w:rsidRPr="00C76C1C">
              <w:rPr>
                <w:sz w:val="20"/>
              </w:rPr>
              <w:t>x</w:t>
            </w:r>
          </w:p>
        </w:tc>
        <w:tc>
          <w:tcPr>
            <w:tcW w:w="8295" w:type="dxa"/>
            <w:shd w:val="clear" w:color="auto" w:fill="auto"/>
            <w:vAlign w:val="center"/>
          </w:tcPr>
          <w:p w14:paraId="1D93619F" w14:textId="77777777" w:rsidR="00175D23" w:rsidRPr="00C76C1C" w:rsidRDefault="00175D23" w:rsidP="0038787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76C1C">
              <w:rPr>
                <w:sz w:val="20"/>
                <w:szCs w:val="20"/>
              </w:rPr>
              <w:t>Javne službe (škola, osiguravanje javnog reda i mira, zaštita i spašavanje, hitna medicinska pomoć)</w:t>
            </w:r>
          </w:p>
        </w:tc>
      </w:tr>
      <w:tr w:rsidR="00175D23" w:rsidRPr="005A761D" w14:paraId="551A002A"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4DACFC4F" w14:textId="77777777" w:rsidR="00175D23" w:rsidRPr="00C76C1C" w:rsidRDefault="00175D23" w:rsidP="0038787F">
            <w:pPr>
              <w:spacing w:after="0"/>
              <w:jc w:val="center"/>
              <w:rPr>
                <w:sz w:val="20"/>
              </w:rPr>
            </w:pPr>
          </w:p>
        </w:tc>
        <w:tc>
          <w:tcPr>
            <w:tcW w:w="8295" w:type="dxa"/>
            <w:vAlign w:val="center"/>
          </w:tcPr>
          <w:p w14:paraId="00584349" w14:textId="77777777" w:rsidR="00175D23" w:rsidRPr="00C76C1C" w:rsidRDefault="00175D23" w:rsidP="0038787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76C1C">
              <w:rPr>
                <w:sz w:val="20"/>
                <w:szCs w:val="20"/>
              </w:rPr>
              <w:t>Nacionalni spomenici i vrijednosti</w:t>
            </w:r>
          </w:p>
        </w:tc>
      </w:tr>
    </w:tbl>
    <w:p w14:paraId="61853163" w14:textId="77777777" w:rsidR="00175D23" w:rsidRPr="005A761D" w:rsidRDefault="00175D23" w:rsidP="00175D23">
      <w:pPr>
        <w:rPr>
          <w:highlight w:val="yellow"/>
          <w:lang w:bidi="en-US"/>
        </w:rPr>
      </w:pPr>
    </w:p>
    <w:p w14:paraId="4DC47AEE" w14:textId="77777777" w:rsidR="00175D23" w:rsidRPr="003E016D" w:rsidRDefault="00175D23" w:rsidP="00813262">
      <w:pPr>
        <w:pStyle w:val="Naslov30"/>
      </w:pPr>
      <w:bookmarkStart w:id="155" w:name="_Toc511810794"/>
      <w:bookmarkStart w:id="156" w:name="_Toc217028249"/>
      <w:r w:rsidRPr="003E016D">
        <w:t>Kontekst</w:t>
      </w:r>
      <w:bookmarkEnd w:id="155"/>
      <w:bookmarkEnd w:id="156"/>
    </w:p>
    <w:p w14:paraId="215D8B4B" w14:textId="77777777" w:rsidR="00A81505" w:rsidRPr="003E016D" w:rsidRDefault="00A81505" w:rsidP="00A81505">
      <w:pPr>
        <w:rPr>
          <w:szCs w:val="22"/>
        </w:rPr>
      </w:pPr>
      <w:r w:rsidRPr="003E016D">
        <w:rPr>
          <w:szCs w:val="22"/>
        </w:rPr>
        <w:t>Mogućnost nastanka industrijskih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na lokaciji, geografskom položaju, njegovoj udaljenosti od najbližeg naselja te brzini reagiranja snaga spašavanja.</w:t>
      </w:r>
    </w:p>
    <w:p w14:paraId="78D38F22" w14:textId="389D0BD9" w:rsidR="00A81505" w:rsidRPr="003E016D" w:rsidRDefault="00A81505" w:rsidP="00A81505">
      <w:pPr>
        <w:spacing w:before="240"/>
        <w:jc w:val="center"/>
        <w:rPr>
          <w:rFonts w:eastAsiaTheme="minorHAnsi"/>
          <w:b/>
          <w:color w:val="54883D"/>
          <w:sz w:val="20"/>
          <w:szCs w:val="18"/>
        </w:rPr>
      </w:pPr>
      <w:r w:rsidRPr="003E016D">
        <w:rPr>
          <w:rFonts w:eastAsiaTheme="minorHAnsi"/>
          <w:b/>
          <w:color w:val="54883D"/>
          <w:sz w:val="20"/>
          <w:szCs w:val="18"/>
        </w:rPr>
        <w:t xml:space="preserve">Tablica </w:t>
      </w:r>
      <w:r w:rsidRPr="003E016D">
        <w:rPr>
          <w:rFonts w:eastAsiaTheme="minorHAnsi"/>
          <w:b/>
          <w:color w:val="54883D"/>
          <w:sz w:val="20"/>
          <w:szCs w:val="18"/>
        </w:rPr>
        <w:fldChar w:fldCharType="begin"/>
      </w:r>
      <w:r w:rsidRPr="003E016D">
        <w:rPr>
          <w:rFonts w:eastAsiaTheme="minorHAnsi"/>
          <w:b/>
          <w:color w:val="54883D"/>
          <w:sz w:val="20"/>
          <w:szCs w:val="18"/>
        </w:rPr>
        <w:instrText xml:space="preserve"> SEQ Tabela \* ARABIC </w:instrText>
      </w:r>
      <w:r w:rsidRPr="003E016D">
        <w:rPr>
          <w:rFonts w:eastAsiaTheme="minorHAnsi"/>
          <w:b/>
          <w:color w:val="54883D"/>
          <w:sz w:val="20"/>
          <w:szCs w:val="18"/>
        </w:rPr>
        <w:fldChar w:fldCharType="separate"/>
      </w:r>
      <w:r w:rsidR="00BF5AB3">
        <w:rPr>
          <w:rFonts w:eastAsiaTheme="minorHAnsi"/>
          <w:b/>
          <w:noProof/>
          <w:color w:val="54883D"/>
          <w:sz w:val="20"/>
          <w:szCs w:val="18"/>
        </w:rPr>
        <w:t>32</w:t>
      </w:r>
      <w:r w:rsidRPr="003E016D">
        <w:rPr>
          <w:rFonts w:eastAsiaTheme="minorHAnsi"/>
          <w:b/>
          <w:noProof/>
          <w:color w:val="54883D"/>
          <w:sz w:val="20"/>
          <w:szCs w:val="18"/>
        </w:rPr>
        <w:fldChar w:fldCharType="end"/>
      </w:r>
      <w:r w:rsidRPr="003E016D">
        <w:rPr>
          <w:rFonts w:eastAsiaTheme="minorHAnsi"/>
          <w:b/>
          <w:color w:val="54883D"/>
          <w:sz w:val="20"/>
          <w:szCs w:val="18"/>
        </w:rPr>
        <w:t>. Količina opasnih tvari na lokaciji Benzinska postaja INA d.d. – Murter (Put Gradine 3a)</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09"/>
        <w:gridCol w:w="3009"/>
        <w:gridCol w:w="3011"/>
      </w:tblGrid>
      <w:tr w:rsidR="00A81505" w:rsidRPr="003E016D" w14:paraId="43EE7480" w14:textId="77777777" w:rsidTr="00E63F6A">
        <w:trPr>
          <w:trHeight w:val="735"/>
        </w:trPr>
        <w:tc>
          <w:tcPr>
            <w:tcW w:w="3009" w:type="dxa"/>
            <w:vAlign w:val="center"/>
          </w:tcPr>
          <w:p w14:paraId="672701A9" w14:textId="77777777" w:rsidR="00A81505" w:rsidRPr="003E016D" w:rsidRDefault="00A81505" w:rsidP="00E63F6A">
            <w:pPr>
              <w:spacing w:before="120" w:after="0" w:line="276" w:lineRule="auto"/>
              <w:jc w:val="center"/>
              <w:rPr>
                <w:b/>
                <w:sz w:val="20"/>
              </w:rPr>
            </w:pPr>
            <w:r w:rsidRPr="003E016D">
              <w:rPr>
                <w:b/>
                <w:sz w:val="20"/>
              </w:rPr>
              <w:t>Naziv opasne tvari</w:t>
            </w:r>
          </w:p>
        </w:tc>
        <w:tc>
          <w:tcPr>
            <w:tcW w:w="3009" w:type="dxa"/>
            <w:vAlign w:val="center"/>
          </w:tcPr>
          <w:p w14:paraId="5E77A967" w14:textId="77777777" w:rsidR="00A81505" w:rsidRPr="003E016D" w:rsidRDefault="00A81505" w:rsidP="00E63F6A">
            <w:pPr>
              <w:spacing w:before="120" w:after="0" w:line="276" w:lineRule="auto"/>
              <w:jc w:val="center"/>
              <w:rPr>
                <w:b/>
                <w:sz w:val="20"/>
              </w:rPr>
            </w:pPr>
            <w:r w:rsidRPr="003E016D">
              <w:rPr>
                <w:b/>
                <w:sz w:val="20"/>
              </w:rPr>
              <w:t>Vrsta spremnika</w:t>
            </w:r>
          </w:p>
        </w:tc>
        <w:tc>
          <w:tcPr>
            <w:tcW w:w="3011" w:type="dxa"/>
            <w:vAlign w:val="center"/>
          </w:tcPr>
          <w:p w14:paraId="2FAABBAC" w14:textId="77777777" w:rsidR="00A81505" w:rsidRPr="003E016D" w:rsidRDefault="00A81505" w:rsidP="00E63F6A">
            <w:pPr>
              <w:spacing w:before="120" w:after="0" w:line="276" w:lineRule="auto"/>
              <w:jc w:val="center"/>
              <w:rPr>
                <w:b/>
                <w:sz w:val="20"/>
              </w:rPr>
            </w:pPr>
            <w:r w:rsidRPr="003E016D">
              <w:rPr>
                <w:b/>
                <w:sz w:val="20"/>
              </w:rPr>
              <w:t>Nazivni kapacitet spremnika (m</w:t>
            </w:r>
            <w:r w:rsidRPr="003E016D">
              <w:rPr>
                <w:b/>
                <w:sz w:val="20"/>
                <w:vertAlign w:val="superscript"/>
              </w:rPr>
              <w:t>3</w:t>
            </w:r>
            <w:r w:rsidRPr="003E016D">
              <w:rPr>
                <w:b/>
                <w:sz w:val="20"/>
              </w:rPr>
              <w:t>)</w:t>
            </w:r>
          </w:p>
        </w:tc>
      </w:tr>
      <w:tr w:rsidR="00A81505" w:rsidRPr="003E016D" w14:paraId="28B4885C" w14:textId="77777777" w:rsidTr="00E63F6A">
        <w:trPr>
          <w:trHeight w:val="481"/>
        </w:trPr>
        <w:tc>
          <w:tcPr>
            <w:tcW w:w="3009" w:type="dxa"/>
            <w:vAlign w:val="center"/>
          </w:tcPr>
          <w:p w14:paraId="2DF82320" w14:textId="77777777" w:rsidR="00A81505" w:rsidRPr="003E016D" w:rsidRDefault="00A81505" w:rsidP="00E63F6A">
            <w:pPr>
              <w:spacing w:before="120" w:after="0" w:line="276" w:lineRule="auto"/>
              <w:rPr>
                <w:sz w:val="20"/>
              </w:rPr>
            </w:pPr>
            <w:r w:rsidRPr="003E016D">
              <w:rPr>
                <w:sz w:val="20"/>
              </w:rPr>
              <w:t>EUROSUPER BS 95 CLASS</w:t>
            </w:r>
          </w:p>
        </w:tc>
        <w:tc>
          <w:tcPr>
            <w:tcW w:w="3009" w:type="dxa"/>
            <w:vAlign w:val="center"/>
          </w:tcPr>
          <w:p w14:paraId="23684730"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727FB7A1" w14:textId="77777777" w:rsidR="00A81505" w:rsidRPr="003E016D" w:rsidRDefault="00A81505" w:rsidP="00E63F6A">
            <w:pPr>
              <w:spacing w:before="120" w:after="0" w:line="276" w:lineRule="auto"/>
              <w:jc w:val="center"/>
              <w:rPr>
                <w:sz w:val="20"/>
              </w:rPr>
            </w:pPr>
            <w:r w:rsidRPr="003E016D">
              <w:rPr>
                <w:sz w:val="20"/>
              </w:rPr>
              <w:t>50</w:t>
            </w:r>
          </w:p>
        </w:tc>
      </w:tr>
      <w:tr w:rsidR="00A81505" w:rsidRPr="003E016D" w14:paraId="423EE434" w14:textId="77777777" w:rsidTr="00E63F6A">
        <w:trPr>
          <w:trHeight w:val="481"/>
        </w:trPr>
        <w:tc>
          <w:tcPr>
            <w:tcW w:w="3009" w:type="dxa"/>
            <w:vAlign w:val="center"/>
          </w:tcPr>
          <w:p w14:paraId="30E0086A" w14:textId="77777777" w:rsidR="00A81505" w:rsidRPr="003E016D" w:rsidRDefault="00A81505" w:rsidP="00E63F6A">
            <w:pPr>
              <w:spacing w:before="120" w:after="0" w:line="276" w:lineRule="auto"/>
              <w:rPr>
                <w:sz w:val="20"/>
              </w:rPr>
            </w:pPr>
            <w:r w:rsidRPr="003E016D">
              <w:rPr>
                <w:sz w:val="20"/>
              </w:rPr>
              <w:t>EURODIEZEL BS PLAVI</w:t>
            </w:r>
          </w:p>
        </w:tc>
        <w:tc>
          <w:tcPr>
            <w:tcW w:w="3009" w:type="dxa"/>
            <w:vAlign w:val="center"/>
          </w:tcPr>
          <w:p w14:paraId="1DAF9FEE"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759723A2" w14:textId="77777777" w:rsidR="00A81505" w:rsidRPr="003E016D" w:rsidRDefault="00A81505" w:rsidP="00E63F6A">
            <w:pPr>
              <w:spacing w:before="120" w:after="0" w:line="276" w:lineRule="auto"/>
              <w:jc w:val="center"/>
              <w:rPr>
                <w:sz w:val="20"/>
              </w:rPr>
            </w:pPr>
            <w:r w:rsidRPr="003E016D">
              <w:rPr>
                <w:sz w:val="20"/>
              </w:rPr>
              <w:t>30</w:t>
            </w:r>
          </w:p>
        </w:tc>
      </w:tr>
      <w:tr w:rsidR="00A81505" w:rsidRPr="003E016D" w14:paraId="3E8FD33C" w14:textId="77777777" w:rsidTr="00E63F6A">
        <w:trPr>
          <w:trHeight w:val="481"/>
        </w:trPr>
        <w:tc>
          <w:tcPr>
            <w:tcW w:w="3009" w:type="dxa"/>
            <w:vAlign w:val="center"/>
          </w:tcPr>
          <w:p w14:paraId="01C57D87" w14:textId="77777777" w:rsidR="00A81505" w:rsidRPr="003E016D" w:rsidRDefault="00A81505" w:rsidP="00E63F6A">
            <w:pPr>
              <w:spacing w:before="120" w:after="0" w:line="276" w:lineRule="auto"/>
              <w:rPr>
                <w:sz w:val="20"/>
              </w:rPr>
            </w:pPr>
            <w:r w:rsidRPr="003E016D">
              <w:rPr>
                <w:sz w:val="20"/>
              </w:rPr>
              <w:t>EURODIZEL BS</w:t>
            </w:r>
          </w:p>
        </w:tc>
        <w:tc>
          <w:tcPr>
            <w:tcW w:w="3009" w:type="dxa"/>
            <w:vAlign w:val="center"/>
          </w:tcPr>
          <w:p w14:paraId="106D6755"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5021DFB4" w14:textId="77777777" w:rsidR="00A81505" w:rsidRPr="003E016D" w:rsidRDefault="00A81505" w:rsidP="00E63F6A">
            <w:pPr>
              <w:spacing w:before="120" w:after="0" w:line="276" w:lineRule="auto"/>
              <w:jc w:val="center"/>
              <w:rPr>
                <w:sz w:val="20"/>
              </w:rPr>
            </w:pPr>
            <w:r w:rsidRPr="003E016D">
              <w:rPr>
                <w:sz w:val="20"/>
              </w:rPr>
              <w:t>30</w:t>
            </w:r>
          </w:p>
        </w:tc>
      </w:tr>
      <w:tr w:rsidR="00A81505" w:rsidRPr="003E016D" w14:paraId="76B24B1A" w14:textId="77777777" w:rsidTr="00E63F6A">
        <w:trPr>
          <w:trHeight w:val="481"/>
        </w:trPr>
        <w:tc>
          <w:tcPr>
            <w:tcW w:w="3009" w:type="dxa"/>
            <w:vAlign w:val="center"/>
          </w:tcPr>
          <w:p w14:paraId="2EA76C48" w14:textId="77777777" w:rsidR="00A81505" w:rsidRPr="003E016D" w:rsidRDefault="00A81505" w:rsidP="00E63F6A">
            <w:pPr>
              <w:spacing w:before="120" w:after="0" w:line="276" w:lineRule="auto"/>
              <w:rPr>
                <w:sz w:val="20"/>
              </w:rPr>
            </w:pPr>
            <w:r w:rsidRPr="003E016D">
              <w:rPr>
                <w:sz w:val="20"/>
              </w:rPr>
              <w:t>EURODIEZEL BS CLASS</w:t>
            </w:r>
          </w:p>
        </w:tc>
        <w:tc>
          <w:tcPr>
            <w:tcW w:w="3009" w:type="dxa"/>
            <w:vAlign w:val="center"/>
          </w:tcPr>
          <w:p w14:paraId="67F1C492" w14:textId="77777777" w:rsidR="00A81505" w:rsidRPr="003E016D" w:rsidRDefault="00A81505" w:rsidP="00E63F6A">
            <w:pPr>
              <w:spacing w:after="0" w:line="276" w:lineRule="auto"/>
              <w:rPr>
                <w:sz w:val="20"/>
              </w:rPr>
            </w:pPr>
            <w:r w:rsidRPr="003E016D">
              <w:rPr>
                <w:sz w:val="20"/>
              </w:rPr>
              <w:t>Podzemni spremnik</w:t>
            </w:r>
          </w:p>
        </w:tc>
        <w:tc>
          <w:tcPr>
            <w:tcW w:w="3011" w:type="dxa"/>
            <w:vAlign w:val="center"/>
          </w:tcPr>
          <w:p w14:paraId="410EFAA4" w14:textId="77777777" w:rsidR="00A81505" w:rsidRPr="003E016D" w:rsidRDefault="00A81505" w:rsidP="00E63F6A">
            <w:pPr>
              <w:spacing w:before="120" w:after="0" w:line="276" w:lineRule="auto"/>
              <w:jc w:val="center"/>
              <w:rPr>
                <w:sz w:val="20"/>
              </w:rPr>
            </w:pPr>
            <w:r w:rsidRPr="003E016D">
              <w:rPr>
                <w:sz w:val="20"/>
              </w:rPr>
              <w:t>50</w:t>
            </w:r>
          </w:p>
        </w:tc>
      </w:tr>
      <w:tr w:rsidR="00A81505" w:rsidRPr="003E016D" w14:paraId="50CE3366" w14:textId="77777777" w:rsidTr="00E63F6A">
        <w:trPr>
          <w:trHeight w:val="481"/>
        </w:trPr>
        <w:tc>
          <w:tcPr>
            <w:tcW w:w="3009" w:type="dxa"/>
            <w:vAlign w:val="center"/>
          </w:tcPr>
          <w:p w14:paraId="30F8295F" w14:textId="77777777" w:rsidR="00A81505" w:rsidRPr="003E016D" w:rsidRDefault="00A81505" w:rsidP="00E63F6A">
            <w:pPr>
              <w:spacing w:before="120" w:after="0" w:line="276" w:lineRule="auto"/>
              <w:rPr>
                <w:sz w:val="20"/>
              </w:rPr>
            </w:pPr>
            <w:r w:rsidRPr="003E016D">
              <w:rPr>
                <w:sz w:val="20"/>
              </w:rPr>
              <w:t>UNP (boce)</w:t>
            </w:r>
          </w:p>
        </w:tc>
        <w:tc>
          <w:tcPr>
            <w:tcW w:w="3009" w:type="dxa"/>
            <w:vAlign w:val="center"/>
          </w:tcPr>
          <w:p w14:paraId="3B57DDFB" w14:textId="77777777" w:rsidR="00A81505" w:rsidRPr="003E016D" w:rsidRDefault="00A81505" w:rsidP="00E63F6A">
            <w:pPr>
              <w:spacing w:after="0" w:line="276" w:lineRule="auto"/>
              <w:rPr>
                <w:sz w:val="20"/>
              </w:rPr>
            </w:pPr>
          </w:p>
        </w:tc>
        <w:tc>
          <w:tcPr>
            <w:tcW w:w="3011" w:type="dxa"/>
            <w:vAlign w:val="center"/>
          </w:tcPr>
          <w:p w14:paraId="34EBB010" w14:textId="261897B9" w:rsidR="00A81505" w:rsidRPr="003E016D" w:rsidRDefault="00A81505" w:rsidP="00E63F6A">
            <w:pPr>
              <w:spacing w:before="120" w:after="0" w:line="276" w:lineRule="auto"/>
              <w:jc w:val="center"/>
              <w:rPr>
                <w:sz w:val="20"/>
              </w:rPr>
            </w:pPr>
            <w:r w:rsidRPr="003E016D">
              <w:rPr>
                <w:sz w:val="20"/>
              </w:rPr>
              <w:t>Max 1</w:t>
            </w:r>
            <w:r w:rsidR="000D113E">
              <w:rPr>
                <w:sz w:val="20"/>
              </w:rPr>
              <w:t>28</w:t>
            </w:r>
            <w:r w:rsidRPr="003E016D">
              <w:rPr>
                <w:sz w:val="20"/>
              </w:rPr>
              <w:t xml:space="preserve"> komada po 10 kg</w:t>
            </w:r>
          </w:p>
        </w:tc>
      </w:tr>
    </w:tbl>
    <w:p w14:paraId="1196A4E0" w14:textId="77777777" w:rsidR="00A81505" w:rsidRPr="00A81505" w:rsidRDefault="00A81505" w:rsidP="00A81505">
      <w:pPr>
        <w:rPr>
          <w:highlight w:val="yellow"/>
          <w:lang w:bidi="en-US"/>
        </w:rPr>
      </w:pPr>
    </w:p>
    <w:p w14:paraId="5B3FF087" w14:textId="07CD4923" w:rsidR="00A81505" w:rsidRPr="006B67E7" w:rsidRDefault="00BF5AB3" w:rsidP="00A81505">
      <w:pPr>
        <w:keepNext/>
        <w:keepLines/>
        <w:numPr>
          <w:ilvl w:val="2"/>
          <w:numId w:val="0"/>
        </w:numPr>
        <w:spacing w:before="40"/>
        <w:ind w:left="709" w:hanging="721"/>
        <w:outlineLvl w:val="2"/>
        <w:rPr>
          <w:rFonts w:cstheme="majorBidi"/>
          <w:color w:val="54883D"/>
          <w:sz w:val="28"/>
          <w:lang w:bidi="en-US"/>
        </w:rPr>
      </w:pPr>
      <w:bookmarkStart w:id="157" w:name="_Toc508889101"/>
      <w:bookmarkStart w:id="158" w:name="_Toc514656347"/>
      <w:bookmarkStart w:id="159" w:name="_Toc217028250"/>
      <w:r>
        <w:rPr>
          <w:rFonts w:cstheme="majorBidi"/>
          <w:color w:val="54883D"/>
          <w:sz w:val="28"/>
          <w:lang w:bidi="en-US"/>
        </w:rPr>
        <w:t>6</w:t>
      </w:r>
      <w:r w:rsidR="00A81505" w:rsidRPr="006B67E7">
        <w:rPr>
          <w:rFonts w:cstheme="majorBidi"/>
          <w:color w:val="54883D"/>
          <w:sz w:val="28"/>
          <w:lang w:bidi="en-US"/>
        </w:rPr>
        <w:t>.6.</w:t>
      </w:r>
      <w:r w:rsidR="006B67E7">
        <w:rPr>
          <w:rFonts w:cstheme="majorBidi"/>
          <w:color w:val="54883D"/>
          <w:sz w:val="28"/>
          <w:lang w:bidi="en-US"/>
        </w:rPr>
        <w:t>5</w:t>
      </w:r>
      <w:r w:rsidR="00A81505" w:rsidRPr="006B67E7">
        <w:rPr>
          <w:rFonts w:cstheme="majorBidi"/>
          <w:color w:val="54883D"/>
          <w:sz w:val="28"/>
          <w:lang w:bidi="en-US"/>
        </w:rPr>
        <w:t xml:space="preserve"> Uzrok</w:t>
      </w:r>
      <w:bookmarkEnd w:id="157"/>
      <w:bookmarkEnd w:id="158"/>
      <w:bookmarkEnd w:id="159"/>
    </w:p>
    <w:p w14:paraId="3EFB4C00" w14:textId="77777777" w:rsidR="00A81505" w:rsidRPr="006B67E7" w:rsidRDefault="00A81505" w:rsidP="00A81505">
      <w:pPr>
        <w:rPr>
          <w:szCs w:val="22"/>
        </w:rPr>
      </w:pPr>
      <w:r w:rsidRPr="006B67E7">
        <w:rPr>
          <w:szCs w:val="22"/>
        </w:rPr>
        <w:t>Uzrokom opasnosti smatra se događaj, smetnja u funkciji ili pak propust djelatnika, a uslijed kojih se može osloboditi opasna tvar iz izvora opasnosti, te može doći do povezivanja u uzročno-posljedični lanac događaja koji, iako svaki sam za sebe ne predstavljaju dovoljan uzrok ugrožavanja, uslijed pretpostavljenog povezivanja događaja predstavljaju realnu opasnost. Na osnovu analize postojećeg stanja utvrđeni su mogući uzroci izvanrednog događaja prikazani tablicom.</w:t>
      </w:r>
    </w:p>
    <w:p w14:paraId="499F777D" w14:textId="40191982" w:rsidR="00A81505" w:rsidRPr="006B67E7" w:rsidRDefault="00A81505" w:rsidP="00A81505">
      <w:pPr>
        <w:spacing w:before="240"/>
        <w:jc w:val="center"/>
        <w:rPr>
          <w:rFonts w:eastAsiaTheme="minorHAnsi"/>
          <w:b/>
          <w:color w:val="54883D"/>
          <w:sz w:val="20"/>
          <w:szCs w:val="18"/>
        </w:rPr>
      </w:pPr>
      <w:r w:rsidRPr="006B67E7">
        <w:rPr>
          <w:rFonts w:eastAsiaTheme="minorHAnsi"/>
          <w:b/>
          <w:color w:val="54883D"/>
          <w:sz w:val="20"/>
          <w:szCs w:val="18"/>
        </w:rPr>
        <w:t xml:space="preserve">Tablica </w:t>
      </w:r>
      <w:r w:rsidRPr="006B67E7">
        <w:rPr>
          <w:rFonts w:eastAsiaTheme="minorHAnsi"/>
          <w:b/>
          <w:color w:val="54883D"/>
          <w:sz w:val="20"/>
          <w:szCs w:val="18"/>
        </w:rPr>
        <w:fldChar w:fldCharType="begin"/>
      </w:r>
      <w:r w:rsidRPr="006B67E7">
        <w:rPr>
          <w:rFonts w:eastAsiaTheme="minorHAnsi"/>
          <w:b/>
          <w:color w:val="54883D"/>
          <w:sz w:val="20"/>
          <w:szCs w:val="18"/>
        </w:rPr>
        <w:instrText xml:space="preserve"> SEQ Tabela \* ARABIC </w:instrText>
      </w:r>
      <w:r w:rsidRPr="006B67E7">
        <w:rPr>
          <w:rFonts w:eastAsiaTheme="minorHAnsi"/>
          <w:b/>
          <w:color w:val="54883D"/>
          <w:sz w:val="20"/>
          <w:szCs w:val="18"/>
        </w:rPr>
        <w:fldChar w:fldCharType="separate"/>
      </w:r>
      <w:r w:rsidR="00BF5AB3">
        <w:rPr>
          <w:rFonts w:eastAsiaTheme="minorHAnsi"/>
          <w:b/>
          <w:noProof/>
          <w:color w:val="54883D"/>
          <w:sz w:val="20"/>
          <w:szCs w:val="18"/>
        </w:rPr>
        <w:t>33</w:t>
      </w:r>
      <w:r w:rsidRPr="006B67E7">
        <w:rPr>
          <w:rFonts w:eastAsiaTheme="minorHAnsi"/>
          <w:b/>
          <w:noProof/>
          <w:color w:val="54883D"/>
          <w:sz w:val="20"/>
          <w:szCs w:val="18"/>
        </w:rPr>
        <w:fldChar w:fldCharType="end"/>
      </w:r>
      <w:r w:rsidRPr="006B67E7">
        <w:rPr>
          <w:rFonts w:eastAsiaTheme="minorHAnsi"/>
          <w:b/>
          <w:color w:val="54883D"/>
          <w:sz w:val="20"/>
          <w:szCs w:val="18"/>
        </w:rPr>
        <w:t>. Mogući uzroci izvanrednog događaja</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530"/>
        <w:gridCol w:w="4530"/>
      </w:tblGrid>
      <w:tr w:rsidR="00A81505" w:rsidRPr="006B67E7" w14:paraId="571E6542" w14:textId="77777777" w:rsidTr="00E63F6A">
        <w:trPr>
          <w:trHeight w:val="673"/>
        </w:trPr>
        <w:tc>
          <w:tcPr>
            <w:tcW w:w="4531" w:type="dxa"/>
            <w:vAlign w:val="center"/>
          </w:tcPr>
          <w:p w14:paraId="05B7C7F0"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SKUPINA UZROKA </w:t>
            </w:r>
          </w:p>
        </w:tc>
        <w:tc>
          <w:tcPr>
            <w:tcW w:w="4531" w:type="dxa"/>
            <w:vAlign w:val="center"/>
          </w:tcPr>
          <w:p w14:paraId="767DE746"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Mogući uzroci unutar skupine</w:t>
            </w:r>
          </w:p>
        </w:tc>
      </w:tr>
      <w:tr w:rsidR="00A81505" w:rsidRPr="006B67E7" w14:paraId="692C916B" w14:textId="77777777" w:rsidTr="00E63F6A">
        <w:trPr>
          <w:trHeight w:val="28"/>
        </w:trPr>
        <w:tc>
          <w:tcPr>
            <w:tcW w:w="4531" w:type="dxa"/>
            <w:vMerge w:val="restart"/>
            <w:vAlign w:val="center"/>
          </w:tcPr>
          <w:p w14:paraId="441F867E" w14:textId="77777777" w:rsidR="00A81505" w:rsidRPr="006B67E7" w:rsidRDefault="00A81505" w:rsidP="00E63F6A">
            <w:pPr>
              <w:spacing w:line="276" w:lineRule="auto"/>
              <w:rPr>
                <w:sz w:val="20"/>
                <w:szCs w:val="20"/>
              </w:rPr>
            </w:pPr>
            <w:r w:rsidRPr="006B67E7">
              <w:rPr>
                <w:sz w:val="20"/>
                <w:szCs w:val="20"/>
              </w:rPr>
              <w:t>LJUDSKI FAKTOR</w:t>
            </w:r>
          </w:p>
        </w:tc>
        <w:tc>
          <w:tcPr>
            <w:tcW w:w="4531" w:type="dxa"/>
            <w:vAlign w:val="center"/>
          </w:tcPr>
          <w:p w14:paraId="087770BC"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Nepažnja prilikom dopreme opasnih tvari tj. Pretakanja, remonta i sl. </w:t>
            </w:r>
          </w:p>
        </w:tc>
      </w:tr>
      <w:tr w:rsidR="00A81505" w:rsidRPr="006B67E7" w14:paraId="451F9F01" w14:textId="77777777" w:rsidTr="00E63F6A">
        <w:trPr>
          <w:trHeight w:val="28"/>
        </w:trPr>
        <w:tc>
          <w:tcPr>
            <w:tcW w:w="4531" w:type="dxa"/>
            <w:vMerge/>
            <w:vAlign w:val="center"/>
          </w:tcPr>
          <w:p w14:paraId="6DD3ADC1" w14:textId="77777777" w:rsidR="00A81505" w:rsidRPr="006B67E7" w:rsidRDefault="00A81505" w:rsidP="00E63F6A">
            <w:pPr>
              <w:spacing w:line="276" w:lineRule="auto"/>
              <w:rPr>
                <w:sz w:val="20"/>
                <w:szCs w:val="20"/>
              </w:rPr>
            </w:pPr>
          </w:p>
        </w:tc>
        <w:tc>
          <w:tcPr>
            <w:tcW w:w="4531" w:type="dxa"/>
            <w:vAlign w:val="center"/>
          </w:tcPr>
          <w:p w14:paraId="6CBDB6ED"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Uporaba otvorenog plamena ili pak rukovanje instalacijama i uređajima na tehnički nedopušten način. </w:t>
            </w:r>
          </w:p>
        </w:tc>
      </w:tr>
      <w:tr w:rsidR="00A81505" w:rsidRPr="006B67E7" w14:paraId="25373013" w14:textId="77777777" w:rsidTr="00E63F6A">
        <w:trPr>
          <w:trHeight w:val="28"/>
        </w:trPr>
        <w:tc>
          <w:tcPr>
            <w:tcW w:w="4531" w:type="dxa"/>
            <w:vMerge/>
            <w:vAlign w:val="center"/>
          </w:tcPr>
          <w:p w14:paraId="6923BB68" w14:textId="77777777" w:rsidR="00A81505" w:rsidRPr="006B67E7" w:rsidRDefault="00A81505" w:rsidP="00E63F6A">
            <w:pPr>
              <w:spacing w:line="276" w:lineRule="auto"/>
              <w:rPr>
                <w:sz w:val="20"/>
                <w:szCs w:val="20"/>
              </w:rPr>
            </w:pPr>
          </w:p>
        </w:tc>
        <w:tc>
          <w:tcPr>
            <w:tcW w:w="4531" w:type="dxa"/>
            <w:vAlign w:val="center"/>
          </w:tcPr>
          <w:p w14:paraId="1AD9810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Nepridržavanje uputa za rukovanje opasnim tvarima (uporaba otvorenog plamena ili alata koji iskri, pušenje na mjestima koja nisu za to predviđena i sl.). </w:t>
            </w:r>
          </w:p>
        </w:tc>
      </w:tr>
      <w:tr w:rsidR="00A81505" w:rsidRPr="006B67E7" w14:paraId="6E9EADDF" w14:textId="77777777" w:rsidTr="00E63F6A">
        <w:trPr>
          <w:trHeight w:val="28"/>
        </w:trPr>
        <w:tc>
          <w:tcPr>
            <w:tcW w:w="4531" w:type="dxa"/>
            <w:vMerge/>
            <w:vAlign w:val="center"/>
          </w:tcPr>
          <w:p w14:paraId="513C1687" w14:textId="77777777" w:rsidR="00A81505" w:rsidRPr="006B67E7" w:rsidRDefault="00A81505" w:rsidP="00E63F6A">
            <w:pPr>
              <w:spacing w:line="276" w:lineRule="auto"/>
              <w:rPr>
                <w:sz w:val="20"/>
                <w:szCs w:val="20"/>
              </w:rPr>
            </w:pPr>
          </w:p>
        </w:tc>
        <w:tc>
          <w:tcPr>
            <w:tcW w:w="4531" w:type="dxa"/>
            <w:vAlign w:val="center"/>
          </w:tcPr>
          <w:p w14:paraId="093919C7"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Nošenje odjeće koja stvara statički elektricitet u blizini lako zapaljivih tvari. </w:t>
            </w:r>
          </w:p>
        </w:tc>
      </w:tr>
      <w:tr w:rsidR="00A81505" w:rsidRPr="006B67E7" w14:paraId="7D95ED05" w14:textId="77777777" w:rsidTr="00E63F6A">
        <w:trPr>
          <w:trHeight w:val="28"/>
        </w:trPr>
        <w:tc>
          <w:tcPr>
            <w:tcW w:w="4531" w:type="dxa"/>
            <w:vMerge/>
            <w:vAlign w:val="center"/>
          </w:tcPr>
          <w:p w14:paraId="58814842" w14:textId="77777777" w:rsidR="00A81505" w:rsidRPr="006B67E7" w:rsidRDefault="00A81505" w:rsidP="00E63F6A">
            <w:pPr>
              <w:spacing w:line="276" w:lineRule="auto"/>
              <w:rPr>
                <w:sz w:val="20"/>
                <w:szCs w:val="20"/>
              </w:rPr>
            </w:pPr>
          </w:p>
        </w:tc>
        <w:tc>
          <w:tcPr>
            <w:tcW w:w="4531" w:type="dxa"/>
            <w:vAlign w:val="center"/>
          </w:tcPr>
          <w:p w14:paraId="72BDFCBE"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Nepoštivanje propisa o rukovanju i održavanju postrojenja (pranje uređaja zapaljivim tekućinama dok su u radu). </w:t>
            </w:r>
          </w:p>
        </w:tc>
      </w:tr>
      <w:tr w:rsidR="00A81505" w:rsidRPr="006B67E7" w14:paraId="5BB8542F" w14:textId="77777777" w:rsidTr="00E63F6A">
        <w:trPr>
          <w:trHeight w:val="28"/>
        </w:trPr>
        <w:tc>
          <w:tcPr>
            <w:tcW w:w="4531" w:type="dxa"/>
            <w:vMerge/>
            <w:vAlign w:val="center"/>
          </w:tcPr>
          <w:p w14:paraId="7BB2DD83" w14:textId="77777777" w:rsidR="00A81505" w:rsidRPr="006B67E7" w:rsidRDefault="00A81505" w:rsidP="00E63F6A">
            <w:pPr>
              <w:spacing w:line="276" w:lineRule="auto"/>
              <w:rPr>
                <w:sz w:val="20"/>
                <w:szCs w:val="20"/>
              </w:rPr>
            </w:pPr>
          </w:p>
        </w:tc>
        <w:tc>
          <w:tcPr>
            <w:tcW w:w="4531" w:type="dxa"/>
            <w:vAlign w:val="center"/>
          </w:tcPr>
          <w:p w14:paraId="17E8DECE"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Nepridržavanje mjera sigurnosti prilikom remonta postrojenja. </w:t>
            </w:r>
          </w:p>
        </w:tc>
      </w:tr>
      <w:tr w:rsidR="00A81505" w:rsidRPr="006B67E7" w14:paraId="01996099" w14:textId="77777777" w:rsidTr="00E63F6A">
        <w:trPr>
          <w:trHeight w:val="28"/>
        </w:trPr>
        <w:tc>
          <w:tcPr>
            <w:tcW w:w="4531" w:type="dxa"/>
            <w:vMerge/>
            <w:vAlign w:val="center"/>
          </w:tcPr>
          <w:p w14:paraId="498276A0" w14:textId="77777777" w:rsidR="00A81505" w:rsidRPr="006B67E7" w:rsidRDefault="00A81505" w:rsidP="00E63F6A">
            <w:pPr>
              <w:spacing w:line="276" w:lineRule="auto"/>
              <w:rPr>
                <w:sz w:val="20"/>
                <w:szCs w:val="20"/>
              </w:rPr>
            </w:pPr>
          </w:p>
        </w:tc>
        <w:tc>
          <w:tcPr>
            <w:tcW w:w="4531" w:type="dxa"/>
            <w:vAlign w:val="center"/>
          </w:tcPr>
          <w:p w14:paraId="2D0DB30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Neprikladno pohranjivanje manjih količina zapaljivih tvari. </w:t>
            </w:r>
          </w:p>
        </w:tc>
      </w:tr>
      <w:tr w:rsidR="00A81505" w:rsidRPr="006B67E7" w14:paraId="2A48CD0F" w14:textId="77777777" w:rsidTr="00E63F6A">
        <w:trPr>
          <w:trHeight w:val="28"/>
        </w:trPr>
        <w:tc>
          <w:tcPr>
            <w:tcW w:w="4531" w:type="dxa"/>
            <w:vMerge/>
            <w:vAlign w:val="center"/>
          </w:tcPr>
          <w:p w14:paraId="741B6D46" w14:textId="77777777" w:rsidR="00A81505" w:rsidRPr="006B67E7" w:rsidRDefault="00A81505" w:rsidP="00E63F6A">
            <w:pPr>
              <w:spacing w:line="276" w:lineRule="auto"/>
              <w:rPr>
                <w:sz w:val="20"/>
                <w:szCs w:val="20"/>
              </w:rPr>
            </w:pPr>
          </w:p>
        </w:tc>
        <w:tc>
          <w:tcPr>
            <w:tcW w:w="4531" w:type="dxa"/>
            <w:vAlign w:val="center"/>
          </w:tcPr>
          <w:p w14:paraId="5B3C1043"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Nepažnja prilikom rukovanja opasnim tvarima. </w:t>
            </w:r>
          </w:p>
        </w:tc>
      </w:tr>
      <w:tr w:rsidR="00A81505" w:rsidRPr="006B67E7" w14:paraId="673EB3D1" w14:textId="77777777" w:rsidTr="00E63F6A">
        <w:trPr>
          <w:trHeight w:val="28"/>
        </w:trPr>
        <w:tc>
          <w:tcPr>
            <w:tcW w:w="4531" w:type="dxa"/>
            <w:vMerge w:val="restart"/>
            <w:vAlign w:val="center"/>
          </w:tcPr>
          <w:p w14:paraId="45EF6F72" w14:textId="77777777" w:rsidR="00A81505" w:rsidRPr="006B67E7" w:rsidRDefault="00A81505" w:rsidP="00E63F6A">
            <w:pPr>
              <w:spacing w:line="276" w:lineRule="auto"/>
              <w:rPr>
                <w:sz w:val="20"/>
                <w:szCs w:val="20"/>
              </w:rPr>
            </w:pPr>
            <w:r w:rsidRPr="006B67E7">
              <w:rPr>
                <w:sz w:val="20"/>
                <w:szCs w:val="20"/>
              </w:rPr>
              <w:t>POREMEĆAJ TEHNOLOŠKOG PROCESA</w:t>
            </w:r>
          </w:p>
        </w:tc>
        <w:tc>
          <w:tcPr>
            <w:tcW w:w="4531" w:type="dxa"/>
            <w:vAlign w:val="center"/>
          </w:tcPr>
          <w:p w14:paraId="0D934EB2"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Zatajenje prateće opreme spremnika (električna oprema, sigurnosni ventili, odušci, cjevovodi, i sl.) </w:t>
            </w:r>
          </w:p>
        </w:tc>
      </w:tr>
      <w:tr w:rsidR="00A81505" w:rsidRPr="006B67E7" w14:paraId="4221342B" w14:textId="77777777" w:rsidTr="00E63F6A">
        <w:trPr>
          <w:trHeight w:val="28"/>
        </w:trPr>
        <w:tc>
          <w:tcPr>
            <w:tcW w:w="4531" w:type="dxa"/>
            <w:vMerge/>
            <w:vAlign w:val="center"/>
          </w:tcPr>
          <w:p w14:paraId="6B8538C2" w14:textId="77777777" w:rsidR="00A81505" w:rsidRPr="006B67E7" w:rsidRDefault="00A81505" w:rsidP="00E63F6A">
            <w:pPr>
              <w:spacing w:line="276" w:lineRule="auto"/>
              <w:rPr>
                <w:sz w:val="20"/>
                <w:szCs w:val="20"/>
              </w:rPr>
            </w:pPr>
          </w:p>
        </w:tc>
        <w:tc>
          <w:tcPr>
            <w:tcW w:w="4531" w:type="dxa"/>
            <w:vAlign w:val="center"/>
          </w:tcPr>
          <w:p w14:paraId="70DF5087"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Propuštanje spremnika. </w:t>
            </w:r>
          </w:p>
        </w:tc>
      </w:tr>
      <w:tr w:rsidR="00A81505" w:rsidRPr="006B67E7" w14:paraId="12FFD746" w14:textId="77777777" w:rsidTr="00E63F6A">
        <w:trPr>
          <w:trHeight w:val="28"/>
        </w:trPr>
        <w:tc>
          <w:tcPr>
            <w:tcW w:w="4531" w:type="dxa"/>
            <w:vMerge/>
            <w:vAlign w:val="center"/>
          </w:tcPr>
          <w:p w14:paraId="0EDB2978" w14:textId="77777777" w:rsidR="00A81505" w:rsidRPr="006B67E7" w:rsidRDefault="00A81505" w:rsidP="00E63F6A">
            <w:pPr>
              <w:spacing w:line="276" w:lineRule="auto"/>
              <w:rPr>
                <w:sz w:val="20"/>
                <w:szCs w:val="20"/>
              </w:rPr>
            </w:pPr>
          </w:p>
        </w:tc>
        <w:tc>
          <w:tcPr>
            <w:tcW w:w="4531" w:type="dxa"/>
            <w:vAlign w:val="center"/>
          </w:tcPr>
          <w:p w14:paraId="08D29DE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Kvarovi većeg opsega na postrojenju. </w:t>
            </w:r>
          </w:p>
        </w:tc>
      </w:tr>
      <w:tr w:rsidR="00A81505" w:rsidRPr="006B67E7" w14:paraId="2D60A4CF" w14:textId="77777777" w:rsidTr="00E63F6A">
        <w:trPr>
          <w:trHeight w:val="28"/>
        </w:trPr>
        <w:tc>
          <w:tcPr>
            <w:tcW w:w="4531" w:type="dxa"/>
            <w:vMerge w:val="restart"/>
            <w:vAlign w:val="center"/>
          </w:tcPr>
          <w:p w14:paraId="7BF248AE" w14:textId="77777777" w:rsidR="00A81505" w:rsidRPr="006B67E7" w:rsidRDefault="00A81505" w:rsidP="00E63F6A">
            <w:pPr>
              <w:spacing w:line="276" w:lineRule="auto"/>
              <w:rPr>
                <w:sz w:val="20"/>
                <w:szCs w:val="20"/>
              </w:rPr>
            </w:pPr>
            <w:r w:rsidRPr="006B67E7">
              <w:rPr>
                <w:sz w:val="20"/>
                <w:szCs w:val="20"/>
              </w:rPr>
              <w:t>NAMJERNO RAZARANJE</w:t>
            </w:r>
          </w:p>
        </w:tc>
        <w:tc>
          <w:tcPr>
            <w:tcW w:w="4531" w:type="dxa"/>
            <w:vAlign w:val="center"/>
          </w:tcPr>
          <w:p w14:paraId="18DB3A84"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Organizirani kriminal. </w:t>
            </w:r>
          </w:p>
        </w:tc>
      </w:tr>
      <w:tr w:rsidR="00A81505" w:rsidRPr="006B67E7" w14:paraId="6639AE16" w14:textId="77777777" w:rsidTr="00E63F6A">
        <w:trPr>
          <w:trHeight w:val="28"/>
        </w:trPr>
        <w:tc>
          <w:tcPr>
            <w:tcW w:w="4531" w:type="dxa"/>
            <w:vMerge/>
            <w:vAlign w:val="center"/>
          </w:tcPr>
          <w:p w14:paraId="6F9F5E48" w14:textId="77777777" w:rsidR="00A81505" w:rsidRPr="006B67E7" w:rsidRDefault="00A81505" w:rsidP="00E63F6A">
            <w:pPr>
              <w:spacing w:line="276" w:lineRule="auto"/>
              <w:rPr>
                <w:sz w:val="20"/>
                <w:szCs w:val="20"/>
              </w:rPr>
            </w:pPr>
          </w:p>
        </w:tc>
        <w:tc>
          <w:tcPr>
            <w:tcW w:w="4531" w:type="dxa"/>
            <w:vAlign w:val="center"/>
          </w:tcPr>
          <w:p w14:paraId="4FF0DC21"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Terorizam. </w:t>
            </w:r>
          </w:p>
        </w:tc>
      </w:tr>
      <w:tr w:rsidR="00A81505" w:rsidRPr="006B67E7" w14:paraId="33E6B862" w14:textId="77777777" w:rsidTr="00E63F6A">
        <w:trPr>
          <w:trHeight w:val="28"/>
        </w:trPr>
        <w:tc>
          <w:tcPr>
            <w:tcW w:w="4531" w:type="dxa"/>
            <w:vMerge/>
            <w:vAlign w:val="center"/>
          </w:tcPr>
          <w:p w14:paraId="4DD86280" w14:textId="77777777" w:rsidR="00A81505" w:rsidRPr="006B67E7" w:rsidRDefault="00A81505" w:rsidP="00E63F6A">
            <w:pPr>
              <w:spacing w:line="276" w:lineRule="auto"/>
              <w:rPr>
                <w:sz w:val="20"/>
                <w:szCs w:val="20"/>
              </w:rPr>
            </w:pPr>
          </w:p>
        </w:tc>
        <w:tc>
          <w:tcPr>
            <w:tcW w:w="4531" w:type="dxa"/>
            <w:vAlign w:val="center"/>
          </w:tcPr>
          <w:p w14:paraId="0147A08B"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Sabotaže. </w:t>
            </w:r>
          </w:p>
        </w:tc>
      </w:tr>
      <w:tr w:rsidR="00A81505" w:rsidRPr="006B67E7" w14:paraId="7F25E404" w14:textId="77777777" w:rsidTr="00E63F6A">
        <w:trPr>
          <w:trHeight w:val="28"/>
        </w:trPr>
        <w:tc>
          <w:tcPr>
            <w:tcW w:w="4531" w:type="dxa"/>
            <w:vMerge/>
            <w:vAlign w:val="center"/>
          </w:tcPr>
          <w:p w14:paraId="353C50CF" w14:textId="77777777" w:rsidR="00A81505" w:rsidRPr="006B67E7" w:rsidRDefault="00A81505" w:rsidP="00E63F6A">
            <w:pPr>
              <w:spacing w:line="276" w:lineRule="auto"/>
              <w:rPr>
                <w:sz w:val="20"/>
                <w:szCs w:val="20"/>
              </w:rPr>
            </w:pPr>
          </w:p>
        </w:tc>
        <w:tc>
          <w:tcPr>
            <w:tcW w:w="4531" w:type="dxa"/>
            <w:vAlign w:val="center"/>
          </w:tcPr>
          <w:p w14:paraId="65F4E5EF"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Psihički nestabilne osobe. </w:t>
            </w:r>
          </w:p>
        </w:tc>
      </w:tr>
      <w:tr w:rsidR="00A81505" w:rsidRPr="006B67E7" w14:paraId="5185798C" w14:textId="77777777" w:rsidTr="00E63F6A">
        <w:trPr>
          <w:trHeight w:val="28"/>
        </w:trPr>
        <w:tc>
          <w:tcPr>
            <w:tcW w:w="4531" w:type="dxa"/>
            <w:vMerge w:val="restart"/>
            <w:vAlign w:val="center"/>
          </w:tcPr>
          <w:p w14:paraId="6BA95C0C" w14:textId="77777777" w:rsidR="00A81505" w:rsidRPr="006B67E7" w:rsidRDefault="00A81505" w:rsidP="00E63F6A">
            <w:pPr>
              <w:spacing w:line="276" w:lineRule="auto"/>
              <w:rPr>
                <w:sz w:val="20"/>
                <w:szCs w:val="20"/>
              </w:rPr>
            </w:pPr>
            <w:r w:rsidRPr="006B67E7">
              <w:rPr>
                <w:sz w:val="20"/>
                <w:szCs w:val="20"/>
              </w:rPr>
              <w:t>PRIRODNE NEPOGODE JAČEG INTENZITETA</w:t>
            </w:r>
          </w:p>
        </w:tc>
        <w:tc>
          <w:tcPr>
            <w:tcW w:w="4531" w:type="dxa"/>
            <w:vAlign w:val="center"/>
          </w:tcPr>
          <w:p w14:paraId="5B3D1618"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Potres </w:t>
            </w:r>
          </w:p>
        </w:tc>
      </w:tr>
      <w:tr w:rsidR="00A81505" w:rsidRPr="006B67E7" w14:paraId="335ABEBA" w14:textId="77777777" w:rsidTr="00E63F6A">
        <w:trPr>
          <w:trHeight w:val="28"/>
        </w:trPr>
        <w:tc>
          <w:tcPr>
            <w:tcW w:w="4531" w:type="dxa"/>
            <w:vMerge/>
            <w:vAlign w:val="center"/>
          </w:tcPr>
          <w:p w14:paraId="0894E01B" w14:textId="77777777" w:rsidR="00A81505" w:rsidRPr="006B67E7" w:rsidRDefault="00A81505" w:rsidP="00E63F6A">
            <w:pPr>
              <w:spacing w:line="276" w:lineRule="auto"/>
              <w:rPr>
                <w:sz w:val="20"/>
                <w:szCs w:val="20"/>
              </w:rPr>
            </w:pPr>
          </w:p>
        </w:tc>
        <w:tc>
          <w:tcPr>
            <w:tcW w:w="4531" w:type="dxa"/>
            <w:vAlign w:val="center"/>
          </w:tcPr>
          <w:p w14:paraId="52662308" w14:textId="77777777" w:rsidR="00A81505" w:rsidRPr="006B67E7" w:rsidRDefault="00A81505" w:rsidP="00E63F6A">
            <w:pPr>
              <w:autoSpaceDE w:val="0"/>
              <w:autoSpaceDN w:val="0"/>
              <w:adjustRightInd w:val="0"/>
              <w:spacing w:before="0" w:after="0" w:line="276" w:lineRule="auto"/>
              <w:jc w:val="left"/>
              <w:rPr>
                <w:color w:val="000000"/>
                <w:sz w:val="20"/>
                <w:szCs w:val="20"/>
              </w:rPr>
            </w:pPr>
            <w:r w:rsidRPr="006B67E7">
              <w:rPr>
                <w:color w:val="000000"/>
                <w:sz w:val="20"/>
                <w:szCs w:val="20"/>
              </w:rPr>
              <w:t xml:space="preserve">Poledica </w:t>
            </w:r>
          </w:p>
        </w:tc>
      </w:tr>
    </w:tbl>
    <w:p w14:paraId="3B53B0B9" w14:textId="77777777" w:rsidR="00A81505" w:rsidRPr="00A81505" w:rsidRDefault="00A81505" w:rsidP="00A81505">
      <w:pPr>
        <w:rPr>
          <w:szCs w:val="22"/>
          <w:highlight w:val="yellow"/>
        </w:rPr>
      </w:pPr>
    </w:p>
    <w:p w14:paraId="2D5448BF" w14:textId="21B26D91" w:rsidR="00A81505" w:rsidRPr="00DD6F80" w:rsidRDefault="00A81505" w:rsidP="00A81505">
      <w:pPr>
        <w:rPr>
          <w:szCs w:val="22"/>
        </w:rPr>
      </w:pPr>
      <w:r w:rsidRPr="006B67E7">
        <w:rPr>
          <w:szCs w:val="22"/>
        </w:rPr>
        <w:t>Za najvjerojatniji mogući izvanredni događaj uzrok može biti ljudski faktor, poremećaji tehnološkog procesa i prirodne nepogode jačeg intenziteta, a za najgori mogući slučaj uzrok može biti namjerno razaranje.</w:t>
      </w:r>
    </w:p>
    <w:p w14:paraId="157798E9" w14:textId="22F65BB0" w:rsidR="00A81505" w:rsidRPr="00DD6F80" w:rsidRDefault="00A81505" w:rsidP="00DD6F80">
      <w:pPr>
        <w:rPr>
          <w:i/>
          <w:iCs/>
          <w:u w:val="single"/>
        </w:rPr>
      </w:pPr>
      <w:r w:rsidRPr="00DD6F80">
        <w:rPr>
          <w:i/>
          <w:iCs/>
          <w:u w:val="single"/>
        </w:rPr>
        <w:t>Razvoj događaja koji je prethodio velikoj nesreći</w:t>
      </w:r>
    </w:p>
    <w:p w14:paraId="1E880B8D" w14:textId="5522050D" w:rsidR="00A81505" w:rsidRPr="006B67E7" w:rsidRDefault="00A81505" w:rsidP="00A81505">
      <w:r w:rsidRPr="006B67E7">
        <w:t xml:space="preserve">Na lokaciji se nalaze 4 podzemna spremnika naftnih derivata (1 podzemni spremnik benzina) koji se pune tri puta tjedno putem autocisterni.  </w:t>
      </w:r>
    </w:p>
    <w:p w14:paraId="642FEB39" w14:textId="63AEDEB3" w:rsidR="00A81505" w:rsidRPr="00DD6F80" w:rsidRDefault="00A81505" w:rsidP="00DD6F80">
      <w:pPr>
        <w:rPr>
          <w:i/>
          <w:iCs/>
          <w:u w:val="single"/>
        </w:rPr>
      </w:pPr>
      <w:r w:rsidRPr="00DD6F80">
        <w:rPr>
          <w:i/>
          <w:iCs/>
          <w:u w:val="single"/>
        </w:rPr>
        <w:t>Okidač koji je uzrokovao veliku nesreću</w:t>
      </w:r>
    </w:p>
    <w:p w14:paraId="1D5FE318" w14:textId="77777777" w:rsidR="00A81505" w:rsidRPr="006B67E7" w:rsidRDefault="00A81505" w:rsidP="00A81505">
      <w:pPr>
        <w:rPr>
          <w:lang w:bidi="en-US"/>
        </w:rPr>
      </w:pPr>
      <w:r w:rsidRPr="006B67E7">
        <w:rPr>
          <w:lang w:bidi="en-US"/>
        </w:rPr>
        <w:t xml:space="preserve">Nailaskom na izvor zapaljenja dolazi do eksplozije oblaka benzinskih para. </w:t>
      </w:r>
    </w:p>
    <w:p w14:paraId="0297CD17" w14:textId="77777777" w:rsidR="00A81505" w:rsidRPr="006B67E7" w:rsidRDefault="00A81505" w:rsidP="00A81505">
      <w:pPr>
        <w:rPr>
          <w:lang w:bidi="en-US"/>
        </w:rPr>
      </w:pPr>
    </w:p>
    <w:p w14:paraId="14A395C5" w14:textId="42199325" w:rsidR="00A81505" w:rsidRPr="006B67E7" w:rsidRDefault="00BF5AB3" w:rsidP="00A81505">
      <w:pPr>
        <w:keepNext/>
        <w:keepLines/>
        <w:numPr>
          <w:ilvl w:val="2"/>
          <w:numId w:val="0"/>
        </w:numPr>
        <w:spacing w:before="40"/>
        <w:ind w:left="709" w:hanging="721"/>
        <w:outlineLvl w:val="2"/>
        <w:rPr>
          <w:rFonts w:cstheme="majorBidi"/>
          <w:iCs/>
          <w:color w:val="54883D"/>
          <w:sz w:val="28"/>
          <w:lang w:bidi="en-US"/>
        </w:rPr>
      </w:pPr>
      <w:bookmarkStart w:id="160" w:name="_Toc508889102"/>
      <w:bookmarkStart w:id="161" w:name="_Toc514656348"/>
      <w:bookmarkStart w:id="162" w:name="_Toc217028251"/>
      <w:r>
        <w:rPr>
          <w:rFonts w:cstheme="majorBidi"/>
          <w:iCs/>
          <w:color w:val="54883D"/>
          <w:sz w:val="28"/>
          <w:lang w:bidi="en-US"/>
        </w:rPr>
        <w:t>6</w:t>
      </w:r>
      <w:r w:rsidR="00A81505" w:rsidRPr="006B67E7">
        <w:rPr>
          <w:rFonts w:cstheme="majorBidi"/>
          <w:iCs/>
          <w:color w:val="54883D"/>
          <w:sz w:val="28"/>
          <w:lang w:bidi="en-US"/>
        </w:rPr>
        <w:t>.6.</w:t>
      </w:r>
      <w:r w:rsidR="006B67E7" w:rsidRPr="006B67E7">
        <w:rPr>
          <w:rFonts w:cstheme="majorBidi"/>
          <w:iCs/>
          <w:color w:val="54883D"/>
          <w:sz w:val="28"/>
          <w:lang w:bidi="en-US"/>
        </w:rPr>
        <w:t>6</w:t>
      </w:r>
      <w:r w:rsidR="00A81505" w:rsidRPr="006B67E7">
        <w:rPr>
          <w:rFonts w:cstheme="majorBidi"/>
          <w:iCs/>
          <w:color w:val="54883D"/>
          <w:sz w:val="28"/>
          <w:lang w:bidi="en-US"/>
        </w:rPr>
        <w:t xml:space="preserve"> Industrijska nesreća – opis događaja s najgorim mogućim posljedicama</w:t>
      </w:r>
      <w:bookmarkEnd w:id="160"/>
      <w:bookmarkEnd w:id="161"/>
      <w:bookmarkEnd w:id="162"/>
    </w:p>
    <w:p w14:paraId="62B552B3" w14:textId="723A11AF" w:rsidR="00A81505" w:rsidRPr="006B67E7" w:rsidRDefault="00A81505" w:rsidP="00A81505">
      <w:pPr>
        <w:rPr>
          <w:iCs/>
          <w:color w:val="auto"/>
        </w:rPr>
      </w:pPr>
      <w:r w:rsidRPr="006B67E7">
        <w:rPr>
          <w:iCs/>
          <w:color w:val="auto"/>
        </w:rPr>
        <w:t>Podaci o zonama ugroženosti, scenariju najgoreg slučaja, vjerojatnosti nastanka iznenadnog događaja te procjeni broja žrtava preuzeti su iz Procjene ugroženosti od prirodnih i tehničko-tehnoloških katastrofa i velikih nesreća benzinske postaje BP Murter</w:t>
      </w:r>
      <w:r w:rsidR="00DD6F80">
        <w:rPr>
          <w:iCs/>
          <w:color w:val="auto"/>
        </w:rPr>
        <w:t>.</w:t>
      </w:r>
    </w:p>
    <w:p w14:paraId="61328D58" w14:textId="77777777" w:rsidR="00A81505" w:rsidRPr="006B67E7" w:rsidRDefault="00A81505" w:rsidP="00A81505">
      <w:pPr>
        <w:rPr>
          <w:iCs/>
          <w:color w:val="auto"/>
        </w:rPr>
      </w:pPr>
      <w:r w:rsidRPr="006B67E7">
        <w:rPr>
          <w:iCs/>
          <w:color w:val="auto"/>
        </w:rPr>
        <w:t>Za analizu je uzet scenarij prema kriteriju najveće pretpostavljene količine ispuštene najopasnije tvari iz spremnika autocisterne – benzina, te pretpostavljenih najtežih posljedica za ljude s obzirom na mjesto nastanka ispuštanja i zapaljenje, odnosno eksplozije kao najtežeg oblika ugrožavanja ljudi i okoliša, za autocisterne za dovoz goriva na BP, koje su uobičajeno ukupne zapremine do 30 m</w:t>
      </w:r>
      <w:r w:rsidRPr="006B67E7">
        <w:rPr>
          <w:iCs/>
          <w:color w:val="auto"/>
          <w:vertAlign w:val="superscript"/>
        </w:rPr>
        <w:t>3</w:t>
      </w:r>
      <w:r w:rsidRPr="006B67E7">
        <w:rPr>
          <w:iCs/>
          <w:color w:val="auto"/>
        </w:rPr>
        <w:t>.</w:t>
      </w:r>
    </w:p>
    <w:p w14:paraId="6B654D85" w14:textId="77777777" w:rsidR="00A81505" w:rsidRPr="006B67E7" w:rsidRDefault="00A81505" w:rsidP="00A81505">
      <w:pPr>
        <w:rPr>
          <w:iCs/>
          <w:color w:val="auto"/>
        </w:rPr>
      </w:pPr>
      <w:r w:rsidRPr="006B67E7">
        <w:rPr>
          <w:iCs/>
          <w:color w:val="auto"/>
        </w:rPr>
        <w:t>Pretpostavlja se da će doći do zapaljenja odnosno eksplozije oblaka benzinskih para ukupne količine goriva s faktorom prinosa 10 %.</w:t>
      </w:r>
    </w:p>
    <w:p w14:paraId="285BDE61" w14:textId="77777777" w:rsidR="00A81505" w:rsidRPr="006B67E7" w:rsidRDefault="00A81505" w:rsidP="00A81505">
      <w:pPr>
        <w:rPr>
          <w:iCs/>
          <w:color w:val="auto"/>
        </w:rPr>
      </w:pPr>
      <w:r w:rsidRPr="006B67E7">
        <w:rPr>
          <w:iCs/>
          <w:color w:val="auto"/>
        </w:rPr>
        <w:lastRenderedPageBreak/>
        <w:t xml:space="preserve">Takva situacija je gotovo nevjerojatna obzirom da se radi o otvorenom prostoru, ali budući da se radi o gorivima koja imaju nisko </w:t>
      </w:r>
      <w:proofErr w:type="spellStart"/>
      <w:r w:rsidRPr="006B67E7">
        <w:rPr>
          <w:iCs/>
          <w:color w:val="auto"/>
        </w:rPr>
        <w:t>plamište</w:t>
      </w:r>
      <w:proofErr w:type="spellEnd"/>
      <w:r w:rsidRPr="006B67E7">
        <w:rPr>
          <w:iCs/>
          <w:color w:val="auto"/>
        </w:rPr>
        <w:t>, već na - 20°C (</w:t>
      </w:r>
      <w:proofErr w:type="spellStart"/>
      <w:r w:rsidRPr="006B67E7">
        <w:rPr>
          <w:iCs/>
          <w:color w:val="auto"/>
        </w:rPr>
        <w:t>Plamište</w:t>
      </w:r>
      <w:proofErr w:type="spellEnd"/>
      <w:r w:rsidRPr="006B67E7">
        <w:rPr>
          <w:iCs/>
          <w:color w:val="auto"/>
        </w:rPr>
        <w:t xml:space="preserve"> je ona najniža temperatura tekućine pri kojoj se pojavljuje dovoljna količina zapaljivih para i plinova koji uz određene uvjete mogu izazvati požar ili eksploziju), treba je uzeti u obzir.</w:t>
      </w:r>
    </w:p>
    <w:p w14:paraId="676EFAD7" w14:textId="77777777" w:rsidR="00A81505" w:rsidRPr="006B67E7" w:rsidRDefault="00A81505" w:rsidP="00A81505">
      <w:pPr>
        <w:rPr>
          <w:iCs/>
          <w:color w:val="auto"/>
        </w:rPr>
      </w:pPr>
      <w:r w:rsidRPr="006B67E7">
        <w:rPr>
          <w:iCs/>
          <w:color w:val="auto"/>
        </w:rPr>
        <w:t xml:space="preserve">Kako se na BP radi o ukopanim (podzemnim) spremnicima, opasnost od razlijevanja ukupne količine nije moguća. Puno veća opasnost javlja se prilikom transporta i manipulacije sa zapaljivim tekućinama. </w:t>
      </w:r>
    </w:p>
    <w:p w14:paraId="2799EE83" w14:textId="77777777" w:rsidR="00A81505" w:rsidRPr="00A81505" w:rsidRDefault="00A81505" w:rsidP="00A81505">
      <w:pPr>
        <w:rPr>
          <w:iCs/>
          <w:color w:val="auto"/>
          <w:highlight w:val="yellow"/>
        </w:rPr>
      </w:pPr>
    </w:p>
    <w:p w14:paraId="575FDA5A" w14:textId="77777777" w:rsidR="00A81505" w:rsidRPr="006B67E7" w:rsidRDefault="00A81505" w:rsidP="00A81505">
      <w:pPr>
        <w:rPr>
          <w:i/>
          <w:iCs/>
          <w:color w:val="54883D"/>
        </w:rPr>
      </w:pPr>
      <w:r w:rsidRPr="006B67E7">
        <w:rPr>
          <w:i/>
          <w:iCs/>
          <w:color w:val="54883D"/>
        </w:rPr>
        <w:t>Eksplozija plinovite faze</w:t>
      </w:r>
    </w:p>
    <w:p w14:paraId="13488278" w14:textId="77777777" w:rsidR="00A81505" w:rsidRPr="006B67E7" w:rsidRDefault="00A81505" w:rsidP="00A81505">
      <w:pPr>
        <w:rPr>
          <w:iCs/>
          <w:color w:val="auto"/>
        </w:rPr>
      </w:pPr>
      <w:r w:rsidRPr="006B67E7">
        <w:rPr>
          <w:iCs/>
          <w:color w:val="auto"/>
        </w:rPr>
        <w:t>Podaci o istjecanju i atmosferskim uvjetima nalaze se u tablici:</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8"/>
        <w:gridCol w:w="1984"/>
      </w:tblGrid>
      <w:tr w:rsidR="00A81505" w:rsidRPr="006B67E7" w14:paraId="4B088DDA" w14:textId="77777777" w:rsidTr="00E63F6A">
        <w:trPr>
          <w:jc w:val="center"/>
        </w:trPr>
        <w:tc>
          <w:tcPr>
            <w:tcW w:w="4248" w:type="dxa"/>
          </w:tcPr>
          <w:p w14:paraId="5FC1EBEA" w14:textId="77777777" w:rsidR="00A81505" w:rsidRPr="006B67E7" w:rsidRDefault="00A81505" w:rsidP="00E63F6A">
            <w:pPr>
              <w:spacing w:after="0" w:line="276" w:lineRule="auto"/>
              <w:jc w:val="center"/>
              <w:rPr>
                <w:b/>
                <w:iCs/>
                <w:color w:val="auto"/>
                <w:sz w:val="20"/>
                <w:szCs w:val="20"/>
              </w:rPr>
            </w:pPr>
            <w:r w:rsidRPr="006B67E7">
              <w:rPr>
                <w:b/>
                <w:iCs/>
                <w:color w:val="auto"/>
                <w:sz w:val="20"/>
                <w:szCs w:val="20"/>
              </w:rPr>
              <w:t>Naziv tvari</w:t>
            </w:r>
          </w:p>
        </w:tc>
        <w:tc>
          <w:tcPr>
            <w:tcW w:w="1984" w:type="dxa"/>
          </w:tcPr>
          <w:p w14:paraId="2D84644C" w14:textId="77777777" w:rsidR="00A81505" w:rsidRPr="006B67E7" w:rsidRDefault="00A81505" w:rsidP="00E63F6A">
            <w:pPr>
              <w:spacing w:after="0" w:line="276" w:lineRule="auto"/>
              <w:rPr>
                <w:b/>
                <w:iCs/>
                <w:color w:val="auto"/>
                <w:sz w:val="20"/>
                <w:szCs w:val="20"/>
              </w:rPr>
            </w:pPr>
            <w:r w:rsidRPr="006B67E7">
              <w:rPr>
                <w:b/>
                <w:iCs/>
                <w:color w:val="auto"/>
                <w:sz w:val="20"/>
                <w:szCs w:val="20"/>
              </w:rPr>
              <w:t>BENZIN</w:t>
            </w:r>
          </w:p>
        </w:tc>
      </w:tr>
      <w:tr w:rsidR="00A81505" w:rsidRPr="006B67E7" w14:paraId="2673E11E" w14:textId="77777777" w:rsidTr="00E63F6A">
        <w:trPr>
          <w:jc w:val="center"/>
        </w:trPr>
        <w:tc>
          <w:tcPr>
            <w:tcW w:w="4248" w:type="dxa"/>
          </w:tcPr>
          <w:p w14:paraId="2236C0A9" w14:textId="77777777" w:rsidR="00A81505" w:rsidRPr="006B67E7" w:rsidRDefault="00A81505" w:rsidP="00E63F6A">
            <w:pPr>
              <w:spacing w:after="0" w:line="276" w:lineRule="auto"/>
              <w:rPr>
                <w:iCs/>
                <w:color w:val="auto"/>
                <w:sz w:val="20"/>
                <w:szCs w:val="20"/>
              </w:rPr>
            </w:pPr>
            <w:r w:rsidRPr="006B67E7">
              <w:rPr>
                <w:iCs/>
                <w:color w:val="auto"/>
                <w:sz w:val="20"/>
                <w:szCs w:val="20"/>
              </w:rPr>
              <w:t>Vrijeme istjecanja</w:t>
            </w:r>
          </w:p>
        </w:tc>
        <w:tc>
          <w:tcPr>
            <w:tcW w:w="1984" w:type="dxa"/>
          </w:tcPr>
          <w:p w14:paraId="2989CC6B" w14:textId="77777777" w:rsidR="00A81505" w:rsidRPr="006B67E7" w:rsidRDefault="00A81505" w:rsidP="00E63F6A">
            <w:pPr>
              <w:spacing w:after="0" w:line="276" w:lineRule="auto"/>
              <w:rPr>
                <w:iCs/>
                <w:color w:val="auto"/>
                <w:sz w:val="20"/>
                <w:szCs w:val="20"/>
              </w:rPr>
            </w:pPr>
            <w:r w:rsidRPr="006B67E7">
              <w:rPr>
                <w:iCs/>
                <w:color w:val="auto"/>
                <w:sz w:val="20"/>
                <w:szCs w:val="20"/>
              </w:rPr>
              <w:t>1 minuta</w:t>
            </w:r>
          </w:p>
        </w:tc>
      </w:tr>
      <w:tr w:rsidR="00A81505" w:rsidRPr="006B67E7" w14:paraId="16B1A511" w14:textId="77777777" w:rsidTr="00E63F6A">
        <w:trPr>
          <w:jc w:val="center"/>
        </w:trPr>
        <w:tc>
          <w:tcPr>
            <w:tcW w:w="4248" w:type="dxa"/>
          </w:tcPr>
          <w:p w14:paraId="468FF0DF" w14:textId="77777777" w:rsidR="00A81505" w:rsidRPr="006B67E7" w:rsidRDefault="00A81505" w:rsidP="00E63F6A">
            <w:pPr>
              <w:spacing w:after="0" w:line="276" w:lineRule="auto"/>
              <w:rPr>
                <w:iCs/>
                <w:color w:val="auto"/>
                <w:sz w:val="20"/>
                <w:szCs w:val="20"/>
              </w:rPr>
            </w:pPr>
            <w:r w:rsidRPr="006B67E7">
              <w:rPr>
                <w:iCs/>
                <w:color w:val="auto"/>
                <w:sz w:val="20"/>
                <w:szCs w:val="20"/>
              </w:rPr>
              <w:t xml:space="preserve">Prolivena masa goriva </w:t>
            </w:r>
          </w:p>
        </w:tc>
        <w:tc>
          <w:tcPr>
            <w:tcW w:w="1984" w:type="dxa"/>
          </w:tcPr>
          <w:p w14:paraId="1B1884F7" w14:textId="77777777" w:rsidR="00A81505" w:rsidRPr="006B67E7" w:rsidRDefault="00A81505" w:rsidP="00E63F6A">
            <w:pPr>
              <w:spacing w:after="0" w:line="276" w:lineRule="auto"/>
              <w:rPr>
                <w:iCs/>
                <w:color w:val="auto"/>
                <w:sz w:val="20"/>
                <w:szCs w:val="20"/>
              </w:rPr>
            </w:pPr>
            <w:r w:rsidRPr="006B67E7">
              <w:rPr>
                <w:iCs/>
                <w:color w:val="auto"/>
                <w:sz w:val="20"/>
                <w:szCs w:val="20"/>
              </w:rPr>
              <w:t>2 314 kg</w:t>
            </w:r>
          </w:p>
        </w:tc>
      </w:tr>
      <w:tr w:rsidR="00A81505" w:rsidRPr="006B67E7" w14:paraId="1FA44B03" w14:textId="77777777" w:rsidTr="00E63F6A">
        <w:trPr>
          <w:jc w:val="center"/>
        </w:trPr>
        <w:tc>
          <w:tcPr>
            <w:tcW w:w="4248" w:type="dxa"/>
          </w:tcPr>
          <w:p w14:paraId="38162C88" w14:textId="77777777" w:rsidR="00A81505" w:rsidRPr="006B67E7" w:rsidRDefault="00A81505" w:rsidP="00E63F6A">
            <w:pPr>
              <w:spacing w:after="0" w:line="276" w:lineRule="auto"/>
              <w:rPr>
                <w:iCs/>
                <w:color w:val="auto"/>
                <w:sz w:val="20"/>
                <w:szCs w:val="20"/>
              </w:rPr>
            </w:pPr>
            <w:r w:rsidRPr="006B67E7">
              <w:rPr>
                <w:iCs/>
                <w:color w:val="auto"/>
                <w:sz w:val="20"/>
                <w:szCs w:val="20"/>
              </w:rPr>
              <w:t>Ishlapljena masa</w:t>
            </w:r>
          </w:p>
        </w:tc>
        <w:tc>
          <w:tcPr>
            <w:tcW w:w="1984" w:type="dxa"/>
          </w:tcPr>
          <w:p w14:paraId="45B72F74" w14:textId="77777777" w:rsidR="00A81505" w:rsidRPr="006B67E7" w:rsidRDefault="00A81505" w:rsidP="00E63F6A">
            <w:pPr>
              <w:spacing w:after="0" w:line="276" w:lineRule="auto"/>
              <w:rPr>
                <w:iCs/>
                <w:color w:val="auto"/>
                <w:sz w:val="20"/>
                <w:szCs w:val="20"/>
              </w:rPr>
            </w:pPr>
            <w:r w:rsidRPr="006B67E7">
              <w:rPr>
                <w:iCs/>
                <w:color w:val="auto"/>
                <w:sz w:val="20"/>
                <w:szCs w:val="20"/>
              </w:rPr>
              <w:t>221 kg</w:t>
            </w:r>
          </w:p>
        </w:tc>
      </w:tr>
      <w:tr w:rsidR="00A81505" w:rsidRPr="006B67E7" w14:paraId="002B43C3" w14:textId="77777777" w:rsidTr="00E63F6A">
        <w:trPr>
          <w:jc w:val="center"/>
        </w:trPr>
        <w:tc>
          <w:tcPr>
            <w:tcW w:w="4248" w:type="dxa"/>
          </w:tcPr>
          <w:p w14:paraId="7CDE6BB5" w14:textId="77777777" w:rsidR="00A81505" w:rsidRPr="006B67E7" w:rsidRDefault="00A81505" w:rsidP="00E63F6A">
            <w:pPr>
              <w:spacing w:after="0" w:line="276" w:lineRule="auto"/>
              <w:rPr>
                <w:iCs/>
                <w:color w:val="auto"/>
                <w:sz w:val="20"/>
                <w:szCs w:val="20"/>
              </w:rPr>
            </w:pPr>
            <w:r w:rsidRPr="006B67E7">
              <w:rPr>
                <w:iCs/>
                <w:color w:val="auto"/>
                <w:sz w:val="20"/>
                <w:szCs w:val="20"/>
              </w:rPr>
              <w:t>Radijus lokve</w:t>
            </w:r>
          </w:p>
        </w:tc>
        <w:tc>
          <w:tcPr>
            <w:tcW w:w="1984" w:type="dxa"/>
          </w:tcPr>
          <w:p w14:paraId="7BD6F2BD" w14:textId="77777777" w:rsidR="00A81505" w:rsidRPr="006B67E7" w:rsidRDefault="00A81505" w:rsidP="00E63F6A">
            <w:pPr>
              <w:spacing w:after="0" w:line="276" w:lineRule="auto"/>
              <w:rPr>
                <w:iCs/>
                <w:color w:val="auto"/>
                <w:sz w:val="20"/>
                <w:szCs w:val="20"/>
              </w:rPr>
            </w:pPr>
            <w:r w:rsidRPr="006B67E7">
              <w:rPr>
                <w:iCs/>
                <w:color w:val="auto"/>
                <w:sz w:val="20"/>
                <w:szCs w:val="20"/>
              </w:rPr>
              <w:t>13 m</w:t>
            </w:r>
          </w:p>
        </w:tc>
      </w:tr>
      <w:tr w:rsidR="00A81505" w:rsidRPr="006B67E7" w14:paraId="426C5ED4" w14:textId="77777777" w:rsidTr="00E63F6A">
        <w:trPr>
          <w:jc w:val="center"/>
        </w:trPr>
        <w:tc>
          <w:tcPr>
            <w:tcW w:w="4248" w:type="dxa"/>
          </w:tcPr>
          <w:p w14:paraId="16D33023" w14:textId="77777777" w:rsidR="00A81505" w:rsidRPr="006B67E7" w:rsidRDefault="00A81505" w:rsidP="00E63F6A">
            <w:pPr>
              <w:spacing w:after="0" w:line="276" w:lineRule="auto"/>
              <w:rPr>
                <w:iCs/>
                <w:color w:val="auto"/>
                <w:sz w:val="20"/>
                <w:szCs w:val="20"/>
              </w:rPr>
            </w:pPr>
            <w:r w:rsidRPr="006B67E7">
              <w:rPr>
                <w:iCs/>
                <w:color w:val="auto"/>
                <w:sz w:val="20"/>
                <w:szCs w:val="20"/>
              </w:rPr>
              <w:t>Promjer otvora</w:t>
            </w:r>
          </w:p>
        </w:tc>
        <w:tc>
          <w:tcPr>
            <w:tcW w:w="1984" w:type="dxa"/>
          </w:tcPr>
          <w:p w14:paraId="3EEA6D35" w14:textId="77777777" w:rsidR="00A81505" w:rsidRPr="006B67E7" w:rsidRDefault="00A81505" w:rsidP="00E63F6A">
            <w:pPr>
              <w:spacing w:after="0" w:line="276" w:lineRule="auto"/>
              <w:rPr>
                <w:iCs/>
                <w:color w:val="auto"/>
                <w:sz w:val="20"/>
                <w:szCs w:val="20"/>
              </w:rPr>
            </w:pPr>
            <w:r w:rsidRPr="006B67E7">
              <w:rPr>
                <w:iCs/>
                <w:color w:val="auto"/>
                <w:sz w:val="20"/>
                <w:szCs w:val="20"/>
              </w:rPr>
              <w:t>12 cm</w:t>
            </w:r>
          </w:p>
        </w:tc>
      </w:tr>
    </w:tbl>
    <w:p w14:paraId="527ECF7E" w14:textId="77777777" w:rsidR="00A81505" w:rsidRPr="006B67E7" w:rsidRDefault="00A81505" w:rsidP="00A81505">
      <w:pPr>
        <w:rPr>
          <w:iCs/>
          <w:color w:val="54883D"/>
        </w:rPr>
      </w:pP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5103"/>
      </w:tblGrid>
      <w:tr w:rsidR="00A81505" w:rsidRPr="006B67E7" w14:paraId="0426884D" w14:textId="77777777" w:rsidTr="00E63F6A">
        <w:trPr>
          <w:jc w:val="center"/>
        </w:trPr>
        <w:tc>
          <w:tcPr>
            <w:tcW w:w="8075" w:type="dxa"/>
            <w:gridSpan w:val="2"/>
          </w:tcPr>
          <w:p w14:paraId="65EB04DD" w14:textId="77777777" w:rsidR="00A81505" w:rsidRPr="006B67E7" w:rsidRDefault="00A81505" w:rsidP="00E63F6A">
            <w:pPr>
              <w:spacing w:after="0" w:line="276" w:lineRule="auto"/>
              <w:jc w:val="center"/>
              <w:rPr>
                <w:b/>
                <w:iCs/>
                <w:color w:val="auto"/>
                <w:sz w:val="20"/>
              </w:rPr>
            </w:pPr>
            <w:r w:rsidRPr="006B67E7">
              <w:rPr>
                <w:b/>
                <w:iCs/>
                <w:color w:val="auto"/>
                <w:sz w:val="20"/>
              </w:rPr>
              <w:t>ZONA UGROŽENOSTI</w:t>
            </w:r>
          </w:p>
        </w:tc>
      </w:tr>
      <w:tr w:rsidR="00A81505" w:rsidRPr="006B67E7" w14:paraId="65DC2477" w14:textId="77777777" w:rsidTr="00E63F6A">
        <w:trPr>
          <w:jc w:val="center"/>
        </w:trPr>
        <w:tc>
          <w:tcPr>
            <w:tcW w:w="2972" w:type="dxa"/>
            <w:shd w:val="clear" w:color="auto" w:fill="FF0000"/>
          </w:tcPr>
          <w:p w14:paraId="5547A8AB" w14:textId="6C418B00" w:rsidR="00A81505" w:rsidRPr="006B67E7" w:rsidRDefault="00A81505" w:rsidP="00E63F6A">
            <w:pPr>
              <w:spacing w:after="0" w:line="276" w:lineRule="auto"/>
              <w:rPr>
                <w:b/>
                <w:iCs/>
                <w:color w:val="auto"/>
                <w:sz w:val="20"/>
              </w:rPr>
            </w:pPr>
            <w:r w:rsidRPr="006B67E7">
              <w:rPr>
                <w:b/>
                <w:iCs/>
                <w:color w:val="auto"/>
                <w:sz w:val="20"/>
              </w:rPr>
              <w:t>Crvena zona (0,</w:t>
            </w:r>
            <w:r w:rsidR="00F71629">
              <w:rPr>
                <w:b/>
                <w:iCs/>
                <w:color w:val="auto"/>
                <w:sz w:val="20"/>
              </w:rPr>
              <w:t>6</w:t>
            </w:r>
            <w:r w:rsidRPr="006B67E7">
              <w:rPr>
                <w:b/>
                <w:iCs/>
                <w:color w:val="auto"/>
                <w:sz w:val="20"/>
              </w:rPr>
              <w:t xml:space="preserve"> bar)</w:t>
            </w:r>
          </w:p>
        </w:tc>
        <w:tc>
          <w:tcPr>
            <w:tcW w:w="5103" w:type="dxa"/>
          </w:tcPr>
          <w:p w14:paraId="391E98E4" w14:textId="07C52921" w:rsidR="00A81505" w:rsidRPr="006B67E7" w:rsidRDefault="00F71629" w:rsidP="00F71629">
            <w:pPr>
              <w:spacing w:after="0"/>
              <w:rPr>
                <w:iCs/>
                <w:color w:val="auto"/>
                <w:sz w:val="20"/>
              </w:rPr>
            </w:pPr>
            <w:r w:rsidRPr="00F71629">
              <w:rPr>
                <w:iCs/>
                <w:color w:val="auto"/>
                <w:sz w:val="20"/>
              </w:rPr>
              <w:t>rušenje armiranobetonskih zgrada ili teško oštećenje i većina ljudi je</w:t>
            </w:r>
            <w:r>
              <w:rPr>
                <w:iCs/>
                <w:color w:val="auto"/>
                <w:sz w:val="20"/>
              </w:rPr>
              <w:t xml:space="preserve"> </w:t>
            </w:r>
            <w:r w:rsidRPr="00F71629">
              <w:rPr>
                <w:iCs/>
                <w:color w:val="auto"/>
                <w:sz w:val="20"/>
              </w:rPr>
              <w:t>smrtno stradala</w:t>
            </w:r>
          </w:p>
        </w:tc>
      </w:tr>
      <w:tr w:rsidR="00F71629" w:rsidRPr="006B67E7" w14:paraId="2EE821C5" w14:textId="77777777" w:rsidTr="00F71629">
        <w:trPr>
          <w:jc w:val="center"/>
        </w:trPr>
        <w:tc>
          <w:tcPr>
            <w:tcW w:w="2972" w:type="dxa"/>
            <w:shd w:val="clear" w:color="auto" w:fill="E36C0A" w:themeFill="accent6" w:themeFillShade="BF"/>
          </w:tcPr>
          <w:p w14:paraId="752B0595" w14:textId="2325F43A" w:rsidR="00F71629" w:rsidRPr="006B67E7" w:rsidRDefault="00F71629" w:rsidP="00E63F6A">
            <w:pPr>
              <w:spacing w:after="0"/>
              <w:rPr>
                <w:b/>
                <w:iCs/>
                <w:color w:val="auto"/>
                <w:sz w:val="20"/>
              </w:rPr>
            </w:pPr>
            <w:r>
              <w:rPr>
                <w:b/>
                <w:iCs/>
                <w:color w:val="auto"/>
                <w:sz w:val="20"/>
              </w:rPr>
              <w:t>Narančasta zona (0,3 bar)</w:t>
            </w:r>
          </w:p>
        </w:tc>
        <w:tc>
          <w:tcPr>
            <w:tcW w:w="5103" w:type="dxa"/>
          </w:tcPr>
          <w:p w14:paraId="0E82118E" w14:textId="72A7EA0D" w:rsidR="00F71629" w:rsidRPr="006B67E7" w:rsidRDefault="00F71629" w:rsidP="00E63F6A">
            <w:pPr>
              <w:spacing w:after="0"/>
              <w:rPr>
                <w:iCs/>
                <w:color w:val="auto"/>
                <w:sz w:val="20"/>
              </w:rPr>
            </w:pPr>
            <w:r w:rsidRPr="00F71629">
              <w:rPr>
                <w:iCs/>
                <w:color w:val="auto"/>
                <w:sz w:val="20"/>
              </w:rPr>
              <w:t>rušenje većine građevina i sigurne ozljede uz dosta smrtnih slučajeva</w:t>
            </w:r>
          </w:p>
        </w:tc>
      </w:tr>
      <w:tr w:rsidR="00A81505" w:rsidRPr="006B67E7" w14:paraId="3E87D172" w14:textId="77777777" w:rsidTr="00E63F6A">
        <w:trPr>
          <w:jc w:val="center"/>
        </w:trPr>
        <w:tc>
          <w:tcPr>
            <w:tcW w:w="2972" w:type="dxa"/>
            <w:shd w:val="clear" w:color="auto" w:fill="FFFF00"/>
          </w:tcPr>
          <w:p w14:paraId="496FC791" w14:textId="73D1ABD8" w:rsidR="00A81505" w:rsidRPr="006B67E7" w:rsidRDefault="00A81505" w:rsidP="00E63F6A">
            <w:pPr>
              <w:spacing w:after="0" w:line="276" w:lineRule="auto"/>
              <w:rPr>
                <w:b/>
                <w:iCs/>
                <w:color w:val="auto"/>
                <w:sz w:val="20"/>
              </w:rPr>
            </w:pPr>
            <w:r w:rsidRPr="006B67E7">
              <w:rPr>
                <w:b/>
                <w:iCs/>
                <w:color w:val="auto"/>
                <w:sz w:val="20"/>
              </w:rPr>
              <w:t>Žuta zona (0,</w:t>
            </w:r>
            <w:r w:rsidR="00F71629">
              <w:rPr>
                <w:b/>
                <w:iCs/>
                <w:color w:val="auto"/>
                <w:sz w:val="20"/>
              </w:rPr>
              <w:t>1</w:t>
            </w:r>
            <w:r w:rsidRPr="006B67E7">
              <w:rPr>
                <w:b/>
                <w:iCs/>
                <w:color w:val="auto"/>
                <w:sz w:val="20"/>
              </w:rPr>
              <w:t>4 bar)</w:t>
            </w:r>
          </w:p>
        </w:tc>
        <w:tc>
          <w:tcPr>
            <w:tcW w:w="5103" w:type="dxa"/>
          </w:tcPr>
          <w:p w14:paraId="6047D373" w14:textId="0961E826" w:rsidR="00A81505" w:rsidRPr="006B67E7" w:rsidRDefault="00F71629" w:rsidP="00F71629">
            <w:pPr>
              <w:spacing w:after="0"/>
              <w:rPr>
                <w:iCs/>
                <w:color w:val="auto"/>
                <w:sz w:val="20"/>
              </w:rPr>
            </w:pPr>
            <w:r w:rsidRPr="00F71629">
              <w:rPr>
                <w:iCs/>
                <w:color w:val="auto"/>
                <w:sz w:val="20"/>
              </w:rPr>
              <w:t>umjereno oštećenje kuća (izlijetanje prozora i vrata i teška oštećenja</w:t>
            </w:r>
            <w:r>
              <w:rPr>
                <w:iCs/>
                <w:color w:val="auto"/>
                <w:sz w:val="20"/>
              </w:rPr>
              <w:t xml:space="preserve"> </w:t>
            </w:r>
            <w:r w:rsidRPr="00F71629">
              <w:rPr>
                <w:iCs/>
                <w:color w:val="auto"/>
                <w:sz w:val="20"/>
              </w:rPr>
              <w:t>krovova) i ozljede od letećeg stakla i ruševina</w:t>
            </w:r>
          </w:p>
        </w:tc>
      </w:tr>
      <w:tr w:rsidR="00A81505" w:rsidRPr="006B67E7" w14:paraId="0D487322" w14:textId="77777777" w:rsidTr="00E63F6A">
        <w:trPr>
          <w:jc w:val="center"/>
        </w:trPr>
        <w:tc>
          <w:tcPr>
            <w:tcW w:w="2972" w:type="dxa"/>
            <w:shd w:val="clear" w:color="auto" w:fill="92D050"/>
          </w:tcPr>
          <w:p w14:paraId="7B7AE71D" w14:textId="77777777" w:rsidR="00A81505" w:rsidRPr="006B67E7" w:rsidRDefault="00A81505" w:rsidP="00E63F6A">
            <w:pPr>
              <w:spacing w:after="0" w:line="276" w:lineRule="auto"/>
              <w:rPr>
                <w:b/>
                <w:iCs/>
                <w:color w:val="auto"/>
                <w:sz w:val="20"/>
              </w:rPr>
            </w:pPr>
            <w:r w:rsidRPr="006B67E7">
              <w:rPr>
                <w:b/>
                <w:iCs/>
                <w:color w:val="auto"/>
                <w:sz w:val="20"/>
              </w:rPr>
              <w:t>Zelena zona (0,07 bar)</w:t>
            </w:r>
          </w:p>
        </w:tc>
        <w:tc>
          <w:tcPr>
            <w:tcW w:w="5103" w:type="dxa"/>
          </w:tcPr>
          <w:p w14:paraId="35014889" w14:textId="2C69EBDE" w:rsidR="00A81505" w:rsidRPr="006B67E7" w:rsidRDefault="00F71629" w:rsidP="00E63F6A">
            <w:pPr>
              <w:spacing w:after="0" w:line="276" w:lineRule="auto"/>
              <w:rPr>
                <w:iCs/>
                <w:color w:val="auto"/>
                <w:sz w:val="20"/>
              </w:rPr>
            </w:pPr>
            <w:r w:rsidRPr="00F71629">
              <w:rPr>
                <w:iCs/>
                <w:color w:val="auto"/>
                <w:sz w:val="20"/>
              </w:rPr>
              <w:t>razbijanje prozorskih stakala i lagane ozljede od letećih predmeta</w:t>
            </w:r>
          </w:p>
        </w:tc>
      </w:tr>
    </w:tbl>
    <w:p w14:paraId="2F759E25" w14:textId="77777777" w:rsidR="00A81505" w:rsidRPr="006B67E7" w:rsidRDefault="00A81505" w:rsidP="00A81505">
      <w:pPr>
        <w:rPr>
          <w:noProof/>
          <w:lang w:eastAsia="hr-HR"/>
        </w:rPr>
      </w:pPr>
    </w:p>
    <w:p w14:paraId="4E40AD29" w14:textId="27C8D60D" w:rsidR="00A81505" w:rsidRPr="006B67E7" w:rsidRDefault="000D113E" w:rsidP="00A81505">
      <w:pPr>
        <w:jc w:val="center"/>
        <w:rPr>
          <w:iCs/>
          <w:color w:val="auto"/>
        </w:rPr>
      </w:pPr>
      <w:r w:rsidRPr="000D113E">
        <w:rPr>
          <w:iCs/>
          <w:noProof/>
          <w:color w:val="auto"/>
        </w:rPr>
        <w:lastRenderedPageBreak/>
        <w:drawing>
          <wp:inline distT="0" distB="0" distL="0" distR="0" wp14:anchorId="5EC887A3" wp14:editId="4E086D07">
            <wp:extent cx="4884843" cy="4785775"/>
            <wp:effectExtent l="0" t="0" r="0" b="0"/>
            <wp:docPr id="135217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73340" name=""/>
                    <pic:cNvPicPr/>
                  </pic:nvPicPr>
                  <pic:blipFill>
                    <a:blip r:embed="rId90"/>
                    <a:stretch>
                      <a:fillRect/>
                    </a:stretch>
                  </pic:blipFill>
                  <pic:spPr>
                    <a:xfrm>
                      <a:off x="0" y="0"/>
                      <a:ext cx="4884843" cy="4785775"/>
                    </a:xfrm>
                    <a:prstGeom prst="rect">
                      <a:avLst/>
                    </a:prstGeom>
                  </pic:spPr>
                </pic:pic>
              </a:graphicData>
            </a:graphic>
          </wp:inline>
        </w:drawing>
      </w:r>
    </w:p>
    <w:p w14:paraId="223FCED2" w14:textId="43BF88F5" w:rsidR="00A81505" w:rsidRPr="006B67E7" w:rsidRDefault="00A81505" w:rsidP="00A81505">
      <w:pPr>
        <w:jc w:val="center"/>
        <w:rPr>
          <w:b/>
          <w:bCs/>
          <w:iCs/>
          <w:color w:val="54883D"/>
          <w:sz w:val="20"/>
        </w:rPr>
      </w:pPr>
      <w:r w:rsidRPr="006B67E7">
        <w:rPr>
          <w:b/>
          <w:bCs/>
          <w:iCs/>
          <w:color w:val="54883D"/>
          <w:sz w:val="20"/>
        </w:rPr>
        <w:t xml:space="preserve">Slika </w:t>
      </w:r>
      <w:r w:rsidRPr="006B67E7">
        <w:rPr>
          <w:b/>
          <w:bCs/>
          <w:iCs/>
          <w:color w:val="54883D"/>
          <w:sz w:val="20"/>
        </w:rPr>
        <w:fldChar w:fldCharType="begin"/>
      </w:r>
      <w:r w:rsidRPr="006B67E7">
        <w:rPr>
          <w:b/>
          <w:bCs/>
          <w:iCs/>
          <w:color w:val="54883D"/>
          <w:sz w:val="20"/>
        </w:rPr>
        <w:instrText xml:space="preserve"> SEQ Slika \* ARABIC </w:instrText>
      </w:r>
      <w:r w:rsidRPr="006B67E7">
        <w:rPr>
          <w:b/>
          <w:bCs/>
          <w:iCs/>
          <w:color w:val="54883D"/>
          <w:sz w:val="20"/>
        </w:rPr>
        <w:fldChar w:fldCharType="separate"/>
      </w:r>
      <w:r w:rsidR="00BF5AB3">
        <w:rPr>
          <w:b/>
          <w:bCs/>
          <w:iCs/>
          <w:noProof/>
          <w:color w:val="54883D"/>
          <w:sz w:val="20"/>
        </w:rPr>
        <w:t>30</w:t>
      </w:r>
      <w:r w:rsidRPr="006B67E7">
        <w:rPr>
          <w:b/>
          <w:bCs/>
          <w:iCs/>
          <w:color w:val="54883D"/>
          <w:sz w:val="20"/>
        </w:rPr>
        <w:fldChar w:fldCharType="end"/>
      </w:r>
      <w:r w:rsidRPr="006B67E7">
        <w:rPr>
          <w:b/>
          <w:bCs/>
          <w:iCs/>
          <w:color w:val="54883D"/>
          <w:sz w:val="20"/>
        </w:rPr>
        <w:t>.</w:t>
      </w:r>
      <w:r w:rsidRPr="006B67E7">
        <w:rPr>
          <w:b/>
          <w:bCs/>
        </w:rPr>
        <w:t xml:space="preserve"> </w:t>
      </w:r>
      <w:r w:rsidRPr="006B67E7">
        <w:rPr>
          <w:b/>
          <w:bCs/>
          <w:iCs/>
          <w:color w:val="54883D"/>
          <w:sz w:val="20"/>
        </w:rPr>
        <w:t>Zone ugroženosti eksplozije plinovite faze benzina</w:t>
      </w:r>
    </w:p>
    <w:p w14:paraId="54DE3DE5" w14:textId="77777777" w:rsidR="006B67E7" w:rsidRPr="006B67E7" w:rsidRDefault="006B67E7" w:rsidP="00A81505">
      <w:pPr>
        <w:jc w:val="center"/>
        <w:rPr>
          <w:b/>
          <w:bCs/>
          <w:iCs/>
          <w:color w:val="54883D"/>
          <w:sz w:val="20"/>
        </w:rPr>
      </w:pPr>
    </w:p>
    <w:p w14:paraId="04EE085D" w14:textId="3DE2039B" w:rsidR="00A81505" w:rsidRPr="006B67E7" w:rsidRDefault="00A81505" w:rsidP="00A81505">
      <w:pPr>
        <w:pStyle w:val="Naslov4"/>
      </w:pPr>
      <w:r w:rsidRPr="006B67E7">
        <w:t>Posljedice</w:t>
      </w:r>
    </w:p>
    <w:p w14:paraId="3AC3827F" w14:textId="3743C4CF" w:rsidR="00A81505" w:rsidRPr="006B67E7" w:rsidRDefault="00A81505" w:rsidP="006B67E7">
      <w:pPr>
        <w:pStyle w:val="Naslov5"/>
        <w:numPr>
          <w:ilvl w:val="0"/>
          <w:numId w:val="0"/>
        </w:numPr>
      </w:pPr>
      <w:r w:rsidRPr="006B67E7">
        <w:t>Život i zdravlje ljudi</w:t>
      </w:r>
    </w:p>
    <w:p w14:paraId="79720A24" w14:textId="77777777" w:rsidR="00A81505" w:rsidRPr="006B67E7" w:rsidRDefault="00A81505" w:rsidP="00A81505">
      <w:r w:rsidRPr="006B67E7">
        <w:t xml:space="preserve">Procjena posljedica po ljude (broj žrtava) od izvanrednog događaja temelji se na metodama izloženim u “Priručniku za razvrstavanje i utvrđivanje prioriteta među rizicima izazvanim velikim nesrećama u procesnoj i srodnim industrijama“ (IAEA-TECDOC-727). Utvrđivanje zone ugroženosti i procjena posljedica od takvog događaja temelji se prema odrednicama iz priručnika „Hazard </w:t>
      </w:r>
      <w:proofErr w:type="spellStart"/>
      <w:r w:rsidRPr="006B67E7">
        <w:t>identification</w:t>
      </w:r>
      <w:proofErr w:type="spellEnd"/>
      <w:r w:rsidRPr="006B67E7">
        <w:t xml:space="preserve"> </w:t>
      </w:r>
      <w:proofErr w:type="spellStart"/>
      <w:r w:rsidRPr="006B67E7">
        <w:t>and</w:t>
      </w:r>
      <w:proofErr w:type="spellEnd"/>
      <w:r w:rsidRPr="006B67E7">
        <w:t xml:space="preserve"> </w:t>
      </w:r>
      <w:proofErr w:type="spellStart"/>
      <w:r w:rsidRPr="006B67E7">
        <w:t>evalution</w:t>
      </w:r>
      <w:proofErr w:type="spellEnd"/>
      <w:r w:rsidRPr="006B67E7">
        <w:t xml:space="preserve"> </w:t>
      </w:r>
      <w:proofErr w:type="spellStart"/>
      <w:r w:rsidRPr="006B67E7">
        <w:t>alocal</w:t>
      </w:r>
      <w:proofErr w:type="spellEnd"/>
      <w:r w:rsidRPr="006B67E7">
        <w:t xml:space="preserve"> </w:t>
      </w:r>
      <w:proofErr w:type="spellStart"/>
      <w:r w:rsidRPr="006B67E7">
        <w:t>community</w:t>
      </w:r>
      <w:proofErr w:type="spellEnd"/>
      <w:r w:rsidRPr="006B67E7">
        <w:t xml:space="preserve">“ i „Manual for </w:t>
      </w:r>
      <w:proofErr w:type="spellStart"/>
      <w:r w:rsidRPr="006B67E7">
        <w:t>the</w:t>
      </w:r>
      <w:proofErr w:type="spellEnd"/>
      <w:r w:rsidRPr="006B67E7">
        <w:t xml:space="preserve"> </w:t>
      </w:r>
      <w:proofErr w:type="spellStart"/>
      <w:r w:rsidRPr="006B67E7">
        <w:t>classification</w:t>
      </w:r>
      <w:proofErr w:type="spellEnd"/>
      <w:r w:rsidRPr="006B67E7">
        <w:t xml:space="preserve"> </w:t>
      </w:r>
      <w:proofErr w:type="spellStart"/>
      <w:r w:rsidRPr="006B67E7">
        <w:t>and</w:t>
      </w:r>
      <w:proofErr w:type="spellEnd"/>
      <w:r w:rsidRPr="006B67E7">
        <w:t xml:space="preserve"> </w:t>
      </w:r>
      <w:proofErr w:type="spellStart"/>
      <w:r w:rsidRPr="006B67E7">
        <w:t>prioritization</w:t>
      </w:r>
      <w:proofErr w:type="spellEnd"/>
      <w:r w:rsidRPr="006B67E7">
        <w:t xml:space="preserve"> </w:t>
      </w:r>
      <w:proofErr w:type="spellStart"/>
      <w:r w:rsidRPr="006B67E7">
        <w:t>of</w:t>
      </w:r>
      <w:proofErr w:type="spellEnd"/>
      <w:r w:rsidRPr="006B67E7">
        <w:t xml:space="preserve"> </w:t>
      </w:r>
      <w:proofErr w:type="spellStart"/>
      <w:r w:rsidRPr="006B67E7">
        <w:t>risks</w:t>
      </w:r>
      <w:proofErr w:type="spellEnd"/>
      <w:r w:rsidRPr="006B67E7">
        <w:t xml:space="preserve"> </w:t>
      </w:r>
      <w:proofErr w:type="spellStart"/>
      <w:r w:rsidRPr="006B67E7">
        <w:t>due</w:t>
      </w:r>
      <w:proofErr w:type="spellEnd"/>
      <w:r w:rsidRPr="006B67E7">
        <w:t xml:space="preserve"> to major </w:t>
      </w:r>
      <w:proofErr w:type="spellStart"/>
      <w:r w:rsidRPr="006B67E7">
        <w:t>accidents</w:t>
      </w:r>
      <w:proofErr w:type="spellEnd"/>
      <w:r w:rsidRPr="006B67E7">
        <w:t xml:space="preserve"> </w:t>
      </w:r>
      <w:proofErr w:type="spellStart"/>
      <w:r w:rsidRPr="006B67E7">
        <w:t>in</w:t>
      </w:r>
      <w:proofErr w:type="spellEnd"/>
      <w:r w:rsidRPr="006B67E7">
        <w:t xml:space="preserve"> </w:t>
      </w:r>
      <w:proofErr w:type="spellStart"/>
      <w:r w:rsidRPr="006B67E7">
        <w:t>process</w:t>
      </w:r>
      <w:proofErr w:type="spellEnd"/>
      <w:r w:rsidRPr="006B67E7">
        <w:t xml:space="preserve"> </w:t>
      </w:r>
      <w:proofErr w:type="spellStart"/>
      <w:r w:rsidRPr="006B67E7">
        <w:t>and</w:t>
      </w:r>
      <w:proofErr w:type="spellEnd"/>
      <w:r w:rsidRPr="006B67E7">
        <w:t xml:space="preserve"> </w:t>
      </w:r>
      <w:proofErr w:type="spellStart"/>
      <w:r w:rsidRPr="006B67E7">
        <w:t>related</w:t>
      </w:r>
      <w:proofErr w:type="spellEnd"/>
      <w:r w:rsidRPr="006B67E7">
        <w:t xml:space="preserve"> </w:t>
      </w:r>
      <w:proofErr w:type="spellStart"/>
      <w:r w:rsidRPr="006B67E7">
        <w:t>industries</w:t>
      </w:r>
      <w:proofErr w:type="spellEnd"/>
      <w:r w:rsidRPr="006B67E7">
        <w:t>“.</w:t>
      </w:r>
    </w:p>
    <w:p w14:paraId="26FBF646" w14:textId="77777777" w:rsidR="00A81505" w:rsidRPr="006B67E7" w:rsidRDefault="00A81505" w:rsidP="00A81505">
      <w:pPr>
        <w:rPr>
          <w:rFonts w:eastAsiaTheme="minorHAnsi"/>
        </w:rPr>
      </w:pPr>
      <w:r w:rsidRPr="006B67E7">
        <w:rPr>
          <w:rFonts w:eastAsiaTheme="minorHAnsi"/>
        </w:rPr>
        <w:t xml:space="preserve">Procjena posljedica izvanrednog događaja za ljude računa se prema slijedećoj formuli : </w:t>
      </w:r>
    </w:p>
    <w:p w14:paraId="2B23A430" w14:textId="77777777" w:rsidR="00A81505" w:rsidRPr="006B67E7" w:rsidRDefault="00A81505" w:rsidP="00A81505">
      <w:pPr>
        <w:rPr>
          <w:rFonts w:eastAsiaTheme="minorHAnsi"/>
          <w:b/>
        </w:rPr>
      </w:pPr>
      <w:proofErr w:type="spellStart"/>
      <w:r w:rsidRPr="006B67E7">
        <w:rPr>
          <w:rFonts w:eastAsiaTheme="minorHAnsi"/>
          <w:b/>
        </w:rPr>
        <w:t>C</w:t>
      </w:r>
      <w:r w:rsidRPr="006B67E7">
        <w:rPr>
          <w:rFonts w:eastAsiaTheme="minorHAnsi"/>
          <w:b/>
          <w:vertAlign w:val="subscript"/>
        </w:rPr>
        <w:t>dt</w:t>
      </w:r>
      <w:proofErr w:type="spellEnd"/>
      <w:r w:rsidRPr="006B67E7">
        <w:rPr>
          <w:rFonts w:eastAsiaTheme="minorHAnsi"/>
          <w:b/>
        </w:rPr>
        <w:t xml:space="preserve">= P x ä x </w:t>
      </w:r>
      <w:proofErr w:type="spellStart"/>
      <w:r w:rsidRPr="006B67E7">
        <w:rPr>
          <w:rFonts w:eastAsiaTheme="minorHAnsi"/>
          <w:b/>
        </w:rPr>
        <w:t>f</w:t>
      </w:r>
      <w:r w:rsidRPr="006B67E7">
        <w:rPr>
          <w:rFonts w:eastAsiaTheme="minorHAnsi"/>
          <w:b/>
          <w:vertAlign w:val="subscript"/>
        </w:rPr>
        <w:t>p</w:t>
      </w:r>
      <w:proofErr w:type="spellEnd"/>
      <w:r w:rsidRPr="006B67E7">
        <w:rPr>
          <w:rFonts w:eastAsiaTheme="minorHAnsi"/>
          <w:b/>
        </w:rPr>
        <w:t xml:space="preserve"> x </w:t>
      </w:r>
      <w:proofErr w:type="spellStart"/>
      <w:r w:rsidRPr="006B67E7">
        <w:rPr>
          <w:rFonts w:eastAsiaTheme="minorHAnsi"/>
          <w:b/>
        </w:rPr>
        <w:t>f</w:t>
      </w:r>
      <w:r w:rsidRPr="006B67E7">
        <w:rPr>
          <w:rFonts w:eastAsiaTheme="minorHAnsi"/>
          <w:b/>
          <w:vertAlign w:val="subscript"/>
        </w:rPr>
        <w:t>u</w:t>
      </w:r>
      <w:proofErr w:type="spellEnd"/>
    </w:p>
    <w:p w14:paraId="115E873A" w14:textId="77777777" w:rsidR="00A81505" w:rsidRPr="006B67E7" w:rsidRDefault="00A81505" w:rsidP="00A81505">
      <w:pPr>
        <w:rPr>
          <w:rFonts w:eastAsiaTheme="minorHAnsi"/>
        </w:rPr>
      </w:pPr>
      <w:r w:rsidRPr="006B67E7">
        <w:rPr>
          <w:rFonts w:eastAsiaTheme="minorHAnsi"/>
        </w:rPr>
        <w:t xml:space="preserve">gdje je : </w:t>
      </w:r>
    </w:p>
    <w:p w14:paraId="727681FA" w14:textId="77777777" w:rsidR="00A81505" w:rsidRPr="006B67E7" w:rsidRDefault="00A81505" w:rsidP="00A81505">
      <w:pPr>
        <w:rPr>
          <w:rFonts w:eastAsiaTheme="minorHAnsi"/>
        </w:rPr>
      </w:pPr>
      <w:proofErr w:type="spellStart"/>
      <w:r w:rsidRPr="006B67E7">
        <w:rPr>
          <w:rFonts w:eastAsiaTheme="minorHAnsi"/>
        </w:rPr>
        <w:t>C</w:t>
      </w:r>
      <w:r w:rsidRPr="006B67E7">
        <w:rPr>
          <w:rFonts w:eastAsiaTheme="minorHAnsi"/>
          <w:vertAlign w:val="subscript"/>
        </w:rPr>
        <w:t>dt</w:t>
      </w:r>
      <w:proofErr w:type="spellEnd"/>
      <w:r w:rsidRPr="006B67E7">
        <w:rPr>
          <w:rFonts w:eastAsiaTheme="minorHAnsi"/>
        </w:rPr>
        <w:t xml:space="preserve"> - broj smrtnih slučajeva </w:t>
      </w:r>
    </w:p>
    <w:p w14:paraId="47653FB8" w14:textId="77777777" w:rsidR="00A81505" w:rsidRPr="006B67E7" w:rsidRDefault="00A81505" w:rsidP="00A81505">
      <w:pPr>
        <w:rPr>
          <w:rFonts w:eastAsiaTheme="minorHAnsi"/>
        </w:rPr>
      </w:pPr>
      <w:r w:rsidRPr="006B67E7">
        <w:rPr>
          <w:rFonts w:eastAsiaTheme="minorHAnsi"/>
        </w:rPr>
        <w:t xml:space="preserve">P - površina pogođenog područja (hektari, 1ha=10000 m2) </w:t>
      </w:r>
    </w:p>
    <w:p w14:paraId="124A3EE7" w14:textId="77777777" w:rsidR="00A81505" w:rsidRPr="006B67E7" w:rsidRDefault="00A81505" w:rsidP="00A81505">
      <w:pPr>
        <w:rPr>
          <w:rFonts w:eastAsiaTheme="minorHAnsi"/>
        </w:rPr>
      </w:pPr>
      <w:r w:rsidRPr="006B67E7">
        <w:rPr>
          <w:rFonts w:eastAsiaTheme="minorHAnsi"/>
        </w:rPr>
        <w:lastRenderedPageBreak/>
        <w:t xml:space="preserve">ä - gustoća naseljenosti / broj prisutnih osoba na pogođenom području (osoba/ha) </w:t>
      </w:r>
    </w:p>
    <w:p w14:paraId="455BDB37" w14:textId="77777777" w:rsidR="00A81505" w:rsidRPr="006B67E7" w:rsidRDefault="00A81505" w:rsidP="00A81505">
      <w:pPr>
        <w:rPr>
          <w:rFonts w:eastAsiaTheme="minorHAnsi"/>
        </w:rPr>
      </w:pPr>
      <w:proofErr w:type="spellStart"/>
      <w:r w:rsidRPr="006B67E7">
        <w:rPr>
          <w:rFonts w:eastAsiaTheme="minorHAnsi"/>
        </w:rPr>
        <w:t>f</w:t>
      </w:r>
      <w:r w:rsidRPr="006B67E7">
        <w:rPr>
          <w:rFonts w:eastAsiaTheme="minorHAnsi"/>
          <w:vertAlign w:val="subscript"/>
        </w:rPr>
        <w:t>p</w:t>
      </w:r>
      <w:proofErr w:type="spellEnd"/>
      <w:r w:rsidRPr="006B67E7">
        <w:rPr>
          <w:rFonts w:eastAsiaTheme="minorHAnsi"/>
        </w:rPr>
        <w:t xml:space="preserve"> - korekcijski faktor područja rasprostranjenosti stanovništva </w:t>
      </w:r>
    </w:p>
    <w:p w14:paraId="6FF5A8C4" w14:textId="77777777" w:rsidR="00A81505" w:rsidRPr="006B67E7" w:rsidRDefault="00A81505" w:rsidP="00A81505">
      <w:pPr>
        <w:rPr>
          <w:rFonts w:eastAsiaTheme="minorHAnsi"/>
        </w:rPr>
      </w:pPr>
      <w:proofErr w:type="spellStart"/>
      <w:r w:rsidRPr="006B67E7">
        <w:rPr>
          <w:rFonts w:eastAsiaTheme="minorHAnsi"/>
        </w:rPr>
        <w:t>f</w:t>
      </w:r>
      <w:r w:rsidRPr="006B67E7">
        <w:rPr>
          <w:rFonts w:eastAsiaTheme="minorHAnsi"/>
          <w:vertAlign w:val="subscript"/>
        </w:rPr>
        <w:t>u</w:t>
      </w:r>
      <w:proofErr w:type="spellEnd"/>
      <w:r w:rsidRPr="006B67E7">
        <w:rPr>
          <w:rFonts w:eastAsiaTheme="minorHAnsi"/>
        </w:rPr>
        <w:t xml:space="preserve"> - korekcijski faktor ublažavajućih učinaka </w:t>
      </w:r>
    </w:p>
    <w:p w14:paraId="3E585499" w14:textId="1C12CFEE" w:rsidR="00A81505" w:rsidRPr="006B67E7" w:rsidRDefault="00A81505" w:rsidP="00A81505">
      <w:pPr>
        <w:rPr>
          <w:b/>
        </w:rPr>
      </w:pPr>
      <w:proofErr w:type="spellStart"/>
      <w:r w:rsidRPr="006B67E7">
        <w:rPr>
          <w:b/>
        </w:rPr>
        <w:t>C</w:t>
      </w:r>
      <w:r w:rsidRPr="006B67E7">
        <w:rPr>
          <w:b/>
          <w:vertAlign w:val="subscript"/>
        </w:rPr>
        <w:t>dt</w:t>
      </w:r>
      <w:proofErr w:type="spellEnd"/>
      <w:r w:rsidRPr="006B67E7">
        <w:rPr>
          <w:b/>
        </w:rPr>
        <w:t xml:space="preserve"> = 1,5 x </w:t>
      </w:r>
      <w:r w:rsidR="00F71629">
        <w:rPr>
          <w:b/>
        </w:rPr>
        <w:t>2</w:t>
      </w:r>
      <w:r w:rsidRPr="006B67E7">
        <w:rPr>
          <w:b/>
        </w:rPr>
        <w:t>0 x 0,</w:t>
      </w:r>
      <w:r w:rsidR="00F71629">
        <w:rPr>
          <w:b/>
        </w:rPr>
        <w:t>4</w:t>
      </w:r>
      <w:r w:rsidRPr="006B67E7">
        <w:rPr>
          <w:b/>
        </w:rPr>
        <w:t xml:space="preserve"> x 1</w:t>
      </w:r>
    </w:p>
    <w:p w14:paraId="5DB252EA" w14:textId="581AAE8F" w:rsidR="00A81505" w:rsidRPr="006B67E7" w:rsidRDefault="00A81505" w:rsidP="00A81505">
      <w:pPr>
        <w:rPr>
          <w:b/>
        </w:rPr>
      </w:pPr>
      <w:proofErr w:type="spellStart"/>
      <w:r w:rsidRPr="006B67E7">
        <w:rPr>
          <w:b/>
        </w:rPr>
        <w:t>C</w:t>
      </w:r>
      <w:r w:rsidRPr="006B67E7">
        <w:rPr>
          <w:b/>
          <w:vertAlign w:val="subscript"/>
        </w:rPr>
        <w:t>dt</w:t>
      </w:r>
      <w:proofErr w:type="spellEnd"/>
      <w:r w:rsidRPr="006B67E7">
        <w:rPr>
          <w:b/>
        </w:rPr>
        <w:t xml:space="preserve"> = </w:t>
      </w:r>
      <w:r w:rsidR="00F71629">
        <w:rPr>
          <w:b/>
        </w:rPr>
        <w:t>12</w:t>
      </w:r>
    </w:p>
    <w:p w14:paraId="1D23B2FA" w14:textId="77777777" w:rsidR="00A81505" w:rsidRPr="006B67E7" w:rsidRDefault="00A81505" w:rsidP="00A81505">
      <w:pPr>
        <w:rPr>
          <w:lang w:bidi="en-US"/>
        </w:rPr>
      </w:pPr>
      <w:r w:rsidRPr="006B67E7">
        <w:rPr>
          <w:lang w:bidi="en-US"/>
        </w:rPr>
        <w:t xml:space="preserve">S obzirom na izračun procjene posljedica po ljude (broj žrtava) procjenjuje se da su moguće katastrofalne posljedice. </w:t>
      </w:r>
    </w:p>
    <w:p w14:paraId="7D95DDBC" w14:textId="394CE4B9" w:rsidR="00A81505" w:rsidRPr="006B67E7" w:rsidRDefault="00A81505" w:rsidP="00A81505">
      <w:pPr>
        <w:spacing w:before="240"/>
        <w:jc w:val="center"/>
        <w:rPr>
          <w:rFonts w:eastAsiaTheme="minorHAnsi"/>
          <w:bCs/>
          <w:color w:val="54883D"/>
          <w:sz w:val="20"/>
          <w:szCs w:val="18"/>
        </w:rPr>
      </w:pPr>
      <w:r w:rsidRPr="006B67E7">
        <w:rPr>
          <w:rFonts w:eastAsiaTheme="minorHAnsi"/>
          <w:bCs/>
          <w:color w:val="54883D"/>
          <w:sz w:val="20"/>
          <w:szCs w:val="18"/>
        </w:rPr>
        <w:t xml:space="preserve">Tablica </w:t>
      </w:r>
      <w:r w:rsidRPr="006B67E7">
        <w:rPr>
          <w:rFonts w:eastAsiaTheme="minorHAnsi"/>
          <w:bCs/>
          <w:color w:val="54883D"/>
          <w:sz w:val="20"/>
          <w:szCs w:val="18"/>
        </w:rPr>
        <w:fldChar w:fldCharType="begin"/>
      </w:r>
      <w:r w:rsidRPr="006B67E7">
        <w:rPr>
          <w:rFonts w:eastAsiaTheme="minorHAnsi"/>
          <w:bCs/>
          <w:color w:val="54883D"/>
          <w:sz w:val="20"/>
          <w:szCs w:val="18"/>
        </w:rPr>
        <w:instrText xml:space="preserve"> SEQ Tabela \* ARABIC </w:instrText>
      </w:r>
      <w:r w:rsidRPr="006B67E7">
        <w:rPr>
          <w:rFonts w:eastAsiaTheme="minorHAnsi"/>
          <w:bCs/>
          <w:color w:val="54883D"/>
          <w:sz w:val="20"/>
          <w:szCs w:val="18"/>
        </w:rPr>
        <w:fldChar w:fldCharType="separate"/>
      </w:r>
      <w:r w:rsidR="00BF5AB3">
        <w:rPr>
          <w:rFonts w:eastAsiaTheme="minorHAnsi"/>
          <w:bCs/>
          <w:noProof/>
          <w:color w:val="54883D"/>
          <w:sz w:val="20"/>
          <w:szCs w:val="18"/>
        </w:rPr>
        <w:t>34</w:t>
      </w:r>
      <w:r w:rsidRPr="006B67E7">
        <w:rPr>
          <w:rFonts w:eastAsiaTheme="minorHAnsi"/>
          <w:bCs/>
          <w:noProof/>
          <w:color w:val="54883D"/>
          <w:sz w:val="20"/>
          <w:szCs w:val="18"/>
        </w:rPr>
        <w:fldChar w:fldCharType="end"/>
      </w:r>
      <w:r w:rsidRPr="006B67E7">
        <w:rPr>
          <w:rFonts w:eastAsiaTheme="minorHAnsi"/>
          <w:bCs/>
          <w:color w:val="54883D"/>
          <w:sz w:val="20"/>
          <w:szCs w:val="18"/>
        </w:rPr>
        <w:t>. Vrijednost kriterija za posljedice na život i zdravlje ljudi po kategorijama – industrijske nesreće</w:t>
      </w:r>
    </w:p>
    <w:tbl>
      <w:tblPr>
        <w:tblStyle w:val="ivopisnatablicareetke6-isticanje3"/>
        <w:tblW w:w="833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A81505" w:rsidRPr="006B67E7" w14:paraId="513CA778" w14:textId="77777777" w:rsidTr="00E63F6A">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796868FC" w14:textId="77777777" w:rsidR="00A81505" w:rsidRPr="006B67E7" w:rsidRDefault="00A81505" w:rsidP="00E63F6A">
            <w:pPr>
              <w:spacing w:after="0"/>
              <w:jc w:val="center"/>
              <w:rPr>
                <w:sz w:val="20"/>
                <w:szCs w:val="20"/>
              </w:rPr>
            </w:pPr>
            <w:r w:rsidRPr="006B67E7">
              <w:rPr>
                <w:sz w:val="20"/>
                <w:szCs w:val="20"/>
              </w:rPr>
              <w:t>KATEGORIJA</w:t>
            </w:r>
          </w:p>
        </w:tc>
        <w:tc>
          <w:tcPr>
            <w:tcW w:w="2567" w:type="dxa"/>
            <w:tcBorders>
              <w:bottom w:val="none" w:sz="0" w:space="0" w:color="auto"/>
            </w:tcBorders>
          </w:tcPr>
          <w:p w14:paraId="359076C5" w14:textId="77777777" w:rsidR="00A81505" w:rsidRPr="006B67E7"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67E7">
              <w:rPr>
                <w:sz w:val="20"/>
                <w:szCs w:val="20"/>
              </w:rPr>
              <w:t>POSLJEDICE</w:t>
            </w:r>
          </w:p>
        </w:tc>
        <w:tc>
          <w:tcPr>
            <w:tcW w:w="2253" w:type="dxa"/>
            <w:tcBorders>
              <w:bottom w:val="none" w:sz="0" w:space="0" w:color="auto"/>
            </w:tcBorders>
          </w:tcPr>
          <w:p w14:paraId="02293AB6" w14:textId="77777777" w:rsidR="00A81505" w:rsidRPr="006B67E7"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B67E7">
              <w:rPr>
                <w:color w:val="000000"/>
                <w:sz w:val="20"/>
                <w:szCs w:val="20"/>
              </w:rPr>
              <w:t>BROJ UGROŽENIH OSOBA %</w:t>
            </w:r>
          </w:p>
        </w:tc>
        <w:tc>
          <w:tcPr>
            <w:tcW w:w="1984" w:type="dxa"/>
            <w:tcBorders>
              <w:bottom w:val="none" w:sz="0" w:space="0" w:color="auto"/>
            </w:tcBorders>
          </w:tcPr>
          <w:p w14:paraId="02BE151D" w14:textId="77777777" w:rsidR="00A81505" w:rsidRPr="006B67E7"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B67E7">
              <w:rPr>
                <w:sz w:val="20"/>
                <w:szCs w:val="20"/>
              </w:rPr>
              <w:t>ODABRANO</w:t>
            </w:r>
          </w:p>
        </w:tc>
      </w:tr>
      <w:tr w:rsidR="00A81505" w:rsidRPr="006B67E7" w14:paraId="18EAE77E"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EF17E55" w14:textId="77777777" w:rsidR="00A81505" w:rsidRPr="006B67E7" w:rsidRDefault="00A81505" w:rsidP="00E63F6A">
            <w:pPr>
              <w:spacing w:after="0"/>
              <w:jc w:val="center"/>
              <w:rPr>
                <w:sz w:val="20"/>
                <w:szCs w:val="20"/>
              </w:rPr>
            </w:pPr>
            <w:r w:rsidRPr="006B67E7">
              <w:rPr>
                <w:sz w:val="20"/>
                <w:szCs w:val="20"/>
              </w:rPr>
              <w:t>1.</w:t>
            </w:r>
          </w:p>
        </w:tc>
        <w:tc>
          <w:tcPr>
            <w:tcW w:w="2567" w:type="dxa"/>
            <w:shd w:val="clear" w:color="auto" w:fill="auto"/>
          </w:tcPr>
          <w:p w14:paraId="3188499D"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sz w:val="20"/>
                <w:szCs w:val="20"/>
              </w:rPr>
              <w:t>Neznatne</w:t>
            </w:r>
          </w:p>
        </w:tc>
        <w:tc>
          <w:tcPr>
            <w:tcW w:w="2253" w:type="dxa"/>
            <w:shd w:val="clear" w:color="auto" w:fill="auto"/>
          </w:tcPr>
          <w:p w14:paraId="547CD17E"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color w:val="000000"/>
                <w:sz w:val="20"/>
              </w:rPr>
              <w:t>&lt; 0,001</w:t>
            </w:r>
          </w:p>
        </w:tc>
        <w:tc>
          <w:tcPr>
            <w:tcW w:w="1984" w:type="dxa"/>
            <w:shd w:val="clear" w:color="auto" w:fill="auto"/>
          </w:tcPr>
          <w:p w14:paraId="537DB739"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6B67E7" w14:paraId="627D2D83" w14:textId="77777777" w:rsidTr="00E63F6A">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06BF81D4" w14:textId="77777777" w:rsidR="00A81505" w:rsidRPr="006B67E7" w:rsidRDefault="00A81505" w:rsidP="00E63F6A">
            <w:pPr>
              <w:spacing w:after="0"/>
              <w:jc w:val="center"/>
              <w:rPr>
                <w:sz w:val="20"/>
                <w:szCs w:val="20"/>
              </w:rPr>
            </w:pPr>
            <w:r w:rsidRPr="006B67E7">
              <w:rPr>
                <w:sz w:val="20"/>
                <w:szCs w:val="20"/>
              </w:rPr>
              <w:t>2.</w:t>
            </w:r>
          </w:p>
        </w:tc>
        <w:tc>
          <w:tcPr>
            <w:tcW w:w="2567" w:type="dxa"/>
          </w:tcPr>
          <w:p w14:paraId="7BE44634"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sz w:val="20"/>
                <w:szCs w:val="20"/>
              </w:rPr>
              <w:t>Malene</w:t>
            </w:r>
          </w:p>
        </w:tc>
        <w:tc>
          <w:tcPr>
            <w:tcW w:w="2253" w:type="dxa"/>
          </w:tcPr>
          <w:p w14:paraId="7F662ED3"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color w:val="000000"/>
                <w:sz w:val="20"/>
              </w:rPr>
              <w:t>0,001 - 0,0046</w:t>
            </w:r>
          </w:p>
        </w:tc>
        <w:tc>
          <w:tcPr>
            <w:tcW w:w="1984" w:type="dxa"/>
          </w:tcPr>
          <w:p w14:paraId="0E1F5143"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6B67E7" w14:paraId="3E63E704" w14:textId="77777777" w:rsidTr="00E63F6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747E0F0" w14:textId="77777777" w:rsidR="00A81505" w:rsidRPr="006B67E7" w:rsidRDefault="00A81505" w:rsidP="00E63F6A">
            <w:pPr>
              <w:spacing w:after="0"/>
              <w:jc w:val="center"/>
              <w:rPr>
                <w:sz w:val="20"/>
                <w:szCs w:val="20"/>
              </w:rPr>
            </w:pPr>
            <w:r w:rsidRPr="006B67E7">
              <w:rPr>
                <w:sz w:val="20"/>
                <w:szCs w:val="20"/>
              </w:rPr>
              <w:t>3.</w:t>
            </w:r>
          </w:p>
        </w:tc>
        <w:tc>
          <w:tcPr>
            <w:tcW w:w="2567" w:type="dxa"/>
            <w:shd w:val="clear" w:color="auto" w:fill="auto"/>
          </w:tcPr>
          <w:p w14:paraId="1B8D5C0A"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sz w:val="20"/>
                <w:szCs w:val="20"/>
              </w:rPr>
              <w:t>Umjerene</w:t>
            </w:r>
          </w:p>
        </w:tc>
        <w:tc>
          <w:tcPr>
            <w:tcW w:w="2253" w:type="dxa"/>
            <w:shd w:val="clear" w:color="auto" w:fill="auto"/>
          </w:tcPr>
          <w:p w14:paraId="1910A10F"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color w:val="000000"/>
                <w:sz w:val="20"/>
              </w:rPr>
              <w:t>0,0047 - 0,011</w:t>
            </w:r>
          </w:p>
        </w:tc>
        <w:tc>
          <w:tcPr>
            <w:tcW w:w="1984" w:type="dxa"/>
            <w:shd w:val="clear" w:color="auto" w:fill="auto"/>
          </w:tcPr>
          <w:p w14:paraId="2DFF837C"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6B67E7" w14:paraId="32FE6EB4" w14:textId="77777777" w:rsidTr="00E63F6A">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19A25C6C" w14:textId="77777777" w:rsidR="00A81505" w:rsidRPr="006B67E7" w:rsidRDefault="00A81505" w:rsidP="00E63F6A">
            <w:pPr>
              <w:spacing w:after="0"/>
              <w:jc w:val="center"/>
              <w:rPr>
                <w:sz w:val="20"/>
                <w:szCs w:val="20"/>
              </w:rPr>
            </w:pPr>
            <w:r w:rsidRPr="006B67E7">
              <w:rPr>
                <w:sz w:val="20"/>
                <w:szCs w:val="20"/>
              </w:rPr>
              <w:t>4.</w:t>
            </w:r>
          </w:p>
        </w:tc>
        <w:tc>
          <w:tcPr>
            <w:tcW w:w="2567" w:type="dxa"/>
          </w:tcPr>
          <w:p w14:paraId="04C05828"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sz w:val="20"/>
                <w:szCs w:val="20"/>
              </w:rPr>
              <w:t>Značajne</w:t>
            </w:r>
          </w:p>
        </w:tc>
        <w:tc>
          <w:tcPr>
            <w:tcW w:w="2253" w:type="dxa"/>
          </w:tcPr>
          <w:p w14:paraId="62029D7E"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B67E7">
              <w:rPr>
                <w:color w:val="000000"/>
                <w:sz w:val="20"/>
              </w:rPr>
              <w:t>0,012 - 0,035</w:t>
            </w:r>
          </w:p>
        </w:tc>
        <w:tc>
          <w:tcPr>
            <w:tcW w:w="1984" w:type="dxa"/>
          </w:tcPr>
          <w:p w14:paraId="1960D600" w14:textId="77777777" w:rsidR="00A81505" w:rsidRPr="006B67E7"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6B67E7" w14:paraId="1264EF6A" w14:textId="77777777" w:rsidTr="00E63F6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5E9CBC6" w14:textId="77777777" w:rsidR="00A81505" w:rsidRPr="006B67E7" w:rsidRDefault="00A81505" w:rsidP="00E63F6A">
            <w:pPr>
              <w:spacing w:after="0"/>
              <w:jc w:val="center"/>
              <w:rPr>
                <w:sz w:val="20"/>
                <w:szCs w:val="20"/>
              </w:rPr>
            </w:pPr>
            <w:r w:rsidRPr="006B67E7">
              <w:rPr>
                <w:sz w:val="20"/>
                <w:szCs w:val="20"/>
              </w:rPr>
              <w:t>5.</w:t>
            </w:r>
          </w:p>
        </w:tc>
        <w:tc>
          <w:tcPr>
            <w:tcW w:w="2567" w:type="dxa"/>
            <w:shd w:val="clear" w:color="auto" w:fill="auto"/>
          </w:tcPr>
          <w:p w14:paraId="553B69B5"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sz w:val="20"/>
                <w:szCs w:val="20"/>
              </w:rPr>
              <w:t>Katastrofalne</w:t>
            </w:r>
          </w:p>
        </w:tc>
        <w:tc>
          <w:tcPr>
            <w:tcW w:w="2253" w:type="dxa"/>
            <w:shd w:val="clear" w:color="auto" w:fill="auto"/>
          </w:tcPr>
          <w:p w14:paraId="63532B7B"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B67E7">
              <w:rPr>
                <w:color w:val="000000"/>
                <w:sz w:val="20"/>
              </w:rPr>
              <w:t>0,036 &gt;</w:t>
            </w:r>
          </w:p>
        </w:tc>
        <w:tc>
          <w:tcPr>
            <w:tcW w:w="1984" w:type="dxa"/>
            <w:shd w:val="clear" w:color="auto" w:fill="auto"/>
          </w:tcPr>
          <w:p w14:paraId="08B7E8A6" w14:textId="77777777" w:rsidR="00A81505" w:rsidRPr="006B67E7"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6B67E7">
              <w:rPr>
                <w:b/>
                <w:sz w:val="20"/>
                <w:szCs w:val="20"/>
              </w:rPr>
              <w:t>x</w:t>
            </w:r>
          </w:p>
        </w:tc>
      </w:tr>
    </w:tbl>
    <w:p w14:paraId="45417772" w14:textId="77777777" w:rsidR="00A81505" w:rsidRPr="006B67E7" w:rsidRDefault="00A81505" w:rsidP="00A81505"/>
    <w:p w14:paraId="7B902441" w14:textId="04C50B2F" w:rsidR="00A81505" w:rsidRPr="006B67E7" w:rsidRDefault="00A81505" w:rsidP="00A81505">
      <w:pPr>
        <w:pStyle w:val="Naslov5"/>
        <w:numPr>
          <w:ilvl w:val="0"/>
          <w:numId w:val="0"/>
        </w:numPr>
        <w:ind w:left="1008" w:hanging="1008"/>
      </w:pPr>
      <w:r w:rsidRPr="006B67E7">
        <w:t>Gospodarstvo</w:t>
      </w:r>
    </w:p>
    <w:p w14:paraId="63CBDBA1" w14:textId="77777777" w:rsidR="00A81505" w:rsidRPr="006B67E7" w:rsidRDefault="00A81505" w:rsidP="00A81505">
      <w:pPr>
        <w:rPr>
          <w:iCs/>
          <w:color w:val="auto"/>
        </w:rPr>
      </w:pPr>
      <w:r w:rsidRPr="006B67E7">
        <w:rPr>
          <w:iCs/>
          <w:color w:val="auto"/>
        </w:rPr>
        <w:t>Za očekivati je da bi došlo do značajne materijalne štete na objektu benzinske postaje, stambenim/poslovnim objektima, vozilima i plovilima unutar zona ugroženosti te prekida rada benzinske postaje. Na temelju procjene, odabrane su značajne posljedice.</w:t>
      </w:r>
    </w:p>
    <w:p w14:paraId="38C08664" w14:textId="7F7A0680" w:rsidR="00A81505" w:rsidRPr="006B67E7" w:rsidRDefault="00A81505" w:rsidP="00A81505">
      <w:pPr>
        <w:spacing w:before="240"/>
        <w:jc w:val="center"/>
        <w:rPr>
          <w:rFonts w:eastAsiaTheme="minorHAnsi"/>
          <w:b/>
          <w:iCs/>
          <w:color w:val="54883D"/>
          <w:sz w:val="20"/>
          <w:szCs w:val="18"/>
        </w:rPr>
      </w:pPr>
      <w:r w:rsidRPr="006B67E7">
        <w:rPr>
          <w:rFonts w:eastAsiaTheme="minorHAnsi"/>
          <w:b/>
          <w:color w:val="54883D"/>
          <w:sz w:val="20"/>
          <w:szCs w:val="18"/>
        </w:rPr>
        <w:t xml:space="preserve">Tablica </w:t>
      </w:r>
      <w:r w:rsidRPr="006B67E7">
        <w:rPr>
          <w:rFonts w:eastAsiaTheme="minorHAnsi"/>
          <w:b/>
          <w:color w:val="54883D"/>
          <w:sz w:val="20"/>
          <w:szCs w:val="18"/>
        </w:rPr>
        <w:fldChar w:fldCharType="begin"/>
      </w:r>
      <w:r w:rsidRPr="006B67E7">
        <w:rPr>
          <w:rFonts w:eastAsiaTheme="minorHAnsi"/>
          <w:b/>
          <w:color w:val="54883D"/>
          <w:sz w:val="20"/>
          <w:szCs w:val="18"/>
        </w:rPr>
        <w:instrText xml:space="preserve"> SEQ Tabela \* ARABIC </w:instrText>
      </w:r>
      <w:r w:rsidRPr="006B67E7">
        <w:rPr>
          <w:rFonts w:eastAsiaTheme="minorHAnsi"/>
          <w:b/>
          <w:color w:val="54883D"/>
          <w:sz w:val="20"/>
          <w:szCs w:val="18"/>
        </w:rPr>
        <w:fldChar w:fldCharType="separate"/>
      </w:r>
      <w:r w:rsidR="00BF5AB3">
        <w:rPr>
          <w:rFonts w:eastAsiaTheme="minorHAnsi"/>
          <w:b/>
          <w:noProof/>
          <w:color w:val="54883D"/>
          <w:sz w:val="20"/>
          <w:szCs w:val="18"/>
        </w:rPr>
        <w:t>35</w:t>
      </w:r>
      <w:r w:rsidRPr="006B67E7">
        <w:rPr>
          <w:rFonts w:eastAsiaTheme="minorHAnsi"/>
          <w:b/>
          <w:noProof/>
          <w:color w:val="54883D"/>
          <w:sz w:val="20"/>
          <w:szCs w:val="18"/>
        </w:rPr>
        <w:fldChar w:fldCharType="end"/>
      </w:r>
      <w:r w:rsidRPr="006B67E7">
        <w:rPr>
          <w:rFonts w:eastAsiaTheme="minorHAnsi"/>
          <w:b/>
          <w:color w:val="54883D"/>
          <w:sz w:val="20"/>
          <w:szCs w:val="18"/>
        </w:rPr>
        <w:t xml:space="preserve">. Vrijednost kriterija za </w:t>
      </w:r>
      <w:r w:rsidRPr="006B67E7">
        <w:rPr>
          <w:rFonts w:eastAsiaTheme="minorHAnsi"/>
          <w:b/>
          <w:iCs/>
          <w:color w:val="54883D"/>
          <w:sz w:val="20"/>
          <w:szCs w:val="18"/>
        </w:rPr>
        <w:t>posljedice na gospodarstvo po kategorijama – industrijske nesreće</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A81505" w:rsidRPr="00F671DC" w14:paraId="3016DFCA" w14:textId="77777777" w:rsidTr="00E63F6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4CF07B07" w14:textId="77777777" w:rsidR="00A81505" w:rsidRPr="00F671DC" w:rsidRDefault="00A81505" w:rsidP="00E63F6A">
            <w:pPr>
              <w:spacing w:after="0"/>
              <w:jc w:val="center"/>
              <w:rPr>
                <w:color w:val="000000"/>
                <w:sz w:val="20"/>
                <w:szCs w:val="20"/>
              </w:rPr>
            </w:pPr>
            <w:r w:rsidRPr="00F671DC">
              <w:rPr>
                <w:color w:val="000000"/>
                <w:sz w:val="20"/>
                <w:szCs w:val="20"/>
              </w:rPr>
              <w:t>KATEGORIJA</w:t>
            </w:r>
          </w:p>
        </w:tc>
        <w:tc>
          <w:tcPr>
            <w:tcW w:w="2421" w:type="dxa"/>
            <w:tcBorders>
              <w:bottom w:val="none" w:sz="0" w:space="0" w:color="auto"/>
            </w:tcBorders>
          </w:tcPr>
          <w:p w14:paraId="40AC8712"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POSLJEDICE</w:t>
            </w:r>
          </w:p>
        </w:tc>
        <w:tc>
          <w:tcPr>
            <w:tcW w:w="2992" w:type="dxa"/>
            <w:tcBorders>
              <w:bottom w:val="none" w:sz="0" w:space="0" w:color="auto"/>
            </w:tcBorders>
          </w:tcPr>
          <w:p w14:paraId="35C69AFA" w14:textId="76F64699"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KRITERIJ (</w:t>
            </w:r>
            <w:r w:rsidR="00DD6F80">
              <w:rPr>
                <w:color w:val="000000"/>
                <w:sz w:val="20"/>
                <w:szCs w:val="20"/>
              </w:rPr>
              <w:t>€</w:t>
            </w:r>
            <w:r w:rsidRPr="00F671DC">
              <w:rPr>
                <w:color w:val="000000"/>
                <w:sz w:val="20"/>
                <w:szCs w:val="20"/>
              </w:rPr>
              <w:t>)</w:t>
            </w:r>
          </w:p>
        </w:tc>
        <w:tc>
          <w:tcPr>
            <w:tcW w:w="1498" w:type="dxa"/>
            <w:tcBorders>
              <w:bottom w:val="none" w:sz="0" w:space="0" w:color="auto"/>
            </w:tcBorders>
          </w:tcPr>
          <w:p w14:paraId="1F342FB4"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ODABRANO</w:t>
            </w:r>
          </w:p>
        </w:tc>
      </w:tr>
      <w:tr w:rsidR="00BF5AB3" w:rsidRPr="00F671DC" w14:paraId="46A85D90"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8940239" w14:textId="77777777" w:rsidR="00BF5AB3" w:rsidRPr="00F671DC" w:rsidRDefault="00BF5AB3" w:rsidP="00BF5AB3">
            <w:pPr>
              <w:spacing w:after="0"/>
              <w:jc w:val="center"/>
              <w:rPr>
                <w:color w:val="000000"/>
                <w:sz w:val="20"/>
                <w:szCs w:val="20"/>
              </w:rPr>
            </w:pPr>
            <w:r w:rsidRPr="00F671DC">
              <w:rPr>
                <w:color w:val="000000"/>
                <w:sz w:val="20"/>
                <w:szCs w:val="20"/>
              </w:rPr>
              <w:t>1.</w:t>
            </w:r>
          </w:p>
        </w:tc>
        <w:tc>
          <w:tcPr>
            <w:tcW w:w="2421" w:type="dxa"/>
            <w:shd w:val="clear" w:color="auto" w:fill="auto"/>
          </w:tcPr>
          <w:p w14:paraId="61264D99"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Neznatne</w:t>
            </w:r>
          </w:p>
        </w:tc>
        <w:tc>
          <w:tcPr>
            <w:tcW w:w="2992" w:type="dxa"/>
            <w:shd w:val="clear" w:color="auto" w:fill="auto"/>
          </w:tcPr>
          <w:p w14:paraId="157BE164" w14:textId="055350BA"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45.543,50 – 91.087,01</w:t>
            </w:r>
          </w:p>
        </w:tc>
        <w:tc>
          <w:tcPr>
            <w:tcW w:w="1498" w:type="dxa"/>
            <w:shd w:val="clear" w:color="auto" w:fill="auto"/>
            <w:vAlign w:val="center"/>
          </w:tcPr>
          <w:p w14:paraId="4C82880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F5AB3" w:rsidRPr="00F671DC" w14:paraId="5269806E"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41A36ED" w14:textId="77777777" w:rsidR="00BF5AB3" w:rsidRPr="00F671DC" w:rsidRDefault="00BF5AB3" w:rsidP="00BF5AB3">
            <w:pPr>
              <w:spacing w:after="0"/>
              <w:jc w:val="center"/>
              <w:rPr>
                <w:color w:val="000000"/>
                <w:sz w:val="20"/>
                <w:szCs w:val="20"/>
              </w:rPr>
            </w:pPr>
            <w:r w:rsidRPr="00F671DC">
              <w:rPr>
                <w:color w:val="000000"/>
                <w:sz w:val="20"/>
                <w:szCs w:val="20"/>
              </w:rPr>
              <w:t>2.</w:t>
            </w:r>
          </w:p>
        </w:tc>
        <w:tc>
          <w:tcPr>
            <w:tcW w:w="2421" w:type="dxa"/>
          </w:tcPr>
          <w:p w14:paraId="3CBA053A"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Male</w:t>
            </w:r>
          </w:p>
        </w:tc>
        <w:tc>
          <w:tcPr>
            <w:tcW w:w="2992" w:type="dxa"/>
          </w:tcPr>
          <w:p w14:paraId="476767D3" w14:textId="684CB314"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91.087,01</w:t>
            </w:r>
            <w:r>
              <w:rPr>
                <w:sz w:val="20"/>
                <w:szCs w:val="20"/>
              </w:rPr>
              <w:t xml:space="preserve"> – 455.435,05</w:t>
            </w:r>
          </w:p>
        </w:tc>
        <w:tc>
          <w:tcPr>
            <w:tcW w:w="1498" w:type="dxa"/>
          </w:tcPr>
          <w:p w14:paraId="6506D6C0"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F671DC" w14:paraId="7F04054A"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470DF64" w14:textId="77777777" w:rsidR="00BF5AB3" w:rsidRPr="00F671DC" w:rsidRDefault="00BF5AB3" w:rsidP="00BF5AB3">
            <w:pPr>
              <w:spacing w:after="0"/>
              <w:jc w:val="center"/>
              <w:rPr>
                <w:color w:val="000000"/>
                <w:sz w:val="20"/>
                <w:szCs w:val="20"/>
              </w:rPr>
            </w:pPr>
            <w:r w:rsidRPr="00F671DC">
              <w:rPr>
                <w:color w:val="000000"/>
                <w:sz w:val="20"/>
                <w:szCs w:val="20"/>
              </w:rPr>
              <w:t>3.</w:t>
            </w:r>
          </w:p>
        </w:tc>
        <w:tc>
          <w:tcPr>
            <w:tcW w:w="2421" w:type="dxa"/>
            <w:shd w:val="clear" w:color="auto" w:fill="auto"/>
          </w:tcPr>
          <w:p w14:paraId="6936DA97"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Umjerene</w:t>
            </w:r>
          </w:p>
        </w:tc>
        <w:tc>
          <w:tcPr>
            <w:tcW w:w="2992" w:type="dxa"/>
            <w:shd w:val="clear" w:color="auto" w:fill="auto"/>
          </w:tcPr>
          <w:p w14:paraId="786CB5D5" w14:textId="617EF95B"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F5AB3">
              <w:rPr>
                <w:sz w:val="20"/>
                <w:szCs w:val="20"/>
              </w:rPr>
              <w:t>455.435,05</w:t>
            </w:r>
            <w:r>
              <w:rPr>
                <w:sz w:val="20"/>
                <w:szCs w:val="20"/>
              </w:rPr>
              <w:t xml:space="preserve"> – 1.366.305,15</w:t>
            </w:r>
          </w:p>
        </w:tc>
        <w:tc>
          <w:tcPr>
            <w:tcW w:w="1498" w:type="dxa"/>
            <w:shd w:val="clear" w:color="auto" w:fill="auto"/>
          </w:tcPr>
          <w:p w14:paraId="7D88AA8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F5AB3" w:rsidRPr="00F671DC" w14:paraId="6E9095F0"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84BE3E3" w14:textId="77777777" w:rsidR="00BF5AB3" w:rsidRPr="00F671DC" w:rsidRDefault="00BF5AB3" w:rsidP="00BF5AB3">
            <w:pPr>
              <w:spacing w:after="0"/>
              <w:jc w:val="center"/>
              <w:rPr>
                <w:color w:val="000000"/>
                <w:sz w:val="20"/>
                <w:szCs w:val="20"/>
              </w:rPr>
            </w:pPr>
            <w:r w:rsidRPr="00F671DC">
              <w:rPr>
                <w:color w:val="000000"/>
                <w:sz w:val="20"/>
                <w:szCs w:val="20"/>
              </w:rPr>
              <w:t>4.</w:t>
            </w:r>
          </w:p>
        </w:tc>
        <w:tc>
          <w:tcPr>
            <w:tcW w:w="2421" w:type="dxa"/>
          </w:tcPr>
          <w:p w14:paraId="72726CFA"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Značajne</w:t>
            </w:r>
          </w:p>
        </w:tc>
        <w:tc>
          <w:tcPr>
            <w:tcW w:w="2992" w:type="dxa"/>
          </w:tcPr>
          <w:p w14:paraId="2ACBBA24" w14:textId="5F30F1E5"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1.366.305,15</w:t>
            </w:r>
            <w:r>
              <w:rPr>
                <w:sz w:val="20"/>
                <w:szCs w:val="20"/>
              </w:rPr>
              <w:t xml:space="preserve"> – 2.277.175,25</w:t>
            </w:r>
          </w:p>
        </w:tc>
        <w:tc>
          <w:tcPr>
            <w:tcW w:w="1498" w:type="dxa"/>
          </w:tcPr>
          <w:p w14:paraId="64B0D2B7"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F671DC">
              <w:rPr>
                <w:b/>
                <w:color w:val="000000"/>
                <w:sz w:val="20"/>
                <w:szCs w:val="20"/>
              </w:rPr>
              <w:t>x</w:t>
            </w:r>
          </w:p>
        </w:tc>
      </w:tr>
      <w:tr w:rsidR="00BF5AB3" w:rsidRPr="00A81505" w14:paraId="062BB31C"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D501C3" w14:textId="77777777" w:rsidR="00BF5AB3" w:rsidRPr="00F671DC" w:rsidRDefault="00BF5AB3" w:rsidP="00BF5AB3">
            <w:pPr>
              <w:spacing w:after="0"/>
              <w:jc w:val="center"/>
              <w:rPr>
                <w:color w:val="000000"/>
                <w:sz w:val="20"/>
                <w:szCs w:val="20"/>
              </w:rPr>
            </w:pPr>
            <w:r w:rsidRPr="00F671DC">
              <w:rPr>
                <w:color w:val="000000"/>
                <w:sz w:val="20"/>
                <w:szCs w:val="20"/>
              </w:rPr>
              <w:t>5.</w:t>
            </w:r>
          </w:p>
        </w:tc>
        <w:tc>
          <w:tcPr>
            <w:tcW w:w="2421" w:type="dxa"/>
            <w:shd w:val="clear" w:color="auto" w:fill="auto"/>
          </w:tcPr>
          <w:p w14:paraId="75B16D2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Katastrofalne</w:t>
            </w:r>
          </w:p>
        </w:tc>
        <w:tc>
          <w:tcPr>
            <w:tcW w:w="2992" w:type="dxa"/>
            <w:shd w:val="clear" w:color="auto" w:fill="auto"/>
          </w:tcPr>
          <w:p w14:paraId="32B47C48" w14:textId="73BCD639"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BF5AB3">
              <w:rPr>
                <w:sz w:val="20"/>
                <w:szCs w:val="20"/>
              </w:rPr>
              <w:t>2.277.175,25</w:t>
            </w:r>
          </w:p>
        </w:tc>
        <w:tc>
          <w:tcPr>
            <w:tcW w:w="1498" w:type="dxa"/>
            <w:shd w:val="clear" w:color="auto" w:fill="auto"/>
          </w:tcPr>
          <w:p w14:paraId="5110A235"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5582E335" w14:textId="77777777" w:rsidR="00A81505" w:rsidRPr="00A81505" w:rsidRDefault="00A81505" w:rsidP="00A81505">
      <w:pPr>
        <w:rPr>
          <w:highlight w:val="yellow"/>
          <w:u w:val="single"/>
        </w:rPr>
      </w:pPr>
    </w:p>
    <w:p w14:paraId="19533E46" w14:textId="3D052955" w:rsidR="00A81505" w:rsidRPr="006B67E7" w:rsidRDefault="00A81505" w:rsidP="00A81505">
      <w:pPr>
        <w:pStyle w:val="Naslov5"/>
        <w:numPr>
          <w:ilvl w:val="0"/>
          <w:numId w:val="0"/>
        </w:numPr>
        <w:ind w:left="1008" w:hanging="1008"/>
      </w:pPr>
      <w:r w:rsidRPr="006B67E7">
        <w:t>Društvena stabilnost i politika</w:t>
      </w:r>
    </w:p>
    <w:p w14:paraId="2988CAFD" w14:textId="77777777" w:rsidR="00A81505" w:rsidRPr="006B67E7" w:rsidRDefault="00A81505" w:rsidP="00A81505">
      <w:pPr>
        <w:rPr>
          <w:rFonts w:eastAsiaTheme="minorHAnsi"/>
          <w:b/>
          <w:u w:val="single"/>
        </w:rPr>
      </w:pPr>
      <w:r w:rsidRPr="006B67E7">
        <w:rPr>
          <w:rFonts w:eastAsiaTheme="minorHAnsi"/>
          <w:b/>
          <w:u w:val="single"/>
        </w:rPr>
        <w:t>Posljedice po kritičnu infrastrukturu:</w:t>
      </w:r>
    </w:p>
    <w:p w14:paraId="7FE0114A" w14:textId="77777777" w:rsidR="00A81505" w:rsidRPr="006B67E7" w:rsidRDefault="00A81505" w:rsidP="00A81505">
      <w:pPr>
        <w:rPr>
          <w:szCs w:val="22"/>
        </w:rPr>
      </w:pPr>
      <w:r w:rsidRPr="006B67E7">
        <w:rPr>
          <w:szCs w:val="22"/>
        </w:rPr>
        <w:t>Mogu se očekivati neznatne posljedice na kritičnu infrastrukturu zbog prekida rada benzinske pumpe i prekida prometovanja županijskom cestom ŽC 6250. Ne očekuju se štete/gubici na građevinama od javnog društvenog značaja, kao niti prekid dulji od 10 dana u radu kritične infrastrukture.</w:t>
      </w:r>
    </w:p>
    <w:p w14:paraId="52044BBA" w14:textId="77777777" w:rsidR="00A81505" w:rsidRPr="006B67E7" w:rsidRDefault="00A81505" w:rsidP="00A81505">
      <w:pPr>
        <w:spacing w:after="0"/>
        <w:rPr>
          <w:i/>
          <w:iCs/>
          <w:color w:val="54883D"/>
        </w:rPr>
      </w:pPr>
      <w:r w:rsidRPr="006B67E7">
        <w:rPr>
          <w:i/>
          <w:iCs/>
          <w:color w:val="54883D"/>
        </w:rPr>
        <w:t>Energetika</w:t>
      </w:r>
    </w:p>
    <w:p w14:paraId="09DA048D" w14:textId="77777777" w:rsidR="00A81505" w:rsidRPr="006B67E7" w:rsidRDefault="00A81505" w:rsidP="00A81505">
      <w:pPr>
        <w:spacing w:after="0"/>
        <w:rPr>
          <w:iCs/>
          <w:color w:val="auto"/>
        </w:rPr>
      </w:pPr>
      <w:r w:rsidRPr="006B67E7">
        <w:rPr>
          <w:iCs/>
          <w:color w:val="auto"/>
        </w:rPr>
        <w:lastRenderedPageBreak/>
        <w:t xml:space="preserve">Ne očekuju se znatne poteškoće u snabdijevanjem naftnim derivatima zbog prestanka rada benzinske postaje. </w:t>
      </w:r>
    </w:p>
    <w:p w14:paraId="0BED50DE" w14:textId="77777777" w:rsidR="00A81505" w:rsidRPr="006B67E7" w:rsidRDefault="00A81505" w:rsidP="00A81505">
      <w:pPr>
        <w:spacing w:after="0"/>
        <w:rPr>
          <w:color w:val="54883D"/>
          <w:szCs w:val="20"/>
        </w:rPr>
      </w:pPr>
      <w:r w:rsidRPr="006B67E7">
        <w:rPr>
          <w:i/>
          <w:iCs/>
          <w:color w:val="54883D"/>
        </w:rPr>
        <w:t>Promet</w:t>
      </w:r>
    </w:p>
    <w:p w14:paraId="2A441E9B" w14:textId="62D860D5" w:rsidR="00A81505" w:rsidRDefault="00A81505" w:rsidP="00A81505">
      <w:pPr>
        <w:spacing w:after="0"/>
        <w:rPr>
          <w:szCs w:val="20"/>
        </w:rPr>
      </w:pPr>
      <w:r w:rsidRPr="006B67E7">
        <w:rPr>
          <w:szCs w:val="20"/>
        </w:rPr>
        <w:t>Može doći do prekida prometovanja županijskom cestom ŽC 6250.</w:t>
      </w:r>
    </w:p>
    <w:p w14:paraId="2207BDCC" w14:textId="77777777" w:rsidR="00EA6F26" w:rsidRPr="006B67E7" w:rsidRDefault="00EA6F26" w:rsidP="00A81505">
      <w:pPr>
        <w:spacing w:after="0"/>
        <w:rPr>
          <w:szCs w:val="20"/>
        </w:rPr>
      </w:pPr>
    </w:p>
    <w:p w14:paraId="1256DE81" w14:textId="77777777" w:rsidR="00A81505" w:rsidRPr="00A81505" w:rsidRDefault="00A81505" w:rsidP="00A81505">
      <w:pPr>
        <w:spacing w:before="0" w:after="0"/>
        <w:jc w:val="center"/>
        <w:rPr>
          <w:rFonts w:eastAsiaTheme="minorHAnsi"/>
          <w:bCs/>
          <w:color w:val="54883D"/>
          <w:sz w:val="20"/>
          <w:szCs w:val="18"/>
          <w:highlight w:val="yellow"/>
        </w:rPr>
      </w:pPr>
    </w:p>
    <w:p w14:paraId="29A2A533" w14:textId="784DB081" w:rsidR="00A81505" w:rsidRPr="00EA6F26" w:rsidRDefault="00A81505" w:rsidP="00A81505">
      <w:pPr>
        <w:spacing w:before="0" w:after="0"/>
        <w:jc w:val="center"/>
        <w:rPr>
          <w:rFonts w:eastAsiaTheme="minorHAnsi"/>
          <w:b/>
          <w:color w:val="54883D"/>
          <w:sz w:val="20"/>
          <w:szCs w:val="18"/>
        </w:rPr>
      </w:pPr>
      <w:r w:rsidRPr="00EA6F26">
        <w:rPr>
          <w:rFonts w:eastAsiaTheme="minorHAnsi"/>
          <w:b/>
          <w:color w:val="54883D"/>
          <w:sz w:val="20"/>
          <w:szCs w:val="18"/>
        </w:rPr>
        <w:t xml:space="preserve">Tablica </w:t>
      </w:r>
      <w:r w:rsidRPr="00EA6F26">
        <w:rPr>
          <w:rFonts w:eastAsiaTheme="minorHAnsi"/>
          <w:b/>
          <w:color w:val="54883D"/>
          <w:sz w:val="20"/>
          <w:szCs w:val="18"/>
        </w:rPr>
        <w:fldChar w:fldCharType="begin"/>
      </w:r>
      <w:r w:rsidRPr="00EA6F26">
        <w:rPr>
          <w:rFonts w:eastAsiaTheme="minorHAnsi"/>
          <w:b/>
          <w:color w:val="54883D"/>
          <w:sz w:val="20"/>
          <w:szCs w:val="18"/>
        </w:rPr>
        <w:instrText xml:space="preserve"> SEQ Tabela \* ARABIC </w:instrText>
      </w:r>
      <w:r w:rsidRPr="00EA6F26">
        <w:rPr>
          <w:rFonts w:eastAsiaTheme="minorHAnsi"/>
          <w:b/>
          <w:color w:val="54883D"/>
          <w:sz w:val="20"/>
          <w:szCs w:val="18"/>
        </w:rPr>
        <w:fldChar w:fldCharType="separate"/>
      </w:r>
      <w:r w:rsidR="00BF5AB3">
        <w:rPr>
          <w:rFonts w:eastAsiaTheme="minorHAnsi"/>
          <w:b/>
          <w:noProof/>
          <w:color w:val="54883D"/>
          <w:sz w:val="20"/>
          <w:szCs w:val="18"/>
        </w:rPr>
        <w:t>36</w:t>
      </w:r>
      <w:r w:rsidRPr="00EA6F26">
        <w:rPr>
          <w:rFonts w:eastAsiaTheme="minorHAnsi"/>
          <w:b/>
          <w:noProof/>
          <w:color w:val="54883D"/>
          <w:sz w:val="20"/>
          <w:szCs w:val="18"/>
        </w:rPr>
        <w:fldChar w:fldCharType="end"/>
      </w:r>
      <w:r w:rsidRPr="00EA6F26">
        <w:rPr>
          <w:rFonts w:eastAsiaTheme="minorHAnsi"/>
          <w:b/>
          <w:color w:val="54883D"/>
          <w:sz w:val="20"/>
          <w:szCs w:val="18"/>
        </w:rPr>
        <w:t>. Vrijednost kriterija za posljedice na društvenu stabilnost i politiku</w:t>
      </w:r>
    </w:p>
    <w:p w14:paraId="5FA8610E" w14:textId="77777777" w:rsidR="00A81505" w:rsidRPr="00EA6F26" w:rsidRDefault="00A81505" w:rsidP="00A81505">
      <w:pPr>
        <w:spacing w:before="0"/>
        <w:jc w:val="center"/>
        <w:rPr>
          <w:rFonts w:eastAsiaTheme="minorHAnsi"/>
          <w:bCs/>
          <w:color w:val="54883D"/>
          <w:sz w:val="20"/>
          <w:szCs w:val="18"/>
        </w:rPr>
      </w:pPr>
      <w:r w:rsidRPr="00EA6F26">
        <w:rPr>
          <w:rFonts w:eastAsiaTheme="minorHAnsi"/>
          <w:b/>
          <w:color w:val="54883D"/>
          <w:sz w:val="20"/>
          <w:szCs w:val="18"/>
        </w:rPr>
        <w:t>- oštećena kritična infrastruktura – industrijske nesreće</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A81505" w:rsidRPr="00F671DC" w14:paraId="29AF0BC5" w14:textId="77777777" w:rsidTr="00E63F6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59A03385" w14:textId="77777777" w:rsidR="00A81505" w:rsidRPr="00F671DC" w:rsidRDefault="00A81505" w:rsidP="00E63F6A">
            <w:pPr>
              <w:spacing w:after="0"/>
              <w:jc w:val="center"/>
              <w:rPr>
                <w:color w:val="000000"/>
                <w:sz w:val="20"/>
                <w:szCs w:val="20"/>
              </w:rPr>
            </w:pPr>
            <w:r w:rsidRPr="00F671DC">
              <w:rPr>
                <w:color w:val="000000"/>
                <w:sz w:val="20"/>
                <w:szCs w:val="20"/>
              </w:rPr>
              <w:t>KATEGORIJA</w:t>
            </w:r>
          </w:p>
        </w:tc>
        <w:tc>
          <w:tcPr>
            <w:tcW w:w="2421" w:type="dxa"/>
            <w:tcBorders>
              <w:bottom w:val="none" w:sz="0" w:space="0" w:color="auto"/>
            </w:tcBorders>
          </w:tcPr>
          <w:p w14:paraId="71E5628F"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POSLJEDICE</w:t>
            </w:r>
          </w:p>
        </w:tc>
        <w:tc>
          <w:tcPr>
            <w:tcW w:w="2992" w:type="dxa"/>
            <w:tcBorders>
              <w:bottom w:val="none" w:sz="0" w:space="0" w:color="auto"/>
            </w:tcBorders>
          </w:tcPr>
          <w:p w14:paraId="080301B6" w14:textId="56F71796"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KRITERIJ (</w:t>
            </w:r>
            <w:r w:rsidR="00DD6F80">
              <w:rPr>
                <w:color w:val="000000"/>
                <w:sz w:val="20"/>
                <w:szCs w:val="20"/>
              </w:rPr>
              <w:t>€</w:t>
            </w:r>
            <w:r w:rsidRPr="00F671DC">
              <w:rPr>
                <w:color w:val="000000"/>
                <w:sz w:val="20"/>
                <w:szCs w:val="20"/>
              </w:rPr>
              <w:t>)</w:t>
            </w:r>
          </w:p>
        </w:tc>
        <w:tc>
          <w:tcPr>
            <w:tcW w:w="1498" w:type="dxa"/>
            <w:tcBorders>
              <w:bottom w:val="none" w:sz="0" w:space="0" w:color="auto"/>
            </w:tcBorders>
          </w:tcPr>
          <w:p w14:paraId="76655D09"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ODABRANO</w:t>
            </w:r>
          </w:p>
        </w:tc>
      </w:tr>
      <w:tr w:rsidR="00BF5AB3" w:rsidRPr="00F671DC" w14:paraId="08076A3F"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6354D1" w14:textId="77777777" w:rsidR="00BF5AB3" w:rsidRPr="00F671DC" w:rsidRDefault="00BF5AB3" w:rsidP="00BF5AB3">
            <w:pPr>
              <w:spacing w:after="0"/>
              <w:jc w:val="center"/>
              <w:rPr>
                <w:color w:val="000000"/>
                <w:sz w:val="20"/>
                <w:szCs w:val="20"/>
              </w:rPr>
            </w:pPr>
            <w:r w:rsidRPr="00F671DC">
              <w:rPr>
                <w:color w:val="000000"/>
                <w:sz w:val="20"/>
                <w:szCs w:val="20"/>
              </w:rPr>
              <w:t>1.</w:t>
            </w:r>
          </w:p>
        </w:tc>
        <w:tc>
          <w:tcPr>
            <w:tcW w:w="2421" w:type="dxa"/>
            <w:shd w:val="clear" w:color="auto" w:fill="auto"/>
          </w:tcPr>
          <w:p w14:paraId="6CB99E0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Neznatne</w:t>
            </w:r>
          </w:p>
        </w:tc>
        <w:tc>
          <w:tcPr>
            <w:tcW w:w="2992" w:type="dxa"/>
            <w:shd w:val="clear" w:color="auto" w:fill="auto"/>
          </w:tcPr>
          <w:p w14:paraId="27EF8287" w14:textId="2DEC0544"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45.543,50 – 91.087,01</w:t>
            </w:r>
          </w:p>
        </w:tc>
        <w:tc>
          <w:tcPr>
            <w:tcW w:w="1498" w:type="dxa"/>
            <w:shd w:val="clear" w:color="auto" w:fill="auto"/>
            <w:vAlign w:val="center"/>
          </w:tcPr>
          <w:p w14:paraId="2A6F39C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F671DC">
              <w:rPr>
                <w:b/>
                <w:color w:val="000000"/>
                <w:sz w:val="20"/>
                <w:szCs w:val="20"/>
              </w:rPr>
              <w:t>x</w:t>
            </w:r>
          </w:p>
        </w:tc>
      </w:tr>
      <w:tr w:rsidR="00BF5AB3" w:rsidRPr="00F671DC" w14:paraId="3F57B0C2"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F83B128" w14:textId="77777777" w:rsidR="00BF5AB3" w:rsidRPr="00F671DC" w:rsidRDefault="00BF5AB3" w:rsidP="00BF5AB3">
            <w:pPr>
              <w:spacing w:after="0"/>
              <w:jc w:val="center"/>
              <w:rPr>
                <w:color w:val="000000"/>
                <w:sz w:val="20"/>
                <w:szCs w:val="20"/>
              </w:rPr>
            </w:pPr>
            <w:r w:rsidRPr="00F671DC">
              <w:rPr>
                <w:color w:val="000000"/>
                <w:sz w:val="20"/>
                <w:szCs w:val="20"/>
              </w:rPr>
              <w:t>2.</w:t>
            </w:r>
          </w:p>
        </w:tc>
        <w:tc>
          <w:tcPr>
            <w:tcW w:w="2421" w:type="dxa"/>
          </w:tcPr>
          <w:p w14:paraId="1A2FFCD6"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Male</w:t>
            </w:r>
          </w:p>
        </w:tc>
        <w:tc>
          <w:tcPr>
            <w:tcW w:w="2992" w:type="dxa"/>
          </w:tcPr>
          <w:p w14:paraId="3E036526" w14:textId="5292D420"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91.087,01</w:t>
            </w:r>
            <w:r>
              <w:rPr>
                <w:sz w:val="20"/>
                <w:szCs w:val="20"/>
              </w:rPr>
              <w:t xml:space="preserve"> – 455.435,05</w:t>
            </w:r>
          </w:p>
        </w:tc>
        <w:tc>
          <w:tcPr>
            <w:tcW w:w="1498" w:type="dxa"/>
          </w:tcPr>
          <w:p w14:paraId="234C409E"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F671DC" w14:paraId="088FCC8C"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224E7A2" w14:textId="77777777" w:rsidR="00BF5AB3" w:rsidRPr="00F671DC" w:rsidRDefault="00BF5AB3" w:rsidP="00BF5AB3">
            <w:pPr>
              <w:spacing w:after="0"/>
              <w:jc w:val="center"/>
              <w:rPr>
                <w:color w:val="000000"/>
                <w:sz w:val="20"/>
                <w:szCs w:val="20"/>
              </w:rPr>
            </w:pPr>
            <w:r w:rsidRPr="00F671DC">
              <w:rPr>
                <w:color w:val="000000"/>
                <w:sz w:val="20"/>
                <w:szCs w:val="20"/>
              </w:rPr>
              <w:t>3.</w:t>
            </w:r>
          </w:p>
        </w:tc>
        <w:tc>
          <w:tcPr>
            <w:tcW w:w="2421" w:type="dxa"/>
            <w:shd w:val="clear" w:color="auto" w:fill="auto"/>
          </w:tcPr>
          <w:p w14:paraId="7CD6ED91"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Umjerene</w:t>
            </w:r>
          </w:p>
        </w:tc>
        <w:tc>
          <w:tcPr>
            <w:tcW w:w="2992" w:type="dxa"/>
            <w:shd w:val="clear" w:color="auto" w:fill="auto"/>
          </w:tcPr>
          <w:p w14:paraId="5C64CAF6" w14:textId="65E0A1F8"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F5AB3">
              <w:rPr>
                <w:sz w:val="20"/>
                <w:szCs w:val="20"/>
              </w:rPr>
              <w:t>455.435,05</w:t>
            </w:r>
            <w:r>
              <w:rPr>
                <w:sz w:val="20"/>
                <w:szCs w:val="20"/>
              </w:rPr>
              <w:t xml:space="preserve"> – 1.366.305,15</w:t>
            </w:r>
          </w:p>
        </w:tc>
        <w:tc>
          <w:tcPr>
            <w:tcW w:w="1498" w:type="dxa"/>
            <w:shd w:val="clear" w:color="auto" w:fill="auto"/>
          </w:tcPr>
          <w:p w14:paraId="21CB1FCD"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F5AB3" w:rsidRPr="00F671DC" w14:paraId="20CE9C2A"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0FA6DEDE" w14:textId="77777777" w:rsidR="00BF5AB3" w:rsidRPr="00F671DC" w:rsidRDefault="00BF5AB3" w:rsidP="00BF5AB3">
            <w:pPr>
              <w:spacing w:after="0"/>
              <w:jc w:val="center"/>
              <w:rPr>
                <w:color w:val="000000"/>
                <w:sz w:val="20"/>
                <w:szCs w:val="20"/>
              </w:rPr>
            </w:pPr>
            <w:r w:rsidRPr="00F671DC">
              <w:rPr>
                <w:color w:val="000000"/>
                <w:sz w:val="20"/>
                <w:szCs w:val="20"/>
              </w:rPr>
              <w:t>4.</w:t>
            </w:r>
          </w:p>
        </w:tc>
        <w:tc>
          <w:tcPr>
            <w:tcW w:w="2421" w:type="dxa"/>
          </w:tcPr>
          <w:p w14:paraId="0FC0B37B"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Značajne</w:t>
            </w:r>
          </w:p>
        </w:tc>
        <w:tc>
          <w:tcPr>
            <w:tcW w:w="2992" w:type="dxa"/>
          </w:tcPr>
          <w:p w14:paraId="6EB23E70" w14:textId="75B298D5"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1.366.305,15</w:t>
            </w:r>
            <w:r>
              <w:rPr>
                <w:sz w:val="20"/>
                <w:szCs w:val="20"/>
              </w:rPr>
              <w:t xml:space="preserve"> – 2.277.175,25</w:t>
            </w:r>
          </w:p>
        </w:tc>
        <w:tc>
          <w:tcPr>
            <w:tcW w:w="1498" w:type="dxa"/>
          </w:tcPr>
          <w:p w14:paraId="471236D6"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A81505" w14:paraId="64F190BE"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149CABB" w14:textId="77777777" w:rsidR="00BF5AB3" w:rsidRPr="00F671DC" w:rsidRDefault="00BF5AB3" w:rsidP="00BF5AB3">
            <w:pPr>
              <w:spacing w:after="0"/>
              <w:jc w:val="center"/>
              <w:rPr>
                <w:color w:val="000000"/>
                <w:sz w:val="20"/>
                <w:szCs w:val="20"/>
              </w:rPr>
            </w:pPr>
            <w:r w:rsidRPr="00F671DC">
              <w:rPr>
                <w:color w:val="000000"/>
                <w:sz w:val="20"/>
                <w:szCs w:val="20"/>
              </w:rPr>
              <w:t>5.</w:t>
            </w:r>
          </w:p>
        </w:tc>
        <w:tc>
          <w:tcPr>
            <w:tcW w:w="2421" w:type="dxa"/>
            <w:shd w:val="clear" w:color="auto" w:fill="auto"/>
          </w:tcPr>
          <w:p w14:paraId="76F328B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Katastrofalne</w:t>
            </w:r>
          </w:p>
        </w:tc>
        <w:tc>
          <w:tcPr>
            <w:tcW w:w="2992" w:type="dxa"/>
            <w:shd w:val="clear" w:color="auto" w:fill="auto"/>
          </w:tcPr>
          <w:p w14:paraId="696F05CB" w14:textId="5F9E193D"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BF5AB3">
              <w:rPr>
                <w:sz w:val="20"/>
                <w:szCs w:val="20"/>
              </w:rPr>
              <w:t>2.277.175,25</w:t>
            </w:r>
          </w:p>
        </w:tc>
        <w:tc>
          <w:tcPr>
            <w:tcW w:w="1498" w:type="dxa"/>
            <w:shd w:val="clear" w:color="auto" w:fill="auto"/>
          </w:tcPr>
          <w:p w14:paraId="633E37DA"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224AAE1B" w14:textId="77777777" w:rsidR="00A81505" w:rsidRPr="00A81505" w:rsidRDefault="00A81505" w:rsidP="00A81505">
      <w:pPr>
        <w:spacing w:after="0"/>
        <w:rPr>
          <w:iCs/>
          <w:color w:val="auto"/>
          <w:highlight w:val="yellow"/>
        </w:rPr>
      </w:pPr>
    </w:p>
    <w:p w14:paraId="2605F68F" w14:textId="77777777" w:rsidR="00A81505" w:rsidRPr="00342DE4" w:rsidRDefault="00A81505" w:rsidP="00A81505">
      <w:pPr>
        <w:rPr>
          <w:rFonts w:eastAsiaTheme="minorHAnsi"/>
          <w:b/>
          <w:u w:val="single"/>
        </w:rPr>
      </w:pPr>
      <w:r w:rsidRPr="00342DE4">
        <w:rPr>
          <w:rFonts w:eastAsiaTheme="minorHAnsi"/>
          <w:b/>
          <w:u w:val="single"/>
        </w:rPr>
        <w:t>Posljedice po građevine javnog društvenog značaja:</w:t>
      </w:r>
    </w:p>
    <w:p w14:paraId="4DD0A0FE" w14:textId="31FBA080" w:rsidR="00A81505" w:rsidRPr="00342DE4" w:rsidRDefault="00A81505" w:rsidP="00A81505">
      <w:pPr>
        <w:spacing w:after="0"/>
      </w:pPr>
      <w:r w:rsidRPr="00342DE4">
        <w:t>Nesreća neće izazvati posljedice na građevinama javnog društvenog značaja i zbog toga su odabrane neznatne posljedice.</w:t>
      </w:r>
    </w:p>
    <w:p w14:paraId="1D4909EC" w14:textId="77777777" w:rsidR="00342DE4" w:rsidRPr="00342DE4" w:rsidRDefault="00342DE4" w:rsidP="00A81505">
      <w:pPr>
        <w:spacing w:after="0"/>
      </w:pPr>
    </w:p>
    <w:p w14:paraId="57BD1055" w14:textId="0C6D3844" w:rsidR="00A81505" w:rsidRPr="00342DE4" w:rsidRDefault="00A81505" w:rsidP="00A81505">
      <w:pPr>
        <w:spacing w:before="0" w:after="0"/>
        <w:jc w:val="center"/>
        <w:rPr>
          <w:rFonts w:eastAsiaTheme="minorHAnsi"/>
          <w:b/>
          <w:color w:val="54883D"/>
          <w:sz w:val="20"/>
          <w:szCs w:val="18"/>
        </w:rPr>
      </w:pPr>
      <w:r w:rsidRPr="00342DE4">
        <w:rPr>
          <w:rFonts w:eastAsiaTheme="minorHAnsi"/>
          <w:b/>
          <w:color w:val="54883D"/>
          <w:sz w:val="20"/>
          <w:szCs w:val="18"/>
        </w:rPr>
        <w:t xml:space="preserve">Tablica </w:t>
      </w:r>
      <w:r w:rsidRPr="00342DE4">
        <w:rPr>
          <w:rFonts w:eastAsiaTheme="minorHAnsi"/>
          <w:b/>
          <w:color w:val="54883D"/>
          <w:sz w:val="20"/>
          <w:szCs w:val="18"/>
        </w:rPr>
        <w:fldChar w:fldCharType="begin"/>
      </w:r>
      <w:r w:rsidRPr="00342DE4">
        <w:rPr>
          <w:rFonts w:eastAsiaTheme="minorHAnsi"/>
          <w:b/>
          <w:color w:val="54883D"/>
          <w:sz w:val="20"/>
          <w:szCs w:val="18"/>
        </w:rPr>
        <w:instrText xml:space="preserve"> SEQ Tabela \* ARABIC </w:instrText>
      </w:r>
      <w:r w:rsidRPr="00342DE4">
        <w:rPr>
          <w:rFonts w:eastAsiaTheme="minorHAnsi"/>
          <w:b/>
          <w:color w:val="54883D"/>
          <w:sz w:val="20"/>
          <w:szCs w:val="18"/>
        </w:rPr>
        <w:fldChar w:fldCharType="separate"/>
      </w:r>
      <w:r w:rsidR="00BF5AB3">
        <w:rPr>
          <w:rFonts w:eastAsiaTheme="minorHAnsi"/>
          <w:b/>
          <w:noProof/>
          <w:color w:val="54883D"/>
          <w:sz w:val="20"/>
          <w:szCs w:val="18"/>
        </w:rPr>
        <w:t>37</w:t>
      </w:r>
      <w:r w:rsidRPr="00342DE4">
        <w:rPr>
          <w:rFonts w:eastAsiaTheme="minorHAnsi"/>
          <w:b/>
          <w:noProof/>
          <w:color w:val="54883D"/>
          <w:sz w:val="20"/>
          <w:szCs w:val="18"/>
        </w:rPr>
        <w:fldChar w:fldCharType="end"/>
      </w:r>
      <w:r w:rsidRPr="00342DE4">
        <w:rPr>
          <w:rFonts w:eastAsiaTheme="minorHAnsi"/>
          <w:b/>
          <w:color w:val="54883D"/>
          <w:sz w:val="20"/>
          <w:szCs w:val="18"/>
        </w:rPr>
        <w:t xml:space="preserve">. Vrijednost kriterija za posljedice na društvenu stabilnost i politiku </w:t>
      </w:r>
    </w:p>
    <w:p w14:paraId="0B28617A" w14:textId="77777777" w:rsidR="00A81505" w:rsidRPr="00342DE4" w:rsidRDefault="00A81505" w:rsidP="00A81505">
      <w:pPr>
        <w:spacing w:before="0"/>
        <w:jc w:val="center"/>
        <w:rPr>
          <w:rFonts w:eastAsiaTheme="minorHAnsi"/>
          <w:b/>
          <w:color w:val="54883D"/>
          <w:sz w:val="20"/>
          <w:szCs w:val="18"/>
        </w:rPr>
      </w:pPr>
      <w:r w:rsidRPr="00342DE4">
        <w:rPr>
          <w:rFonts w:eastAsiaTheme="minorHAnsi"/>
          <w:b/>
          <w:color w:val="54883D"/>
          <w:sz w:val="20"/>
          <w:szCs w:val="18"/>
        </w:rPr>
        <w:t xml:space="preserve"> - štete/gubitci na ustanovama/građevinama javnog društvenog značaja – industrijske nesreće</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A81505" w:rsidRPr="00F671DC" w14:paraId="1A4BED66" w14:textId="77777777" w:rsidTr="00E63F6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27303B92" w14:textId="77777777" w:rsidR="00A81505" w:rsidRPr="00F671DC" w:rsidRDefault="00A81505" w:rsidP="00E63F6A">
            <w:pPr>
              <w:spacing w:after="0"/>
              <w:jc w:val="center"/>
              <w:rPr>
                <w:color w:val="000000"/>
                <w:sz w:val="20"/>
                <w:szCs w:val="20"/>
              </w:rPr>
            </w:pPr>
            <w:r w:rsidRPr="00F671DC">
              <w:rPr>
                <w:color w:val="000000"/>
                <w:sz w:val="20"/>
                <w:szCs w:val="20"/>
              </w:rPr>
              <w:t>KATEGORIJA</w:t>
            </w:r>
          </w:p>
        </w:tc>
        <w:tc>
          <w:tcPr>
            <w:tcW w:w="2421" w:type="dxa"/>
            <w:tcBorders>
              <w:bottom w:val="none" w:sz="0" w:space="0" w:color="auto"/>
            </w:tcBorders>
          </w:tcPr>
          <w:p w14:paraId="006A1700"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POSLJEDICE</w:t>
            </w:r>
          </w:p>
        </w:tc>
        <w:tc>
          <w:tcPr>
            <w:tcW w:w="2992" w:type="dxa"/>
            <w:tcBorders>
              <w:bottom w:val="none" w:sz="0" w:space="0" w:color="auto"/>
            </w:tcBorders>
          </w:tcPr>
          <w:p w14:paraId="01010F01" w14:textId="01B3A1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KRITERIJ (</w:t>
            </w:r>
            <w:r w:rsidR="00DD6F80">
              <w:rPr>
                <w:color w:val="000000"/>
                <w:sz w:val="20"/>
                <w:szCs w:val="20"/>
              </w:rPr>
              <w:t>€</w:t>
            </w:r>
            <w:r w:rsidRPr="00F671DC">
              <w:rPr>
                <w:color w:val="000000"/>
                <w:sz w:val="20"/>
                <w:szCs w:val="20"/>
              </w:rPr>
              <w:t>)</w:t>
            </w:r>
          </w:p>
        </w:tc>
        <w:tc>
          <w:tcPr>
            <w:tcW w:w="1498" w:type="dxa"/>
            <w:tcBorders>
              <w:bottom w:val="none" w:sz="0" w:space="0" w:color="auto"/>
            </w:tcBorders>
          </w:tcPr>
          <w:p w14:paraId="20A94F17" w14:textId="77777777" w:rsidR="00A81505" w:rsidRPr="00F671DC"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ODABRANO</w:t>
            </w:r>
          </w:p>
        </w:tc>
      </w:tr>
      <w:tr w:rsidR="00BF5AB3" w:rsidRPr="00F671DC" w14:paraId="32C43492"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DDF2A8C" w14:textId="77777777" w:rsidR="00BF5AB3" w:rsidRPr="00F671DC" w:rsidRDefault="00BF5AB3" w:rsidP="00BF5AB3">
            <w:pPr>
              <w:spacing w:after="0"/>
              <w:jc w:val="center"/>
              <w:rPr>
                <w:color w:val="000000"/>
                <w:sz w:val="20"/>
                <w:szCs w:val="20"/>
              </w:rPr>
            </w:pPr>
            <w:r w:rsidRPr="00F671DC">
              <w:rPr>
                <w:color w:val="000000"/>
                <w:sz w:val="20"/>
                <w:szCs w:val="20"/>
              </w:rPr>
              <w:t>1.</w:t>
            </w:r>
          </w:p>
        </w:tc>
        <w:tc>
          <w:tcPr>
            <w:tcW w:w="2421" w:type="dxa"/>
            <w:shd w:val="clear" w:color="auto" w:fill="auto"/>
          </w:tcPr>
          <w:p w14:paraId="25701FC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Neznatne</w:t>
            </w:r>
          </w:p>
        </w:tc>
        <w:tc>
          <w:tcPr>
            <w:tcW w:w="2992" w:type="dxa"/>
            <w:shd w:val="clear" w:color="auto" w:fill="auto"/>
          </w:tcPr>
          <w:p w14:paraId="5980E319" w14:textId="2F742534"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45.543,50 – 91.087,01</w:t>
            </w:r>
          </w:p>
        </w:tc>
        <w:tc>
          <w:tcPr>
            <w:tcW w:w="1498" w:type="dxa"/>
            <w:shd w:val="clear" w:color="auto" w:fill="auto"/>
            <w:vAlign w:val="center"/>
          </w:tcPr>
          <w:p w14:paraId="409517F0"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F671DC">
              <w:rPr>
                <w:b/>
                <w:color w:val="000000"/>
                <w:sz w:val="20"/>
                <w:szCs w:val="20"/>
              </w:rPr>
              <w:t>x</w:t>
            </w:r>
          </w:p>
        </w:tc>
      </w:tr>
      <w:tr w:rsidR="00BF5AB3" w:rsidRPr="00F671DC" w14:paraId="5E99A6D1"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2C218B79" w14:textId="77777777" w:rsidR="00BF5AB3" w:rsidRPr="00F671DC" w:rsidRDefault="00BF5AB3" w:rsidP="00BF5AB3">
            <w:pPr>
              <w:spacing w:after="0"/>
              <w:jc w:val="center"/>
              <w:rPr>
                <w:color w:val="000000"/>
                <w:sz w:val="20"/>
                <w:szCs w:val="20"/>
              </w:rPr>
            </w:pPr>
            <w:r w:rsidRPr="00F671DC">
              <w:rPr>
                <w:color w:val="000000"/>
                <w:sz w:val="20"/>
                <w:szCs w:val="20"/>
              </w:rPr>
              <w:t>2.</w:t>
            </w:r>
          </w:p>
        </w:tc>
        <w:tc>
          <w:tcPr>
            <w:tcW w:w="2421" w:type="dxa"/>
          </w:tcPr>
          <w:p w14:paraId="1DF070E8"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Male</w:t>
            </w:r>
          </w:p>
        </w:tc>
        <w:tc>
          <w:tcPr>
            <w:tcW w:w="2992" w:type="dxa"/>
          </w:tcPr>
          <w:p w14:paraId="2C2846DB" w14:textId="15C3F7C3"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91.087,01</w:t>
            </w:r>
            <w:r>
              <w:rPr>
                <w:sz w:val="20"/>
                <w:szCs w:val="20"/>
              </w:rPr>
              <w:t xml:space="preserve"> – 455.435,05</w:t>
            </w:r>
          </w:p>
        </w:tc>
        <w:tc>
          <w:tcPr>
            <w:tcW w:w="1498" w:type="dxa"/>
          </w:tcPr>
          <w:p w14:paraId="2032F97B"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F671DC" w14:paraId="7EE9A167"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7A1968A" w14:textId="77777777" w:rsidR="00BF5AB3" w:rsidRPr="00F671DC" w:rsidRDefault="00BF5AB3" w:rsidP="00BF5AB3">
            <w:pPr>
              <w:spacing w:after="0"/>
              <w:jc w:val="center"/>
              <w:rPr>
                <w:color w:val="000000"/>
                <w:sz w:val="20"/>
                <w:szCs w:val="20"/>
              </w:rPr>
            </w:pPr>
            <w:r w:rsidRPr="00F671DC">
              <w:rPr>
                <w:color w:val="000000"/>
                <w:sz w:val="20"/>
                <w:szCs w:val="20"/>
              </w:rPr>
              <w:t>3.</w:t>
            </w:r>
          </w:p>
        </w:tc>
        <w:tc>
          <w:tcPr>
            <w:tcW w:w="2421" w:type="dxa"/>
            <w:shd w:val="clear" w:color="auto" w:fill="auto"/>
          </w:tcPr>
          <w:p w14:paraId="1D18F437"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Umjerene</w:t>
            </w:r>
          </w:p>
        </w:tc>
        <w:tc>
          <w:tcPr>
            <w:tcW w:w="2992" w:type="dxa"/>
            <w:shd w:val="clear" w:color="auto" w:fill="auto"/>
          </w:tcPr>
          <w:p w14:paraId="615DB1C7" w14:textId="1A04AC5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F5AB3">
              <w:rPr>
                <w:sz w:val="20"/>
                <w:szCs w:val="20"/>
              </w:rPr>
              <w:t>455.435,05</w:t>
            </w:r>
            <w:r>
              <w:rPr>
                <w:sz w:val="20"/>
                <w:szCs w:val="20"/>
              </w:rPr>
              <w:t xml:space="preserve"> – 1.366.305,15</w:t>
            </w:r>
          </w:p>
        </w:tc>
        <w:tc>
          <w:tcPr>
            <w:tcW w:w="1498" w:type="dxa"/>
            <w:shd w:val="clear" w:color="auto" w:fill="auto"/>
          </w:tcPr>
          <w:p w14:paraId="627A0A4A"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F5AB3" w:rsidRPr="00F671DC" w14:paraId="0B004029"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3E1FB87" w14:textId="77777777" w:rsidR="00BF5AB3" w:rsidRPr="00F671DC" w:rsidRDefault="00BF5AB3" w:rsidP="00BF5AB3">
            <w:pPr>
              <w:spacing w:after="0"/>
              <w:jc w:val="center"/>
              <w:rPr>
                <w:color w:val="000000"/>
                <w:sz w:val="20"/>
                <w:szCs w:val="20"/>
              </w:rPr>
            </w:pPr>
            <w:r w:rsidRPr="00F671DC">
              <w:rPr>
                <w:color w:val="000000"/>
                <w:sz w:val="20"/>
                <w:szCs w:val="20"/>
              </w:rPr>
              <w:t>4.</w:t>
            </w:r>
          </w:p>
        </w:tc>
        <w:tc>
          <w:tcPr>
            <w:tcW w:w="2421" w:type="dxa"/>
          </w:tcPr>
          <w:p w14:paraId="6F7B67D8"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71DC">
              <w:rPr>
                <w:color w:val="000000"/>
                <w:sz w:val="20"/>
                <w:szCs w:val="20"/>
              </w:rPr>
              <w:t>Značajne</w:t>
            </w:r>
          </w:p>
        </w:tc>
        <w:tc>
          <w:tcPr>
            <w:tcW w:w="2992" w:type="dxa"/>
          </w:tcPr>
          <w:p w14:paraId="6C4BC8B2" w14:textId="4054376F"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F5AB3">
              <w:rPr>
                <w:sz w:val="20"/>
                <w:szCs w:val="20"/>
              </w:rPr>
              <w:t>1.366.305,15</w:t>
            </w:r>
            <w:r>
              <w:rPr>
                <w:sz w:val="20"/>
                <w:szCs w:val="20"/>
              </w:rPr>
              <w:t xml:space="preserve"> – 2.277.175,25</w:t>
            </w:r>
          </w:p>
        </w:tc>
        <w:tc>
          <w:tcPr>
            <w:tcW w:w="1498" w:type="dxa"/>
          </w:tcPr>
          <w:p w14:paraId="325F3EFD" w14:textId="77777777" w:rsidR="00BF5AB3" w:rsidRPr="00F671DC" w:rsidRDefault="00BF5AB3" w:rsidP="00BF5AB3">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5AB3" w:rsidRPr="00A81505" w14:paraId="7027C7BA"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3AA2CFA" w14:textId="77777777" w:rsidR="00BF5AB3" w:rsidRPr="00F671DC" w:rsidRDefault="00BF5AB3" w:rsidP="00BF5AB3">
            <w:pPr>
              <w:spacing w:after="0"/>
              <w:jc w:val="center"/>
              <w:rPr>
                <w:color w:val="000000"/>
                <w:sz w:val="20"/>
                <w:szCs w:val="20"/>
              </w:rPr>
            </w:pPr>
            <w:r w:rsidRPr="00F671DC">
              <w:rPr>
                <w:color w:val="000000"/>
                <w:sz w:val="20"/>
                <w:szCs w:val="20"/>
              </w:rPr>
              <w:t>5.</w:t>
            </w:r>
          </w:p>
        </w:tc>
        <w:tc>
          <w:tcPr>
            <w:tcW w:w="2421" w:type="dxa"/>
            <w:shd w:val="clear" w:color="auto" w:fill="auto"/>
          </w:tcPr>
          <w:p w14:paraId="528C429E"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71DC">
              <w:rPr>
                <w:color w:val="000000"/>
                <w:sz w:val="20"/>
                <w:szCs w:val="20"/>
              </w:rPr>
              <w:t>Katastrofalne</w:t>
            </w:r>
          </w:p>
        </w:tc>
        <w:tc>
          <w:tcPr>
            <w:tcW w:w="2992" w:type="dxa"/>
            <w:shd w:val="clear" w:color="auto" w:fill="auto"/>
          </w:tcPr>
          <w:p w14:paraId="69E49265" w14:textId="79DF6F25"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BF5AB3">
              <w:rPr>
                <w:sz w:val="20"/>
                <w:szCs w:val="20"/>
              </w:rPr>
              <w:t>2.277.175,25</w:t>
            </w:r>
          </w:p>
        </w:tc>
        <w:tc>
          <w:tcPr>
            <w:tcW w:w="1498" w:type="dxa"/>
            <w:shd w:val="clear" w:color="auto" w:fill="auto"/>
          </w:tcPr>
          <w:p w14:paraId="00D11538" w14:textId="77777777" w:rsidR="00BF5AB3" w:rsidRPr="00F671DC" w:rsidRDefault="00BF5AB3" w:rsidP="00BF5AB3">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3F4A8493" w14:textId="28CCCAFA" w:rsidR="00342DE4" w:rsidRDefault="00342DE4" w:rsidP="00A81505">
      <w:pPr>
        <w:spacing w:before="0" w:after="0"/>
        <w:jc w:val="center"/>
        <w:rPr>
          <w:rFonts w:eastAsiaTheme="minorHAnsi"/>
          <w:bCs/>
          <w:color w:val="54883D"/>
          <w:sz w:val="20"/>
          <w:szCs w:val="18"/>
          <w:highlight w:val="yellow"/>
        </w:rPr>
      </w:pPr>
    </w:p>
    <w:p w14:paraId="5393AEE9" w14:textId="77777777" w:rsidR="00342DE4" w:rsidRDefault="00342DE4" w:rsidP="00A81505">
      <w:pPr>
        <w:spacing w:before="0" w:after="0"/>
        <w:jc w:val="center"/>
        <w:rPr>
          <w:rFonts w:eastAsiaTheme="minorHAnsi"/>
          <w:bCs/>
          <w:color w:val="54883D"/>
          <w:sz w:val="20"/>
          <w:szCs w:val="18"/>
          <w:highlight w:val="yellow"/>
        </w:rPr>
      </w:pPr>
    </w:p>
    <w:p w14:paraId="4126283A" w14:textId="6A583E8B" w:rsidR="00A81505" w:rsidRPr="00342DE4" w:rsidRDefault="00A81505" w:rsidP="00A81505">
      <w:pPr>
        <w:spacing w:before="0" w:after="0"/>
        <w:jc w:val="center"/>
        <w:rPr>
          <w:rFonts w:eastAsiaTheme="minorHAnsi"/>
          <w:b/>
          <w:color w:val="54883D"/>
          <w:sz w:val="20"/>
          <w:szCs w:val="18"/>
        </w:rPr>
      </w:pPr>
      <w:r w:rsidRPr="00342DE4">
        <w:rPr>
          <w:rFonts w:eastAsiaTheme="minorHAnsi"/>
          <w:b/>
          <w:color w:val="54883D"/>
          <w:sz w:val="20"/>
          <w:szCs w:val="18"/>
        </w:rPr>
        <w:t xml:space="preserve">Tablica </w:t>
      </w:r>
      <w:r w:rsidRPr="00342DE4">
        <w:rPr>
          <w:rFonts w:eastAsiaTheme="minorHAnsi"/>
          <w:b/>
          <w:color w:val="54883D"/>
          <w:sz w:val="20"/>
          <w:szCs w:val="18"/>
        </w:rPr>
        <w:fldChar w:fldCharType="begin"/>
      </w:r>
      <w:r w:rsidRPr="00342DE4">
        <w:rPr>
          <w:rFonts w:eastAsiaTheme="minorHAnsi"/>
          <w:b/>
          <w:color w:val="54883D"/>
          <w:sz w:val="20"/>
          <w:szCs w:val="18"/>
        </w:rPr>
        <w:instrText xml:space="preserve"> SEQ Tabela \* ARABIC </w:instrText>
      </w:r>
      <w:r w:rsidRPr="00342DE4">
        <w:rPr>
          <w:rFonts w:eastAsiaTheme="minorHAnsi"/>
          <w:b/>
          <w:color w:val="54883D"/>
          <w:sz w:val="20"/>
          <w:szCs w:val="18"/>
        </w:rPr>
        <w:fldChar w:fldCharType="separate"/>
      </w:r>
      <w:r w:rsidR="00BF5AB3">
        <w:rPr>
          <w:rFonts w:eastAsiaTheme="minorHAnsi"/>
          <w:b/>
          <w:noProof/>
          <w:color w:val="54883D"/>
          <w:sz w:val="20"/>
          <w:szCs w:val="18"/>
        </w:rPr>
        <w:t>38</w:t>
      </w:r>
      <w:r w:rsidRPr="00342DE4">
        <w:rPr>
          <w:rFonts w:eastAsiaTheme="minorHAnsi"/>
          <w:b/>
          <w:noProof/>
          <w:color w:val="54883D"/>
          <w:sz w:val="20"/>
          <w:szCs w:val="18"/>
        </w:rPr>
        <w:fldChar w:fldCharType="end"/>
      </w:r>
      <w:r w:rsidRPr="00342DE4">
        <w:rPr>
          <w:rFonts w:eastAsiaTheme="minorHAnsi"/>
          <w:b/>
          <w:color w:val="54883D"/>
          <w:sz w:val="20"/>
          <w:szCs w:val="18"/>
        </w:rPr>
        <w:t>. Vrijednost kriterija za društvenu stabilnost i politiku</w:t>
      </w:r>
    </w:p>
    <w:p w14:paraId="6FE20F9C" w14:textId="77777777" w:rsidR="00A81505" w:rsidRPr="00342DE4" w:rsidRDefault="00A81505" w:rsidP="00A81505">
      <w:pPr>
        <w:spacing w:before="0"/>
        <w:jc w:val="center"/>
        <w:rPr>
          <w:rFonts w:eastAsiaTheme="minorHAnsi"/>
          <w:b/>
          <w:color w:val="54883D"/>
          <w:sz w:val="20"/>
          <w:szCs w:val="18"/>
        </w:rPr>
      </w:pPr>
      <w:r w:rsidRPr="00342DE4">
        <w:rPr>
          <w:rFonts w:eastAsiaTheme="minorHAnsi"/>
          <w:b/>
          <w:color w:val="54883D"/>
          <w:sz w:val="20"/>
          <w:szCs w:val="18"/>
        </w:rPr>
        <w:t xml:space="preserve"> - zbirno – industrijske nesreće</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A81505" w:rsidRPr="00342DE4" w14:paraId="0FEDB33D" w14:textId="77777777" w:rsidTr="00E63F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none" w:sz="0" w:space="0" w:color="auto"/>
            </w:tcBorders>
          </w:tcPr>
          <w:p w14:paraId="4E7DCC02" w14:textId="77777777" w:rsidR="00A81505" w:rsidRPr="00342DE4" w:rsidRDefault="00A81505" w:rsidP="00E63F6A">
            <w:pPr>
              <w:spacing w:after="0"/>
              <w:ind w:left="29"/>
              <w:jc w:val="center"/>
              <w:rPr>
                <w:sz w:val="20"/>
              </w:rPr>
            </w:pPr>
            <w:r w:rsidRPr="00342DE4">
              <w:rPr>
                <w:sz w:val="20"/>
              </w:rPr>
              <w:t>KATEGORIJA</w:t>
            </w:r>
          </w:p>
        </w:tc>
        <w:tc>
          <w:tcPr>
            <w:tcW w:w="2109" w:type="dxa"/>
            <w:tcBorders>
              <w:bottom w:val="none" w:sz="0" w:space="0" w:color="auto"/>
            </w:tcBorders>
          </w:tcPr>
          <w:p w14:paraId="4B0837C7" w14:textId="77777777" w:rsidR="00A81505" w:rsidRPr="00342DE4" w:rsidRDefault="00A81505" w:rsidP="00E63F6A">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42DE4">
              <w:rPr>
                <w:sz w:val="20"/>
              </w:rPr>
              <w:t>KRITIČNA INFRASTRUKTURA</w:t>
            </w:r>
          </w:p>
        </w:tc>
        <w:tc>
          <w:tcPr>
            <w:tcW w:w="2834" w:type="dxa"/>
            <w:tcBorders>
              <w:bottom w:val="none" w:sz="0" w:space="0" w:color="auto"/>
            </w:tcBorders>
          </w:tcPr>
          <w:p w14:paraId="155098F9" w14:textId="77777777" w:rsidR="00A81505" w:rsidRPr="00342DE4" w:rsidRDefault="00A81505" w:rsidP="00E63F6A">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42DE4">
              <w:rPr>
                <w:sz w:val="20"/>
              </w:rPr>
              <w:t>USTANOVE/GRAĐEVINE JAVNOG DRUŠTVENOG ZNAČAJA</w:t>
            </w:r>
          </w:p>
        </w:tc>
        <w:tc>
          <w:tcPr>
            <w:tcW w:w="1423" w:type="dxa"/>
            <w:tcBorders>
              <w:bottom w:val="none" w:sz="0" w:space="0" w:color="auto"/>
            </w:tcBorders>
          </w:tcPr>
          <w:p w14:paraId="50094D77" w14:textId="77777777" w:rsidR="00A81505" w:rsidRPr="00342DE4" w:rsidRDefault="00A81505" w:rsidP="00E63F6A">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42DE4">
              <w:rPr>
                <w:sz w:val="20"/>
              </w:rPr>
              <w:t>ODABRANO</w:t>
            </w:r>
          </w:p>
        </w:tc>
      </w:tr>
      <w:tr w:rsidR="00A81505" w:rsidRPr="00342DE4" w14:paraId="158EB6BB"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D01D8F1" w14:textId="77777777" w:rsidR="00A81505" w:rsidRPr="00342DE4" w:rsidRDefault="00A81505" w:rsidP="00E63F6A">
            <w:pPr>
              <w:spacing w:after="0"/>
              <w:ind w:left="29" w:hanging="29"/>
              <w:jc w:val="center"/>
              <w:rPr>
                <w:sz w:val="20"/>
              </w:rPr>
            </w:pPr>
            <w:r w:rsidRPr="00342DE4">
              <w:rPr>
                <w:sz w:val="20"/>
              </w:rPr>
              <w:t>1.</w:t>
            </w:r>
          </w:p>
        </w:tc>
        <w:tc>
          <w:tcPr>
            <w:tcW w:w="2109" w:type="dxa"/>
            <w:shd w:val="clear" w:color="auto" w:fill="auto"/>
          </w:tcPr>
          <w:p w14:paraId="3AEC6EB7"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42DE4">
              <w:rPr>
                <w:b/>
                <w:sz w:val="20"/>
              </w:rPr>
              <w:t>x</w:t>
            </w:r>
          </w:p>
        </w:tc>
        <w:tc>
          <w:tcPr>
            <w:tcW w:w="2834" w:type="dxa"/>
            <w:shd w:val="clear" w:color="auto" w:fill="auto"/>
          </w:tcPr>
          <w:p w14:paraId="1B60422B"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42DE4">
              <w:rPr>
                <w:b/>
                <w:sz w:val="20"/>
              </w:rPr>
              <w:t>x</w:t>
            </w:r>
          </w:p>
        </w:tc>
        <w:tc>
          <w:tcPr>
            <w:tcW w:w="1423" w:type="dxa"/>
            <w:shd w:val="clear" w:color="auto" w:fill="auto"/>
          </w:tcPr>
          <w:p w14:paraId="56D71D5F"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42DE4">
              <w:rPr>
                <w:b/>
                <w:sz w:val="20"/>
              </w:rPr>
              <w:t>x</w:t>
            </w:r>
          </w:p>
        </w:tc>
      </w:tr>
      <w:tr w:rsidR="00A81505" w:rsidRPr="00342DE4" w14:paraId="75391E22"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F04E905" w14:textId="77777777" w:rsidR="00A81505" w:rsidRPr="00342DE4" w:rsidRDefault="00A81505" w:rsidP="00E63F6A">
            <w:pPr>
              <w:spacing w:after="0"/>
              <w:ind w:left="29" w:hanging="29"/>
              <w:jc w:val="center"/>
              <w:rPr>
                <w:sz w:val="20"/>
              </w:rPr>
            </w:pPr>
            <w:r w:rsidRPr="00342DE4">
              <w:rPr>
                <w:sz w:val="20"/>
              </w:rPr>
              <w:t>2.</w:t>
            </w:r>
          </w:p>
        </w:tc>
        <w:tc>
          <w:tcPr>
            <w:tcW w:w="2109" w:type="dxa"/>
            <w:vAlign w:val="center"/>
          </w:tcPr>
          <w:p w14:paraId="1A6C2A6D"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vAlign w:val="center"/>
          </w:tcPr>
          <w:p w14:paraId="42A4679F"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vAlign w:val="center"/>
          </w:tcPr>
          <w:p w14:paraId="3828184D"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A81505" w:rsidRPr="00342DE4" w14:paraId="52B5DEDE"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B45E83A" w14:textId="77777777" w:rsidR="00A81505" w:rsidRPr="00342DE4" w:rsidRDefault="00A81505" w:rsidP="00E63F6A">
            <w:pPr>
              <w:spacing w:after="0"/>
              <w:ind w:left="29" w:hanging="29"/>
              <w:jc w:val="center"/>
              <w:rPr>
                <w:sz w:val="20"/>
              </w:rPr>
            </w:pPr>
            <w:r w:rsidRPr="00342DE4">
              <w:rPr>
                <w:sz w:val="20"/>
              </w:rPr>
              <w:t>3.</w:t>
            </w:r>
          </w:p>
        </w:tc>
        <w:tc>
          <w:tcPr>
            <w:tcW w:w="2109" w:type="dxa"/>
            <w:shd w:val="clear" w:color="auto" w:fill="auto"/>
          </w:tcPr>
          <w:p w14:paraId="33EAC5DF"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50B5DCD2"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6BE531D6"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A81505" w:rsidRPr="00342DE4" w14:paraId="3ECC7EE0" w14:textId="77777777" w:rsidTr="00E63F6A">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2633DBDE" w14:textId="77777777" w:rsidR="00A81505" w:rsidRPr="00342DE4" w:rsidRDefault="00A81505" w:rsidP="00E63F6A">
            <w:pPr>
              <w:spacing w:after="0"/>
              <w:ind w:left="29" w:hanging="29"/>
              <w:jc w:val="center"/>
              <w:rPr>
                <w:sz w:val="20"/>
              </w:rPr>
            </w:pPr>
            <w:r w:rsidRPr="00342DE4">
              <w:rPr>
                <w:sz w:val="20"/>
              </w:rPr>
              <w:t>4.</w:t>
            </w:r>
          </w:p>
        </w:tc>
        <w:tc>
          <w:tcPr>
            <w:tcW w:w="2109" w:type="dxa"/>
          </w:tcPr>
          <w:p w14:paraId="2E8698BC"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7C9E29E7"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5ABA794E" w14:textId="77777777" w:rsidR="00A81505" w:rsidRPr="00342DE4" w:rsidRDefault="00A81505" w:rsidP="00E63F6A">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A81505" w:rsidRPr="00342DE4" w14:paraId="6A0FB209" w14:textId="77777777" w:rsidTr="00E63F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462C3389" w14:textId="77777777" w:rsidR="00A81505" w:rsidRPr="00342DE4" w:rsidRDefault="00A81505" w:rsidP="00E63F6A">
            <w:pPr>
              <w:spacing w:after="0"/>
              <w:ind w:left="29" w:hanging="29"/>
              <w:jc w:val="center"/>
              <w:rPr>
                <w:sz w:val="20"/>
              </w:rPr>
            </w:pPr>
            <w:r w:rsidRPr="00342DE4">
              <w:rPr>
                <w:sz w:val="20"/>
              </w:rPr>
              <w:t>5.</w:t>
            </w:r>
          </w:p>
        </w:tc>
        <w:tc>
          <w:tcPr>
            <w:tcW w:w="2109" w:type="dxa"/>
            <w:shd w:val="clear" w:color="auto" w:fill="auto"/>
          </w:tcPr>
          <w:p w14:paraId="28C1F8A5"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346C9EAB"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460FDFF6" w14:textId="77777777" w:rsidR="00A81505" w:rsidRPr="00342DE4" w:rsidRDefault="00A81505" w:rsidP="00E63F6A">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772E0305" w14:textId="77777777" w:rsidR="00A81505" w:rsidRPr="00A81505" w:rsidRDefault="00A81505" w:rsidP="00A81505">
      <w:pPr>
        <w:rPr>
          <w:i/>
          <w:iCs/>
          <w:color w:val="54883D"/>
          <w:highlight w:val="yellow"/>
        </w:rPr>
      </w:pPr>
    </w:p>
    <w:p w14:paraId="3FE1D0ED" w14:textId="77777777" w:rsidR="00F71629" w:rsidRDefault="00F71629" w:rsidP="00A81505">
      <w:pPr>
        <w:rPr>
          <w:i/>
          <w:iCs/>
          <w:color w:val="54883D"/>
        </w:rPr>
      </w:pPr>
    </w:p>
    <w:p w14:paraId="3B36CB68" w14:textId="12A7868F" w:rsidR="00A81505" w:rsidRPr="00342DE4" w:rsidRDefault="00A81505" w:rsidP="00A81505">
      <w:pPr>
        <w:rPr>
          <w:i/>
          <w:iCs/>
          <w:color w:val="54883D"/>
        </w:rPr>
      </w:pPr>
      <w:r w:rsidRPr="00342DE4">
        <w:rPr>
          <w:i/>
          <w:iCs/>
          <w:color w:val="54883D"/>
        </w:rPr>
        <w:lastRenderedPageBreak/>
        <w:t>Vjerojatnost događaja</w:t>
      </w:r>
    </w:p>
    <w:p w14:paraId="11BAF3C0" w14:textId="5518D7AF" w:rsidR="00A81505" w:rsidRPr="00F71629" w:rsidRDefault="00A81505" w:rsidP="00F71629">
      <w:r w:rsidRPr="00342DE4">
        <w:t xml:space="preserve">S obzirom na </w:t>
      </w:r>
      <w:proofErr w:type="spellStart"/>
      <w:r w:rsidRPr="00342DE4">
        <w:t>razmatrajuće</w:t>
      </w:r>
      <w:proofErr w:type="spellEnd"/>
      <w:r w:rsidRPr="00342DE4">
        <w:t xml:space="preserve"> podatke, izračunata je vjerojatnost pojavljivanja ovog događaja prema IAEA – TECDOC-727 metodi i Priručniku za razvrstavanje i utvrđivanje prioriteta među rizicima izazvanim velikim nesrećama u procesnoj i srodnim industrijama. Računanje vjerojatnosti nekog događaja (promet opasnih materijala) provodi se pomoću zbrajanja logaritama: </w:t>
      </w:r>
    </w:p>
    <w:p w14:paraId="4C25C745" w14:textId="77777777" w:rsidR="00A81505" w:rsidRPr="00342DE4" w:rsidRDefault="00A81505" w:rsidP="00A81505">
      <w:pPr>
        <w:spacing w:before="120" w:after="120"/>
        <w:rPr>
          <w:b/>
        </w:rPr>
      </w:pPr>
      <w:proofErr w:type="spellStart"/>
      <w:r w:rsidRPr="00342DE4">
        <w:rPr>
          <w:b/>
        </w:rPr>
        <w:t>N</w:t>
      </w:r>
      <w:r w:rsidRPr="00342DE4">
        <w:rPr>
          <w:b/>
          <w:vertAlign w:val="subscript"/>
        </w:rPr>
        <w:t>p,t</w:t>
      </w:r>
      <w:proofErr w:type="spellEnd"/>
      <w:r w:rsidRPr="00342DE4">
        <w:rPr>
          <w:b/>
        </w:rPr>
        <w:t>=N</w:t>
      </w:r>
      <w:r w:rsidRPr="00342DE4">
        <w:rPr>
          <w:b/>
          <w:vertAlign w:val="superscript"/>
        </w:rPr>
        <w:t>*</w:t>
      </w:r>
      <w:proofErr w:type="spellStart"/>
      <w:r w:rsidRPr="00342DE4">
        <w:rPr>
          <w:b/>
          <w:vertAlign w:val="subscript"/>
        </w:rPr>
        <w:t>p,t</w:t>
      </w:r>
      <w:proofErr w:type="spellEnd"/>
      <w:r w:rsidRPr="00342DE4">
        <w:rPr>
          <w:b/>
        </w:rPr>
        <w:t xml:space="preserve"> + </w:t>
      </w:r>
      <w:proofErr w:type="spellStart"/>
      <w:r w:rsidRPr="00342DE4">
        <w:rPr>
          <w:b/>
        </w:rPr>
        <w:t>n</w:t>
      </w:r>
      <w:r w:rsidRPr="00342DE4">
        <w:rPr>
          <w:b/>
          <w:vertAlign w:val="subscript"/>
        </w:rPr>
        <w:t>su</w:t>
      </w:r>
      <w:proofErr w:type="spellEnd"/>
      <w:r w:rsidRPr="00342DE4">
        <w:rPr>
          <w:b/>
          <w:vertAlign w:val="subscript"/>
        </w:rPr>
        <w:t xml:space="preserve"> </w:t>
      </w:r>
      <w:r w:rsidRPr="00342DE4">
        <w:rPr>
          <w:b/>
        </w:rPr>
        <w:t xml:space="preserve">+ </w:t>
      </w:r>
      <w:proofErr w:type="spellStart"/>
      <w:r w:rsidRPr="00342DE4">
        <w:rPr>
          <w:b/>
        </w:rPr>
        <w:t>n</w:t>
      </w:r>
      <w:r w:rsidRPr="00342DE4">
        <w:rPr>
          <w:b/>
          <w:vertAlign w:val="subscript"/>
        </w:rPr>
        <w:t>z</w:t>
      </w:r>
      <w:proofErr w:type="spellEnd"/>
      <w:r w:rsidRPr="00342DE4">
        <w:rPr>
          <w:b/>
          <w:vertAlign w:val="subscript"/>
        </w:rPr>
        <w:t xml:space="preserve"> </w:t>
      </w:r>
      <w:r w:rsidRPr="00342DE4">
        <w:rPr>
          <w:b/>
        </w:rPr>
        <w:t xml:space="preserve">+ </w:t>
      </w:r>
      <w:proofErr w:type="spellStart"/>
      <w:r w:rsidRPr="00342DE4">
        <w:rPr>
          <w:b/>
        </w:rPr>
        <w:t>n</w:t>
      </w:r>
      <w:r w:rsidRPr="00342DE4">
        <w:rPr>
          <w:b/>
          <w:vertAlign w:val="subscript"/>
        </w:rPr>
        <w:t>pƃ</w:t>
      </w:r>
      <w:proofErr w:type="spellEnd"/>
      <w:r w:rsidRPr="00342DE4">
        <w:rPr>
          <w:b/>
          <w:vertAlign w:val="subscript"/>
        </w:rPr>
        <w:t xml:space="preserve"> </w:t>
      </w:r>
      <w:r w:rsidRPr="00342DE4">
        <w:rPr>
          <w:b/>
        </w:rPr>
        <w:t xml:space="preserve">+ </w:t>
      </w:r>
      <w:proofErr w:type="spellStart"/>
      <w:r w:rsidRPr="00342DE4">
        <w:rPr>
          <w:b/>
        </w:rPr>
        <w:t>n</w:t>
      </w:r>
      <w:r w:rsidRPr="00342DE4">
        <w:rPr>
          <w:b/>
          <w:vertAlign w:val="subscript"/>
        </w:rPr>
        <w:t>n</w:t>
      </w:r>
      <w:proofErr w:type="spellEnd"/>
      <w:r w:rsidRPr="00342DE4">
        <w:rPr>
          <w:b/>
        </w:rPr>
        <w:t xml:space="preserve">, </w:t>
      </w:r>
    </w:p>
    <w:p w14:paraId="605A7695" w14:textId="77777777" w:rsidR="00A81505" w:rsidRPr="00342DE4" w:rsidRDefault="00A81505" w:rsidP="00A81505">
      <w:pPr>
        <w:spacing w:before="120" w:after="120"/>
        <w:rPr>
          <w:b/>
        </w:rPr>
      </w:pPr>
      <w:r w:rsidRPr="00342DE4">
        <w:rPr>
          <w:b/>
        </w:rPr>
        <w:t xml:space="preserve">N = | log </w:t>
      </w:r>
      <w:r w:rsidRPr="00342DE4">
        <w:rPr>
          <w:b/>
          <w:vertAlign w:val="subscript"/>
        </w:rPr>
        <w:t>10</w:t>
      </w:r>
      <w:r w:rsidRPr="00342DE4">
        <w:rPr>
          <w:b/>
        </w:rPr>
        <w:t xml:space="preserve"> P |</w:t>
      </w:r>
    </w:p>
    <w:p w14:paraId="09842E24" w14:textId="77777777" w:rsidR="00A81505" w:rsidRPr="00342DE4" w:rsidRDefault="00A81505" w:rsidP="00A81505">
      <w:pPr>
        <w:spacing w:before="120" w:after="120"/>
      </w:pPr>
      <w:r w:rsidRPr="00342DE4">
        <w:t xml:space="preserve">gdje je </w:t>
      </w:r>
    </w:p>
    <w:p w14:paraId="2EEABFCB" w14:textId="77777777" w:rsidR="00A81505" w:rsidRPr="00342DE4" w:rsidRDefault="00A81505" w:rsidP="00A81505">
      <w:pPr>
        <w:spacing w:before="120" w:after="120"/>
        <w:rPr>
          <w:color w:val="000000"/>
          <w:lang w:bidi="en-US"/>
        </w:rPr>
      </w:pPr>
      <w:r w:rsidRPr="00342DE4">
        <w:rPr>
          <w:b/>
          <w:color w:val="000000"/>
          <w:lang w:bidi="en-US"/>
        </w:rPr>
        <w:t>N*</w:t>
      </w:r>
      <w:proofErr w:type="spellStart"/>
      <w:r w:rsidRPr="00342DE4">
        <w:rPr>
          <w:b/>
          <w:color w:val="000000"/>
          <w:vertAlign w:val="subscript"/>
          <w:lang w:bidi="en-US"/>
        </w:rPr>
        <w:t>p,t</w:t>
      </w:r>
      <w:proofErr w:type="spellEnd"/>
      <w:r w:rsidRPr="00342DE4">
        <w:rPr>
          <w:color w:val="000000"/>
          <w:lang w:bidi="en-US"/>
        </w:rPr>
        <w:t>= prosječni broj vjerojatnosti za promet tvari;</w:t>
      </w:r>
    </w:p>
    <w:p w14:paraId="7ECCA8BB" w14:textId="77777777" w:rsidR="00A81505" w:rsidRPr="00342DE4" w:rsidRDefault="00A81505" w:rsidP="00A81505">
      <w:pPr>
        <w:spacing w:before="120" w:after="120"/>
        <w:rPr>
          <w:color w:val="000000"/>
          <w:lang w:bidi="en-US"/>
        </w:rPr>
      </w:pPr>
      <w:proofErr w:type="spellStart"/>
      <w:r w:rsidRPr="00342DE4">
        <w:rPr>
          <w:b/>
          <w:color w:val="000000"/>
          <w:lang w:bidi="en-US"/>
        </w:rPr>
        <w:t>n</w:t>
      </w:r>
      <w:r w:rsidRPr="00342DE4">
        <w:rPr>
          <w:b/>
          <w:color w:val="000000"/>
          <w:vertAlign w:val="subscript"/>
          <w:lang w:bidi="en-US"/>
        </w:rPr>
        <w:t>su</w:t>
      </w:r>
      <w:proofErr w:type="spellEnd"/>
      <w:r w:rsidRPr="00342DE4">
        <w:rPr>
          <w:b/>
          <w:color w:val="000000"/>
          <w:lang w:bidi="en-US"/>
        </w:rPr>
        <w:t xml:space="preserve"> </w:t>
      </w:r>
      <w:r w:rsidRPr="00342DE4">
        <w:rPr>
          <w:color w:val="000000"/>
          <w:lang w:bidi="en-US"/>
        </w:rPr>
        <w:t xml:space="preserve">= korekcijski parametar broja vjerojatnosti za sigurnosne uvjete prometnog sustava; </w:t>
      </w:r>
    </w:p>
    <w:p w14:paraId="0C7213E9" w14:textId="77777777" w:rsidR="00A81505" w:rsidRPr="00342DE4" w:rsidRDefault="00A81505" w:rsidP="00A81505">
      <w:pPr>
        <w:spacing w:before="120" w:after="120"/>
        <w:rPr>
          <w:color w:val="000000"/>
          <w:lang w:bidi="en-US"/>
        </w:rPr>
      </w:pPr>
      <w:proofErr w:type="spellStart"/>
      <w:r w:rsidRPr="00342DE4">
        <w:rPr>
          <w:b/>
          <w:color w:val="000000"/>
          <w:lang w:bidi="en-US"/>
        </w:rPr>
        <w:t>n</w:t>
      </w:r>
      <w:r w:rsidRPr="00342DE4">
        <w:rPr>
          <w:b/>
          <w:color w:val="000000"/>
          <w:vertAlign w:val="subscript"/>
          <w:lang w:bidi="en-US"/>
        </w:rPr>
        <w:t>p</w:t>
      </w:r>
      <w:r w:rsidRPr="00342DE4">
        <w:rPr>
          <w:rFonts w:ascii="Gabriola" w:hAnsi="Gabriola"/>
          <w:b/>
          <w:color w:val="000000"/>
          <w:vertAlign w:val="subscript"/>
          <w:lang w:bidi="en-US"/>
        </w:rPr>
        <w:t>δ</w:t>
      </w:r>
      <w:proofErr w:type="spellEnd"/>
      <w:r w:rsidRPr="00342DE4">
        <w:rPr>
          <w:color w:val="000000"/>
          <w:lang w:bidi="en-US"/>
        </w:rPr>
        <w:t xml:space="preserve"> = korekcijski parametar broja vjerojatnosti za gustoću prometa;</w:t>
      </w:r>
    </w:p>
    <w:p w14:paraId="0F727C6F" w14:textId="77777777" w:rsidR="00A81505" w:rsidRPr="00342DE4" w:rsidRDefault="00A81505" w:rsidP="00A81505">
      <w:pPr>
        <w:spacing w:before="120" w:after="120"/>
        <w:rPr>
          <w:color w:val="000000"/>
          <w:lang w:bidi="en-US"/>
        </w:rPr>
      </w:pPr>
      <w:proofErr w:type="spellStart"/>
      <w:r w:rsidRPr="00342DE4">
        <w:rPr>
          <w:b/>
          <w:color w:val="000000"/>
          <w:lang w:bidi="en-US"/>
        </w:rPr>
        <w:t>n</w:t>
      </w:r>
      <w:r w:rsidRPr="00342DE4">
        <w:rPr>
          <w:b/>
          <w:color w:val="000000"/>
          <w:vertAlign w:val="subscript"/>
          <w:lang w:bidi="en-US"/>
        </w:rPr>
        <w:t>n</w:t>
      </w:r>
      <w:proofErr w:type="spellEnd"/>
      <w:r w:rsidRPr="00342DE4">
        <w:rPr>
          <w:b/>
          <w:color w:val="000000"/>
          <w:lang w:bidi="en-US"/>
        </w:rPr>
        <w:t xml:space="preserve"> </w:t>
      </w:r>
      <w:r w:rsidRPr="00342DE4">
        <w:rPr>
          <w:color w:val="000000"/>
          <w:lang w:bidi="en-US"/>
        </w:rPr>
        <w:t xml:space="preserve">= korekcijski parametar broja vjerojatnosti za smjer vjetra prema naseljenom području; </w:t>
      </w:r>
    </w:p>
    <w:p w14:paraId="361C56F0" w14:textId="77777777" w:rsidR="00A81505" w:rsidRPr="00342DE4" w:rsidRDefault="00A81505" w:rsidP="00A81505">
      <w:pPr>
        <w:spacing w:before="120" w:after="120"/>
      </w:pPr>
      <w:r w:rsidRPr="00342DE4">
        <w:t>N - broj vjerojatnosti</w:t>
      </w:r>
    </w:p>
    <w:p w14:paraId="783FF9E5" w14:textId="77777777" w:rsidR="00A81505" w:rsidRPr="00342DE4" w:rsidRDefault="00A81505" w:rsidP="00A81505">
      <w:pPr>
        <w:spacing w:before="120" w:after="120"/>
      </w:pPr>
      <w:r w:rsidRPr="00342DE4">
        <w:t>P - vrijednost učestalosti</w:t>
      </w:r>
    </w:p>
    <w:p w14:paraId="4962B5AF" w14:textId="77777777" w:rsidR="00A81505" w:rsidRPr="00342DE4" w:rsidRDefault="00A81505" w:rsidP="00A81505">
      <w:pPr>
        <w:spacing w:before="120" w:after="120"/>
        <w:rPr>
          <w:b/>
        </w:rPr>
      </w:pPr>
      <w:proofErr w:type="spellStart"/>
      <w:r w:rsidRPr="00342DE4">
        <w:rPr>
          <w:b/>
        </w:rPr>
        <w:t>N</w:t>
      </w:r>
      <w:r w:rsidRPr="00342DE4">
        <w:rPr>
          <w:b/>
          <w:vertAlign w:val="subscript"/>
        </w:rPr>
        <w:t>p,t</w:t>
      </w:r>
      <w:proofErr w:type="spellEnd"/>
      <w:r w:rsidRPr="00342DE4">
        <w:rPr>
          <w:b/>
        </w:rPr>
        <w:t>= 7 – 1 + 0 + 0 + 0,5 = 6.5</w:t>
      </w:r>
    </w:p>
    <w:p w14:paraId="6AE0DF33" w14:textId="77777777" w:rsidR="00A81505" w:rsidRPr="00342DE4" w:rsidRDefault="00A81505" w:rsidP="00A81505">
      <w:pPr>
        <w:spacing w:before="120" w:after="120"/>
        <w:rPr>
          <w:b/>
          <w:vertAlign w:val="superscript"/>
        </w:rPr>
      </w:pPr>
      <w:proofErr w:type="spellStart"/>
      <w:r w:rsidRPr="00342DE4">
        <w:rPr>
          <w:b/>
        </w:rPr>
        <w:t>P</w:t>
      </w:r>
      <w:r w:rsidRPr="00342DE4">
        <w:rPr>
          <w:b/>
          <w:vertAlign w:val="subscript"/>
        </w:rPr>
        <w:t>p,t</w:t>
      </w:r>
      <w:proofErr w:type="spellEnd"/>
      <w:r w:rsidRPr="00342DE4">
        <w:rPr>
          <w:b/>
          <w:vertAlign w:val="subscript"/>
        </w:rPr>
        <w:t xml:space="preserve"> </w:t>
      </w:r>
      <w:r w:rsidRPr="00342DE4">
        <w:rPr>
          <w:b/>
        </w:rPr>
        <w:t>(broj nesreća godišnje) = 3 x 10</w:t>
      </w:r>
      <w:r w:rsidRPr="00342DE4">
        <w:rPr>
          <w:b/>
          <w:vertAlign w:val="superscript"/>
        </w:rPr>
        <w:t>-7</w:t>
      </w:r>
    </w:p>
    <w:p w14:paraId="4FDFA58E" w14:textId="1DCE7D81" w:rsidR="00A81505" w:rsidRDefault="00A81505" w:rsidP="00A81505">
      <w:r w:rsidRPr="00342DE4">
        <w:t>S obzirom na dobivene podatke, odabrana je iznimno mala vjerojatnost pojavljivanja.</w:t>
      </w:r>
    </w:p>
    <w:p w14:paraId="15B171CB" w14:textId="77777777" w:rsidR="000E732F" w:rsidRPr="00342DE4" w:rsidRDefault="000E732F" w:rsidP="00A81505"/>
    <w:p w14:paraId="51DF2681" w14:textId="74D90745" w:rsidR="00A81505" w:rsidRPr="000E732F" w:rsidRDefault="00A81505" w:rsidP="00A81505">
      <w:pPr>
        <w:spacing w:before="240"/>
        <w:jc w:val="center"/>
        <w:rPr>
          <w:rFonts w:eastAsiaTheme="minorHAnsi"/>
          <w:b/>
          <w:color w:val="54883D"/>
          <w:sz w:val="20"/>
          <w:szCs w:val="18"/>
        </w:rPr>
      </w:pPr>
      <w:r w:rsidRPr="000E732F">
        <w:rPr>
          <w:rFonts w:eastAsiaTheme="minorHAnsi"/>
          <w:b/>
          <w:color w:val="54883D"/>
          <w:sz w:val="20"/>
          <w:szCs w:val="18"/>
        </w:rPr>
        <w:t xml:space="preserve">Tablica </w:t>
      </w:r>
      <w:r w:rsidRPr="000E732F">
        <w:rPr>
          <w:rFonts w:eastAsiaTheme="minorHAnsi"/>
          <w:b/>
          <w:color w:val="54883D"/>
          <w:sz w:val="20"/>
          <w:szCs w:val="18"/>
        </w:rPr>
        <w:fldChar w:fldCharType="begin"/>
      </w:r>
      <w:r w:rsidRPr="000E732F">
        <w:rPr>
          <w:rFonts w:eastAsiaTheme="minorHAnsi"/>
          <w:b/>
          <w:color w:val="54883D"/>
          <w:sz w:val="20"/>
          <w:szCs w:val="18"/>
        </w:rPr>
        <w:instrText xml:space="preserve"> SEQ Tabela \* ARABIC </w:instrText>
      </w:r>
      <w:r w:rsidRPr="000E732F">
        <w:rPr>
          <w:rFonts w:eastAsiaTheme="minorHAnsi"/>
          <w:b/>
          <w:color w:val="54883D"/>
          <w:sz w:val="20"/>
          <w:szCs w:val="18"/>
        </w:rPr>
        <w:fldChar w:fldCharType="separate"/>
      </w:r>
      <w:r w:rsidR="00BF5AB3">
        <w:rPr>
          <w:rFonts w:eastAsiaTheme="minorHAnsi"/>
          <w:b/>
          <w:noProof/>
          <w:color w:val="54883D"/>
          <w:sz w:val="20"/>
          <w:szCs w:val="18"/>
        </w:rPr>
        <w:t>39</w:t>
      </w:r>
      <w:r w:rsidRPr="000E732F">
        <w:rPr>
          <w:rFonts w:eastAsiaTheme="minorHAnsi"/>
          <w:b/>
          <w:noProof/>
          <w:color w:val="54883D"/>
          <w:sz w:val="20"/>
          <w:szCs w:val="18"/>
        </w:rPr>
        <w:fldChar w:fldCharType="end"/>
      </w:r>
      <w:r w:rsidRPr="000E732F">
        <w:rPr>
          <w:rFonts w:eastAsiaTheme="minorHAnsi"/>
          <w:b/>
          <w:color w:val="54883D"/>
          <w:sz w:val="20"/>
          <w:szCs w:val="18"/>
        </w:rPr>
        <w:t>. Vjerojatnost / frekvencija – industrijske nesreće</w:t>
      </w:r>
    </w:p>
    <w:tbl>
      <w:tblPr>
        <w:tblStyle w:val="ivopisnatablicareetke6-isticanje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559"/>
      </w:tblGrid>
      <w:tr w:rsidR="00A81505" w:rsidRPr="000E732F" w14:paraId="75A8B624" w14:textId="77777777" w:rsidTr="00E63F6A">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vAlign w:val="center"/>
          </w:tcPr>
          <w:p w14:paraId="78D50E9B" w14:textId="77777777" w:rsidR="00A81505" w:rsidRPr="000E732F" w:rsidRDefault="00A81505" w:rsidP="00E63F6A">
            <w:pPr>
              <w:spacing w:after="0"/>
              <w:jc w:val="center"/>
              <w:rPr>
                <w:sz w:val="20"/>
                <w:szCs w:val="20"/>
              </w:rPr>
            </w:pPr>
            <w:r w:rsidRPr="000E732F">
              <w:rPr>
                <w:sz w:val="20"/>
                <w:szCs w:val="20"/>
              </w:rPr>
              <w:t>KATEGORIJA</w:t>
            </w:r>
          </w:p>
        </w:tc>
        <w:tc>
          <w:tcPr>
            <w:tcW w:w="8079" w:type="dxa"/>
            <w:gridSpan w:val="4"/>
            <w:tcBorders>
              <w:bottom w:val="none" w:sz="0" w:space="0" w:color="auto"/>
            </w:tcBorders>
          </w:tcPr>
          <w:p w14:paraId="209E5828" w14:textId="77777777" w:rsidR="00A81505" w:rsidRPr="000E732F" w:rsidRDefault="00A81505" w:rsidP="00E63F6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E732F">
              <w:rPr>
                <w:sz w:val="20"/>
                <w:szCs w:val="20"/>
              </w:rPr>
              <w:t>VJEROJATNOST / FREKVENCIJA</w:t>
            </w:r>
          </w:p>
        </w:tc>
      </w:tr>
      <w:tr w:rsidR="00A81505" w:rsidRPr="000E732F" w14:paraId="0198DB78" w14:textId="77777777" w:rsidTr="00E63F6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64608B72" w14:textId="77777777" w:rsidR="00A81505" w:rsidRPr="000E732F" w:rsidRDefault="00A81505" w:rsidP="00E63F6A">
            <w:pPr>
              <w:spacing w:after="0"/>
              <w:rPr>
                <w:b w:val="0"/>
                <w:sz w:val="20"/>
                <w:szCs w:val="20"/>
              </w:rPr>
            </w:pPr>
          </w:p>
        </w:tc>
        <w:tc>
          <w:tcPr>
            <w:tcW w:w="1701" w:type="dxa"/>
            <w:shd w:val="clear" w:color="auto" w:fill="auto"/>
          </w:tcPr>
          <w:p w14:paraId="66D284BB"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KVALITATIVNO</w:t>
            </w:r>
          </w:p>
        </w:tc>
        <w:tc>
          <w:tcPr>
            <w:tcW w:w="1842" w:type="dxa"/>
            <w:shd w:val="clear" w:color="auto" w:fill="auto"/>
          </w:tcPr>
          <w:p w14:paraId="353ADE7D"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VJEROJATNOST</w:t>
            </w:r>
          </w:p>
        </w:tc>
        <w:tc>
          <w:tcPr>
            <w:tcW w:w="2977" w:type="dxa"/>
            <w:shd w:val="clear" w:color="auto" w:fill="auto"/>
          </w:tcPr>
          <w:p w14:paraId="2E76321C"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FREKVENCIJA</w:t>
            </w:r>
          </w:p>
        </w:tc>
        <w:tc>
          <w:tcPr>
            <w:tcW w:w="1559" w:type="dxa"/>
            <w:shd w:val="clear" w:color="auto" w:fill="auto"/>
          </w:tcPr>
          <w:p w14:paraId="076D27B4"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0E732F">
              <w:rPr>
                <w:b/>
                <w:sz w:val="20"/>
                <w:szCs w:val="20"/>
              </w:rPr>
              <w:t>ODABRANO</w:t>
            </w:r>
          </w:p>
        </w:tc>
      </w:tr>
      <w:tr w:rsidR="00A81505" w:rsidRPr="000E732F" w14:paraId="20059BD4" w14:textId="77777777" w:rsidTr="00E63F6A">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60282B1C" w14:textId="77777777" w:rsidR="00A81505" w:rsidRPr="000E732F" w:rsidRDefault="00A81505" w:rsidP="00E63F6A">
            <w:pPr>
              <w:spacing w:after="0"/>
              <w:jc w:val="center"/>
              <w:rPr>
                <w:sz w:val="20"/>
                <w:szCs w:val="20"/>
              </w:rPr>
            </w:pPr>
            <w:r w:rsidRPr="000E732F">
              <w:rPr>
                <w:sz w:val="20"/>
                <w:szCs w:val="20"/>
              </w:rPr>
              <w:t>1</w:t>
            </w:r>
          </w:p>
        </w:tc>
        <w:tc>
          <w:tcPr>
            <w:tcW w:w="1701" w:type="dxa"/>
          </w:tcPr>
          <w:p w14:paraId="000ACAF0"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Iznimno mala</w:t>
            </w:r>
          </w:p>
        </w:tc>
        <w:tc>
          <w:tcPr>
            <w:tcW w:w="1842" w:type="dxa"/>
          </w:tcPr>
          <w:p w14:paraId="3917F822"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&lt; 1 %</w:t>
            </w:r>
          </w:p>
        </w:tc>
        <w:tc>
          <w:tcPr>
            <w:tcW w:w="2977" w:type="dxa"/>
          </w:tcPr>
          <w:p w14:paraId="67970ADD"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1 događaj u 100 godina i rjeđe</w:t>
            </w:r>
          </w:p>
        </w:tc>
        <w:tc>
          <w:tcPr>
            <w:tcW w:w="1559" w:type="dxa"/>
          </w:tcPr>
          <w:p w14:paraId="2888B7F3"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r w:rsidRPr="000E732F">
              <w:rPr>
                <w:b/>
                <w:sz w:val="20"/>
                <w:szCs w:val="20"/>
              </w:rPr>
              <w:t>x</w:t>
            </w:r>
          </w:p>
        </w:tc>
      </w:tr>
      <w:tr w:rsidR="00A81505" w:rsidRPr="000E732F" w14:paraId="3A8601B9" w14:textId="77777777" w:rsidTr="00E63F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237D07C" w14:textId="77777777" w:rsidR="00A81505" w:rsidRPr="000E732F" w:rsidRDefault="00A81505" w:rsidP="00E63F6A">
            <w:pPr>
              <w:spacing w:after="0"/>
              <w:jc w:val="center"/>
              <w:rPr>
                <w:sz w:val="20"/>
                <w:szCs w:val="20"/>
              </w:rPr>
            </w:pPr>
            <w:r w:rsidRPr="000E732F">
              <w:rPr>
                <w:sz w:val="20"/>
                <w:szCs w:val="20"/>
              </w:rPr>
              <w:t>2</w:t>
            </w:r>
          </w:p>
        </w:tc>
        <w:tc>
          <w:tcPr>
            <w:tcW w:w="1701" w:type="dxa"/>
            <w:shd w:val="clear" w:color="auto" w:fill="auto"/>
          </w:tcPr>
          <w:p w14:paraId="0245EEEE"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Mala</w:t>
            </w:r>
          </w:p>
        </w:tc>
        <w:tc>
          <w:tcPr>
            <w:tcW w:w="1842" w:type="dxa"/>
            <w:shd w:val="clear" w:color="auto" w:fill="auto"/>
          </w:tcPr>
          <w:p w14:paraId="4FEBD7AF"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1 – 5 %</w:t>
            </w:r>
          </w:p>
        </w:tc>
        <w:tc>
          <w:tcPr>
            <w:tcW w:w="2977" w:type="dxa"/>
            <w:shd w:val="clear" w:color="auto" w:fill="auto"/>
          </w:tcPr>
          <w:p w14:paraId="25BE2966"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1 događaj u 20 do 100 godina</w:t>
            </w:r>
          </w:p>
        </w:tc>
        <w:tc>
          <w:tcPr>
            <w:tcW w:w="1559" w:type="dxa"/>
            <w:shd w:val="clear" w:color="auto" w:fill="auto"/>
          </w:tcPr>
          <w:p w14:paraId="0B46E9DA"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0E732F" w14:paraId="3E287FE6" w14:textId="77777777" w:rsidTr="00E63F6A">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41FCF285" w14:textId="77777777" w:rsidR="00A81505" w:rsidRPr="000E732F" w:rsidRDefault="00A81505" w:rsidP="00E63F6A">
            <w:pPr>
              <w:spacing w:after="0"/>
              <w:jc w:val="center"/>
              <w:rPr>
                <w:sz w:val="20"/>
                <w:szCs w:val="20"/>
              </w:rPr>
            </w:pPr>
            <w:r w:rsidRPr="000E732F">
              <w:rPr>
                <w:sz w:val="20"/>
                <w:szCs w:val="20"/>
              </w:rPr>
              <w:t>3</w:t>
            </w:r>
          </w:p>
        </w:tc>
        <w:tc>
          <w:tcPr>
            <w:tcW w:w="1701" w:type="dxa"/>
          </w:tcPr>
          <w:p w14:paraId="1FF0A9C4"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Umjerena</w:t>
            </w:r>
          </w:p>
        </w:tc>
        <w:tc>
          <w:tcPr>
            <w:tcW w:w="1842" w:type="dxa"/>
          </w:tcPr>
          <w:p w14:paraId="6EAD88AF"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5 – 50 %</w:t>
            </w:r>
          </w:p>
        </w:tc>
        <w:tc>
          <w:tcPr>
            <w:tcW w:w="2977" w:type="dxa"/>
          </w:tcPr>
          <w:p w14:paraId="1261A287"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1 događaj u 2 do 20 godina</w:t>
            </w:r>
          </w:p>
        </w:tc>
        <w:tc>
          <w:tcPr>
            <w:tcW w:w="1559" w:type="dxa"/>
          </w:tcPr>
          <w:p w14:paraId="46A4DFBF"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0E732F" w14:paraId="621A5B3D" w14:textId="77777777" w:rsidTr="00E63F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2BF6868" w14:textId="77777777" w:rsidR="00A81505" w:rsidRPr="000E732F" w:rsidRDefault="00A81505" w:rsidP="00E63F6A">
            <w:pPr>
              <w:spacing w:after="0"/>
              <w:jc w:val="center"/>
              <w:rPr>
                <w:sz w:val="20"/>
                <w:szCs w:val="20"/>
              </w:rPr>
            </w:pPr>
            <w:r w:rsidRPr="000E732F">
              <w:rPr>
                <w:sz w:val="20"/>
                <w:szCs w:val="20"/>
              </w:rPr>
              <w:t>4</w:t>
            </w:r>
          </w:p>
        </w:tc>
        <w:tc>
          <w:tcPr>
            <w:tcW w:w="1701" w:type="dxa"/>
            <w:shd w:val="clear" w:color="auto" w:fill="auto"/>
          </w:tcPr>
          <w:p w14:paraId="74152D0D"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Velika</w:t>
            </w:r>
          </w:p>
        </w:tc>
        <w:tc>
          <w:tcPr>
            <w:tcW w:w="1842" w:type="dxa"/>
            <w:shd w:val="clear" w:color="auto" w:fill="auto"/>
          </w:tcPr>
          <w:p w14:paraId="6B6E52AB"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51 – 98 %</w:t>
            </w:r>
          </w:p>
        </w:tc>
        <w:tc>
          <w:tcPr>
            <w:tcW w:w="2977" w:type="dxa"/>
            <w:shd w:val="clear" w:color="auto" w:fill="auto"/>
          </w:tcPr>
          <w:p w14:paraId="02664936"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E732F">
              <w:rPr>
                <w:sz w:val="20"/>
                <w:szCs w:val="20"/>
              </w:rPr>
              <w:t>1 događaj 1 do 2 godine</w:t>
            </w:r>
          </w:p>
        </w:tc>
        <w:tc>
          <w:tcPr>
            <w:tcW w:w="1559" w:type="dxa"/>
            <w:shd w:val="clear" w:color="auto" w:fill="auto"/>
          </w:tcPr>
          <w:p w14:paraId="29133D10" w14:textId="77777777" w:rsidR="00A81505" w:rsidRPr="000E732F" w:rsidRDefault="00A81505" w:rsidP="00E63F6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0E732F" w14:paraId="6B51D12E" w14:textId="77777777" w:rsidTr="00E63F6A">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282B2E7E" w14:textId="77777777" w:rsidR="00A81505" w:rsidRPr="000E732F" w:rsidRDefault="00A81505" w:rsidP="00E63F6A">
            <w:pPr>
              <w:spacing w:after="0"/>
              <w:jc w:val="center"/>
              <w:rPr>
                <w:sz w:val="20"/>
                <w:szCs w:val="20"/>
              </w:rPr>
            </w:pPr>
            <w:r w:rsidRPr="000E732F">
              <w:rPr>
                <w:sz w:val="20"/>
                <w:szCs w:val="20"/>
              </w:rPr>
              <w:t>5</w:t>
            </w:r>
          </w:p>
        </w:tc>
        <w:tc>
          <w:tcPr>
            <w:tcW w:w="1701" w:type="dxa"/>
          </w:tcPr>
          <w:p w14:paraId="1BA370DE"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Iznimno velika</w:t>
            </w:r>
          </w:p>
        </w:tc>
        <w:tc>
          <w:tcPr>
            <w:tcW w:w="1842" w:type="dxa"/>
          </w:tcPr>
          <w:p w14:paraId="682DA700"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E732F">
              <w:rPr>
                <w:sz w:val="20"/>
                <w:szCs w:val="20"/>
              </w:rPr>
              <w:t>&gt; 98 %</w:t>
            </w:r>
          </w:p>
        </w:tc>
        <w:tc>
          <w:tcPr>
            <w:tcW w:w="2977" w:type="dxa"/>
          </w:tcPr>
          <w:p w14:paraId="3A6C873D" w14:textId="04D5854B" w:rsidR="00A81505" w:rsidRPr="00BF5AB3" w:rsidRDefault="00A81505" w:rsidP="00BF5AB3">
            <w:pPr>
              <w:pStyle w:val="Naslov1"/>
              <w:numPr>
                <w:ilvl w:val="0"/>
                <w:numId w:val="46"/>
              </w:num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bookmarkStart w:id="163" w:name="_Toc217028252"/>
            <w:r w:rsidRPr="00BF5AB3">
              <w:rPr>
                <w:sz w:val="20"/>
                <w:szCs w:val="20"/>
              </w:rPr>
              <w:t>događaj godišnje ili češće</w:t>
            </w:r>
            <w:bookmarkEnd w:id="163"/>
          </w:p>
        </w:tc>
        <w:tc>
          <w:tcPr>
            <w:tcW w:w="1559" w:type="dxa"/>
          </w:tcPr>
          <w:p w14:paraId="708CF9A3" w14:textId="77777777" w:rsidR="00A81505" w:rsidRPr="000E732F" w:rsidRDefault="00A81505" w:rsidP="00E63F6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5FDB259F" w14:textId="77777777" w:rsidR="00A81505" w:rsidRDefault="00A81505" w:rsidP="00A81505">
      <w:pPr>
        <w:rPr>
          <w:highlight w:val="yellow"/>
        </w:rPr>
      </w:pPr>
      <w:bookmarkStart w:id="164" w:name="_Toc508889103"/>
    </w:p>
    <w:p w14:paraId="22C7F029" w14:textId="77777777" w:rsidR="00BF5AB3" w:rsidRDefault="00BF5AB3" w:rsidP="00A81505">
      <w:pPr>
        <w:rPr>
          <w:highlight w:val="yellow"/>
        </w:rPr>
      </w:pPr>
    </w:p>
    <w:p w14:paraId="3B7090AE" w14:textId="77777777" w:rsidR="00BF5AB3" w:rsidRDefault="00BF5AB3" w:rsidP="00A81505">
      <w:pPr>
        <w:rPr>
          <w:highlight w:val="yellow"/>
        </w:rPr>
      </w:pPr>
    </w:p>
    <w:p w14:paraId="05471885" w14:textId="77777777" w:rsidR="00BF5AB3" w:rsidRDefault="00BF5AB3" w:rsidP="00A81505">
      <w:pPr>
        <w:rPr>
          <w:highlight w:val="yellow"/>
        </w:rPr>
      </w:pPr>
    </w:p>
    <w:p w14:paraId="549B7344" w14:textId="77777777" w:rsidR="00BF5AB3" w:rsidRDefault="00BF5AB3" w:rsidP="00A81505">
      <w:pPr>
        <w:rPr>
          <w:highlight w:val="yellow"/>
        </w:rPr>
      </w:pPr>
    </w:p>
    <w:p w14:paraId="5E830110" w14:textId="77777777" w:rsidR="00BF5AB3" w:rsidRPr="00A81505" w:rsidRDefault="00BF5AB3" w:rsidP="00A81505">
      <w:pPr>
        <w:rPr>
          <w:highlight w:val="yellow"/>
        </w:rPr>
      </w:pPr>
    </w:p>
    <w:p w14:paraId="3CD2D25D" w14:textId="0CE75665" w:rsidR="00A81505" w:rsidRPr="000E732F" w:rsidRDefault="00A81505" w:rsidP="00BF5AB3">
      <w:pPr>
        <w:pStyle w:val="Naslov30"/>
        <w:numPr>
          <w:ilvl w:val="2"/>
          <w:numId w:val="43"/>
        </w:numPr>
      </w:pPr>
      <w:bookmarkStart w:id="165" w:name="_Toc217028253"/>
      <w:r w:rsidRPr="000E732F">
        <w:lastRenderedPageBreak/>
        <w:t>Podaci, izvori i metode proračuna</w:t>
      </w:r>
      <w:bookmarkEnd w:id="164"/>
      <w:bookmarkEnd w:id="165"/>
    </w:p>
    <w:p w14:paraId="7EDD0EFA" w14:textId="77777777" w:rsidR="00A81505" w:rsidRPr="000E732F" w:rsidRDefault="00A81505" w:rsidP="00A81505">
      <w:pPr>
        <w:spacing w:line="360" w:lineRule="auto"/>
      </w:pPr>
      <w:r w:rsidRPr="000E732F">
        <w:t>Prilikom izračuna zona ugroženosti i procjene rizika korišteni su podaci iz:</w:t>
      </w:r>
    </w:p>
    <w:p w14:paraId="01947AD2" w14:textId="6D3C3C86" w:rsidR="00A81505" w:rsidRDefault="00A81505" w:rsidP="00801731">
      <w:pPr>
        <w:numPr>
          <w:ilvl w:val="0"/>
          <w:numId w:val="5"/>
        </w:numPr>
        <w:tabs>
          <w:tab w:val="left" w:pos="2445"/>
        </w:tabs>
        <w:spacing w:beforeLines="30" w:before="72" w:afterLines="30" w:after="72" w:line="360" w:lineRule="auto"/>
        <w:contextualSpacing/>
        <w:jc w:val="left"/>
        <w:rPr>
          <w:szCs w:val="22"/>
          <w:lang w:eastAsia="hr-HR"/>
        </w:rPr>
      </w:pPr>
      <w:r w:rsidRPr="000E732F">
        <w:rPr>
          <w:szCs w:val="22"/>
          <w:lang w:eastAsia="hr-HR"/>
        </w:rPr>
        <w:t>INA – naftna industrija d.d. (Procjena</w:t>
      </w:r>
      <w:r w:rsidR="00942FEE">
        <w:rPr>
          <w:szCs w:val="22"/>
          <w:lang w:eastAsia="hr-HR"/>
        </w:rPr>
        <w:t xml:space="preserve"> rizika pravnih osoba koje obavljaju djelatnost korištenjem opasnih tvari za maloprodajno mjesto Murter – Put Gradine 3a, siječanj 2022. godine</w:t>
      </w:r>
      <w:r w:rsidRPr="000E732F">
        <w:rPr>
          <w:szCs w:val="22"/>
          <w:lang w:eastAsia="hr-HR"/>
        </w:rPr>
        <w:t>),</w:t>
      </w:r>
    </w:p>
    <w:p w14:paraId="7721E529" w14:textId="4C8BF28B" w:rsidR="000E732F" w:rsidRPr="000E732F" w:rsidRDefault="000E732F" w:rsidP="00801731">
      <w:pPr>
        <w:numPr>
          <w:ilvl w:val="0"/>
          <w:numId w:val="5"/>
        </w:numPr>
        <w:tabs>
          <w:tab w:val="left" w:pos="2445"/>
        </w:tabs>
        <w:spacing w:beforeLines="30" w:before="72" w:afterLines="30" w:after="72" w:line="360" w:lineRule="auto"/>
        <w:contextualSpacing/>
        <w:jc w:val="left"/>
        <w:rPr>
          <w:szCs w:val="22"/>
          <w:lang w:eastAsia="hr-HR"/>
        </w:rPr>
      </w:pPr>
      <w:r>
        <w:rPr>
          <w:szCs w:val="22"/>
          <w:lang w:eastAsia="hr-HR"/>
        </w:rPr>
        <w:t>Procjena rizika od velikih nesreća Općina Murter – Kornati (20</w:t>
      </w:r>
      <w:r w:rsidR="00DD6F80">
        <w:rPr>
          <w:szCs w:val="22"/>
          <w:lang w:eastAsia="hr-HR"/>
        </w:rPr>
        <w:t>21</w:t>
      </w:r>
      <w:r>
        <w:rPr>
          <w:szCs w:val="22"/>
          <w:lang w:eastAsia="hr-HR"/>
        </w:rPr>
        <w:t>.)</w:t>
      </w:r>
    </w:p>
    <w:p w14:paraId="24D54476" w14:textId="3C87B5BB" w:rsidR="000E732F" w:rsidRDefault="00A81505" w:rsidP="00175D23">
      <w:pPr>
        <w:numPr>
          <w:ilvl w:val="0"/>
          <w:numId w:val="5"/>
        </w:numPr>
        <w:tabs>
          <w:tab w:val="left" w:pos="2445"/>
        </w:tabs>
        <w:spacing w:beforeLines="30" w:before="72" w:afterLines="30" w:after="72" w:line="360" w:lineRule="auto"/>
        <w:contextualSpacing/>
        <w:jc w:val="left"/>
        <w:rPr>
          <w:szCs w:val="22"/>
          <w:lang w:eastAsia="hr-HR"/>
        </w:rPr>
      </w:pPr>
      <w:r w:rsidRPr="000E732F">
        <w:rPr>
          <w:szCs w:val="22"/>
          <w:lang w:eastAsia="hr-HR"/>
        </w:rPr>
        <w:t>Općine Murter-Kornati</w:t>
      </w:r>
    </w:p>
    <w:p w14:paraId="5E57C7B3"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3A739D97"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DF33D51"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D03894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FBEE3F5"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231440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748974D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43345DC"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417E03C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E97F71C"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6B2CF645"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70627888"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8F993F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776EC5B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F76F957"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9D9A2FC"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151122D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7AA99ED"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B5BB4AB"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471FE1B3"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27D25E5D"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589EC1D4"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363732C3"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3FF1D09"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0C52F721"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10B9AC10" w14:textId="77777777" w:rsidR="00BF5AB3" w:rsidRDefault="00BF5AB3" w:rsidP="00BF5AB3">
      <w:pPr>
        <w:tabs>
          <w:tab w:val="left" w:pos="2445"/>
        </w:tabs>
        <w:spacing w:beforeLines="30" w:before="72" w:afterLines="30" w:after="72" w:line="360" w:lineRule="auto"/>
        <w:ind w:left="720"/>
        <w:contextualSpacing/>
        <w:jc w:val="left"/>
        <w:rPr>
          <w:szCs w:val="22"/>
          <w:lang w:eastAsia="hr-HR"/>
        </w:rPr>
      </w:pPr>
    </w:p>
    <w:p w14:paraId="4D2E89DC" w14:textId="77777777" w:rsidR="00BF5AB3" w:rsidRPr="00F71629" w:rsidRDefault="00BF5AB3" w:rsidP="00BF5AB3">
      <w:pPr>
        <w:tabs>
          <w:tab w:val="left" w:pos="2445"/>
        </w:tabs>
        <w:spacing w:beforeLines="30" w:before="72" w:afterLines="30" w:after="72" w:line="360" w:lineRule="auto"/>
        <w:ind w:left="720"/>
        <w:contextualSpacing/>
        <w:jc w:val="left"/>
        <w:rPr>
          <w:szCs w:val="22"/>
          <w:lang w:eastAsia="hr-HR"/>
        </w:rPr>
      </w:pPr>
    </w:p>
    <w:p w14:paraId="04DFDE14" w14:textId="3014A74F" w:rsidR="00175D23" w:rsidRPr="000E732F" w:rsidRDefault="00175D23" w:rsidP="00BF5AB3">
      <w:pPr>
        <w:pStyle w:val="Naslov30"/>
        <w:numPr>
          <w:ilvl w:val="2"/>
          <w:numId w:val="43"/>
        </w:numPr>
      </w:pPr>
      <w:bookmarkStart w:id="166" w:name="_Toc511810798"/>
      <w:bookmarkStart w:id="167" w:name="_Toc217028254"/>
      <w:r w:rsidRPr="000E732F">
        <w:lastRenderedPageBreak/>
        <w:t>Matrice rizika</w:t>
      </w:r>
      <w:bookmarkEnd w:id="166"/>
      <w:bookmarkEnd w:id="167"/>
    </w:p>
    <w:p w14:paraId="1B5769C1" w14:textId="77777777" w:rsidR="00175D23" w:rsidRPr="000E732F" w:rsidRDefault="00175D23" w:rsidP="00175D23">
      <w:r w:rsidRPr="000E732F">
        <w:t>Rizik: Industrijska nesreća</w:t>
      </w:r>
    </w:p>
    <w:p w14:paraId="0380C558" w14:textId="3243DC3A" w:rsidR="00175D23" w:rsidRPr="000E732F" w:rsidRDefault="00175D23" w:rsidP="00175D23">
      <w:r w:rsidRPr="000E732F">
        <w:t xml:space="preserve">Naziv scenarija: </w:t>
      </w:r>
      <w:r w:rsidR="00A81505" w:rsidRPr="000E732F">
        <w:t>Industrijska nesreća na lokaciji Benzinske pumpe INA d.d. - Murter</w:t>
      </w:r>
    </w:p>
    <w:p w14:paraId="7E1F653B" w14:textId="77777777" w:rsidR="00175D23" w:rsidRPr="000E732F" w:rsidRDefault="00175D23" w:rsidP="00175D23">
      <w:pPr>
        <w:jc w:val="center"/>
      </w:pPr>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897856" behindDoc="0" locked="0" layoutInCell="1" allowOverlap="1" wp14:anchorId="730ED2A4" wp14:editId="1BF6D0C0">
                <wp:simplePos x="0" y="0"/>
                <wp:positionH relativeFrom="column">
                  <wp:posOffset>1550035</wp:posOffset>
                </wp:positionH>
                <wp:positionV relativeFrom="paragraph">
                  <wp:posOffset>1830070</wp:posOffset>
                </wp:positionV>
                <wp:extent cx="314325" cy="252730"/>
                <wp:effectExtent l="19050" t="0" r="28575" b="13970"/>
                <wp:wrapNone/>
                <wp:docPr id="96" name="Hexago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B8F7" id="Hexagon 96" o:spid="_x0000_s1026" type="#_x0000_t9" style="position:absolute;margin-left:122.05pt;margin-top:144.1pt;width:24.75pt;height:19.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" adj="5313" fillcolor="#4f81bd [3204]" strokecolor="#4f81bd [3204]"/>
            </w:pict>
          </mc:Fallback>
        </mc:AlternateContent>
      </w:r>
      <w:r w:rsidRPr="000E732F">
        <w:rPr>
          <w:rFonts w:ascii="Courier New" w:eastAsia="Courier New" w:hAnsi="Courier New" w:cs="Courier New"/>
          <w:noProof/>
          <w:color w:val="000000"/>
          <w:lang w:eastAsia="hr-HR"/>
        </w:rPr>
        <w:drawing>
          <wp:inline distT="0" distB="0" distL="0" distR="0" wp14:anchorId="02726645" wp14:editId="79CA1DDC">
            <wp:extent cx="5210175" cy="444397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57B8558" w14:textId="77777777" w:rsidR="00175D23" w:rsidRPr="000E732F" w:rsidRDefault="00175D23" w:rsidP="00175D23">
      <w:pPr>
        <w:rPr>
          <w:b/>
        </w:rPr>
      </w:pPr>
      <w:r w:rsidRPr="000E732F">
        <w:rPr>
          <w:b/>
        </w:rPr>
        <w:t>Događaj s najgorim mogućim posljedicama</w:t>
      </w:r>
    </w:p>
    <w:p w14:paraId="3EB72CA7" w14:textId="77777777" w:rsidR="00175D23" w:rsidRPr="000E732F" w:rsidRDefault="00175D23" w:rsidP="00175D23">
      <w:pPr>
        <w:jc w:val="left"/>
      </w:pPr>
    </w:p>
    <w:p w14:paraId="1438D88A" w14:textId="77777777" w:rsidR="00175D23" w:rsidRPr="000E732F" w:rsidRDefault="00175D23" w:rsidP="00175D23">
      <w:pPr>
        <w:jc w:val="center"/>
        <w:rPr>
          <w:b/>
          <w:sz w:val="20"/>
        </w:rPr>
      </w:pPr>
      <w:r w:rsidRPr="000E732F">
        <w:rPr>
          <w:b/>
          <w:sz w:val="20"/>
        </w:rPr>
        <w:t>Život i zdravlje ljudi</w:t>
      </w:r>
      <w:r w:rsidRPr="000E732F">
        <w:rPr>
          <w:b/>
          <w:sz w:val="20"/>
        </w:rPr>
        <w:tab/>
      </w:r>
      <w:r w:rsidRPr="000E732F">
        <w:rPr>
          <w:b/>
          <w:sz w:val="20"/>
        </w:rPr>
        <w:tab/>
        <w:t xml:space="preserve">       Gospodarstvo</w:t>
      </w:r>
      <w:r w:rsidRPr="000E732F">
        <w:rPr>
          <w:b/>
          <w:sz w:val="20"/>
        </w:rPr>
        <w:tab/>
        <w:t xml:space="preserve">          Društvena stabilnost i politika</w:t>
      </w:r>
    </w:p>
    <w:p w14:paraId="63D7DFC0" w14:textId="0DB4FE9E" w:rsidR="00175D23" w:rsidRPr="000E732F" w:rsidRDefault="000E732F" w:rsidP="00175D23">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900928" behindDoc="0" locked="0" layoutInCell="1" allowOverlap="1" wp14:anchorId="59E874FD" wp14:editId="12D36414">
                <wp:simplePos x="0" y="0"/>
                <wp:positionH relativeFrom="column">
                  <wp:posOffset>4232275</wp:posOffset>
                </wp:positionH>
                <wp:positionV relativeFrom="paragraph">
                  <wp:posOffset>1065530</wp:posOffset>
                </wp:positionV>
                <wp:extent cx="111125" cy="90805"/>
                <wp:effectExtent l="19050" t="0" r="41275" b="23495"/>
                <wp:wrapNone/>
                <wp:docPr id="196" name="Hexag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9AB3" id="Hexagon 97" o:spid="_x0000_s1026" type="#_x0000_t9" style="position:absolute;margin-left:333.25pt;margin-top:83.9pt;width:8.75pt;height:7.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" fillcolor="#4f81bd [3204]" strokecolor="#4f81bd [3204]"/>
            </w:pict>
          </mc:Fallback>
        </mc:AlternateContent>
      </w:r>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899904" behindDoc="0" locked="0" layoutInCell="1" allowOverlap="1" wp14:anchorId="467A0502" wp14:editId="4DEF8DCB">
                <wp:simplePos x="0" y="0"/>
                <wp:positionH relativeFrom="column">
                  <wp:posOffset>2306320</wp:posOffset>
                </wp:positionH>
                <wp:positionV relativeFrom="paragraph">
                  <wp:posOffset>433070</wp:posOffset>
                </wp:positionV>
                <wp:extent cx="111125" cy="90805"/>
                <wp:effectExtent l="19050" t="0" r="41275" b="23495"/>
                <wp:wrapNone/>
                <wp:docPr id="99"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A8300" id="Hexagon 99" o:spid="_x0000_s1026" type="#_x0000_t9" style="position:absolute;margin-left:181.6pt;margin-top:34.1pt;width:8.7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" fillcolor="#4f81bd [3204]" strokecolor="#4f81bd [3204]"/>
            </w:pict>
          </mc:Fallback>
        </mc:AlternateContent>
      </w:r>
      <w:r w:rsidRPr="000E732F">
        <w:rPr>
          <w:rFonts w:ascii="Courier New" w:eastAsia="Courier New" w:hAnsi="Courier New" w:cs="Courier New"/>
          <w:noProof/>
          <w:color w:val="000000"/>
          <w:lang w:eastAsia="hr-HR"/>
        </w:rPr>
        <mc:AlternateContent>
          <mc:Choice Requires="wps">
            <w:drawing>
              <wp:anchor distT="0" distB="0" distL="114300" distR="114300" simplePos="0" relativeHeight="251898880" behindDoc="0" locked="0" layoutInCell="1" allowOverlap="1" wp14:anchorId="09D57E4C" wp14:editId="0C13BD8B">
                <wp:simplePos x="0" y="0"/>
                <wp:positionH relativeFrom="column">
                  <wp:posOffset>462280</wp:posOffset>
                </wp:positionH>
                <wp:positionV relativeFrom="paragraph">
                  <wp:posOffset>262890</wp:posOffset>
                </wp:positionV>
                <wp:extent cx="111125" cy="90805"/>
                <wp:effectExtent l="19050" t="0" r="41275" b="23495"/>
                <wp:wrapNone/>
                <wp:docPr id="100" name="Hexago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FDEB" id="Hexagon 100" o:spid="_x0000_s1026" type="#_x0000_t9" style="position:absolute;margin-left:36.4pt;margin-top:20.7pt;width:8.75pt;height:7.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" fillcolor="#4f81bd [3204]" strokecolor="#4f81bd [3204]"/>
            </w:pict>
          </mc:Fallback>
        </mc:AlternateContent>
      </w:r>
      <w:r w:rsidR="00175D23" w:rsidRPr="000E732F">
        <w:rPr>
          <w:rFonts w:ascii="Courier New" w:eastAsia="Courier New" w:hAnsi="Courier New" w:cs="Courier New"/>
          <w:noProof/>
          <w:color w:val="000000"/>
          <w:lang w:eastAsia="hr-HR"/>
        </w:rPr>
        <w:drawing>
          <wp:inline distT="0" distB="0" distL="0" distR="0" wp14:anchorId="619247A0" wp14:editId="43D2A6E8">
            <wp:extent cx="1828800" cy="1554480"/>
            <wp:effectExtent l="0" t="0" r="0" b="7620"/>
            <wp:docPr id="19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175D23" w:rsidRPr="000E732F">
        <w:rPr>
          <w:rFonts w:ascii="Courier New" w:eastAsia="Courier New" w:hAnsi="Courier New" w:cs="Courier New"/>
          <w:noProof/>
          <w:color w:val="000000"/>
          <w:lang w:eastAsia="hr-HR"/>
        </w:rPr>
        <w:drawing>
          <wp:inline distT="0" distB="0" distL="0" distR="0" wp14:anchorId="0359EDB3" wp14:editId="2C009038">
            <wp:extent cx="1905000" cy="1619250"/>
            <wp:effectExtent l="0" t="0" r="0" b="0"/>
            <wp:docPr id="1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175D23" w:rsidRPr="000E732F">
        <w:rPr>
          <w:rFonts w:ascii="Courier New" w:eastAsia="Courier New" w:hAnsi="Courier New" w:cs="Courier New"/>
          <w:noProof/>
          <w:color w:val="000000"/>
          <w:lang w:eastAsia="hr-HR"/>
        </w:rPr>
        <w:drawing>
          <wp:inline distT="0" distB="0" distL="0" distR="0" wp14:anchorId="2CA983EB" wp14:editId="7E36A476">
            <wp:extent cx="1906270" cy="1620329"/>
            <wp:effectExtent l="0" t="0" r="0" b="0"/>
            <wp:docPr id="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4FFF60A2" w14:textId="38E844E0" w:rsidR="00175D23" w:rsidRPr="005A761D" w:rsidRDefault="00175D23" w:rsidP="00207DB2">
      <w:pPr>
        <w:rPr>
          <w:highlight w:val="yellow"/>
        </w:rPr>
      </w:pPr>
    </w:p>
    <w:p w14:paraId="41A710D4" w14:textId="1E5CDD2F" w:rsidR="00175D23" w:rsidRPr="005A761D" w:rsidRDefault="00175D23" w:rsidP="00207DB2">
      <w:pPr>
        <w:rPr>
          <w:highlight w:val="yellow"/>
        </w:rPr>
      </w:pPr>
    </w:p>
    <w:p w14:paraId="6B9E042D" w14:textId="281323B7" w:rsidR="008D3056" w:rsidRPr="005A761D" w:rsidRDefault="008D3056" w:rsidP="00207DB2">
      <w:pPr>
        <w:rPr>
          <w:highlight w:val="yellow"/>
        </w:rPr>
      </w:pPr>
    </w:p>
    <w:p w14:paraId="45C1A05D" w14:textId="77777777" w:rsidR="008D3056" w:rsidRPr="00F04815" w:rsidRDefault="008D3056" w:rsidP="008D3056">
      <w:pPr>
        <w:rPr>
          <w:u w:val="single"/>
        </w:rPr>
      </w:pPr>
      <w:r w:rsidRPr="00F04815">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8D3056" w:rsidRPr="00F04815" w14:paraId="43BF5B83" w14:textId="77777777" w:rsidTr="0038787F">
        <w:tc>
          <w:tcPr>
            <w:tcW w:w="2263" w:type="dxa"/>
            <w:vAlign w:val="center"/>
          </w:tcPr>
          <w:p w14:paraId="3031E581" w14:textId="77777777" w:rsidR="008D3056" w:rsidRPr="00F04815" w:rsidRDefault="008D3056" w:rsidP="0038787F">
            <w:pPr>
              <w:rPr>
                <w:sz w:val="20"/>
              </w:rPr>
            </w:pPr>
          </w:p>
        </w:tc>
        <w:tc>
          <w:tcPr>
            <w:tcW w:w="6797" w:type="dxa"/>
            <w:gridSpan w:val="2"/>
            <w:vAlign w:val="center"/>
          </w:tcPr>
          <w:p w14:paraId="053E57EA" w14:textId="77777777" w:rsidR="008D3056" w:rsidRPr="00F04815" w:rsidRDefault="008D3056" w:rsidP="0038787F">
            <w:pPr>
              <w:jc w:val="left"/>
              <w:rPr>
                <w:sz w:val="20"/>
              </w:rPr>
            </w:pPr>
            <w:r w:rsidRPr="00F04815">
              <w:rPr>
                <w:sz w:val="20"/>
              </w:rPr>
              <w:t>Ne postoji dovoljna količina statističkih, iskustva stručnjaka i ostalih podataka te pouzdana metodologija procjene posljedica zbog čega se očekuju značajnije greške</w:t>
            </w:r>
          </w:p>
        </w:tc>
      </w:tr>
      <w:tr w:rsidR="008D3056" w:rsidRPr="00F04815" w14:paraId="5D2F9060" w14:textId="77777777" w:rsidTr="0038787F">
        <w:tc>
          <w:tcPr>
            <w:tcW w:w="2263" w:type="dxa"/>
            <w:vAlign w:val="center"/>
          </w:tcPr>
          <w:p w14:paraId="1F269093" w14:textId="77777777" w:rsidR="008D3056" w:rsidRPr="00F04815" w:rsidRDefault="008D3056" w:rsidP="0038787F">
            <w:pPr>
              <w:jc w:val="center"/>
              <w:rPr>
                <w:b/>
                <w:sz w:val="20"/>
              </w:rPr>
            </w:pPr>
            <w:r w:rsidRPr="00F04815">
              <w:rPr>
                <w:b/>
                <w:sz w:val="20"/>
              </w:rPr>
              <w:t>Vrlo visoka nepouzdanost</w:t>
            </w:r>
          </w:p>
        </w:tc>
        <w:tc>
          <w:tcPr>
            <w:tcW w:w="993" w:type="dxa"/>
            <w:shd w:val="clear" w:color="auto" w:fill="FF0000"/>
            <w:vAlign w:val="center"/>
          </w:tcPr>
          <w:p w14:paraId="25852508" w14:textId="77777777" w:rsidR="008D3056" w:rsidRPr="00F04815" w:rsidRDefault="008D3056" w:rsidP="0038787F">
            <w:pPr>
              <w:jc w:val="center"/>
              <w:rPr>
                <w:sz w:val="20"/>
              </w:rPr>
            </w:pPr>
            <w:r w:rsidRPr="00F04815">
              <w:rPr>
                <w:sz w:val="20"/>
              </w:rPr>
              <w:t>4</w:t>
            </w:r>
          </w:p>
        </w:tc>
        <w:tc>
          <w:tcPr>
            <w:tcW w:w="5804" w:type="dxa"/>
            <w:vAlign w:val="center"/>
          </w:tcPr>
          <w:p w14:paraId="7FEA5E46" w14:textId="77777777" w:rsidR="008D3056" w:rsidRPr="00F04815" w:rsidRDefault="008D3056" w:rsidP="0038787F">
            <w:pPr>
              <w:jc w:val="center"/>
              <w:rPr>
                <w:b/>
                <w:sz w:val="20"/>
              </w:rPr>
            </w:pPr>
          </w:p>
        </w:tc>
      </w:tr>
      <w:tr w:rsidR="008D3056" w:rsidRPr="00F04815" w14:paraId="336F7E88" w14:textId="77777777" w:rsidTr="0038787F">
        <w:tc>
          <w:tcPr>
            <w:tcW w:w="2263" w:type="dxa"/>
            <w:vAlign w:val="center"/>
          </w:tcPr>
          <w:p w14:paraId="04C290EA" w14:textId="77777777" w:rsidR="008D3056" w:rsidRPr="00F04815" w:rsidRDefault="008D3056" w:rsidP="0038787F">
            <w:pPr>
              <w:jc w:val="center"/>
              <w:rPr>
                <w:b/>
                <w:sz w:val="20"/>
              </w:rPr>
            </w:pPr>
            <w:r w:rsidRPr="00F04815">
              <w:rPr>
                <w:b/>
                <w:sz w:val="20"/>
              </w:rPr>
              <w:t>Visoka nepouzdanost</w:t>
            </w:r>
          </w:p>
        </w:tc>
        <w:tc>
          <w:tcPr>
            <w:tcW w:w="993" w:type="dxa"/>
            <w:shd w:val="clear" w:color="auto" w:fill="FFC000"/>
            <w:vAlign w:val="center"/>
          </w:tcPr>
          <w:p w14:paraId="373E12E9" w14:textId="77777777" w:rsidR="008D3056" w:rsidRPr="00F04815" w:rsidRDefault="008D3056" w:rsidP="0038787F">
            <w:pPr>
              <w:jc w:val="center"/>
              <w:rPr>
                <w:sz w:val="20"/>
              </w:rPr>
            </w:pPr>
            <w:r w:rsidRPr="00F04815">
              <w:rPr>
                <w:sz w:val="20"/>
              </w:rPr>
              <w:t>3</w:t>
            </w:r>
          </w:p>
        </w:tc>
        <w:tc>
          <w:tcPr>
            <w:tcW w:w="5804" w:type="dxa"/>
            <w:vAlign w:val="center"/>
          </w:tcPr>
          <w:p w14:paraId="63684D6F" w14:textId="7E8D8DA9" w:rsidR="008D3056" w:rsidRPr="00F04815" w:rsidRDefault="00F04815" w:rsidP="0038787F">
            <w:pPr>
              <w:jc w:val="center"/>
              <w:rPr>
                <w:b/>
                <w:sz w:val="20"/>
              </w:rPr>
            </w:pPr>
            <w:r w:rsidRPr="00F04815">
              <w:rPr>
                <w:b/>
                <w:sz w:val="20"/>
              </w:rPr>
              <w:t>X</w:t>
            </w:r>
          </w:p>
        </w:tc>
      </w:tr>
      <w:tr w:rsidR="008D3056" w:rsidRPr="00F04815" w14:paraId="5D40051C" w14:textId="77777777" w:rsidTr="0038787F">
        <w:tc>
          <w:tcPr>
            <w:tcW w:w="2263" w:type="dxa"/>
            <w:vAlign w:val="center"/>
          </w:tcPr>
          <w:p w14:paraId="5755EDC3" w14:textId="77777777" w:rsidR="008D3056" w:rsidRPr="00F04815" w:rsidRDefault="008D3056" w:rsidP="0038787F">
            <w:pPr>
              <w:jc w:val="center"/>
              <w:rPr>
                <w:b/>
                <w:sz w:val="20"/>
              </w:rPr>
            </w:pPr>
            <w:r w:rsidRPr="00F04815">
              <w:rPr>
                <w:b/>
                <w:sz w:val="20"/>
              </w:rPr>
              <w:t>Niska nepouzdanost</w:t>
            </w:r>
          </w:p>
        </w:tc>
        <w:tc>
          <w:tcPr>
            <w:tcW w:w="993" w:type="dxa"/>
            <w:shd w:val="clear" w:color="auto" w:fill="FFFF00"/>
            <w:vAlign w:val="center"/>
          </w:tcPr>
          <w:p w14:paraId="168F4130" w14:textId="77777777" w:rsidR="008D3056" w:rsidRPr="00F04815" w:rsidRDefault="008D3056" w:rsidP="0038787F">
            <w:pPr>
              <w:jc w:val="center"/>
              <w:rPr>
                <w:sz w:val="20"/>
              </w:rPr>
            </w:pPr>
            <w:r w:rsidRPr="00F04815">
              <w:rPr>
                <w:sz w:val="20"/>
              </w:rPr>
              <w:t>2</w:t>
            </w:r>
          </w:p>
        </w:tc>
        <w:tc>
          <w:tcPr>
            <w:tcW w:w="5804" w:type="dxa"/>
            <w:vAlign w:val="center"/>
          </w:tcPr>
          <w:p w14:paraId="10C47EC5" w14:textId="6DEED5D0" w:rsidR="008D3056" w:rsidRPr="00F04815" w:rsidRDefault="008D3056" w:rsidP="0038787F">
            <w:pPr>
              <w:jc w:val="center"/>
              <w:rPr>
                <w:sz w:val="20"/>
              </w:rPr>
            </w:pPr>
          </w:p>
        </w:tc>
      </w:tr>
      <w:tr w:rsidR="008D3056" w:rsidRPr="00F04815" w14:paraId="08FAD850" w14:textId="77777777" w:rsidTr="0038787F">
        <w:tc>
          <w:tcPr>
            <w:tcW w:w="2263" w:type="dxa"/>
            <w:vAlign w:val="center"/>
          </w:tcPr>
          <w:p w14:paraId="7C10F030" w14:textId="77777777" w:rsidR="008D3056" w:rsidRPr="00F04815" w:rsidRDefault="008D3056" w:rsidP="0038787F">
            <w:pPr>
              <w:jc w:val="center"/>
              <w:rPr>
                <w:b/>
                <w:sz w:val="20"/>
              </w:rPr>
            </w:pPr>
            <w:r w:rsidRPr="00F04815">
              <w:rPr>
                <w:b/>
                <w:sz w:val="20"/>
              </w:rPr>
              <w:t>Vrlo niska nepouzdanost</w:t>
            </w:r>
          </w:p>
        </w:tc>
        <w:tc>
          <w:tcPr>
            <w:tcW w:w="993" w:type="dxa"/>
            <w:shd w:val="clear" w:color="auto" w:fill="92D050"/>
            <w:vAlign w:val="center"/>
          </w:tcPr>
          <w:p w14:paraId="30DB6CA8" w14:textId="77777777" w:rsidR="008D3056" w:rsidRPr="00F04815" w:rsidRDefault="008D3056" w:rsidP="0038787F">
            <w:pPr>
              <w:jc w:val="center"/>
              <w:rPr>
                <w:sz w:val="20"/>
              </w:rPr>
            </w:pPr>
            <w:r w:rsidRPr="00F04815">
              <w:rPr>
                <w:sz w:val="20"/>
              </w:rPr>
              <w:t>1</w:t>
            </w:r>
          </w:p>
        </w:tc>
        <w:tc>
          <w:tcPr>
            <w:tcW w:w="5804" w:type="dxa"/>
            <w:vAlign w:val="center"/>
          </w:tcPr>
          <w:p w14:paraId="6CE42F63" w14:textId="77777777" w:rsidR="008D3056" w:rsidRPr="00F04815" w:rsidRDefault="008D3056" w:rsidP="0038787F">
            <w:pPr>
              <w:jc w:val="center"/>
              <w:rPr>
                <w:sz w:val="20"/>
              </w:rPr>
            </w:pPr>
          </w:p>
        </w:tc>
      </w:tr>
      <w:tr w:rsidR="008D3056" w:rsidRPr="005A761D" w14:paraId="3228B79A" w14:textId="77777777" w:rsidTr="0038787F">
        <w:tc>
          <w:tcPr>
            <w:tcW w:w="2263" w:type="dxa"/>
            <w:vAlign w:val="center"/>
          </w:tcPr>
          <w:p w14:paraId="1A49258B" w14:textId="77777777" w:rsidR="008D3056" w:rsidRPr="00F04815" w:rsidRDefault="008D3056" w:rsidP="0038787F">
            <w:pPr>
              <w:rPr>
                <w:sz w:val="20"/>
              </w:rPr>
            </w:pPr>
          </w:p>
        </w:tc>
        <w:tc>
          <w:tcPr>
            <w:tcW w:w="6797" w:type="dxa"/>
            <w:gridSpan w:val="2"/>
            <w:vAlign w:val="center"/>
          </w:tcPr>
          <w:p w14:paraId="03320CFB" w14:textId="77777777" w:rsidR="008D3056" w:rsidRPr="00F04815" w:rsidRDefault="008D3056" w:rsidP="0038787F">
            <w:pPr>
              <w:jc w:val="left"/>
              <w:rPr>
                <w:sz w:val="20"/>
              </w:rPr>
            </w:pPr>
            <w:r w:rsidRPr="00F04815">
              <w:rPr>
                <w:sz w:val="20"/>
              </w:rPr>
              <w:t>Postoji dovoljna količina statističkih podataka, iskustva stručnjaka i pouzdana metodologija procjene zbog čega je pojavljivanje grešaka vrlo malo vjerojatno</w:t>
            </w:r>
          </w:p>
        </w:tc>
      </w:tr>
    </w:tbl>
    <w:p w14:paraId="5F184E30" w14:textId="77777777" w:rsidR="008D3056" w:rsidRPr="005A761D" w:rsidRDefault="008D3056" w:rsidP="008D3056">
      <w:pPr>
        <w:rPr>
          <w:highlight w:val="yellow"/>
        </w:rPr>
      </w:pPr>
    </w:p>
    <w:p w14:paraId="427C5D9B" w14:textId="77777777" w:rsidR="008D3056" w:rsidRPr="005A761D" w:rsidRDefault="008D3056" w:rsidP="008D3056">
      <w:pPr>
        <w:rPr>
          <w:highlight w:val="yellow"/>
        </w:rPr>
      </w:pPr>
    </w:p>
    <w:p w14:paraId="381FD8CD" w14:textId="77777777" w:rsidR="008D3056" w:rsidRPr="005A761D" w:rsidRDefault="008D3056" w:rsidP="008D3056">
      <w:pPr>
        <w:rPr>
          <w:highlight w:val="yellow"/>
        </w:rPr>
      </w:pPr>
    </w:p>
    <w:p w14:paraId="38CD13FA" w14:textId="77777777" w:rsidR="008D3056" w:rsidRPr="005A761D" w:rsidRDefault="008D3056" w:rsidP="008D3056">
      <w:pPr>
        <w:rPr>
          <w:highlight w:val="yellow"/>
        </w:rPr>
      </w:pPr>
    </w:p>
    <w:p w14:paraId="2E84400D" w14:textId="77777777" w:rsidR="008D3056" w:rsidRPr="005A761D" w:rsidRDefault="008D3056" w:rsidP="008D3056">
      <w:pPr>
        <w:rPr>
          <w:highlight w:val="yellow"/>
        </w:rPr>
      </w:pPr>
    </w:p>
    <w:p w14:paraId="229A1196" w14:textId="77777777" w:rsidR="008D3056" w:rsidRPr="005A761D" w:rsidRDefault="008D3056" w:rsidP="008D3056">
      <w:pPr>
        <w:rPr>
          <w:highlight w:val="yellow"/>
        </w:rPr>
      </w:pPr>
    </w:p>
    <w:p w14:paraId="0BA15953" w14:textId="77777777" w:rsidR="008D3056" w:rsidRPr="005A761D" w:rsidRDefault="008D3056" w:rsidP="008D3056">
      <w:pPr>
        <w:rPr>
          <w:highlight w:val="yellow"/>
        </w:rPr>
      </w:pPr>
    </w:p>
    <w:p w14:paraId="47EC709C" w14:textId="77777777" w:rsidR="008D3056" w:rsidRPr="005A761D" w:rsidRDefault="008D3056" w:rsidP="008D3056">
      <w:pPr>
        <w:rPr>
          <w:highlight w:val="yellow"/>
        </w:rPr>
      </w:pPr>
    </w:p>
    <w:p w14:paraId="54A8F7FF" w14:textId="77777777" w:rsidR="008D3056" w:rsidRPr="005A761D" w:rsidRDefault="008D3056" w:rsidP="008D3056">
      <w:pPr>
        <w:rPr>
          <w:highlight w:val="yellow"/>
        </w:rPr>
      </w:pPr>
    </w:p>
    <w:p w14:paraId="713EDDFB" w14:textId="77777777" w:rsidR="008D3056" w:rsidRPr="00957ECD" w:rsidRDefault="008D3056" w:rsidP="008D3056">
      <w:pPr>
        <w:pStyle w:val="Naslov4"/>
      </w:pPr>
      <w:r w:rsidRPr="00957ECD">
        <w:lastRenderedPageBreak/>
        <w:t xml:space="preserve">Karta rizika </w:t>
      </w:r>
    </w:p>
    <w:p w14:paraId="13D6D90D" w14:textId="7993EDB2" w:rsidR="008D3056" w:rsidRPr="005A761D" w:rsidRDefault="00957ECD" w:rsidP="008D3056">
      <w:pPr>
        <w:jc w:val="center"/>
        <w:rPr>
          <w:noProof/>
          <w:highlight w:val="yellow"/>
        </w:rPr>
      </w:pPr>
      <w:r>
        <w:rPr>
          <w:noProof/>
          <w:lang w:eastAsia="hr-HR"/>
        </w:rPr>
        <w:drawing>
          <wp:inline distT="0" distB="0" distL="0" distR="0" wp14:anchorId="3B12BA8E" wp14:editId="0FDC6ABB">
            <wp:extent cx="4629150" cy="4376894"/>
            <wp:effectExtent l="0" t="0" r="0" b="508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d nesr.png"/>
                    <pic:cNvPicPr/>
                  </pic:nvPicPr>
                  <pic:blipFill rotWithShape="1">
                    <a:blip r:embed="rId91" cstate="print">
                      <a:extLst>
                        <a:ext uri="{28A0092B-C50C-407E-A947-70E740481C1C}">
                          <a14:useLocalDpi xmlns:a14="http://schemas.microsoft.com/office/drawing/2010/main" val="0"/>
                        </a:ext>
                      </a:extLst>
                    </a:blip>
                    <a:srcRect l="10336" t="1059" r="18221" b="3448"/>
                    <a:stretch/>
                  </pic:blipFill>
                  <pic:spPr bwMode="auto">
                    <a:xfrm>
                      <a:off x="0" y="0"/>
                      <a:ext cx="4634338" cy="4381800"/>
                    </a:xfrm>
                    <a:prstGeom prst="rect">
                      <a:avLst/>
                    </a:prstGeom>
                    <a:ln>
                      <a:noFill/>
                    </a:ln>
                    <a:extLst>
                      <a:ext uri="{53640926-AAD7-44D8-BBD7-CCE9431645EC}">
                        <a14:shadowObscured xmlns:a14="http://schemas.microsoft.com/office/drawing/2010/main"/>
                      </a:ext>
                    </a:extLst>
                  </pic:spPr>
                </pic:pic>
              </a:graphicData>
            </a:graphic>
          </wp:inline>
        </w:drawing>
      </w:r>
    </w:p>
    <w:p w14:paraId="34518CBC" w14:textId="7BD16C2A" w:rsidR="008D3056" w:rsidRPr="005A761D" w:rsidRDefault="00957ECD" w:rsidP="008D3056">
      <w:pPr>
        <w:jc w:val="right"/>
        <w:rPr>
          <w:highlight w:val="yellow"/>
        </w:rPr>
      </w:pPr>
      <w:r w:rsidRPr="005A761D">
        <w:rPr>
          <w:noProof/>
          <w:highlight w:val="yellow"/>
          <w:lang w:eastAsia="hr-HR"/>
        </w:rPr>
        <w:drawing>
          <wp:anchor distT="0" distB="0" distL="114300" distR="114300" simplePos="0" relativeHeight="251902976" behindDoc="0" locked="0" layoutInCell="1" allowOverlap="1" wp14:anchorId="67933EFB" wp14:editId="6DD5E91A">
            <wp:simplePos x="0" y="0"/>
            <wp:positionH relativeFrom="column">
              <wp:posOffset>4596130</wp:posOffset>
            </wp:positionH>
            <wp:positionV relativeFrom="paragraph">
              <wp:posOffset>8890</wp:posOffset>
            </wp:positionV>
            <wp:extent cx="1320165" cy="1200150"/>
            <wp:effectExtent l="0" t="0" r="0" b="0"/>
            <wp:wrapNone/>
            <wp:docPr id="206"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0165" cy="1200150"/>
                    </a:xfrm>
                    <a:prstGeom prst="rect">
                      <a:avLst/>
                    </a:prstGeom>
                  </pic:spPr>
                </pic:pic>
              </a:graphicData>
            </a:graphic>
          </wp:anchor>
        </w:drawing>
      </w:r>
      <w:r w:rsidR="008D3056" w:rsidRPr="005A761D">
        <w:rPr>
          <w:noProof/>
          <w:highlight w:val="yellow"/>
        </w:rPr>
        <w:t xml:space="preserve"> </w:t>
      </w:r>
      <w:r w:rsidR="008D3056" w:rsidRPr="005A761D">
        <w:rPr>
          <w:highlight w:val="yellow"/>
        </w:rPr>
        <w:t xml:space="preserve"> </w:t>
      </w:r>
    </w:p>
    <w:p w14:paraId="3790C6F0" w14:textId="317BF777" w:rsidR="008D3056" w:rsidRPr="005A761D" w:rsidRDefault="008D3056" w:rsidP="008D3056">
      <w:pPr>
        <w:pStyle w:val="Opisslike"/>
        <w:rPr>
          <w:highlight w:val="yellow"/>
        </w:rPr>
      </w:pPr>
      <w:r w:rsidRPr="005A761D">
        <w:rPr>
          <w:highlight w:val="yellow"/>
        </w:rPr>
        <w:t xml:space="preserve">                             </w:t>
      </w:r>
    </w:p>
    <w:p w14:paraId="482CB955" w14:textId="77777777" w:rsidR="008D3056" w:rsidRPr="005A761D" w:rsidRDefault="008D3056" w:rsidP="008D3056">
      <w:pPr>
        <w:rPr>
          <w:highlight w:val="yellow"/>
        </w:rPr>
      </w:pPr>
    </w:p>
    <w:p w14:paraId="76CECB0A" w14:textId="77777777" w:rsidR="008D3056" w:rsidRPr="005A761D" w:rsidRDefault="008D3056" w:rsidP="008D3056">
      <w:pPr>
        <w:rPr>
          <w:highlight w:val="yellow"/>
        </w:rPr>
      </w:pPr>
    </w:p>
    <w:p w14:paraId="765044AD" w14:textId="77777777" w:rsidR="008D3056" w:rsidRPr="005A761D" w:rsidRDefault="008D3056" w:rsidP="008D3056">
      <w:pPr>
        <w:spacing w:before="0" w:after="200"/>
        <w:jc w:val="left"/>
        <w:rPr>
          <w:highlight w:val="yellow"/>
        </w:rPr>
      </w:pPr>
      <w:r w:rsidRPr="005A761D">
        <w:rPr>
          <w:highlight w:val="yellow"/>
        </w:rPr>
        <w:br w:type="page"/>
      </w:r>
    </w:p>
    <w:p w14:paraId="00679F68" w14:textId="77777777" w:rsidR="008D3056" w:rsidRPr="00957ECD" w:rsidRDefault="008D3056" w:rsidP="008D3056">
      <w:pPr>
        <w:pStyle w:val="Naslov4"/>
      </w:pPr>
      <w:r w:rsidRPr="00957ECD">
        <w:lastRenderedPageBreak/>
        <w:t xml:space="preserve">Karta posljedica </w:t>
      </w:r>
    </w:p>
    <w:p w14:paraId="225B0451" w14:textId="55372598" w:rsidR="008D3056" w:rsidRPr="005A761D" w:rsidRDefault="00957ECD" w:rsidP="008D3056">
      <w:pPr>
        <w:jc w:val="center"/>
        <w:rPr>
          <w:highlight w:val="yellow"/>
        </w:rPr>
      </w:pPr>
      <w:r>
        <w:rPr>
          <w:noProof/>
          <w:lang w:eastAsia="hr-HR"/>
        </w:rPr>
        <w:drawing>
          <wp:inline distT="0" distB="0" distL="0" distR="0" wp14:anchorId="3DBE064D" wp14:editId="7C7204E0">
            <wp:extent cx="4883245" cy="4638675"/>
            <wp:effectExtent l="0" t="0" r="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4770" cy="4640124"/>
                    </a:xfrm>
                    <a:prstGeom prst="rect">
                      <a:avLst/>
                    </a:prstGeom>
                  </pic:spPr>
                </pic:pic>
              </a:graphicData>
            </a:graphic>
          </wp:inline>
        </w:drawing>
      </w:r>
    </w:p>
    <w:p w14:paraId="18C15F5C" w14:textId="5483CA1C" w:rsidR="008D3056" w:rsidRPr="005A761D" w:rsidRDefault="00957ECD" w:rsidP="008D3056">
      <w:pPr>
        <w:jc w:val="right"/>
        <w:rPr>
          <w:highlight w:val="yellow"/>
        </w:rPr>
      </w:pPr>
      <w:r w:rsidRPr="005A761D">
        <w:rPr>
          <w:noProof/>
          <w:highlight w:val="yellow"/>
          <w:lang w:eastAsia="hr-HR"/>
        </w:rPr>
        <w:drawing>
          <wp:anchor distT="0" distB="0" distL="114300" distR="114300" simplePos="0" relativeHeight="251904000" behindDoc="0" locked="0" layoutInCell="1" allowOverlap="1" wp14:anchorId="4C47A421" wp14:editId="1D23667B">
            <wp:simplePos x="0" y="0"/>
            <wp:positionH relativeFrom="column">
              <wp:posOffset>4674235</wp:posOffset>
            </wp:positionH>
            <wp:positionV relativeFrom="paragraph">
              <wp:posOffset>5715</wp:posOffset>
            </wp:positionV>
            <wp:extent cx="1295400" cy="1278890"/>
            <wp:effectExtent l="0" t="0" r="0" b="0"/>
            <wp:wrapNone/>
            <wp:docPr id="20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95400" cy="1278890"/>
                    </a:xfrm>
                    <a:prstGeom prst="rect">
                      <a:avLst/>
                    </a:prstGeom>
                  </pic:spPr>
                </pic:pic>
              </a:graphicData>
            </a:graphic>
          </wp:anchor>
        </w:drawing>
      </w:r>
      <w:r w:rsidR="008D3056" w:rsidRPr="005A761D">
        <w:rPr>
          <w:noProof/>
          <w:highlight w:val="yellow"/>
        </w:rPr>
        <w:t xml:space="preserve"> </w:t>
      </w:r>
      <w:r w:rsidR="008D3056" w:rsidRPr="005A761D">
        <w:rPr>
          <w:highlight w:val="yellow"/>
        </w:rPr>
        <w:t xml:space="preserve"> </w:t>
      </w:r>
    </w:p>
    <w:p w14:paraId="4D741CAB" w14:textId="0AB1728A" w:rsidR="008D3056" w:rsidRPr="005A761D" w:rsidRDefault="008D3056" w:rsidP="008D3056">
      <w:pPr>
        <w:pStyle w:val="Opisslike"/>
        <w:rPr>
          <w:highlight w:val="yellow"/>
        </w:rPr>
      </w:pPr>
      <w:r w:rsidRPr="005A761D">
        <w:rPr>
          <w:highlight w:val="yellow"/>
        </w:rPr>
        <w:t xml:space="preserve">                            </w:t>
      </w:r>
    </w:p>
    <w:p w14:paraId="7A7CBA90" w14:textId="77777777" w:rsidR="008D3056" w:rsidRPr="005A761D" w:rsidRDefault="008D3056" w:rsidP="008D3056">
      <w:pPr>
        <w:rPr>
          <w:highlight w:val="yellow"/>
        </w:rPr>
      </w:pPr>
    </w:p>
    <w:p w14:paraId="1E0E1C7A" w14:textId="77777777" w:rsidR="008D3056" w:rsidRPr="005A761D" w:rsidRDefault="008D3056" w:rsidP="008D3056">
      <w:pPr>
        <w:rPr>
          <w:highlight w:val="yellow"/>
        </w:rPr>
      </w:pPr>
    </w:p>
    <w:p w14:paraId="1E673908" w14:textId="77777777" w:rsidR="008D3056" w:rsidRPr="005A761D" w:rsidRDefault="008D3056" w:rsidP="008D3056">
      <w:pPr>
        <w:rPr>
          <w:highlight w:val="yellow"/>
        </w:rPr>
      </w:pPr>
    </w:p>
    <w:p w14:paraId="7903B108" w14:textId="77777777" w:rsidR="008D3056" w:rsidRPr="005A761D" w:rsidRDefault="008D3056" w:rsidP="008D3056">
      <w:pPr>
        <w:rPr>
          <w:highlight w:val="yellow"/>
        </w:rPr>
      </w:pPr>
    </w:p>
    <w:p w14:paraId="014DF695" w14:textId="445D1774" w:rsidR="008D3056" w:rsidRPr="005A761D" w:rsidRDefault="008D3056" w:rsidP="00207DB2">
      <w:pPr>
        <w:rPr>
          <w:highlight w:val="yellow"/>
        </w:rPr>
      </w:pPr>
    </w:p>
    <w:p w14:paraId="4259A18B" w14:textId="25CA7318" w:rsidR="008D3056" w:rsidRPr="005A761D" w:rsidRDefault="008D3056" w:rsidP="00207DB2">
      <w:pPr>
        <w:rPr>
          <w:highlight w:val="yellow"/>
        </w:rPr>
      </w:pPr>
    </w:p>
    <w:p w14:paraId="62AE2DA4" w14:textId="79034326" w:rsidR="008D3056" w:rsidRPr="005A761D" w:rsidRDefault="008D3056" w:rsidP="00207DB2">
      <w:pPr>
        <w:rPr>
          <w:highlight w:val="yellow"/>
        </w:rPr>
      </w:pPr>
    </w:p>
    <w:p w14:paraId="0D3411C7" w14:textId="3BC83DE2" w:rsidR="008D3056" w:rsidRPr="005A761D" w:rsidRDefault="008D3056" w:rsidP="00207DB2">
      <w:pPr>
        <w:rPr>
          <w:highlight w:val="yellow"/>
        </w:rPr>
      </w:pPr>
    </w:p>
    <w:p w14:paraId="0BFAE85D" w14:textId="33B0E26C" w:rsidR="002C2972" w:rsidRPr="005A761D" w:rsidRDefault="002C2972" w:rsidP="00207DB2">
      <w:pPr>
        <w:rPr>
          <w:highlight w:val="yellow"/>
        </w:rPr>
      </w:pPr>
    </w:p>
    <w:p w14:paraId="23EB0A46" w14:textId="46290FDB" w:rsidR="002C2972" w:rsidRPr="005A761D" w:rsidRDefault="002C2972" w:rsidP="00207DB2">
      <w:pPr>
        <w:rPr>
          <w:highlight w:val="yellow"/>
        </w:rPr>
      </w:pPr>
    </w:p>
    <w:p w14:paraId="30521F13" w14:textId="6348556A" w:rsidR="002C2972" w:rsidRPr="005A761D" w:rsidRDefault="002C2972" w:rsidP="00207DB2">
      <w:pPr>
        <w:rPr>
          <w:highlight w:val="yellow"/>
        </w:rPr>
      </w:pPr>
    </w:p>
    <w:p w14:paraId="29E34DCD" w14:textId="77777777" w:rsidR="00687833" w:rsidRPr="006A352A" w:rsidRDefault="00B72A40" w:rsidP="00945C9C">
      <w:pPr>
        <w:pStyle w:val="Naslov1"/>
        <w:numPr>
          <w:ilvl w:val="0"/>
          <w:numId w:val="3"/>
        </w:numPr>
      </w:pPr>
      <w:bookmarkStart w:id="168" w:name="_Toc217028255"/>
      <w:r w:rsidRPr="006A352A">
        <w:lastRenderedPageBreak/>
        <w:t>USPOREDBA RIZIKA</w:t>
      </w:r>
      <w:bookmarkEnd w:id="168"/>
    </w:p>
    <w:p w14:paraId="102C8BFD" w14:textId="77777777" w:rsidR="00C06B93" w:rsidRPr="006A352A" w:rsidRDefault="00C06B93" w:rsidP="00C06B93">
      <w:r w:rsidRPr="006A352A">
        <w:t>U ovom poglavlju prikazana je usporedba rezultata procjene jednostavnih rizika te obrada svih scenarija. Svi rezultati iskazani u zajedničkoj matrici.</w:t>
      </w:r>
    </w:p>
    <w:p w14:paraId="18032C93" w14:textId="77777777" w:rsidR="00C06B93" w:rsidRPr="006A352A" w:rsidRDefault="00C06B93" w:rsidP="00C06B93"/>
    <w:p w14:paraId="4CD1B7B4" w14:textId="77777777" w:rsidR="00687833" w:rsidRPr="006A352A" w:rsidRDefault="00C06B93" w:rsidP="00C71096">
      <w:pPr>
        <w:jc w:val="center"/>
        <w:rPr>
          <w:b/>
          <w:i/>
        </w:rPr>
      </w:pPr>
      <w:r w:rsidRPr="006A352A">
        <w:rPr>
          <w:b/>
          <w:i/>
        </w:rPr>
        <w:t xml:space="preserve">Događaj </w:t>
      </w:r>
      <w:r w:rsidR="00C71096" w:rsidRPr="006A352A">
        <w:rPr>
          <w:b/>
          <w:i/>
        </w:rPr>
        <w:t>s najgorim mogućim posljedicama</w:t>
      </w:r>
    </w:p>
    <w:p w14:paraId="248145FD" w14:textId="29B5C530" w:rsidR="00E45E60" w:rsidRPr="006A352A" w:rsidRDefault="006A352A" w:rsidP="00C71096">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908096" behindDoc="0" locked="0" layoutInCell="1" allowOverlap="1" wp14:anchorId="095D4D6E" wp14:editId="0F8833C4">
                <wp:simplePos x="0" y="0"/>
                <wp:positionH relativeFrom="margin">
                  <wp:posOffset>4643120</wp:posOffset>
                </wp:positionH>
                <wp:positionV relativeFrom="paragraph">
                  <wp:posOffset>2457450</wp:posOffset>
                </wp:positionV>
                <wp:extent cx="228600" cy="200025"/>
                <wp:effectExtent l="19050" t="0" r="19050" b="28575"/>
                <wp:wrapNone/>
                <wp:docPr id="934" name="Hex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4C464" id="Hexagon 44" o:spid="_x0000_s1026" type="#_x0000_t9" style="position:absolute;margin-left:365.6pt;margin-top:193.5pt;width:18pt;height:15.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" adj="5782" fillcolor="#4f81bd [3204]" strokecolor="#4f81bd [3204]">
                <w10:wrap anchorx="margin"/>
              </v:shape>
            </w:pict>
          </mc:Fallback>
        </mc:AlternateContent>
      </w:r>
      <w:r w:rsidRPr="006A352A">
        <w:rPr>
          <w:noProof/>
          <w:sz w:val="32"/>
          <w:szCs w:val="32"/>
          <w:lang w:eastAsia="hr-HR"/>
        </w:rPr>
        <mc:AlternateContent>
          <mc:Choice Requires="wps">
            <w:drawing>
              <wp:anchor distT="0" distB="0" distL="114300" distR="114300" simplePos="0" relativeHeight="251912192" behindDoc="0" locked="0" layoutInCell="1" allowOverlap="1" wp14:anchorId="558407E5" wp14:editId="457A87CC">
                <wp:simplePos x="0" y="0"/>
                <wp:positionH relativeFrom="column">
                  <wp:posOffset>4290695</wp:posOffset>
                </wp:positionH>
                <wp:positionV relativeFrom="paragraph">
                  <wp:posOffset>1971675</wp:posOffset>
                </wp:positionV>
                <wp:extent cx="952500" cy="571500"/>
                <wp:effectExtent l="0" t="0" r="0" b="0"/>
                <wp:wrapNone/>
                <wp:docPr id="938" name="Text Box 45"/>
                <wp:cNvGraphicFramePr/>
                <a:graphic xmlns:a="http://schemas.openxmlformats.org/drawingml/2006/main">
                  <a:graphicData uri="http://schemas.microsoft.com/office/word/2010/wordprocessingShape">
                    <wps:wsp>
                      <wps:cNvSpPr txBox="1"/>
                      <wps:spPr>
                        <a:xfrm>
                          <a:off x="0" y="0"/>
                          <a:ext cx="952500" cy="571500"/>
                        </a:xfrm>
                        <a:prstGeom prst="rect">
                          <a:avLst/>
                        </a:prstGeom>
                        <a:noFill/>
                        <a:ln w="6350">
                          <a:noFill/>
                        </a:ln>
                        <a:effectLst/>
                      </wps:spPr>
                      <wps:txbx>
                        <w:txbxContent>
                          <w:p w14:paraId="2C72B89E" w14:textId="42E24C0F" w:rsidR="004A7ED2" w:rsidRDefault="004A7ED2" w:rsidP="004A7ED2">
                            <w:r>
                              <w:t>ekstremne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407E5" id="Text Box 45" o:spid="_x0000_s1032" type="#_x0000_t202" style="position:absolute;left:0;text-align:left;margin-left:337.85pt;margin-top:155.25pt;width:75pt;height: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" filled="f" stroked="f" strokeweight=".5pt">
                <v:textbox>
                  <w:txbxContent>
                    <w:p w14:paraId="2C72B89E" w14:textId="42E24C0F" w:rsidR="004A7ED2" w:rsidRDefault="004A7ED2" w:rsidP="004A7ED2">
                      <w:r>
                        <w:t>ekstremne temperature</w:t>
                      </w:r>
                    </w:p>
                  </w:txbxContent>
                </v:textbox>
              </v:shape>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906048" behindDoc="0" locked="0" layoutInCell="1" allowOverlap="1" wp14:anchorId="37A81268" wp14:editId="173CE3AC">
                <wp:simplePos x="0" y="0"/>
                <wp:positionH relativeFrom="margin">
                  <wp:posOffset>3176270</wp:posOffset>
                </wp:positionH>
                <wp:positionV relativeFrom="paragraph">
                  <wp:posOffset>3105150</wp:posOffset>
                </wp:positionV>
                <wp:extent cx="228600" cy="200025"/>
                <wp:effectExtent l="19050" t="0" r="19050" b="28575"/>
                <wp:wrapNone/>
                <wp:docPr id="930" name="Hex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C7B0" id="Hexagon 44" o:spid="_x0000_s1026" type="#_x0000_t9" style="position:absolute;margin-left:250.1pt;margin-top:244.5pt;width:18pt;height:15.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" adj="5782" fillcolor="#4f81bd [3204]" strokecolor="#4f81bd [3204]">
                <w10:wrap anchorx="margin"/>
              </v:shape>
            </w:pict>
          </mc:Fallback>
        </mc:AlternateContent>
      </w:r>
      <w:r w:rsidRPr="006A352A">
        <w:rPr>
          <w:noProof/>
          <w:sz w:val="32"/>
          <w:szCs w:val="32"/>
          <w:lang w:eastAsia="hr-HR"/>
        </w:rPr>
        <mc:AlternateContent>
          <mc:Choice Requires="wps">
            <w:drawing>
              <wp:anchor distT="0" distB="0" distL="114300" distR="114300" simplePos="0" relativeHeight="251914240" behindDoc="0" locked="0" layoutInCell="1" allowOverlap="1" wp14:anchorId="602E0969" wp14:editId="65907C80">
                <wp:simplePos x="0" y="0"/>
                <wp:positionH relativeFrom="column">
                  <wp:posOffset>2947670</wp:posOffset>
                </wp:positionH>
                <wp:positionV relativeFrom="paragraph">
                  <wp:posOffset>2752725</wp:posOffset>
                </wp:positionV>
                <wp:extent cx="695325" cy="371475"/>
                <wp:effectExtent l="0" t="0" r="0" b="0"/>
                <wp:wrapNone/>
                <wp:docPr id="939" name="Text Box 45"/>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14:paraId="3D987667" w14:textId="48984E14" w:rsidR="004A7ED2" w:rsidRDefault="004A7ED2" w:rsidP="004A7ED2">
                            <w:r>
                              <w:t>poplava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0969" id="_x0000_s1033" type="#_x0000_t202" style="position:absolute;left:0;text-align:left;margin-left:232.1pt;margin-top:216.75pt;width:54.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" filled="f" stroked="f" strokeweight=".5pt">
                <v:textbox>
                  <w:txbxContent>
                    <w:p w14:paraId="3D987667" w14:textId="48984E14" w:rsidR="004A7ED2" w:rsidRDefault="004A7ED2" w:rsidP="004A7ED2">
                      <w:r>
                        <w:t>poplava</w:t>
                      </w:r>
                    </w:p>
                  </w:txbxContent>
                </v:textbox>
              </v:shape>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910144" behindDoc="0" locked="0" layoutInCell="1" allowOverlap="1" wp14:anchorId="263F9455" wp14:editId="28CA939B">
                <wp:simplePos x="0" y="0"/>
                <wp:positionH relativeFrom="margin">
                  <wp:posOffset>3176270</wp:posOffset>
                </wp:positionH>
                <wp:positionV relativeFrom="paragraph">
                  <wp:posOffset>1657350</wp:posOffset>
                </wp:positionV>
                <wp:extent cx="228600" cy="200025"/>
                <wp:effectExtent l="19050" t="0" r="19050" b="28575"/>
                <wp:wrapNone/>
                <wp:docPr id="937" name="Hex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EA01" id="Hexagon 44" o:spid="_x0000_s1026" type="#_x0000_t9" style="position:absolute;margin-left:250.1pt;margin-top:130.5pt;width:18pt;height:15.7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" adj="5782" fillcolor="#4f81bd [3204]" strokecolor="#4f81bd [3204]">
                <w10:wrap anchorx="margin"/>
              </v:shape>
            </w:pict>
          </mc:Fallback>
        </mc:AlternateContent>
      </w:r>
      <w:r w:rsidRPr="006A352A">
        <w:rPr>
          <w:noProof/>
          <w:sz w:val="32"/>
          <w:szCs w:val="32"/>
          <w:lang w:eastAsia="hr-HR"/>
        </w:rPr>
        <mc:AlternateContent>
          <mc:Choice Requires="wps">
            <w:drawing>
              <wp:anchor distT="0" distB="0" distL="114300" distR="114300" simplePos="0" relativeHeight="251916288" behindDoc="0" locked="0" layoutInCell="1" allowOverlap="1" wp14:anchorId="481C87D0" wp14:editId="213C28A7">
                <wp:simplePos x="0" y="0"/>
                <wp:positionH relativeFrom="column">
                  <wp:posOffset>3023870</wp:posOffset>
                </wp:positionH>
                <wp:positionV relativeFrom="paragraph">
                  <wp:posOffset>1314450</wp:posOffset>
                </wp:positionV>
                <wp:extent cx="600075" cy="371475"/>
                <wp:effectExtent l="0" t="0" r="0" b="0"/>
                <wp:wrapNone/>
                <wp:docPr id="945" name="Text Box 45"/>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a:effectLst/>
                      </wps:spPr>
                      <wps:txbx>
                        <w:txbxContent>
                          <w:p w14:paraId="358FF871" w14:textId="3F9C04A1" w:rsidR="004A7ED2" w:rsidRDefault="006A352A" w:rsidP="004A7ED2">
                            <w:r>
                              <w:t>požar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C87D0" id="_x0000_s1034" type="#_x0000_t202" style="position:absolute;left:0;text-align:left;margin-left:238.1pt;margin-top:103.5pt;width:47.25pt;height:29.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" filled="f" stroked="f" strokeweight=".5pt">
                <v:textbox>
                  <w:txbxContent>
                    <w:p w14:paraId="358FF871" w14:textId="3F9C04A1" w:rsidR="004A7ED2" w:rsidRDefault="006A352A" w:rsidP="004A7ED2">
                      <w:r>
                        <w:t>požar</w:t>
                      </w:r>
                    </w:p>
                  </w:txbxContent>
                </v:textbox>
              </v:shape>
            </w:pict>
          </mc:Fallback>
        </mc:AlternateContent>
      </w:r>
      <w:r w:rsidRPr="006A352A">
        <w:rPr>
          <w:noProof/>
          <w:sz w:val="32"/>
          <w:szCs w:val="32"/>
          <w:lang w:eastAsia="hr-HR"/>
        </w:rPr>
        <mc:AlternateContent>
          <mc:Choice Requires="wps">
            <w:drawing>
              <wp:anchor distT="0" distB="0" distL="114300" distR="114300" simplePos="0" relativeHeight="251800576" behindDoc="0" locked="0" layoutInCell="1" allowOverlap="1" wp14:anchorId="48F30646" wp14:editId="42BFC37A">
                <wp:simplePos x="0" y="0"/>
                <wp:positionH relativeFrom="column">
                  <wp:posOffset>2109470</wp:posOffset>
                </wp:positionH>
                <wp:positionV relativeFrom="paragraph">
                  <wp:posOffset>1985010</wp:posOffset>
                </wp:positionV>
                <wp:extent cx="914400" cy="495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w="6350">
                          <a:noFill/>
                        </a:ln>
                        <a:effectLst/>
                      </wps:spPr>
                      <wps:txbx>
                        <w:txbxContent>
                          <w:p w14:paraId="16EA32A0" w14:textId="78290D09" w:rsidR="00787E82" w:rsidRDefault="004A7ED2" w:rsidP="00C71096">
                            <w:r>
                              <w:t>e</w:t>
                            </w:r>
                            <w:r w:rsidR="00787E82">
                              <w:t>pidemije i pandemije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0646" id="Text Box 47" o:spid="_x0000_s1035" type="#_x0000_t202" style="position:absolute;left:0;text-align:left;margin-left:166.1pt;margin-top:156.3pt;width:1in;height: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" filled="f" stroked="f" strokeweight=".5pt">
                <v:textbox>
                  <w:txbxContent>
                    <w:p w14:paraId="16EA32A0" w14:textId="78290D09" w:rsidR="00787E82" w:rsidRDefault="004A7ED2" w:rsidP="00C71096">
                      <w:r>
                        <w:t>e</w:t>
                      </w:r>
                      <w:r w:rsidR="00787E82">
                        <w:t>pidemije i pandemije</w:t>
                      </w:r>
                    </w:p>
                  </w:txbxContent>
                </v:textbox>
              </v:shape>
            </w:pict>
          </mc:Fallback>
        </mc:AlternateContent>
      </w:r>
      <w:r w:rsidRPr="006A352A">
        <w:rPr>
          <w:noProof/>
          <w:sz w:val="32"/>
          <w:szCs w:val="32"/>
          <w:lang w:eastAsia="hr-HR"/>
        </w:rPr>
        <mc:AlternateContent>
          <mc:Choice Requires="wps">
            <w:drawing>
              <wp:anchor distT="0" distB="0" distL="114300" distR="114300" simplePos="0" relativeHeight="251792384" behindDoc="0" locked="0" layoutInCell="1" allowOverlap="1" wp14:anchorId="31928778" wp14:editId="3CB8C844">
                <wp:simplePos x="0" y="0"/>
                <wp:positionH relativeFrom="column">
                  <wp:posOffset>1385570</wp:posOffset>
                </wp:positionH>
                <wp:positionV relativeFrom="paragraph">
                  <wp:posOffset>2000250</wp:posOffset>
                </wp:positionV>
                <wp:extent cx="904875" cy="4857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04875" cy="485775"/>
                        </a:xfrm>
                        <a:prstGeom prst="rect">
                          <a:avLst/>
                        </a:prstGeom>
                        <a:noFill/>
                        <a:ln w="6350">
                          <a:noFill/>
                        </a:ln>
                        <a:effectLst/>
                      </wps:spPr>
                      <wps:txbx>
                        <w:txbxContent>
                          <w:p w14:paraId="5C2550C7" w14:textId="4FE2620D" w:rsidR="00787E82" w:rsidRDefault="004A7ED2" w:rsidP="00C71096">
                            <w:r>
                              <w:t>industrijske nesreće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8778" id="Text Box 43" o:spid="_x0000_s1036" type="#_x0000_t202" style="position:absolute;left:0;text-align:left;margin-left:109.1pt;margin-top:157.5pt;width:71.25pt;height:3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" filled="f" stroked="f" strokeweight=".5pt">
                <v:textbox>
                  <w:txbxContent>
                    <w:p w14:paraId="5C2550C7" w14:textId="4FE2620D" w:rsidR="00787E82" w:rsidRDefault="004A7ED2" w:rsidP="00C71096">
                      <w:r>
                        <w:t>industrijske nesreće</w:t>
                      </w:r>
                    </w:p>
                  </w:txbxContent>
                </v:textbox>
              </v:shape>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798528" behindDoc="0" locked="0" layoutInCell="1" allowOverlap="1" wp14:anchorId="16AAEEE1" wp14:editId="0D80F6B5">
                <wp:simplePos x="0" y="0"/>
                <wp:positionH relativeFrom="column">
                  <wp:posOffset>2442845</wp:posOffset>
                </wp:positionH>
                <wp:positionV relativeFrom="paragraph">
                  <wp:posOffset>2508885</wp:posOffset>
                </wp:positionV>
                <wp:extent cx="228600" cy="200025"/>
                <wp:effectExtent l="19050" t="0" r="19050" b="28575"/>
                <wp:wrapNone/>
                <wp:docPr id="46" name="Hexago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3E39" id="Hexagon 46" o:spid="_x0000_s1026" type="#_x0000_t9" style="position:absolute;margin-left:192.35pt;margin-top:197.55pt;width:18pt;height:1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" adj="5782" fillcolor="#4f81bd [3204]" strokecolor="#4f81bd [3204]"/>
            </w:pict>
          </mc:Fallback>
        </mc:AlternateContent>
      </w:r>
      <w:r w:rsidRPr="006A352A">
        <w:rPr>
          <w:rFonts w:ascii="Courier New" w:eastAsia="Courier New" w:hAnsi="Courier New" w:cs="Courier New"/>
          <w:noProof/>
          <w:color w:val="000000"/>
          <w:lang w:eastAsia="hr-HR"/>
        </w:rPr>
        <mc:AlternateContent>
          <mc:Choice Requires="wps">
            <w:drawing>
              <wp:anchor distT="0" distB="0" distL="114300" distR="114300" simplePos="0" relativeHeight="251790336" behindDoc="0" locked="0" layoutInCell="1" allowOverlap="1" wp14:anchorId="58E8738D" wp14:editId="454FEB6C">
                <wp:simplePos x="0" y="0"/>
                <wp:positionH relativeFrom="margin">
                  <wp:posOffset>1708150</wp:posOffset>
                </wp:positionH>
                <wp:positionV relativeFrom="paragraph">
                  <wp:posOffset>2508885</wp:posOffset>
                </wp:positionV>
                <wp:extent cx="228600" cy="200025"/>
                <wp:effectExtent l="19050" t="0" r="19050" b="28575"/>
                <wp:wrapNone/>
                <wp:docPr id="40" name="Hexago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8E61" id="Hexagon 40" o:spid="_x0000_s1026" type="#_x0000_t9" style="position:absolute;margin-left:134.5pt;margin-top:197.55pt;width:18pt;height:15.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" adj="5782" fillcolor="#4f81bd [3204]" strokecolor="#4f81bd [3204]">
                <w10:wrap anchorx="margin"/>
              </v:shape>
            </w:pict>
          </mc:Fallback>
        </mc:AlternateContent>
      </w:r>
      <w:r w:rsidR="0010577A" w:rsidRPr="006A352A">
        <w:rPr>
          <w:rFonts w:ascii="Courier New" w:eastAsia="Courier New" w:hAnsi="Courier New" w:cs="Courier New"/>
          <w:noProof/>
          <w:color w:val="000000"/>
          <w:lang w:eastAsia="hr-HR"/>
        </w:rPr>
        <mc:AlternateContent>
          <mc:Choice Requires="wps">
            <w:drawing>
              <wp:anchor distT="0" distB="0" distL="114300" distR="114300" simplePos="0" relativeHeight="251786240" behindDoc="0" locked="0" layoutInCell="1" allowOverlap="1" wp14:anchorId="20A363BD" wp14:editId="3D5A886C">
                <wp:simplePos x="0" y="0"/>
                <wp:positionH relativeFrom="column">
                  <wp:posOffset>1709420</wp:posOffset>
                </wp:positionH>
                <wp:positionV relativeFrom="paragraph">
                  <wp:posOffset>899160</wp:posOffset>
                </wp:positionV>
                <wp:extent cx="228600" cy="200025"/>
                <wp:effectExtent l="19050" t="0" r="19050" b="28575"/>
                <wp:wrapNone/>
                <wp:docPr id="253" name="Hexagon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70DC" id="Hexagon 253" o:spid="_x0000_s1026" type="#_x0000_t9" style="position:absolute;margin-left:134.6pt;margin-top:70.8pt;width:18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" adj="5782" fillcolor="#4f81bd [3204]" strokecolor="#4f81bd [3204]"/>
            </w:pict>
          </mc:Fallback>
        </mc:AlternateContent>
      </w:r>
      <w:r w:rsidR="00C71096" w:rsidRPr="006A352A">
        <w:rPr>
          <w:noProof/>
          <w:sz w:val="32"/>
          <w:szCs w:val="32"/>
          <w:lang w:eastAsia="hr-HR"/>
        </w:rPr>
        <mc:AlternateContent>
          <mc:Choice Requires="wps">
            <w:drawing>
              <wp:anchor distT="0" distB="0" distL="114300" distR="114300" simplePos="0" relativeHeight="251788288" behindDoc="0" locked="0" layoutInCell="1" allowOverlap="1" wp14:anchorId="6A9050D9" wp14:editId="280FFD02">
                <wp:simplePos x="0" y="0"/>
                <wp:positionH relativeFrom="column">
                  <wp:posOffset>1528445</wp:posOffset>
                </wp:positionH>
                <wp:positionV relativeFrom="paragraph">
                  <wp:posOffset>527685</wp:posOffset>
                </wp:positionV>
                <wp:extent cx="600075" cy="3714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a:effectLst/>
                      </wps:spPr>
                      <wps:txbx>
                        <w:txbxContent>
                          <w:p w14:paraId="0E1008D1" w14:textId="77777777" w:rsidR="00787E82" w:rsidRDefault="00787E82" w:rsidP="00C71096">
                            <w:r>
                              <w:t>potres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50D9" id="Text Box 39" o:spid="_x0000_s1037" type="#_x0000_t202" style="position:absolute;left:0;text-align:left;margin-left:120.35pt;margin-top:41.55pt;width:47.2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" filled="f" stroked="f" strokeweight=".5pt">
                <v:textbox>
                  <w:txbxContent>
                    <w:p w14:paraId="0E1008D1" w14:textId="77777777" w:rsidR="00787E82" w:rsidRDefault="00787E82" w:rsidP="00C71096">
                      <w:r>
                        <w:t>potres</w:t>
                      </w:r>
                    </w:p>
                  </w:txbxContent>
                </v:textbox>
              </v:shape>
            </w:pict>
          </mc:Fallback>
        </mc:AlternateContent>
      </w:r>
      <w:r w:rsidR="00AA329D" w:rsidRPr="006A352A">
        <w:rPr>
          <w:rFonts w:ascii="Courier New" w:eastAsia="Courier New" w:hAnsi="Courier New" w:cs="Courier New"/>
          <w:noProof/>
          <w:color w:val="000000"/>
          <w:lang w:eastAsia="hr-HR"/>
        </w:rPr>
        <w:drawing>
          <wp:inline distT="0" distB="0" distL="0" distR="0" wp14:anchorId="6E8B0EFA" wp14:editId="6BD42317">
            <wp:extent cx="6600825" cy="5630115"/>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0825" cy="5630115"/>
                    </a:xfrm>
                    <a:prstGeom prst="rect">
                      <a:avLst/>
                    </a:prstGeom>
                    <a:noFill/>
                    <a:ln>
                      <a:noFill/>
                    </a:ln>
                  </pic:spPr>
                </pic:pic>
              </a:graphicData>
            </a:graphic>
          </wp:inline>
        </w:drawing>
      </w:r>
    </w:p>
    <w:p w14:paraId="0E66CD56" w14:textId="77777777" w:rsidR="00C06B93" w:rsidRPr="006A352A" w:rsidRDefault="00C06B93" w:rsidP="00207DB2"/>
    <w:p w14:paraId="18E0083A" w14:textId="77777777" w:rsidR="00C06B93" w:rsidRPr="005A761D" w:rsidRDefault="00C06B93" w:rsidP="00207DB2">
      <w:pPr>
        <w:rPr>
          <w:highlight w:val="yellow"/>
        </w:rPr>
      </w:pPr>
    </w:p>
    <w:p w14:paraId="65A86472" w14:textId="77777777" w:rsidR="00C06B93" w:rsidRPr="005A761D" w:rsidRDefault="00C06B93" w:rsidP="00207DB2">
      <w:pPr>
        <w:rPr>
          <w:highlight w:val="yellow"/>
        </w:rPr>
      </w:pPr>
    </w:p>
    <w:p w14:paraId="08225F48" w14:textId="77777777" w:rsidR="00C06B93" w:rsidRPr="005A761D" w:rsidRDefault="00C06B93" w:rsidP="00207DB2">
      <w:pPr>
        <w:rPr>
          <w:highlight w:val="yellow"/>
        </w:rPr>
      </w:pPr>
    </w:p>
    <w:p w14:paraId="29ADF5EB" w14:textId="77777777" w:rsidR="00217028" w:rsidRPr="005A761D" w:rsidRDefault="00217028" w:rsidP="00207DB2">
      <w:pPr>
        <w:rPr>
          <w:highlight w:val="yellow"/>
        </w:rPr>
      </w:pPr>
    </w:p>
    <w:p w14:paraId="11C00B05" w14:textId="77777777" w:rsidR="001659D8" w:rsidRPr="005A761D" w:rsidRDefault="001659D8" w:rsidP="00207DB2">
      <w:pPr>
        <w:rPr>
          <w:highlight w:val="yellow"/>
        </w:rPr>
      </w:pPr>
    </w:p>
    <w:p w14:paraId="0F737FB5" w14:textId="77777777" w:rsidR="00217028" w:rsidRPr="00403D76" w:rsidRDefault="00C06B93" w:rsidP="00945C9C">
      <w:pPr>
        <w:pStyle w:val="Naslov1"/>
        <w:numPr>
          <w:ilvl w:val="0"/>
          <w:numId w:val="3"/>
        </w:numPr>
      </w:pPr>
      <w:bookmarkStart w:id="169" w:name="_Toc217028256"/>
      <w:r w:rsidRPr="00403D76">
        <w:lastRenderedPageBreak/>
        <w:t>ANALIZA SUSTAVA CIVILNE ZAŠTITE</w:t>
      </w:r>
      <w:bookmarkEnd w:id="169"/>
    </w:p>
    <w:p w14:paraId="7666F563" w14:textId="52A23C47" w:rsidR="00AB035A" w:rsidRPr="00403D76" w:rsidRDefault="00C06B93" w:rsidP="00AB035A">
      <w:pPr>
        <w:spacing w:after="0"/>
        <w:rPr>
          <w:lang w:eastAsia="hr-HR"/>
        </w:rPr>
      </w:pPr>
      <w:r w:rsidRPr="00403D76">
        <w:rPr>
          <w:lang w:eastAsia="hr-HR"/>
        </w:rPr>
        <w:t>Za potrebe ove analize sustava civilne zaštite potrebno je izraditi analizu na području preventive i reagiranja.</w:t>
      </w:r>
      <w:r w:rsidR="00AB035A" w:rsidRPr="00403D76">
        <w:rPr>
          <w:lang w:eastAsia="hr-HR"/>
        </w:rPr>
        <w:t xml:space="preserve"> Analiza stanja sustava civilne zaštite na području </w:t>
      </w:r>
      <w:r w:rsidR="00B627A0" w:rsidRPr="00403D76">
        <w:rPr>
          <w:lang w:eastAsia="hr-HR"/>
        </w:rPr>
        <w:t>Općine Murter-Kornati</w:t>
      </w:r>
      <w:r w:rsidR="00AB035A" w:rsidRPr="00403D76">
        <w:rPr>
          <w:lang w:eastAsia="hr-HR"/>
        </w:rPr>
        <w:t xml:space="preserve"> ocjenjivat će se temeljem tvrdnji iz tabličnih prikaza te izvedenih zaključaka. Ocjene će se dodijeliti temeljem omjera pozitivnih i negativnih tvrdnji u tablicama. Ocjene će se prikazati na sljedeći način:</w:t>
      </w:r>
    </w:p>
    <w:p w14:paraId="66E0DE35"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0-25% - vrlo niska spremnost</w:t>
      </w:r>
    </w:p>
    <w:p w14:paraId="5BB99236"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26-50% - niska spremnost</w:t>
      </w:r>
    </w:p>
    <w:p w14:paraId="792AFE3A"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51-75% - visoka spremnosti</w:t>
      </w:r>
    </w:p>
    <w:p w14:paraId="0167E465" w14:textId="77777777" w:rsidR="00AB035A" w:rsidRPr="00403D76" w:rsidRDefault="00AB035A" w:rsidP="00112AAC">
      <w:pPr>
        <w:numPr>
          <w:ilvl w:val="0"/>
          <w:numId w:val="14"/>
        </w:numPr>
        <w:tabs>
          <w:tab w:val="left" w:pos="2445"/>
        </w:tabs>
        <w:spacing w:beforeLines="30" w:before="72" w:afterLines="30" w:after="72"/>
        <w:contextualSpacing/>
        <w:rPr>
          <w:lang w:eastAsia="hr-HR"/>
        </w:rPr>
      </w:pPr>
      <w:r w:rsidRPr="00403D76">
        <w:rPr>
          <w:lang w:eastAsia="hr-HR"/>
        </w:rPr>
        <w:t>76-100% - vrlo visoka spremnost</w:t>
      </w:r>
    </w:p>
    <w:p w14:paraId="0B0BB331" w14:textId="77777777" w:rsidR="00C06B93" w:rsidRPr="005A761D" w:rsidRDefault="00C06B93" w:rsidP="00207DB2">
      <w:pPr>
        <w:rPr>
          <w:highlight w:val="yellow"/>
        </w:rPr>
      </w:pPr>
    </w:p>
    <w:p w14:paraId="5AE6235C" w14:textId="77777777" w:rsidR="00C06B93" w:rsidRPr="00BA4E40" w:rsidRDefault="00C06B93" w:rsidP="00A81505">
      <w:pPr>
        <w:pStyle w:val="Naslov2"/>
      </w:pPr>
      <w:bookmarkStart w:id="170" w:name="_Toc217028257"/>
      <w:r w:rsidRPr="00BA4E40">
        <w:t>Područje preventive</w:t>
      </w:r>
      <w:bookmarkEnd w:id="170"/>
    </w:p>
    <w:p w14:paraId="752DCF13" w14:textId="77777777" w:rsidR="00E83A36" w:rsidRPr="00BA4E40" w:rsidRDefault="00E83A36" w:rsidP="00E83A36">
      <w:pPr>
        <w:rPr>
          <w:lang w:eastAsia="hr-HR"/>
        </w:rPr>
      </w:pPr>
      <w:r w:rsidRPr="00BA4E40">
        <w:rPr>
          <w:lang w:eastAsia="hr-HR"/>
        </w:rPr>
        <w:t>Analiza na području preventive sastoji se od sljedećih elemenata:</w:t>
      </w:r>
    </w:p>
    <w:p w14:paraId="796E0BE0" w14:textId="4FA6B3C2" w:rsidR="00E83A36" w:rsidRPr="00BA4E40" w:rsidRDefault="00E83A36" w:rsidP="00041C6A">
      <w:pPr>
        <w:pStyle w:val="Naslov30"/>
        <w:rPr>
          <w:bCs/>
        </w:rPr>
      </w:pPr>
      <w:bookmarkStart w:id="171" w:name="_Toc5701525"/>
      <w:bookmarkStart w:id="172" w:name="_Toc5969843"/>
      <w:bookmarkStart w:id="173" w:name="_Toc9596666"/>
      <w:bookmarkStart w:id="174" w:name="_Toc48299608"/>
      <w:bookmarkStart w:id="175" w:name="_Toc73428559"/>
      <w:bookmarkStart w:id="176" w:name="_Toc73428698"/>
      <w:bookmarkStart w:id="177" w:name="_Toc78285510"/>
      <w:bookmarkStart w:id="178" w:name="_Toc217028258"/>
      <w:r w:rsidRPr="00BA4E40">
        <w:t>Usvojenost strategija, normativne uređenosti te izrađenost procjena i planova od značaja za sustav civilne zaštite</w:t>
      </w:r>
      <w:bookmarkEnd w:id="171"/>
      <w:bookmarkEnd w:id="172"/>
      <w:bookmarkEnd w:id="173"/>
      <w:bookmarkEnd w:id="174"/>
      <w:bookmarkEnd w:id="175"/>
      <w:bookmarkEnd w:id="176"/>
      <w:bookmarkEnd w:id="177"/>
      <w:bookmarkEnd w:id="178"/>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851"/>
        <w:gridCol w:w="850"/>
      </w:tblGrid>
      <w:tr w:rsidR="00E83A36" w:rsidRPr="00BA4E40" w14:paraId="7D4EF185" w14:textId="77777777" w:rsidTr="00647A1F">
        <w:trPr>
          <w:jc w:val="center"/>
        </w:trPr>
        <w:tc>
          <w:tcPr>
            <w:tcW w:w="846" w:type="dxa"/>
            <w:vMerge w:val="restart"/>
            <w:vAlign w:val="center"/>
          </w:tcPr>
          <w:p w14:paraId="0DCA99DF" w14:textId="77777777" w:rsidR="00E83A36" w:rsidRPr="00BA4E40" w:rsidRDefault="00E83A36" w:rsidP="00647A1F">
            <w:pPr>
              <w:spacing w:after="0"/>
              <w:jc w:val="center"/>
              <w:rPr>
                <w:b/>
                <w:sz w:val="20"/>
                <w:szCs w:val="20"/>
              </w:rPr>
            </w:pPr>
            <w:r w:rsidRPr="00BA4E40">
              <w:rPr>
                <w:b/>
                <w:sz w:val="20"/>
                <w:szCs w:val="20"/>
              </w:rPr>
              <w:t>R. br.</w:t>
            </w:r>
          </w:p>
        </w:tc>
        <w:tc>
          <w:tcPr>
            <w:tcW w:w="6379" w:type="dxa"/>
            <w:vMerge w:val="restart"/>
            <w:vAlign w:val="center"/>
          </w:tcPr>
          <w:p w14:paraId="307DBF7A" w14:textId="77777777" w:rsidR="00E83A36" w:rsidRPr="00BA4E40" w:rsidRDefault="00E83A36" w:rsidP="00647A1F">
            <w:pPr>
              <w:spacing w:after="0"/>
              <w:jc w:val="center"/>
              <w:rPr>
                <w:b/>
                <w:sz w:val="20"/>
                <w:szCs w:val="20"/>
              </w:rPr>
            </w:pPr>
            <w:r w:rsidRPr="00BA4E40">
              <w:rPr>
                <w:b/>
                <w:sz w:val="20"/>
                <w:szCs w:val="20"/>
              </w:rPr>
              <w:t>OPIS</w:t>
            </w:r>
          </w:p>
        </w:tc>
        <w:tc>
          <w:tcPr>
            <w:tcW w:w="1701" w:type="dxa"/>
            <w:gridSpan w:val="2"/>
            <w:vAlign w:val="center"/>
          </w:tcPr>
          <w:p w14:paraId="63277F63" w14:textId="77777777" w:rsidR="00E83A36" w:rsidRPr="00BA4E40" w:rsidRDefault="00E83A36" w:rsidP="00647A1F">
            <w:pPr>
              <w:spacing w:after="0"/>
              <w:jc w:val="center"/>
              <w:rPr>
                <w:b/>
                <w:sz w:val="20"/>
                <w:szCs w:val="20"/>
              </w:rPr>
            </w:pPr>
            <w:r w:rsidRPr="00BA4E40">
              <w:rPr>
                <w:b/>
                <w:sz w:val="20"/>
                <w:szCs w:val="20"/>
              </w:rPr>
              <w:t>TVRDNJA</w:t>
            </w:r>
          </w:p>
        </w:tc>
      </w:tr>
      <w:tr w:rsidR="00E83A36" w:rsidRPr="00BA4E40" w14:paraId="4BEF8D5B" w14:textId="77777777" w:rsidTr="00647A1F">
        <w:trPr>
          <w:jc w:val="center"/>
        </w:trPr>
        <w:tc>
          <w:tcPr>
            <w:tcW w:w="846" w:type="dxa"/>
            <w:vMerge/>
            <w:vAlign w:val="center"/>
          </w:tcPr>
          <w:p w14:paraId="5894857C" w14:textId="77777777" w:rsidR="00E83A36" w:rsidRPr="00BA4E40" w:rsidRDefault="00E83A36" w:rsidP="00647A1F">
            <w:pPr>
              <w:spacing w:after="0"/>
              <w:jc w:val="center"/>
              <w:rPr>
                <w:b/>
                <w:sz w:val="20"/>
                <w:szCs w:val="20"/>
              </w:rPr>
            </w:pPr>
          </w:p>
        </w:tc>
        <w:tc>
          <w:tcPr>
            <w:tcW w:w="6379" w:type="dxa"/>
            <w:vMerge/>
            <w:vAlign w:val="center"/>
          </w:tcPr>
          <w:p w14:paraId="54D1BDC9" w14:textId="77777777" w:rsidR="00E83A36" w:rsidRPr="00BA4E40" w:rsidRDefault="00E83A36" w:rsidP="00647A1F">
            <w:pPr>
              <w:spacing w:after="0"/>
              <w:jc w:val="center"/>
              <w:rPr>
                <w:b/>
                <w:sz w:val="20"/>
                <w:szCs w:val="20"/>
              </w:rPr>
            </w:pPr>
          </w:p>
        </w:tc>
        <w:tc>
          <w:tcPr>
            <w:tcW w:w="851" w:type="dxa"/>
            <w:vAlign w:val="center"/>
          </w:tcPr>
          <w:p w14:paraId="0D6ABCC3" w14:textId="77777777" w:rsidR="00E83A36" w:rsidRPr="00BA4E40" w:rsidRDefault="00E83A36" w:rsidP="00647A1F">
            <w:pPr>
              <w:spacing w:after="0"/>
              <w:jc w:val="center"/>
              <w:rPr>
                <w:b/>
                <w:sz w:val="20"/>
                <w:szCs w:val="20"/>
              </w:rPr>
            </w:pPr>
            <w:r w:rsidRPr="00BA4E40">
              <w:rPr>
                <w:b/>
                <w:sz w:val="20"/>
                <w:szCs w:val="20"/>
              </w:rPr>
              <w:t>DA</w:t>
            </w:r>
          </w:p>
        </w:tc>
        <w:tc>
          <w:tcPr>
            <w:tcW w:w="850" w:type="dxa"/>
            <w:vAlign w:val="center"/>
          </w:tcPr>
          <w:p w14:paraId="52D8382A" w14:textId="77777777" w:rsidR="00E83A36" w:rsidRPr="00BA4E40" w:rsidRDefault="00E83A36" w:rsidP="00647A1F">
            <w:pPr>
              <w:spacing w:after="0"/>
              <w:jc w:val="center"/>
              <w:rPr>
                <w:b/>
                <w:sz w:val="20"/>
                <w:szCs w:val="20"/>
              </w:rPr>
            </w:pPr>
            <w:r w:rsidRPr="00BA4E40">
              <w:rPr>
                <w:b/>
                <w:sz w:val="20"/>
                <w:szCs w:val="20"/>
              </w:rPr>
              <w:t>NE</w:t>
            </w:r>
          </w:p>
        </w:tc>
      </w:tr>
      <w:tr w:rsidR="00E83A36" w:rsidRPr="00BA4E40" w14:paraId="489DD7D9" w14:textId="77777777" w:rsidTr="00647A1F">
        <w:trPr>
          <w:jc w:val="center"/>
        </w:trPr>
        <w:tc>
          <w:tcPr>
            <w:tcW w:w="846" w:type="dxa"/>
            <w:vAlign w:val="center"/>
          </w:tcPr>
          <w:p w14:paraId="400EBDB1" w14:textId="77777777" w:rsidR="00E83A36" w:rsidRPr="00BA4E40" w:rsidRDefault="00E83A36" w:rsidP="00647A1F">
            <w:pPr>
              <w:spacing w:after="0"/>
              <w:jc w:val="center"/>
              <w:rPr>
                <w:b/>
                <w:sz w:val="20"/>
                <w:szCs w:val="20"/>
              </w:rPr>
            </w:pPr>
            <w:r w:rsidRPr="00BA4E40">
              <w:rPr>
                <w:b/>
                <w:sz w:val="20"/>
                <w:szCs w:val="20"/>
              </w:rPr>
              <w:t>1.</w:t>
            </w:r>
          </w:p>
        </w:tc>
        <w:tc>
          <w:tcPr>
            <w:tcW w:w="6379" w:type="dxa"/>
            <w:vAlign w:val="center"/>
          </w:tcPr>
          <w:p w14:paraId="108FFCC8" w14:textId="25F603FE" w:rsidR="00E83A36" w:rsidRPr="00BA4E40" w:rsidRDefault="00E83A36" w:rsidP="00647A1F">
            <w:pPr>
              <w:spacing w:after="0"/>
              <w:rPr>
                <w:sz w:val="20"/>
                <w:szCs w:val="20"/>
              </w:rPr>
            </w:pPr>
            <w:r w:rsidRPr="00BA4E40">
              <w:rPr>
                <w:sz w:val="20"/>
                <w:szCs w:val="20"/>
              </w:rPr>
              <w:t xml:space="preserve">Postoji li zaposlenik/zaposlenici </w:t>
            </w:r>
            <w:r w:rsidR="00B627A0" w:rsidRPr="00BA4E40">
              <w:rPr>
                <w:sz w:val="20"/>
                <w:szCs w:val="20"/>
              </w:rPr>
              <w:t>Općine Murter-Kornati</w:t>
            </w:r>
            <w:r w:rsidR="00BA4E40" w:rsidRPr="00BA4E40">
              <w:rPr>
                <w:sz w:val="20"/>
                <w:szCs w:val="20"/>
              </w:rPr>
              <w:t xml:space="preserve"> </w:t>
            </w:r>
            <w:r w:rsidRPr="00BA4E40">
              <w:rPr>
                <w:sz w:val="20"/>
                <w:szCs w:val="20"/>
              </w:rPr>
              <w:t>zaduženi za praćenje propisa iz sustava civilne zaštite i njihovu implementaciju, vođenje baze podataka, praćenje troškova nastalih prirodnim nepogodama?</w:t>
            </w:r>
          </w:p>
        </w:tc>
        <w:tc>
          <w:tcPr>
            <w:tcW w:w="851" w:type="dxa"/>
            <w:vAlign w:val="center"/>
          </w:tcPr>
          <w:p w14:paraId="7EE13116" w14:textId="77777777" w:rsidR="00E83A36" w:rsidRPr="00BA4E40" w:rsidRDefault="00E83A36" w:rsidP="00647A1F">
            <w:pPr>
              <w:spacing w:after="0"/>
              <w:jc w:val="center"/>
              <w:rPr>
                <w:b/>
                <w:sz w:val="20"/>
                <w:szCs w:val="20"/>
              </w:rPr>
            </w:pPr>
            <w:r w:rsidRPr="00BA4E40">
              <w:rPr>
                <w:b/>
                <w:sz w:val="20"/>
                <w:szCs w:val="20"/>
              </w:rPr>
              <w:t>x</w:t>
            </w:r>
          </w:p>
        </w:tc>
        <w:tc>
          <w:tcPr>
            <w:tcW w:w="850" w:type="dxa"/>
            <w:vAlign w:val="center"/>
          </w:tcPr>
          <w:p w14:paraId="20250E2F" w14:textId="77777777" w:rsidR="00E83A36" w:rsidRPr="00BA4E40" w:rsidRDefault="00E83A36" w:rsidP="00647A1F">
            <w:pPr>
              <w:spacing w:after="0"/>
              <w:jc w:val="center"/>
              <w:rPr>
                <w:b/>
                <w:sz w:val="20"/>
                <w:szCs w:val="20"/>
              </w:rPr>
            </w:pPr>
          </w:p>
        </w:tc>
      </w:tr>
      <w:tr w:rsidR="00E83A36" w:rsidRPr="005A761D" w14:paraId="35FAC780" w14:textId="77777777" w:rsidTr="00647A1F">
        <w:trPr>
          <w:jc w:val="center"/>
        </w:trPr>
        <w:tc>
          <w:tcPr>
            <w:tcW w:w="846" w:type="dxa"/>
            <w:vAlign w:val="center"/>
          </w:tcPr>
          <w:p w14:paraId="6A6E7134" w14:textId="77777777" w:rsidR="00E83A36" w:rsidRPr="00BA4E40" w:rsidRDefault="00E83A36" w:rsidP="00647A1F">
            <w:pPr>
              <w:spacing w:after="0"/>
              <w:jc w:val="center"/>
              <w:rPr>
                <w:b/>
                <w:sz w:val="20"/>
                <w:szCs w:val="20"/>
              </w:rPr>
            </w:pPr>
            <w:r w:rsidRPr="00BA4E40">
              <w:rPr>
                <w:b/>
                <w:sz w:val="20"/>
                <w:szCs w:val="20"/>
              </w:rPr>
              <w:t>2.</w:t>
            </w:r>
          </w:p>
        </w:tc>
        <w:tc>
          <w:tcPr>
            <w:tcW w:w="6379" w:type="dxa"/>
            <w:vAlign w:val="center"/>
          </w:tcPr>
          <w:p w14:paraId="29F9BBC6" w14:textId="77777777" w:rsidR="00E83A36" w:rsidRPr="00BA4E40" w:rsidRDefault="00E83A36" w:rsidP="00647A1F">
            <w:pPr>
              <w:spacing w:after="0"/>
              <w:rPr>
                <w:sz w:val="20"/>
                <w:szCs w:val="20"/>
              </w:rPr>
            </w:pPr>
            <w:r w:rsidRPr="00BA4E40">
              <w:rPr>
                <w:sz w:val="20"/>
                <w:szCs w:val="20"/>
              </w:rPr>
              <w:t>Osnovan Stožer civilne zaštite</w:t>
            </w:r>
          </w:p>
        </w:tc>
        <w:tc>
          <w:tcPr>
            <w:tcW w:w="851" w:type="dxa"/>
            <w:vAlign w:val="center"/>
          </w:tcPr>
          <w:p w14:paraId="6CA55346" w14:textId="77777777" w:rsidR="00E83A36" w:rsidRPr="00BA4E40" w:rsidRDefault="00E83A36" w:rsidP="00647A1F">
            <w:pPr>
              <w:spacing w:after="0"/>
              <w:jc w:val="center"/>
              <w:rPr>
                <w:b/>
                <w:sz w:val="20"/>
                <w:szCs w:val="20"/>
              </w:rPr>
            </w:pPr>
            <w:r w:rsidRPr="00BA4E40">
              <w:rPr>
                <w:b/>
                <w:sz w:val="20"/>
                <w:szCs w:val="20"/>
              </w:rPr>
              <w:t>x</w:t>
            </w:r>
          </w:p>
        </w:tc>
        <w:tc>
          <w:tcPr>
            <w:tcW w:w="850" w:type="dxa"/>
            <w:vAlign w:val="center"/>
          </w:tcPr>
          <w:p w14:paraId="1D78950D" w14:textId="77777777" w:rsidR="00E83A36" w:rsidRPr="00BA4E40" w:rsidRDefault="00E83A36" w:rsidP="00647A1F">
            <w:pPr>
              <w:spacing w:after="0"/>
              <w:jc w:val="center"/>
              <w:rPr>
                <w:b/>
                <w:sz w:val="20"/>
                <w:szCs w:val="20"/>
              </w:rPr>
            </w:pPr>
          </w:p>
        </w:tc>
      </w:tr>
      <w:tr w:rsidR="009040E8" w:rsidRPr="005A761D" w14:paraId="01724CDB" w14:textId="77777777" w:rsidTr="00647A1F">
        <w:trPr>
          <w:jc w:val="center"/>
        </w:trPr>
        <w:tc>
          <w:tcPr>
            <w:tcW w:w="846" w:type="dxa"/>
            <w:vAlign w:val="center"/>
          </w:tcPr>
          <w:p w14:paraId="51E7123C" w14:textId="779C0C01" w:rsidR="009040E8" w:rsidRPr="00E97045" w:rsidRDefault="009040E8" w:rsidP="009040E8">
            <w:pPr>
              <w:spacing w:after="0"/>
              <w:jc w:val="center"/>
              <w:rPr>
                <w:b/>
                <w:sz w:val="20"/>
                <w:szCs w:val="20"/>
              </w:rPr>
            </w:pPr>
            <w:r w:rsidRPr="00E97045">
              <w:rPr>
                <w:b/>
                <w:sz w:val="20"/>
                <w:szCs w:val="20"/>
              </w:rPr>
              <w:t>3.</w:t>
            </w:r>
          </w:p>
        </w:tc>
        <w:tc>
          <w:tcPr>
            <w:tcW w:w="6379" w:type="dxa"/>
            <w:vAlign w:val="center"/>
          </w:tcPr>
          <w:p w14:paraId="28B373C5" w14:textId="0181A7B5" w:rsidR="009040E8" w:rsidRPr="00E97045" w:rsidRDefault="009040E8" w:rsidP="009040E8">
            <w:pPr>
              <w:spacing w:after="0"/>
              <w:rPr>
                <w:sz w:val="20"/>
                <w:szCs w:val="20"/>
              </w:rPr>
            </w:pPr>
            <w:r w:rsidRPr="00E97045">
              <w:rPr>
                <w:sz w:val="20"/>
                <w:szCs w:val="20"/>
              </w:rPr>
              <w:t xml:space="preserve">Osnovana postrojba civilne zaštite opće namjene </w:t>
            </w:r>
          </w:p>
        </w:tc>
        <w:tc>
          <w:tcPr>
            <w:tcW w:w="851" w:type="dxa"/>
            <w:vAlign w:val="center"/>
          </w:tcPr>
          <w:p w14:paraId="076D1C98" w14:textId="742BB489"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7FEEA664" w14:textId="77777777" w:rsidR="009040E8" w:rsidRPr="005A761D" w:rsidRDefault="009040E8" w:rsidP="009040E8">
            <w:pPr>
              <w:spacing w:after="0"/>
              <w:jc w:val="center"/>
              <w:rPr>
                <w:b/>
                <w:sz w:val="20"/>
                <w:szCs w:val="20"/>
                <w:highlight w:val="yellow"/>
              </w:rPr>
            </w:pPr>
          </w:p>
        </w:tc>
      </w:tr>
      <w:tr w:rsidR="009040E8" w:rsidRPr="005A761D" w14:paraId="685948BC" w14:textId="77777777" w:rsidTr="00647A1F">
        <w:trPr>
          <w:jc w:val="center"/>
        </w:trPr>
        <w:tc>
          <w:tcPr>
            <w:tcW w:w="846" w:type="dxa"/>
            <w:vAlign w:val="center"/>
          </w:tcPr>
          <w:p w14:paraId="70C440AE" w14:textId="34A8FD95" w:rsidR="009040E8" w:rsidRPr="00E97045" w:rsidRDefault="009040E8" w:rsidP="009040E8">
            <w:pPr>
              <w:spacing w:after="0"/>
              <w:jc w:val="center"/>
              <w:rPr>
                <w:b/>
                <w:sz w:val="20"/>
                <w:szCs w:val="20"/>
              </w:rPr>
            </w:pPr>
            <w:r w:rsidRPr="00E97045">
              <w:rPr>
                <w:b/>
                <w:sz w:val="20"/>
                <w:szCs w:val="20"/>
              </w:rPr>
              <w:t>4.</w:t>
            </w:r>
          </w:p>
        </w:tc>
        <w:tc>
          <w:tcPr>
            <w:tcW w:w="6379" w:type="dxa"/>
            <w:vAlign w:val="center"/>
          </w:tcPr>
          <w:p w14:paraId="33F2427B" w14:textId="77777777" w:rsidR="009040E8" w:rsidRPr="00E97045" w:rsidRDefault="009040E8" w:rsidP="009040E8">
            <w:pPr>
              <w:spacing w:after="0"/>
              <w:rPr>
                <w:sz w:val="20"/>
                <w:szCs w:val="20"/>
              </w:rPr>
            </w:pPr>
            <w:r w:rsidRPr="00E97045">
              <w:rPr>
                <w:sz w:val="20"/>
                <w:szCs w:val="20"/>
              </w:rPr>
              <w:t>Osnovane gotove snage civilne zaštite (Vatrogasne postrojbe, Društvo Crvenog križa, HGSS)</w:t>
            </w:r>
          </w:p>
        </w:tc>
        <w:tc>
          <w:tcPr>
            <w:tcW w:w="851" w:type="dxa"/>
            <w:vAlign w:val="center"/>
          </w:tcPr>
          <w:p w14:paraId="6FED387B"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7A9CB1AE" w14:textId="77777777" w:rsidR="009040E8" w:rsidRPr="00BA4E40" w:rsidRDefault="009040E8" w:rsidP="009040E8">
            <w:pPr>
              <w:spacing w:after="0"/>
              <w:jc w:val="center"/>
              <w:rPr>
                <w:b/>
                <w:sz w:val="20"/>
                <w:szCs w:val="20"/>
              </w:rPr>
            </w:pPr>
          </w:p>
        </w:tc>
      </w:tr>
      <w:tr w:rsidR="009040E8" w:rsidRPr="005A761D" w14:paraId="355A5012" w14:textId="77777777" w:rsidTr="00647A1F">
        <w:trPr>
          <w:jc w:val="center"/>
        </w:trPr>
        <w:tc>
          <w:tcPr>
            <w:tcW w:w="846" w:type="dxa"/>
            <w:vAlign w:val="center"/>
          </w:tcPr>
          <w:p w14:paraId="44483D1F" w14:textId="0A592539" w:rsidR="009040E8" w:rsidRPr="00E97045" w:rsidRDefault="009040E8" w:rsidP="009040E8">
            <w:pPr>
              <w:spacing w:after="0"/>
              <w:jc w:val="center"/>
              <w:rPr>
                <w:b/>
                <w:sz w:val="20"/>
                <w:szCs w:val="20"/>
              </w:rPr>
            </w:pPr>
            <w:r w:rsidRPr="00E97045">
              <w:rPr>
                <w:b/>
                <w:sz w:val="20"/>
                <w:szCs w:val="20"/>
              </w:rPr>
              <w:t>5.</w:t>
            </w:r>
          </w:p>
        </w:tc>
        <w:tc>
          <w:tcPr>
            <w:tcW w:w="6379" w:type="dxa"/>
            <w:vAlign w:val="center"/>
          </w:tcPr>
          <w:p w14:paraId="225DAC86" w14:textId="77777777" w:rsidR="009040E8" w:rsidRPr="00E97045" w:rsidRDefault="009040E8" w:rsidP="009040E8">
            <w:pPr>
              <w:spacing w:after="0"/>
              <w:rPr>
                <w:sz w:val="20"/>
                <w:szCs w:val="20"/>
              </w:rPr>
            </w:pPr>
            <w:r w:rsidRPr="00E97045">
              <w:rPr>
                <w:sz w:val="20"/>
                <w:szCs w:val="20"/>
              </w:rPr>
              <w:t>Određene pravne osobe od interesa za sustav civilne zaštite</w:t>
            </w:r>
          </w:p>
        </w:tc>
        <w:tc>
          <w:tcPr>
            <w:tcW w:w="851" w:type="dxa"/>
            <w:vAlign w:val="center"/>
          </w:tcPr>
          <w:p w14:paraId="7EB0577C"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4E1922D6" w14:textId="77777777" w:rsidR="009040E8" w:rsidRPr="00BA4E40" w:rsidRDefault="009040E8" w:rsidP="009040E8">
            <w:pPr>
              <w:spacing w:after="0"/>
              <w:jc w:val="center"/>
              <w:rPr>
                <w:b/>
                <w:sz w:val="20"/>
                <w:szCs w:val="20"/>
              </w:rPr>
            </w:pPr>
          </w:p>
        </w:tc>
      </w:tr>
      <w:tr w:rsidR="009040E8" w:rsidRPr="005A761D" w14:paraId="453A6E59" w14:textId="77777777" w:rsidTr="00647A1F">
        <w:trPr>
          <w:jc w:val="center"/>
        </w:trPr>
        <w:tc>
          <w:tcPr>
            <w:tcW w:w="846" w:type="dxa"/>
            <w:vAlign w:val="center"/>
          </w:tcPr>
          <w:p w14:paraId="64BEA4B1" w14:textId="24C72A51" w:rsidR="009040E8" w:rsidRPr="00E97045" w:rsidRDefault="009040E8" w:rsidP="009040E8">
            <w:pPr>
              <w:spacing w:after="0"/>
              <w:jc w:val="center"/>
              <w:rPr>
                <w:b/>
                <w:sz w:val="20"/>
                <w:szCs w:val="20"/>
              </w:rPr>
            </w:pPr>
            <w:r w:rsidRPr="00E97045">
              <w:rPr>
                <w:b/>
                <w:sz w:val="20"/>
                <w:szCs w:val="20"/>
              </w:rPr>
              <w:t>6.</w:t>
            </w:r>
          </w:p>
        </w:tc>
        <w:tc>
          <w:tcPr>
            <w:tcW w:w="6379" w:type="dxa"/>
            <w:vAlign w:val="center"/>
          </w:tcPr>
          <w:p w14:paraId="00C1188F" w14:textId="77777777" w:rsidR="009040E8" w:rsidRPr="00E97045" w:rsidRDefault="009040E8" w:rsidP="009040E8">
            <w:pPr>
              <w:spacing w:after="0"/>
              <w:rPr>
                <w:sz w:val="20"/>
                <w:szCs w:val="20"/>
              </w:rPr>
            </w:pPr>
            <w:r w:rsidRPr="00E97045">
              <w:rPr>
                <w:sz w:val="20"/>
                <w:szCs w:val="20"/>
              </w:rPr>
              <w:t xml:space="preserve">Imenovani povjerenici i zamjenici povjerenika civilne zaštite </w:t>
            </w:r>
          </w:p>
        </w:tc>
        <w:tc>
          <w:tcPr>
            <w:tcW w:w="851" w:type="dxa"/>
            <w:vAlign w:val="center"/>
          </w:tcPr>
          <w:p w14:paraId="0AD7DBE7"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161BD801" w14:textId="77777777" w:rsidR="009040E8" w:rsidRPr="00BA4E40" w:rsidRDefault="009040E8" w:rsidP="009040E8">
            <w:pPr>
              <w:spacing w:after="0"/>
              <w:jc w:val="center"/>
              <w:rPr>
                <w:b/>
                <w:sz w:val="20"/>
                <w:szCs w:val="20"/>
              </w:rPr>
            </w:pPr>
          </w:p>
        </w:tc>
      </w:tr>
      <w:tr w:rsidR="009040E8" w:rsidRPr="005A761D" w14:paraId="39C70AFB" w14:textId="77777777" w:rsidTr="00647A1F">
        <w:trPr>
          <w:jc w:val="center"/>
        </w:trPr>
        <w:tc>
          <w:tcPr>
            <w:tcW w:w="846" w:type="dxa"/>
            <w:vAlign w:val="center"/>
          </w:tcPr>
          <w:p w14:paraId="6DA83591" w14:textId="66188808" w:rsidR="009040E8" w:rsidRPr="00E97045" w:rsidRDefault="009040E8" w:rsidP="009040E8">
            <w:pPr>
              <w:spacing w:after="0"/>
              <w:jc w:val="center"/>
              <w:rPr>
                <w:b/>
                <w:sz w:val="20"/>
                <w:szCs w:val="20"/>
              </w:rPr>
            </w:pPr>
            <w:r w:rsidRPr="00E97045">
              <w:rPr>
                <w:b/>
                <w:sz w:val="20"/>
                <w:szCs w:val="20"/>
              </w:rPr>
              <w:t>7.</w:t>
            </w:r>
          </w:p>
        </w:tc>
        <w:tc>
          <w:tcPr>
            <w:tcW w:w="6379" w:type="dxa"/>
            <w:vAlign w:val="center"/>
          </w:tcPr>
          <w:p w14:paraId="691BED1D" w14:textId="77777777" w:rsidR="009040E8" w:rsidRPr="00E97045" w:rsidRDefault="009040E8" w:rsidP="009040E8">
            <w:pPr>
              <w:spacing w:after="0"/>
              <w:rPr>
                <w:sz w:val="20"/>
                <w:szCs w:val="20"/>
              </w:rPr>
            </w:pPr>
            <w:r w:rsidRPr="00E97045">
              <w:rPr>
                <w:sz w:val="20"/>
                <w:szCs w:val="20"/>
              </w:rPr>
              <w:t>Izrađena Procjena rizika od velikih nesreća</w:t>
            </w:r>
          </w:p>
        </w:tc>
        <w:tc>
          <w:tcPr>
            <w:tcW w:w="851" w:type="dxa"/>
            <w:vAlign w:val="center"/>
          </w:tcPr>
          <w:p w14:paraId="6F647209"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7B77B0D0" w14:textId="77777777" w:rsidR="009040E8" w:rsidRPr="00BA4E40" w:rsidRDefault="009040E8" w:rsidP="009040E8">
            <w:pPr>
              <w:spacing w:after="0"/>
              <w:jc w:val="center"/>
              <w:rPr>
                <w:b/>
                <w:sz w:val="20"/>
                <w:szCs w:val="20"/>
              </w:rPr>
            </w:pPr>
          </w:p>
        </w:tc>
      </w:tr>
      <w:tr w:rsidR="009040E8" w:rsidRPr="005A761D" w14:paraId="6372E5C8" w14:textId="77777777" w:rsidTr="00647A1F">
        <w:trPr>
          <w:jc w:val="center"/>
        </w:trPr>
        <w:tc>
          <w:tcPr>
            <w:tcW w:w="846" w:type="dxa"/>
            <w:vAlign w:val="center"/>
          </w:tcPr>
          <w:p w14:paraId="23FD1CEC" w14:textId="472EA196" w:rsidR="009040E8" w:rsidRPr="00E97045" w:rsidRDefault="009040E8" w:rsidP="009040E8">
            <w:pPr>
              <w:spacing w:after="0"/>
              <w:jc w:val="center"/>
              <w:rPr>
                <w:b/>
                <w:sz w:val="20"/>
                <w:szCs w:val="20"/>
              </w:rPr>
            </w:pPr>
            <w:r w:rsidRPr="00E97045">
              <w:rPr>
                <w:b/>
                <w:sz w:val="20"/>
                <w:szCs w:val="20"/>
              </w:rPr>
              <w:t>9.</w:t>
            </w:r>
          </w:p>
        </w:tc>
        <w:tc>
          <w:tcPr>
            <w:tcW w:w="6379" w:type="dxa"/>
            <w:vAlign w:val="center"/>
          </w:tcPr>
          <w:p w14:paraId="404B4620" w14:textId="77777777" w:rsidR="009040E8" w:rsidRPr="00E97045" w:rsidRDefault="009040E8" w:rsidP="009040E8">
            <w:pPr>
              <w:spacing w:after="0"/>
              <w:rPr>
                <w:sz w:val="20"/>
                <w:szCs w:val="20"/>
              </w:rPr>
            </w:pPr>
            <w:r w:rsidRPr="00E97045">
              <w:rPr>
                <w:sz w:val="20"/>
                <w:szCs w:val="20"/>
              </w:rPr>
              <w:t>Izrađen Plan djelovanja civilne zaštite</w:t>
            </w:r>
          </w:p>
        </w:tc>
        <w:tc>
          <w:tcPr>
            <w:tcW w:w="851" w:type="dxa"/>
            <w:vAlign w:val="center"/>
          </w:tcPr>
          <w:p w14:paraId="22CE22E7" w14:textId="68E9A481"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591DB343" w14:textId="5685DFDA" w:rsidR="009040E8" w:rsidRPr="00BA4E40" w:rsidRDefault="009040E8" w:rsidP="009040E8">
            <w:pPr>
              <w:spacing w:after="0"/>
              <w:jc w:val="center"/>
              <w:rPr>
                <w:b/>
                <w:sz w:val="20"/>
                <w:szCs w:val="20"/>
              </w:rPr>
            </w:pPr>
          </w:p>
        </w:tc>
      </w:tr>
      <w:tr w:rsidR="009040E8" w:rsidRPr="005A761D" w14:paraId="7DF6A553" w14:textId="77777777" w:rsidTr="00647A1F">
        <w:trPr>
          <w:jc w:val="center"/>
        </w:trPr>
        <w:tc>
          <w:tcPr>
            <w:tcW w:w="846" w:type="dxa"/>
            <w:vAlign w:val="center"/>
          </w:tcPr>
          <w:p w14:paraId="49E61EB2" w14:textId="26396C09" w:rsidR="009040E8" w:rsidRPr="00E97045" w:rsidRDefault="009040E8" w:rsidP="009040E8">
            <w:pPr>
              <w:spacing w:after="0"/>
              <w:jc w:val="center"/>
              <w:rPr>
                <w:b/>
                <w:sz w:val="20"/>
                <w:szCs w:val="20"/>
              </w:rPr>
            </w:pPr>
            <w:r w:rsidRPr="00E97045">
              <w:rPr>
                <w:b/>
                <w:sz w:val="20"/>
                <w:szCs w:val="20"/>
              </w:rPr>
              <w:t>10.</w:t>
            </w:r>
          </w:p>
        </w:tc>
        <w:tc>
          <w:tcPr>
            <w:tcW w:w="6379" w:type="dxa"/>
            <w:vAlign w:val="center"/>
          </w:tcPr>
          <w:p w14:paraId="1C3461DE" w14:textId="77777777" w:rsidR="009040E8" w:rsidRPr="00E97045" w:rsidRDefault="009040E8" w:rsidP="009040E8">
            <w:pPr>
              <w:spacing w:after="0"/>
              <w:rPr>
                <w:sz w:val="20"/>
                <w:szCs w:val="20"/>
              </w:rPr>
            </w:pPr>
            <w:r w:rsidRPr="00E97045">
              <w:rPr>
                <w:sz w:val="20"/>
                <w:szCs w:val="20"/>
              </w:rPr>
              <w:t>Izrađeni Operativni planovi civilne zaštite pravnih osoba o načinu organiziranja provedbe mjera i aktivnosti u sustavu civilne zaštite (vatrogasne postrojbe, HGSS, Društvo Crvenog križa, pravne osobe od interesa za sustav civilne zaštite)</w:t>
            </w:r>
          </w:p>
        </w:tc>
        <w:tc>
          <w:tcPr>
            <w:tcW w:w="851" w:type="dxa"/>
            <w:vAlign w:val="center"/>
          </w:tcPr>
          <w:p w14:paraId="209B34E7" w14:textId="77777777" w:rsidR="009040E8" w:rsidRPr="00E97045" w:rsidRDefault="009040E8" w:rsidP="009040E8">
            <w:pPr>
              <w:spacing w:after="0"/>
              <w:jc w:val="center"/>
              <w:rPr>
                <w:b/>
                <w:sz w:val="20"/>
                <w:szCs w:val="20"/>
              </w:rPr>
            </w:pPr>
          </w:p>
        </w:tc>
        <w:tc>
          <w:tcPr>
            <w:tcW w:w="850" w:type="dxa"/>
            <w:vAlign w:val="center"/>
          </w:tcPr>
          <w:p w14:paraId="7D493EAE" w14:textId="77777777" w:rsidR="009040E8" w:rsidRPr="00BA4E40" w:rsidRDefault="009040E8" w:rsidP="009040E8">
            <w:pPr>
              <w:spacing w:after="0"/>
              <w:jc w:val="center"/>
              <w:rPr>
                <w:b/>
                <w:sz w:val="20"/>
                <w:szCs w:val="20"/>
              </w:rPr>
            </w:pPr>
            <w:r w:rsidRPr="00BA4E40">
              <w:rPr>
                <w:b/>
                <w:sz w:val="20"/>
                <w:szCs w:val="20"/>
              </w:rPr>
              <w:t>x</w:t>
            </w:r>
          </w:p>
        </w:tc>
      </w:tr>
      <w:tr w:rsidR="009040E8" w:rsidRPr="005A761D" w14:paraId="39B5CB18" w14:textId="77777777" w:rsidTr="00647A1F">
        <w:trPr>
          <w:jc w:val="center"/>
        </w:trPr>
        <w:tc>
          <w:tcPr>
            <w:tcW w:w="846" w:type="dxa"/>
            <w:vAlign w:val="center"/>
          </w:tcPr>
          <w:p w14:paraId="7A3154C3" w14:textId="016D5299" w:rsidR="009040E8" w:rsidRPr="00E97045" w:rsidRDefault="009040E8" w:rsidP="009040E8">
            <w:pPr>
              <w:spacing w:after="0"/>
              <w:jc w:val="center"/>
              <w:rPr>
                <w:b/>
                <w:sz w:val="20"/>
                <w:szCs w:val="20"/>
              </w:rPr>
            </w:pPr>
            <w:r w:rsidRPr="00E97045">
              <w:rPr>
                <w:b/>
                <w:sz w:val="20"/>
                <w:szCs w:val="20"/>
              </w:rPr>
              <w:t>11.</w:t>
            </w:r>
          </w:p>
        </w:tc>
        <w:tc>
          <w:tcPr>
            <w:tcW w:w="6379" w:type="dxa"/>
            <w:vAlign w:val="center"/>
          </w:tcPr>
          <w:p w14:paraId="518DC788" w14:textId="77777777" w:rsidR="009040E8" w:rsidRPr="00E97045" w:rsidRDefault="009040E8" w:rsidP="009040E8">
            <w:pPr>
              <w:spacing w:after="0"/>
              <w:rPr>
                <w:sz w:val="20"/>
                <w:szCs w:val="20"/>
              </w:rPr>
            </w:pPr>
            <w:r w:rsidRPr="00E97045">
              <w:rPr>
                <w:sz w:val="20"/>
                <w:szCs w:val="20"/>
              </w:rPr>
              <w:t>Izrađene smjernice za organizaciju i razvoj sustava civilne zaštite</w:t>
            </w:r>
          </w:p>
        </w:tc>
        <w:tc>
          <w:tcPr>
            <w:tcW w:w="851" w:type="dxa"/>
            <w:vAlign w:val="center"/>
          </w:tcPr>
          <w:p w14:paraId="472C8EA3"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1368E214" w14:textId="77777777" w:rsidR="009040E8" w:rsidRPr="00BA4E40" w:rsidRDefault="009040E8" w:rsidP="009040E8">
            <w:pPr>
              <w:spacing w:after="0"/>
              <w:jc w:val="center"/>
              <w:rPr>
                <w:b/>
                <w:sz w:val="20"/>
                <w:szCs w:val="20"/>
              </w:rPr>
            </w:pPr>
          </w:p>
        </w:tc>
      </w:tr>
      <w:tr w:rsidR="009040E8" w:rsidRPr="005A761D" w14:paraId="7B6048F5" w14:textId="77777777" w:rsidTr="00647A1F">
        <w:trPr>
          <w:jc w:val="center"/>
        </w:trPr>
        <w:tc>
          <w:tcPr>
            <w:tcW w:w="846" w:type="dxa"/>
            <w:vAlign w:val="center"/>
          </w:tcPr>
          <w:p w14:paraId="0E3D298B" w14:textId="41128978" w:rsidR="009040E8" w:rsidRPr="00E97045" w:rsidRDefault="009040E8" w:rsidP="009040E8">
            <w:pPr>
              <w:spacing w:after="0"/>
              <w:jc w:val="center"/>
              <w:rPr>
                <w:b/>
                <w:sz w:val="20"/>
                <w:szCs w:val="20"/>
              </w:rPr>
            </w:pPr>
            <w:r w:rsidRPr="00E97045">
              <w:rPr>
                <w:b/>
                <w:sz w:val="20"/>
                <w:szCs w:val="20"/>
              </w:rPr>
              <w:t>12.</w:t>
            </w:r>
          </w:p>
        </w:tc>
        <w:tc>
          <w:tcPr>
            <w:tcW w:w="6379" w:type="dxa"/>
            <w:vAlign w:val="center"/>
          </w:tcPr>
          <w:p w14:paraId="5B6F7A75" w14:textId="77777777" w:rsidR="009040E8" w:rsidRPr="00E97045" w:rsidRDefault="009040E8" w:rsidP="009040E8">
            <w:pPr>
              <w:spacing w:after="0"/>
              <w:rPr>
                <w:sz w:val="20"/>
                <w:szCs w:val="20"/>
              </w:rPr>
            </w:pPr>
            <w:r w:rsidRPr="00E97045">
              <w:rPr>
                <w:sz w:val="20"/>
                <w:szCs w:val="20"/>
              </w:rPr>
              <w:t>Izrađena godišnja analiza stanja sustava civilne zaštite</w:t>
            </w:r>
          </w:p>
        </w:tc>
        <w:tc>
          <w:tcPr>
            <w:tcW w:w="851" w:type="dxa"/>
            <w:vAlign w:val="center"/>
          </w:tcPr>
          <w:p w14:paraId="5EB9C6D9"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180E65B3" w14:textId="77777777" w:rsidR="009040E8" w:rsidRPr="00BA4E40" w:rsidRDefault="009040E8" w:rsidP="009040E8">
            <w:pPr>
              <w:spacing w:after="0"/>
              <w:jc w:val="center"/>
              <w:rPr>
                <w:b/>
                <w:sz w:val="20"/>
                <w:szCs w:val="20"/>
              </w:rPr>
            </w:pPr>
          </w:p>
        </w:tc>
      </w:tr>
      <w:tr w:rsidR="009040E8" w:rsidRPr="005A761D" w14:paraId="213F48D6" w14:textId="77777777" w:rsidTr="00647A1F">
        <w:trPr>
          <w:jc w:val="center"/>
        </w:trPr>
        <w:tc>
          <w:tcPr>
            <w:tcW w:w="846" w:type="dxa"/>
            <w:vAlign w:val="center"/>
          </w:tcPr>
          <w:p w14:paraId="37DBE367" w14:textId="08986F5E" w:rsidR="009040E8" w:rsidRPr="00E97045" w:rsidRDefault="009040E8" w:rsidP="009040E8">
            <w:pPr>
              <w:spacing w:after="0"/>
              <w:jc w:val="center"/>
              <w:rPr>
                <w:b/>
                <w:sz w:val="20"/>
                <w:szCs w:val="20"/>
              </w:rPr>
            </w:pPr>
            <w:r w:rsidRPr="00E97045">
              <w:rPr>
                <w:b/>
                <w:sz w:val="20"/>
                <w:szCs w:val="20"/>
              </w:rPr>
              <w:t>13.</w:t>
            </w:r>
          </w:p>
        </w:tc>
        <w:tc>
          <w:tcPr>
            <w:tcW w:w="6379" w:type="dxa"/>
            <w:vAlign w:val="center"/>
          </w:tcPr>
          <w:p w14:paraId="09AFBEC3" w14:textId="77777777" w:rsidR="009040E8" w:rsidRPr="00E97045" w:rsidRDefault="009040E8" w:rsidP="009040E8">
            <w:pPr>
              <w:spacing w:after="0"/>
              <w:rPr>
                <w:sz w:val="20"/>
                <w:szCs w:val="20"/>
              </w:rPr>
            </w:pPr>
            <w:r w:rsidRPr="00E97045">
              <w:rPr>
                <w:sz w:val="20"/>
                <w:szCs w:val="20"/>
              </w:rPr>
              <w:t>Izrađen godišnji plan razvoja sustava civilne zaštite s financijskim učincima za trogodišnje razdoblje</w:t>
            </w:r>
          </w:p>
        </w:tc>
        <w:tc>
          <w:tcPr>
            <w:tcW w:w="851" w:type="dxa"/>
            <w:vAlign w:val="center"/>
          </w:tcPr>
          <w:p w14:paraId="3635F83C"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4F80F4E1" w14:textId="77777777" w:rsidR="009040E8" w:rsidRPr="00BA4E40" w:rsidRDefault="009040E8" w:rsidP="009040E8">
            <w:pPr>
              <w:spacing w:after="0"/>
              <w:jc w:val="center"/>
              <w:rPr>
                <w:b/>
                <w:sz w:val="20"/>
                <w:szCs w:val="20"/>
              </w:rPr>
            </w:pPr>
          </w:p>
        </w:tc>
      </w:tr>
      <w:tr w:rsidR="009040E8" w:rsidRPr="005A761D" w14:paraId="3D7A69FA" w14:textId="77777777" w:rsidTr="00647A1F">
        <w:trPr>
          <w:jc w:val="center"/>
        </w:trPr>
        <w:tc>
          <w:tcPr>
            <w:tcW w:w="846" w:type="dxa"/>
            <w:vAlign w:val="center"/>
          </w:tcPr>
          <w:p w14:paraId="13D9FF34" w14:textId="0971AB20" w:rsidR="009040E8" w:rsidRPr="00E97045" w:rsidRDefault="009040E8" w:rsidP="009040E8">
            <w:pPr>
              <w:spacing w:after="0"/>
              <w:jc w:val="center"/>
              <w:rPr>
                <w:b/>
                <w:sz w:val="20"/>
                <w:szCs w:val="20"/>
              </w:rPr>
            </w:pPr>
            <w:r w:rsidRPr="00E97045">
              <w:rPr>
                <w:b/>
                <w:sz w:val="20"/>
                <w:szCs w:val="20"/>
              </w:rPr>
              <w:t>14.</w:t>
            </w:r>
          </w:p>
        </w:tc>
        <w:tc>
          <w:tcPr>
            <w:tcW w:w="6379" w:type="dxa"/>
            <w:vAlign w:val="center"/>
          </w:tcPr>
          <w:p w14:paraId="2D202FFB" w14:textId="77777777" w:rsidR="009040E8" w:rsidRPr="00E97045" w:rsidRDefault="009040E8" w:rsidP="009040E8">
            <w:pPr>
              <w:spacing w:after="0"/>
              <w:rPr>
                <w:sz w:val="20"/>
                <w:szCs w:val="20"/>
              </w:rPr>
            </w:pPr>
            <w:r w:rsidRPr="00E97045">
              <w:rPr>
                <w:sz w:val="20"/>
                <w:szCs w:val="20"/>
              </w:rPr>
              <w:t>Izrađen Plan pozivanja Stožera civilne zaštite</w:t>
            </w:r>
          </w:p>
        </w:tc>
        <w:tc>
          <w:tcPr>
            <w:tcW w:w="851" w:type="dxa"/>
            <w:vAlign w:val="center"/>
          </w:tcPr>
          <w:p w14:paraId="46DD6B9A"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3775CE5C" w14:textId="77777777" w:rsidR="009040E8" w:rsidRPr="005A761D" w:rsidRDefault="009040E8" w:rsidP="009040E8">
            <w:pPr>
              <w:spacing w:after="0"/>
              <w:jc w:val="center"/>
              <w:rPr>
                <w:b/>
                <w:sz w:val="20"/>
                <w:szCs w:val="20"/>
                <w:highlight w:val="yellow"/>
              </w:rPr>
            </w:pPr>
          </w:p>
        </w:tc>
      </w:tr>
      <w:tr w:rsidR="009040E8" w:rsidRPr="005A761D" w14:paraId="75D81B1D" w14:textId="77777777" w:rsidTr="00647A1F">
        <w:trPr>
          <w:jc w:val="center"/>
        </w:trPr>
        <w:tc>
          <w:tcPr>
            <w:tcW w:w="846" w:type="dxa"/>
            <w:vAlign w:val="center"/>
          </w:tcPr>
          <w:p w14:paraId="1C406B66" w14:textId="766A7E98" w:rsidR="009040E8" w:rsidRPr="00E97045" w:rsidRDefault="009040E8" w:rsidP="009040E8">
            <w:pPr>
              <w:spacing w:after="0"/>
              <w:jc w:val="center"/>
              <w:rPr>
                <w:b/>
                <w:sz w:val="20"/>
                <w:szCs w:val="20"/>
              </w:rPr>
            </w:pPr>
            <w:r w:rsidRPr="00E97045">
              <w:rPr>
                <w:b/>
                <w:sz w:val="20"/>
                <w:szCs w:val="20"/>
              </w:rPr>
              <w:t>15.</w:t>
            </w:r>
          </w:p>
        </w:tc>
        <w:tc>
          <w:tcPr>
            <w:tcW w:w="6379" w:type="dxa"/>
            <w:vAlign w:val="center"/>
          </w:tcPr>
          <w:p w14:paraId="6E64D7C8" w14:textId="77777777" w:rsidR="009040E8" w:rsidRPr="00E97045" w:rsidRDefault="009040E8" w:rsidP="009040E8">
            <w:pPr>
              <w:spacing w:after="0"/>
              <w:rPr>
                <w:sz w:val="20"/>
                <w:szCs w:val="20"/>
              </w:rPr>
            </w:pPr>
            <w:r w:rsidRPr="00E97045">
              <w:rPr>
                <w:sz w:val="20"/>
                <w:szCs w:val="20"/>
              </w:rPr>
              <w:t>Izrađen Poslovnik o radu Stožera civilne zaštite</w:t>
            </w:r>
          </w:p>
        </w:tc>
        <w:tc>
          <w:tcPr>
            <w:tcW w:w="851" w:type="dxa"/>
            <w:vAlign w:val="center"/>
          </w:tcPr>
          <w:p w14:paraId="2DB7088C" w14:textId="77777777" w:rsidR="009040E8" w:rsidRPr="00E97045" w:rsidRDefault="009040E8" w:rsidP="009040E8">
            <w:pPr>
              <w:spacing w:after="0"/>
              <w:jc w:val="center"/>
              <w:rPr>
                <w:b/>
                <w:sz w:val="20"/>
                <w:szCs w:val="20"/>
              </w:rPr>
            </w:pPr>
            <w:r w:rsidRPr="00E97045">
              <w:rPr>
                <w:b/>
                <w:sz w:val="20"/>
                <w:szCs w:val="20"/>
              </w:rPr>
              <w:t>x</w:t>
            </w:r>
          </w:p>
        </w:tc>
        <w:tc>
          <w:tcPr>
            <w:tcW w:w="850" w:type="dxa"/>
            <w:vAlign w:val="center"/>
          </w:tcPr>
          <w:p w14:paraId="61CFA41F" w14:textId="77777777" w:rsidR="009040E8" w:rsidRPr="005A761D" w:rsidRDefault="009040E8" w:rsidP="009040E8">
            <w:pPr>
              <w:spacing w:after="0"/>
              <w:jc w:val="center"/>
              <w:rPr>
                <w:b/>
                <w:sz w:val="20"/>
                <w:szCs w:val="20"/>
                <w:highlight w:val="yellow"/>
              </w:rPr>
            </w:pPr>
          </w:p>
        </w:tc>
      </w:tr>
    </w:tbl>
    <w:p w14:paraId="7E953047" w14:textId="77777777" w:rsidR="00E83A36" w:rsidRPr="005A761D" w:rsidRDefault="00E83A36" w:rsidP="00E83A36">
      <w:pPr>
        <w:rPr>
          <w:highlight w:val="yellow"/>
          <w:lang w:eastAsia="hr-HR"/>
        </w:rPr>
      </w:pPr>
    </w:p>
    <w:p w14:paraId="3C6A00AA" w14:textId="77777777" w:rsidR="00E83A36" w:rsidRPr="00BA4E40" w:rsidRDefault="00E83A36" w:rsidP="00E83A36">
      <w:pPr>
        <w:spacing w:before="120" w:after="120"/>
      </w:pPr>
      <w:r w:rsidRPr="00BA4E40">
        <w:rPr>
          <w:lang w:eastAsia="hr-HR"/>
        </w:rPr>
        <w:lastRenderedPageBreak/>
        <w:t xml:space="preserve">Uzimajući u obzir sve izrađene dokumente od značaja za sustav civilne zaštite, njihovu međusobnu povezanost i usklađenost </w:t>
      </w:r>
      <w:r w:rsidRPr="00BA4E40">
        <w:t>razina spremnosti, po ovom operativno važnom elementu, procijenjena je</w:t>
      </w:r>
      <w:r w:rsidRPr="00BA4E40">
        <w:rPr>
          <w:u w:val="single"/>
        </w:rPr>
        <w:t xml:space="preserve"> visokom</w:t>
      </w:r>
      <w:r w:rsidRPr="00BA4E40">
        <w:t xml:space="preserve">. </w:t>
      </w:r>
    </w:p>
    <w:p w14:paraId="592EAB2B" w14:textId="25A89A91" w:rsidR="00E83A36" w:rsidRPr="00BA4E40" w:rsidRDefault="00E83A36" w:rsidP="00E83A36">
      <w:pPr>
        <w:spacing w:before="0"/>
        <w:jc w:val="center"/>
        <w:rPr>
          <w:rFonts w:eastAsia="Calibri"/>
          <w:b/>
          <w:bCs/>
          <w:i/>
          <w:color w:val="54883D"/>
          <w:sz w:val="20"/>
          <w:szCs w:val="18"/>
          <w:lang w:bidi="en-US"/>
        </w:rPr>
      </w:pPr>
      <w:r w:rsidRPr="00BA4E40">
        <w:rPr>
          <w:rFonts w:eastAsia="Calibri"/>
          <w:b/>
          <w:i/>
          <w:iCs/>
          <w:color w:val="54883D"/>
          <w:sz w:val="20"/>
          <w:szCs w:val="20"/>
        </w:rPr>
        <w:t xml:space="preserve">Tablica </w:t>
      </w:r>
      <w:r w:rsidRPr="00BA4E40">
        <w:rPr>
          <w:rFonts w:eastAsia="Calibri"/>
          <w:b/>
          <w:i/>
          <w:iCs/>
          <w:color w:val="54883D"/>
          <w:sz w:val="20"/>
          <w:szCs w:val="20"/>
        </w:rPr>
        <w:fldChar w:fldCharType="begin"/>
      </w:r>
      <w:r w:rsidRPr="00BA4E40">
        <w:rPr>
          <w:rFonts w:eastAsia="Calibri"/>
          <w:b/>
          <w:i/>
          <w:iCs/>
          <w:color w:val="54883D"/>
          <w:sz w:val="20"/>
          <w:szCs w:val="20"/>
        </w:rPr>
        <w:instrText xml:space="preserve"> SEQ Tabela \* ARABIC </w:instrText>
      </w:r>
      <w:r w:rsidRPr="00BA4E40">
        <w:rPr>
          <w:rFonts w:eastAsia="Calibri"/>
          <w:b/>
          <w:i/>
          <w:iCs/>
          <w:color w:val="54883D"/>
          <w:sz w:val="20"/>
          <w:szCs w:val="20"/>
        </w:rPr>
        <w:fldChar w:fldCharType="separate"/>
      </w:r>
      <w:r w:rsidR="00BF5AB3">
        <w:rPr>
          <w:rFonts w:eastAsia="Calibri"/>
          <w:b/>
          <w:i/>
          <w:iCs/>
          <w:noProof/>
          <w:color w:val="54883D"/>
          <w:sz w:val="20"/>
          <w:szCs w:val="20"/>
        </w:rPr>
        <w:t>40</w:t>
      </w:r>
      <w:r w:rsidRPr="00BA4E40">
        <w:rPr>
          <w:rFonts w:eastAsia="Calibri"/>
          <w:b/>
          <w:i/>
          <w:iCs/>
          <w:noProof/>
          <w:color w:val="54883D"/>
          <w:sz w:val="20"/>
          <w:szCs w:val="20"/>
        </w:rPr>
        <w:fldChar w:fldCharType="end"/>
      </w:r>
      <w:r w:rsidRPr="00BA4E40">
        <w:rPr>
          <w:rFonts w:eastAsia="Calibri"/>
          <w:b/>
          <w:i/>
          <w:iCs/>
          <w:color w:val="54883D"/>
          <w:sz w:val="20"/>
          <w:szCs w:val="20"/>
        </w:rPr>
        <w:t>.</w:t>
      </w:r>
      <w:r w:rsidRPr="00BA4E40">
        <w:rPr>
          <w:rFonts w:eastAsia="Calibri"/>
          <w:b/>
          <w:i/>
          <w:iCs/>
          <w:color w:val="54883D"/>
          <w:sz w:val="20"/>
          <w:szCs w:val="20"/>
          <w:lang w:bidi="en-US"/>
        </w:rPr>
        <w:t xml:space="preserve"> Prikaz</w:t>
      </w:r>
      <w:r w:rsidRPr="00BA4E40">
        <w:rPr>
          <w:rFonts w:eastAsia="Calibri"/>
          <w:b/>
          <w:bCs/>
          <w:i/>
          <w:color w:val="54883D"/>
          <w:sz w:val="20"/>
          <w:szCs w:val="18"/>
          <w:lang w:bidi="en-US"/>
        </w:rPr>
        <w:t xml:space="preserve"> ocjene usvojenosti strategija, normativne uređenosti te izrađenosti procjena i planova od značaja za sustav civilne zaštite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83A36" w:rsidRPr="00BA4E40" w14:paraId="182325BD" w14:textId="77777777" w:rsidTr="00647A1F">
        <w:trPr>
          <w:jc w:val="center"/>
        </w:trPr>
        <w:tc>
          <w:tcPr>
            <w:tcW w:w="3020" w:type="dxa"/>
            <w:vAlign w:val="center"/>
          </w:tcPr>
          <w:p w14:paraId="6E696D28" w14:textId="77777777" w:rsidR="00E83A36" w:rsidRPr="00BA4E40" w:rsidRDefault="00E83A36" w:rsidP="00647A1F">
            <w:pPr>
              <w:spacing w:before="120" w:after="0"/>
              <w:jc w:val="center"/>
              <w:rPr>
                <w:b/>
                <w:sz w:val="20"/>
              </w:rPr>
            </w:pPr>
            <w:r w:rsidRPr="00BA4E40">
              <w:rPr>
                <w:b/>
                <w:sz w:val="20"/>
              </w:rPr>
              <w:t>Opisna ocjena</w:t>
            </w:r>
          </w:p>
        </w:tc>
        <w:tc>
          <w:tcPr>
            <w:tcW w:w="3021" w:type="dxa"/>
            <w:vAlign w:val="center"/>
          </w:tcPr>
          <w:p w14:paraId="5D8D7DE2" w14:textId="77777777" w:rsidR="00E83A36" w:rsidRPr="00BA4E40" w:rsidRDefault="00E83A36" w:rsidP="00647A1F">
            <w:pPr>
              <w:spacing w:before="120" w:after="0"/>
              <w:jc w:val="center"/>
              <w:rPr>
                <w:b/>
                <w:sz w:val="20"/>
              </w:rPr>
            </w:pPr>
            <w:r w:rsidRPr="00BA4E40">
              <w:rPr>
                <w:b/>
                <w:sz w:val="20"/>
              </w:rPr>
              <w:t>Ocjena</w:t>
            </w:r>
          </w:p>
        </w:tc>
      </w:tr>
      <w:tr w:rsidR="00E83A36" w:rsidRPr="00BA4E40" w14:paraId="0650354A" w14:textId="77777777" w:rsidTr="00647A1F">
        <w:trPr>
          <w:jc w:val="center"/>
        </w:trPr>
        <w:tc>
          <w:tcPr>
            <w:tcW w:w="3020" w:type="dxa"/>
            <w:shd w:val="clear" w:color="auto" w:fill="FF0000"/>
            <w:vAlign w:val="center"/>
          </w:tcPr>
          <w:p w14:paraId="176B86F3" w14:textId="77777777" w:rsidR="00E83A36" w:rsidRPr="00BA4E40" w:rsidRDefault="00E83A36" w:rsidP="00647A1F">
            <w:pPr>
              <w:spacing w:before="120" w:after="0"/>
              <w:rPr>
                <w:sz w:val="20"/>
              </w:rPr>
            </w:pPr>
            <w:r w:rsidRPr="00BA4E40">
              <w:rPr>
                <w:sz w:val="20"/>
              </w:rPr>
              <w:t>Vrlo niska spremnost</w:t>
            </w:r>
          </w:p>
        </w:tc>
        <w:tc>
          <w:tcPr>
            <w:tcW w:w="3021" w:type="dxa"/>
            <w:shd w:val="clear" w:color="auto" w:fill="FF0000"/>
            <w:vAlign w:val="center"/>
          </w:tcPr>
          <w:p w14:paraId="1324D01A" w14:textId="77777777" w:rsidR="00E83A36" w:rsidRPr="00BA4E40" w:rsidRDefault="00E83A36" w:rsidP="00647A1F">
            <w:pPr>
              <w:spacing w:before="120" w:after="0"/>
              <w:rPr>
                <w:sz w:val="20"/>
              </w:rPr>
            </w:pPr>
          </w:p>
        </w:tc>
      </w:tr>
      <w:tr w:rsidR="00E83A36" w:rsidRPr="00BA4E40" w14:paraId="006A19AC" w14:textId="77777777" w:rsidTr="00647A1F">
        <w:trPr>
          <w:jc w:val="center"/>
        </w:trPr>
        <w:tc>
          <w:tcPr>
            <w:tcW w:w="3020" w:type="dxa"/>
            <w:shd w:val="clear" w:color="auto" w:fill="FFC000"/>
            <w:vAlign w:val="center"/>
          </w:tcPr>
          <w:p w14:paraId="4E190211" w14:textId="77777777" w:rsidR="00E83A36" w:rsidRPr="00BA4E40" w:rsidRDefault="00E83A36" w:rsidP="00647A1F">
            <w:pPr>
              <w:spacing w:before="120" w:after="0"/>
              <w:rPr>
                <w:sz w:val="20"/>
              </w:rPr>
            </w:pPr>
            <w:r w:rsidRPr="00BA4E40">
              <w:rPr>
                <w:sz w:val="20"/>
              </w:rPr>
              <w:t>Niska spremnost</w:t>
            </w:r>
          </w:p>
        </w:tc>
        <w:tc>
          <w:tcPr>
            <w:tcW w:w="3021" w:type="dxa"/>
            <w:shd w:val="clear" w:color="auto" w:fill="FFC000"/>
            <w:vAlign w:val="center"/>
          </w:tcPr>
          <w:p w14:paraId="30712A22" w14:textId="77777777" w:rsidR="00E83A36" w:rsidRPr="00BA4E40" w:rsidRDefault="00E83A36" w:rsidP="00647A1F">
            <w:pPr>
              <w:spacing w:before="120" w:after="0"/>
              <w:rPr>
                <w:sz w:val="20"/>
              </w:rPr>
            </w:pPr>
          </w:p>
        </w:tc>
      </w:tr>
      <w:tr w:rsidR="00E83A36" w:rsidRPr="00BA4E40" w14:paraId="11E2AC48" w14:textId="77777777" w:rsidTr="00647A1F">
        <w:trPr>
          <w:jc w:val="center"/>
        </w:trPr>
        <w:tc>
          <w:tcPr>
            <w:tcW w:w="3020" w:type="dxa"/>
            <w:shd w:val="clear" w:color="auto" w:fill="FFFF00"/>
            <w:vAlign w:val="center"/>
          </w:tcPr>
          <w:p w14:paraId="01677B42" w14:textId="77777777" w:rsidR="00E83A36" w:rsidRPr="00BA4E40" w:rsidRDefault="00E83A36" w:rsidP="00647A1F">
            <w:pPr>
              <w:spacing w:before="120" w:after="0"/>
              <w:rPr>
                <w:sz w:val="20"/>
              </w:rPr>
            </w:pPr>
            <w:r w:rsidRPr="00BA4E40">
              <w:rPr>
                <w:sz w:val="20"/>
              </w:rPr>
              <w:t>Visoka spremnost</w:t>
            </w:r>
          </w:p>
        </w:tc>
        <w:tc>
          <w:tcPr>
            <w:tcW w:w="3021" w:type="dxa"/>
            <w:shd w:val="clear" w:color="auto" w:fill="FFFF00"/>
            <w:vAlign w:val="center"/>
          </w:tcPr>
          <w:p w14:paraId="79F0470D" w14:textId="77777777" w:rsidR="00E83A36" w:rsidRPr="00BA4E40" w:rsidRDefault="00E83A36" w:rsidP="00647A1F">
            <w:pPr>
              <w:spacing w:before="120" w:after="0"/>
              <w:jc w:val="center"/>
              <w:rPr>
                <w:b/>
                <w:sz w:val="20"/>
              </w:rPr>
            </w:pPr>
            <w:r w:rsidRPr="00BA4E40">
              <w:rPr>
                <w:b/>
                <w:sz w:val="20"/>
              </w:rPr>
              <w:t>x</w:t>
            </w:r>
          </w:p>
        </w:tc>
      </w:tr>
      <w:tr w:rsidR="00E83A36" w:rsidRPr="005A761D" w14:paraId="1897F3E2" w14:textId="77777777" w:rsidTr="00647A1F">
        <w:trPr>
          <w:jc w:val="center"/>
        </w:trPr>
        <w:tc>
          <w:tcPr>
            <w:tcW w:w="3020" w:type="dxa"/>
            <w:shd w:val="clear" w:color="auto" w:fill="92D050"/>
            <w:vAlign w:val="center"/>
          </w:tcPr>
          <w:p w14:paraId="3FF7F656" w14:textId="77777777" w:rsidR="00E83A36" w:rsidRPr="00BA4E40" w:rsidRDefault="00E83A36" w:rsidP="00647A1F">
            <w:pPr>
              <w:spacing w:before="120" w:after="0"/>
              <w:rPr>
                <w:sz w:val="20"/>
              </w:rPr>
            </w:pPr>
            <w:r w:rsidRPr="00BA4E40">
              <w:rPr>
                <w:sz w:val="20"/>
              </w:rPr>
              <w:t>Vrlo visoka spremnost</w:t>
            </w:r>
          </w:p>
        </w:tc>
        <w:tc>
          <w:tcPr>
            <w:tcW w:w="3021" w:type="dxa"/>
            <w:shd w:val="clear" w:color="auto" w:fill="92D050"/>
            <w:vAlign w:val="center"/>
          </w:tcPr>
          <w:p w14:paraId="26B21337" w14:textId="77777777" w:rsidR="00E83A36" w:rsidRPr="00BA4E40" w:rsidRDefault="00E83A36" w:rsidP="00647A1F">
            <w:pPr>
              <w:spacing w:before="120" w:after="0"/>
              <w:jc w:val="center"/>
              <w:rPr>
                <w:b/>
                <w:sz w:val="20"/>
              </w:rPr>
            </w:pPr>
          </w:p>
        </w:tc>
      </w:tr>
    </w:tbl>
    <w:p w14:paraId="163B1F55" w14:textId="77777777" w:rsidR="00E83A36" w:rsidRPr="00DD400D" w:rsidRDefault="00E83A36" w:rsidP="00300EC0">
      <w:pPr>
        <w:spacing w:after="120"/>
        <w:rPr>
          <w:lang w:eastAsia="hr-HR"/>
        </w:rPr>
      </w:pPr>
    </w:p>
    <w:p w14:paraId="3FDDA8E5" w14:textId="0C4F6CC5" w:rsidR="00E83A36" w:rsidRPr="00DD400D" w:rsidRDefault="00E83A36" w:rsidP="00041C6A">
      <w:pPr>
        <w:pStyle w:val="Naslov30"/>
        <w:rPr>
          <w:lang w:eastAsia="hr-HR"/>
        </w:rPr>
      </w:pPr>
      <w:bookmarkStart w:id="179" w:name="_Toc217028259"/>
      <w:r w:rsidRPr="00DD400D">
        <w:rPr>
          <w:lang w:eastAsia="hr-HR"/>
        </w:rPr>
        <w:t>Sustavi ranog upozoravanja i suradnja sa susjednim jedinicama lokalne i područne (regionalne) samouprave</w:t>
      </w:r>
      <w:bookmarkEnd w:id="179"/>
    </w:p>
    <w:tbl>
      <w:tblPr>
        <w:tblStyle w:val="Reetkatablice14"/>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804"/>
        <w:gridCol w:w="850"/>
        <w:gridCol w:w="851"/>
      </w:tblGrid>
      <w:tr w:rsidR="00E83A36" w:rsidRPr="00DD400D" w14:paraId="7C3FFC60" w14:textId="77777777" w:rsidTr="00647A1F">
        <w:trPr>
          <w:jc w:val="center"/>
        </w:trPr>
        <w:tc>
          <w:tcPr>
            <w:tcW w:w="846" w:type="dxa"/>
            <w:vMerge w:val="restart"/>
            <w:vAlign w:val="center"/>
          </w:tcPr>
          <w:p w14:paraId="35A533A1" w14:textId="77777777" w:rsidR="00E83A36" w:rsidRPr="00DD400D" w:rsidRDefault="00E83A36" w:rsidP="00647A1F">
            <w:pPr>
              <w:spacing w:after="0"/>
              <w:jc w:val="center"/>
              <w:rPr>
                <w:b/>
                <w:sz w:val="20"/>
                <w:szCs w:val="20"/>
              </w:rPr>
            </w:pPr>
            <w:r w:rsidRPr="00DD400D">
              <w:rPr>
                <w:b/>
                <w:sz w:val="20"/>
                <w:szCs w:val="20"/>
              </w:rPr>
              <w:t>R. br.</w:t>
            </w:r>
          </w:p>
        </w:tc>
        <w:tc>
          <w:tcPr>
            <w:tcW w:w="6804" w:type="dxa"/>
            <w:vMerge w:val="restart"/>
            <w:vAlign w:val="center"/>
          </w:tcPr>
          <w:p w14:paraId="1DBA8A8C" w14:textId="77777777" w:rsidR="00E83A36" w:rsidRPr="00DD400D" w:rsidRDefault="00E83A36" w:rsidP="00647A1F">
            <w:pPr>
              <w:spacing w:after="0"/>
              <w:jc w:val="center"/>
              <w:rPr>
                <w:b/>
                <w:sz w:val="20"/>
                <w:szCs w:val="20"/>
              </w:rPr>
            </w:pPr>
            <w:r w:rsidRPr="00DD400D">
              <w:rPr>
                <w:b/>
                <w:sz w:val="20"/>
                <w:szCs w:val="20"/>
              </w:rPr>
              <w:t>OPIS</w:t>
            </w:r>
          </w:p>
        </w:tc>
        <w:tc>
          <w:tcPr>
            <w:tcW w:w="1701" w:type="dxa"/>
            <w:gridSpan w:val="2"/>
            <w:vAlign w:val="center"/>
          </w:tcPr>
          <w:p w14:paraId="1861D548" w14:textId="77777777" w:rsidR="00E83A36" w:rsidRPr="00DD400D" w:rsidRDefault="00E83A36" w:rsidP="00647A1F">
            <w:pPr>
              <w:spacing w:after="0"/>
              <w:jc w:val="center"/>
              <w:rPr>
                <w:b/>
                <w:sz w:val="20"/>
                <w:szCs w:val="20"/>
              </w:rPr>
            </w:pPr>
            <w:r w:rsidRPr="00DD400D">
              <w:rPr>
                <w:b/>
                <w:sz w:val="20"/>
                <w:szCs w:val="20"/>
              </w:rPr>
              <w:t>TVRDNJA</w:t>
            </w:r>
          </w:p>
        </w:tc>
      </w:tr>
      <w:tr w:rsidR="00E83A36" w:rsidRPr="00DD400D" w14:paraId="09FA1B0B" w14:textId="77777777" w:rsidTr="00647A1F">
        <w:trPr>
          <w:jc w:val="center"/>
        </w:trPr>
        <w:tc>
          <w:tcPr>
            <w:tcW w:w="846" w:type="dxa"/>
            <w:vMerge/>
            <w:vAlign w:val="center"/>
          </w:tcPr>
          <w:p w14:paraId="3DC1EB2E" w14:textId="77777777" w:rsidR="00E83A36" w:rsidRPr="00DD400D" w:rsidRDefault="00E83A36" w:rsidP="00647A1F">
            <w:pPr>
              <w:spacing w:after="0"/>
              <w:jc w:val="center"/>
              <w:rPr>
                <w:b/>
                <w:sz w:val="20"/>
                <w:szCs w:val="20"/>
              </w:rPr>
            </w:pPr>
          </w:p>
        </w:tc>
        <w:tc>
          <w:tcPr>
            <w:tcW w:w="6804" w:type="dxa"/>
            <w:vMerge/>
            <w:vAlign w:val="center"/>
          </w:tcPr>
          <w:p w14:paraId="53682ABD" w14:textId="77777777" w:rsidR="00E83A36" w:rsidRPr="00DD400D" w:rsidRDefault="00E83A36" w:rsidP="00647A1F">
            <w:pPr>
              <w:spacing w:after="0"/>
              <w:jc w:val="center"/>
              <w:rPr>
                <w:b/>
                <w:sz w:val="20"/>
                <w:szCs w:val="20"/>
              </w:rPr>
            </w:pPr>
          </w:p>
        </w:tc>
        <w:tc>
          <w:tcPr>
            <w:tcW w:w="850" w:type="dxa"/>
            <w:vAlign w:val="center"/>
          </w:tcPr>
          <w:p w14:paraId="5E3C6522" w14:textId="77777777" w:rsidR="00E83A36" w:rsidRPr="00DD400D" w:rsidRDefault="00E83A36" w:rsidP="00647A1F">
            <w:pPr>
              <w:spacing w:after="0"/>
              <w:jc w:val="center"/>
              <w:rPr>
                <w:b/>
                <w:sz w:val="20"/>
                <w:szCs w:val="20"/>
              </w:rPr>
            </w:pPr>
            <w:r w:rsidRPr="00DD400D">
              <w:rPr>
                <w:b/>
                <w:sz w:val="20"/>
                <w:szCs w:val="20"/>
              </w:rPr>
              <w:t>DA</w:t>
            </w:r>
          </w:p>
        </w:tc>
        <w:tc>
          <w:tcPr>
            <w:tcW w:w="851" w:type="dxa"/>
            <w:vAlign w:val="center"/>
          </w:tcPr>
          <w:p w14:paraId="4E00A656" w14:textId="77777777" w:rsidR="00E83A36" w:rsidRPr="00DD400D" w:rsidRDefault="00E83A36" w:rsidP="00647A1F">
            <w:pPr>
              <w:spacing w:after="0"/>
              <w:jc w:val="center"/>
              <w:rPr>
                <w:b/>
                <w:sz w:val="20"/>
                <w:szCs w:val="20"/>
              </w:rPr>
            </w:pPr>
            <w:r w:rsidRPr="00DD400D">
              <w:rPr>
                <w:b/>
                <w:sz w:val="20"/>
                <w:szCs w:val="20"/>
              </w:rPr>
              <w:t>NE</w:t>
            </w:r>
          </w:p>
        </w:tc>
      </w:tr>
      <w:tr w:rsidR="00E83A36" w:rsidRPr="00DD400D" w14:paraId="54574E84" w14:textId="77777777" w:rsidTr="00647A1F">
        <w:trPr>
          <w:jc w:val="center"/>
        </w:trPr>
        <w:tc>
          <w:tcPr>
            <w:tcW w:w="846" w:type="dxa"/>
            <w:vAlign w:val="center"/>
          </w:tcPr>
          <w:p w14:paraId="5AEC3AC1" w14:textId="77777777" w:rsidR="00E83A36" w:rsidRPr="00DD400D" w:rsidRDefault="00E83A36" w:rsidP="00647A1F">
            <w:pPr>
              <w:spacing w:after="0"/>
              <w:jc w:val="center"/>
              <w:rPr>
                <w:b/>
                <w:sz w:val="20"/>
                <w:szCs w:val="20"/>
              </w:rPr>
            </w:pPr>
            <w:r w:rsidRPr="00DD400D">
              <w:rPr>
                <w:b/>
                <w:sz w:val="20"/>
                <w:szCs w:val="20"/>
              </w:rPr>
              <w:t>1.</w:t>
            </w:r>
          </w:p>
        </w:tc>
        <w:tc>
          <w:tcPr>
            <w:tcW w:w="6804" w:type="dxa"/>
          </w:tcPr>
          <w:p w14:paraId="3396DC13" w14:textId="328B74FC" w:rsidR="00E83A36" w:rsidRPr="00DD400D" w:rsidRDefault="00E83A36" w:rsidP="00647A1F">
            <w:pPr>
              <w:spacing w:after="0"/>
              <w:rPr>
                <w:sz w:val="20"/>
                <w:szCs w:val="20"/>
              </w:rPr>
            </w:pPr>
            <w:r w:rsidRPr="00DD400D">
              <w:rPr>
                <w:sz w:val="20"/>
                <w:szCs w:val="20"/>
              </w:rPr>
              <w:t xml:space="preserve">Jesu li sva naselja </w:t>
            </w:r>
            <w:r w:rsidR="00B627A0" w:rsidRPr="00DD400D">
              <w:rPr>
                <w:sz w:val="20"/>
                <w:szCs w:val="20"/>
              </w:rPr>
              <w:t>Općine Murter-Kornati</w:t>
            </w:r>
            <w:r w:rsidR="00703A92" w:rsidRPr="00DD400D">
              <w:rPr>
                <w:sz w:val="20"/>
                <w:szCs w:val="20"/>
              </w:rPr>
              <w:t xml:space="preserve"> </w:t>
            </w:r>
            <w:r w:rsidRPr="00DD400D">
              <w:rPr>
                <w:sz w:val="20"/>
                <w:szCs w:val="20"/>
              </w:rPr>
              <w:t>pokrivena sirenama za uzbunjivanje kojima se može objaviti nastupanje opće opasnosti?</w:t>
            </w:r>
          </w:p>
        </w:tc>
        <w:tc>
          <w:tcPr>
            <w:tcW w:w="850" w:type="dxa"/>
            <w:vAlign w:val="center"/>
          </w:tcPr>
          <w:p w14:paraId="3D859633" w14:textId="77777777" w:rsidR="00E83A36" w:rsidRPr="00DD400D" w:rsidRDefault="00E83A36" w:rsidP="00647A1F">
            <w:pPr>
              <w:spacing w:after="0"/>
              <w:jc w:val="center"/>
              <w:rPr>
                <w:b/>
                <w:sz w:val="20"/>
                <w:szCs w:val="20"/>
              </w:rPr>
            </w:pPr>
          </w:p>
        </w:tc>
        <w:tc>
          <w:tcPr>
            <w:tcW w:w="851" w:type="dxa"/>
            <w:vAlign w:val="center"/>
          </w:tcPr>
          <w:p w14:paraId="48DFFF70" w14:textId="77777777" w:rsidR="00E83A36" w:rsidRPr="00DD400D" w:rsidRDefault="00E83A36" w:rsidP="00647A1F">
            <w:pPr>
              <w:spacing w:after="0"/>
              <w:jc w:val="center"/>
              <w:rPr>
                <w:b/>
                <w:sz w:val="20"/>
                <w:szCs w:val="20"/>
              </w:rPr>
            </w:pPr>
            <w:r w:rsidRPr="00DD400D">
              <w:rPr>
                <w:b/>
                <w:sz w:val="20"/>
                <w:szCs w:val="20"/>
              </w:rPr>
              <w:t>x</w:t>
            </w:r>
          </w:p>
        </w:tc>
      </w:tr>
      <w:tr w:rsidR="00E83A36" w:rsidRPr="00DD400D" w14:paraId="01E7D3C3" w14:textId="77777777" w:rsidTr="00647A1F">
        <w:trPr>
          <w:jc w:val="center"/>
        </w:trPr>
        <w:tc>
          <w:tcPr>
            <w:tcW w:w="846" w:type="dxa"/>
            <w:vAlign w:val="center"/>
          </w:tcPr>
          <w:p w14:paraId="346C0E32" w14:textId="77777777" w:rsidR="00E83A36" w:rsidRPr="00DD400D" w:rsidRDefault="00E83A36" w:rsidP="00647A1F">
            <w:pPr>
              <w:spacing w:after="0"/>
              <w:jc w:val="center"/>
              <w:rPr>
                <w:b/>
                <w:sz w:val="20"/>
                <w:szCs w:val="20"/>
              </w:rPr>
            </w:pPr>
            <w:r w:rsidRPr="00DD400D">
              <w:rPr>
                <w:b/>
                <w:sz w:val="20"/>
                <w:szCs w:val="20"/>
              </w:rPr>
              <w:t>2.</w:t>
            </w:r>
          </w:p>
        </w:tc>
        <w:tc>
          <w:tcPr>
            <w:tcW w:w="6804" w:type="dxa"/>
          </w:tcPr>
          <w:p w14:paraId="306971C0" w14:textId="122EC23D" w:rsidR="00E83A36" w:rsidRPr="00DD400D" w:rsidRDefault="00E83A36" w:rsidP="00647A1F">
            <w:pPr>
              <w:spacing w:after="0"/>
              <w:rPr>
                <w:sz w:val="20"/>
                <w:szCs w:val="20"/>
              </w:rPr>
            </w:pPr>
            <w:r w:rsidRPr="00DD400D">
              <w:rPr>
                <w:sz w:val="20"/>
                <w:szCs w:val="20"/>
              </w:rPr>
              <w:t xml:space="preserve">Je li uspostavljena razmjena podataka između izvršnog tijela Općine i Službe civilne zaštite </w:t>
            </w:r>
            <w:r w:rsidR="00703A92" w:rsidRPr="00DD400D">
              <w:rPr>
                <w:sz w:val="20"/>
                <w:szCs w:val="20"/>
              </w:rPr>
              <w:t>Šibenik</w:t>
            </w:r>
            <w:r w:rsidRPr="00DD400D">
              <w:rPr>
                <w:sz w:val="20"/>
                <w:szCs w:val="20"/>
              </w:rPr>
              <w:t xml:space="preserve"> o mogućim brzo narastajućim prijetnjama velikom nesrećom?</w:t>
            </w:r>
          </w:p>
        </w:tc>
        <w:tc>
          <w:tcPr>
            <w:tcW w:w="850" w:type="dxa"/>
            <w:vAlign w:val="center"/>
          </w:tcPr>
          <w:p w14:paraId="583DA791" w14:textId="77777777" w:rsidR="00E83A36" w:rsidRPr="00DD400D" w:rsidRDefault="00E83A36" w:rsidP="00647A1F">
            <w:pPr>
              <w:spacing w:after="0"/>
              <w:jc w:val="center"/>
              <w:rPr>
                <w:b/>
                <w:sz w:val="20"/>
                <w:szCs w:val="20"/>
              </w:rPr>
            </w:pPr>
            <w:r w:rsidRPr="00DD400D">
              <w:rPr>
                <w:b/>
                <w:sz w:val="20"/>
                <w:szCs w:val="20"/>
              </w:rPr>
              <w:t>x</w:t>
            </w:r>
          </w:p>
        </w:tc>
        <w:tc>
          <w:tcPr>
            <w:tcW w:w="851" w:type="dxa"/>
            <w:vAlign w:val="center"/>
          </w:tcPr>
          <w:p w14:paraId="50525731" w14:textId="77777777" w:rsidR="00E83A36" w:rsidRPr="00DD400D" w:rsidRDefault="00E83A36" w:rsidP="00647A1F">
            <w:pPr>
              <w:spacing w:after="0"/>
              <w:jc w:val="center"/>
              <w:rPr>
                <w:b/>
                <w:sz w:val="20"/>
                <w:szCs w:val="20"/>
              </w:rPr>
            </w:pPr>
          </w:p>
        </w:tc>
      </w:tr>
      <w:tr w:rsidR="00E83A36" w:rsidRPr="00DD400D" w14:paraId="3318A961" w14:textId="77777777" w:rsidTr="00647A1F">
        <w:trPr>
          <w:jc w:val="center"/>
        </w:trPr>
        <w:tc>
          <w:tcPr>
            <w:tcW w:w="846" w:type="dxa"/>
            <w:vAlign w:val="center"/>
          </w:tcPr>
          <w:p w14:paraId="35B394F7" w14:textId="77777777" w:rsidR="00E83A36" w:rsidRPr="00DD400D" w:rsidRDefault="00E83A36" w:rsidP="00647A1F">
            <w:pPr>
              <w:spacing w:after="0"/>
              <w:jc w:val="center"/>
              <w:rPr>
                <w:b/>
                <w:sz w:val="20"/>
                <w:szCs w:val="20"/>
              </w:rPr>
            </w:pPr>
            <w:r w:rsidRPr="00DD400D">
              <w:rPr>
                <w:b/>
                <w:sz w:val="20"/>
                <w:szCs w:val="20"/>
              </w:rPr>
              <w:t>3.</w:t>
            </w:r>
          </w:p>
        </w:tc>
        <w:tc>
          <w:tcPr>
            <w:tcW w:w="6804" w:type="dxa"/>
          </w:tcPr>
          <w:p w14:paraId="45669941" w14:textId="60ED7430" w:rsidR="00E83A36" w:rsidRPr="00DD400D" w:rsidRDefault="00E83A36" w:rsidP="00647A1F">
            <w:pPr>
              <w:spacing w:after="0"/>
              <w:rPr>
                <w:sz w:val="20"/>
                <w:szCs w:val="20"/>
              </w:rPr>
            </w:pPr>
            <w:r w:rsidRPr="00DD400D">
              <w:rPr>
                <w:sz w:val="20"/>
                <w:szCs w:val="20"/>
              </w:rPr>
              <w:t xml:space="preserve">Postoji li obveza vatrogasnih postrojbi s područja </w:t>
            </w:r>
            <w:r w:rsidR="00B627A0" w:rsidRPr="00DD400D">
              <w:rPr>
                <w:sz w:val="20"/>
                <w:szCs w:val="20"/>
              </w:rPr>
              <w:t>Općine Murter-Kornati</w:t>
            </w:r>
            <w:r w:rsidRPr="00DD400D">
              <w:rPr>
                <w:sz w:val="20"/>
                <w:szCs w:val="20"/>
              </w:rPr>
              <w:t xml:space="preserve"> da obavijeste izvršno tijelo o intervencijama s opasnim tvarima ili kod prijetnje buktajućim požarom većeg opsega?</w:t>
            </w:r>
          </w:p>
        </w:tc>
        <w:tc>
          <w:tcPr>
            <w:tcW w:w="850" w:type="dxa"/>
            <w:vAlign w:val="center"/>
          </w:tcPr>
          <w:p w14:paraId="0C123513" w14:textId="77777777" w:rsidR="00E83A36" w:rsidRPr="00DD400D" w:rsidRDefault="00E83A36" w:rsidP="00647A1F">
            <w:pPr>
              <w:spacing w:after="0"/>
              <w:jc w:val="center"/>
              <w:rPr>
                <w:b/>
                <w:sz w:val="20"/>
                <w:szCs w:val="20"/>
              </w:rPr>
            </w:pPr>
            <w:r w:rsidRPr="00DD400D">
              <w:rPr>
                <w:b/>
                <w:sz w:val="20"/>
                <w:szCs w:val="20"/>
              </w:rPr>
              <w:t>x</w:t>
            </w:r>
          </w:p>
        </w:tc>
        <w:tc>
          <w:tcPr>
            <w:tcW w:w="851" w:type="dxa"/>
            <w:vAlign w:val="center"/>
          </w:tcPr>
          <w:p w14:paraId="318AC0F1" w14:textId="77777777" w:rsidR="00E83A36" w:rsidRPr="00DD400D" w:rsidRDefault="00E83A36" w:rsidP="00647A1F">
            <w:pPr>
              <w:spacing w:after="0"/>
              <w:jc w:val="center"/>
              <w:rPr>
                <w:b/>
                <w:sz w:val="20"/>
                <w:szCs w:val="20"/>
              </w:rPr>
            </w:pPr>
          </w:p>
        </w:tc>
      </w:tr>
      <w:tr w:rsidR="00E83A36" w:rsidRPr="00DD400D" w14:paraId="79332CF2" w14:textId="77777777" w:rsidTr="00647A1F">
        <w:trPr>
          <w:jc w:val="center"/>
        </w:trPr>
        <w:tc>
          <w:tcPr>
            <w:tcW w:w="846" w:type="dxa"/>
            <w:vAlign w:val="center"/>
          </w:tcPr>
          <w:p w14:paraId="5426C12F" w14:textId="77777777" w:rsidR="00E83A36" w:rsidRPr="00DD400D" w:rsidRDefault="00E83A36" w:rsidP="00647A1F">
            <w:pPr>
              <w:spacing w:after="0"/>
              <w:jc w:val="center"/>
              <w:rPr>
                <w:b/>
                <w:sz w:val="20"/>
                <w:szCs w:val="20"/>
              </w:rPr>
            </w:pPr>
            <w:r w:rsidRPr="00DD400D">
              <w:rPr>
                <w:b/>
                <w:sz w:val="20"/>
                <w:szCs w:val="20"/>
              </w:rPr>
              <w:t>4.</w:t>
            </w:r>
          </w:p>
        </w:tc>
        <w:tc>
          <w:tcPr>
            <w:tcW w:w="6804" w:type="dxa"/>
          </w:tcPr>
          <w:p w14:paraId="6DCE04D5" w14:textId="77777777" w:rsidR="00E83A36" w:rsidRPr="00DD400D" w:rsidRDefault="00E83A36" w:rsidP="00647A1F">
            <w:pPr>
              <w:spacing w:after="0"/>
              <w:rPr>
                <w:sz w:val="20"/>
                <w:szCs w:val="20"/>
              </w:rPr>
            </w:pPr>
            <w:r w:rsidRPr="00DD400D">
              <w:rPr>
                <w:sz w:val="20"/>
                <w:szCs w:val="20"/>
              </w:rPr>
              <w:t>Jesu li poznata područja koja mogu biti zahvaćena brzo narastajućim ugrozama odnosno velikom nesrećom?</w:t>
            </w:r>
          </w:p>
        </w:tc>
        <w:tc>
          <w:tcPr>
            <w:tcW w:w="850" w:type="dxa"/>
            <w:vAlign w:val="center"/>
          </w:tcPr>
          <w:p w14:paraId="139C5AA4" w14:textId="77777777" w:rsidR="00E83A36" w:rsidRPr="00DD400D" w:rsidRDefault="00E83A36" w:rsidP="00647A1F">
            <w:pPr>
              <w:spacing w:after="0"/>
              <w:jc w:val="center"/>
              <w:rPr>
                <w:b/>
                <w:sz w:val="20"/>
                <w:szCs w:val="20"/>
              </w:rPr>
            </w:pPr>
            <w:r w:rsidRPr="00DD400D">
              <w:rPr>
                <w:b/>
                <w:sz w:val="20"/>
                <w:szCs w:val="20"/>
              </w:rPr>
              <w:t>x</w:t>
            </w:r>
          </w:p>
        </w:tc>
        <w:tc>
          <w:tcPr>
            <w:tcW w:w="851" w:type="dxa"/>
            <w:vAlign w:val="center"/>
          </w:tcPr>
          <w:p w14:paraId="704DF169" w14:textId="77777777" w:rsidR="00E83A36" w:rsidRPr="00DD400D" w:rsidRDefault="00E83A36" w:rsidP="00647A1F">
            <w:pPr>
              <w:spacing w:after="0"/>
              <w:jc w:val="center"/>
              <w:rPr>
                <w:b/>
                <w:sz w:val="20"/>
                <w:szCs w:val="20"/>
              </w:rPr>
            </w:pPr>
          </w:p>
        </w:tc>
      </w:tr>
      <w:tr w:rsidR="00E83A36" w:rsidRPr="005A761D" w14:paraId="03197B11" w14:textId="77777777" w:rsidTr="00647A1F">
        <w:trPr>
          <w:jc w:val="center"/>
        </w:trPr>
        <w:tc>
          <w:tcPr>
            <w:tcW w:w="846" w:type="dxa"/>
            <w:vAlign w:val="center"/>
          </w:tcPr>
          <w:p w14:paraId="3B503E05" w14:textId="77777777" w:rsidR="00E83A36" w:rsidRPr="00DD400D" w:rsidRDefault="00E83A36" w:rsidP="00647A1F">
            <w:pPr>
              <w:spacing w:after="0"/>
              <w:jc w:val="center"/>
              <w:rPr>
                <w:b/>
                <w:sz w:val="20"/>
                <w:szCs w:val="20"/>
              </w:rPr>
            </w:pPr>
            <w:r w:rsidRPr="00DD400D">
              <w:rPr>
                <w:b/>
                <w:sz w:val="20"/>
                <w:szCs w:val="20"/>
              </w:rPr>
              <w:t>5.</w:t>
            </w:r>
          </w:p>
        </w:tc>
        <w:tc>
          <w:tcPr>
            <w:tcW w:w="6804" w:type="dxa"/>
          </w:tcPr>
          <w:p w14:paraId="10681445" w14:textId="77777777" w:rsidR="00E83A36" w:rsidRPr="00DD400D" w:rsidRDefault="00E83A36" w:rsidP="00647A1F">
            <w:pPr>
              <w:spacing w:after="0"/>
              <w:rPr>
                <w:sz w:val="20"/>
                <w:szCs w:val="20"/>
              </w:rPr>
            </w:pPr>
            <w:r w:rsidRPr="00DD400D">
              <w:rPr>
                <w:sz w:val="20"/>
                <w:szCs w:val="20"/>
              </w:rPr>
              <w:t>Je li stanovništvo upoznato s mogućim posljedicama velikih nesreća i načinom provedbe samozaštite i organizirane zaštite?</w:t>
            </w:r>
          </w:p>
        </w:tc>
        <w:tc>
          <w:tcPr>
            <w:tcW w:w="850" w:type="dxa"/>
            <w:vAlign w:val="center"/>
          </w:tcPr>
          <w:p w14:paraId="03DE555D" w14:textId="77777777" w:rsidR="00E83A36" w:rsidRPr="00DD400D" w:rsidRDefault="00E83A36" w:rsidP="00647A1F">
            <w:pPr>
              <w:spacing w:after="0"/>
              <w:jc w:val="center"/>
              <w:rPr>
                <w:b/>
                <w:sz w:val="20"/>
                <w:szCs w:val="20"/>
              </w:rPr>
            </w:pPr>
          </w:p>
        </w:tc>
        <w:tc>
          <w:tcPr>
            <w:tcW w:w="851" w:type="dxa"/>
            <w:vAlign w:val="center"/>
          </w:tcPr>
          <w:p w14:paraId="037D9067" w14:textId="77777777" w:rsidR="00E83A36" w:rsidRPr="00DD400D" w:rsidRDefault="00E83A36" w:rsidP="00647A1F">
            <w:pPr>
              <w:spacing w:after="0"/>
              <w:jc w:val="center"/>
              <w:rPr>
                <w:b/>
                <w:sz w:val="20"/>
                <w:szCs w:val="20"/>
              </w:rPr>
            </w:pPr>
            <w:r w:rsidRPr="00DD400D">
              <w:rPr>
                <w:b/>
                <w:sz w:val="20"/>
                <w:szCs w:val="20"/>
              </w:rPr>
              <w:t>x</w:t>
            </w:r>
          </w:p>
        </w:tc>
      </w:tr>
    </w:tbl>
    <w:p w14:paraId="0392DEC5" w14:textId="77777777" w:rsidR="00E83A36" w:rsidRPr="005A761D" w:rsidRDefault="00E83A36" w:rsidP="00E83A36">
      <w:pPr>
        <w:spacing w:before="0" w:after="0"/>
        <w:rPr>
          <w:highlight w:val="yellow"/>
        </w:rPr>
      </w:pPr>
    </w:p>
    <w:p w14:paraId="3478E9C3" w14:textId="77777777" w:rsidR="00E83A36" w:rsidRPr="00A04161" w:rsidRDefault="00E83A36" w:rsidP="00E83A36">
      <w:pPr>
        <w:rPr>
          <w:color w:val="000000"/>
        </w:rPr>
      </w:pPr>
      <w:r w:rsidRPr="00A04161">
        <w:rPr>
          <w:color w:val="000000"/>
        </w:rPr>
        <w:t xml:space="preserve">Institucije kao što su Državni hidrometeorološki zavod (DHMZ), Hrvatske vode, druge znanstvene institucije, inspekcije, središnja tijela državne uprave za unutarnje poslove, obranu i radiološku i nuklearnu sigurnost i druge organizacije kojima su prikupljanje i obrada informacija te izrada predviđanja i prognoza dio redovne djelatnosti razvijaju nacionalne mreže za prikupljanja podataka (npr. mjerna hidrološka mreža DHMZ-a i Hrvatskih voda, meteorološka motrenja - mjerenja i opažanja, prognoze vremena na objektivnim izračunima razvoja stanja atmosfere te prijenos podataka i njihova daljnja obrada, sustav ranog upozoravanja na opasne meteorološke pojave – METEOALARM, SPUNN - Nacionalni sustav upozoravanja za radiološka mjerenja). Iz tih se izvora osiguravaju potrebne informacije ranog upozoravanja i dostavljaju MUP-Ravnateljstvu civilne zaštite, a za što su razvijeni posebni komunikacijski protokoli. </w:t>
      </w:r>
    </w:p>
    <w:p w14:paraId="1DAC9F2C" w14:textId="771B5F4B" w:rsidR="00E83A36" w:rsidRPr="00A04161" w:rsidRDefault="00E83A36" w:rsidP="00E83A36">
      <w:pPr>
        <w:rPr>
          <w:color w:val="000000"/>
        </w:rPr>
      </w:pPr>
      <w:r w:rsidRPr="00A04161">
        <w:rPr>
          <w:color w:val="000000"/>
        </w:rPr>
        <w:t xml:space="preserve">Iste podatke Služba civilne zaštite </w:t>
      </w:r>
      <w:r w:rsidR="00DD400D" w:rsidRPr="00A04161">
        <w:rPr>
          <w:szCs w:val="22"/>
          <w:shd w:val="clear" w:color="auto" w:fill="FFFFFF"/>
          <w:lang w:eastAsia="hr-HR"/>
        </w:rPr>
        <w:t>Šibenik</w:t>
      </w:r>
      <w:r w:rsidRPr="00A04161">
        <w:rPr>
          <w:color w:val="000000"/>
        </w:rPr>
        <w:t xml:space="preserve"> dostavlja općinskom načelniku koji nalaže pripravnost operativnih snaga i poduzima druge odgovarajuće mjere iz Plana djelovanja civilne zaštite </w:t>
      </w:r>
      <w:r w:rsidR="00B627A0" w:rsidRPr="00A04161">
        <w:rPr>
          <w:color w:val="000000"/>
        </w:rPr>
        <w:t>Općine Murter-Kornati</w:t>
      </w:r>
      <w:r w:rsidRPr="00A04161">
        <w:rPr>
          <w:color w:val="000000"/>
        </w:rPr>
        <w:t xml:space="preserve">. </w:t>
      </w:r>
    </w:p>
    <w:p w14:paraId="02630E34" w14:textId="77777777" w:rsidR="00E83A36" w:rsidRPr="00A04161" w:rsidRDefault="00E83A36" w:rsidP="00E83A36">
      <w:pPr>
        <w:rPr>
          <w:color w:val="000000"/>
        </w:rPr>
      </w:pPr>
      <w:r w:rsidRPr="00A04161">
        <w:rPr>
          <w:color w:val="000000"/>
        </w:rPr>
        <w:lastRenderedPageBreak/>
        <w:t>U slučaju bilo koje vrste ugroza Državni hidrometeorološki zavod, Hrvatske vode, Vatrogasna zajednica, Zavod za javno zdravstvo, Veterinarska stanica te operateri koji prevoze opasne tvari dužni su o tome dostaviti podatke Županijskom centru 112.</w:t>
      </w:r>
    </w:p>
    <w:p w14:paraId="2D2486FE" w14:textId="77777777" w:rsidR="00E83A36" w:rsidRPr="00A04161" w:rsidRDefault="00E83A36" w:rsidP="00E83A36">
      <w:pPr>
        <w:rPr>
          <w:szCs w:val="22"/>
        </w:rPr>
      </w:pPr>
      <w:r w:rsidRPr="00A04161">
        <w:rPr>
          <w:szCs w:val="22"/>
        </w:rPr>
        <w:t>Općinski načelnik informacije o mogućim ugrozama dobiva od:</w:t>
      </w:r>
    </w:p>
    <w:p w14:paraId="6D5B92E8" w14:textId="48A691AF"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 xml:space="preserve">Županijskog centra 112 - </w:t>
      </w:r>
      <w:r w:rsidR="00DD400D" w:rsidRPr="00A04161">
        <w:rPr>
          <w:szCs w:val="22"/>
          <w:shd w:val="clear" w:color="auto" w:fill="FFFFFF"/>
          <w:lang w:eastAsia="hr-HR"/>
        </w:rPr>
        <w:t>Šibenik</w:t>
      </w:r>
      <w:r w:rsidRPr="00A04161">
        <w:rPr>
          <w:szCs w:val="22"/>
          <w:shd w:val="clear" w:color="auto" w:fill="FFFFFF"/>
          <w:lang w:eastAsia="hr-HR"/>
        </w:rPr>
        <w:t xml:space="preserve">, </w:t>
      </w:r>
    </w:p>
    <w:p w14:paraId="6D1FB232" w14:textId="101E6EEF"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 xml:space="preserve">Službe civilne zaštite </w:t>
      </w:r>
      <w:r w:rsidR="00DD400D" w:rsidRPr="00A04161">
        <w:rPr>
          <w:szCs w:val="22"/>
          <w:shd w:val="clear" w:color="auto" w:fill="FFFFFF"/>
          <w:lang w:eastAsia="hr-HR"/>
        </w:rPr>
        <w:t>Šibenik</w:t>
      </w:r>
      <w:r w:rsidRPr="00A04161">
        <w:rPr>
          <w:szCs w:val="22"/>
          <w:shd w:val="clear" w:color="auto" w:fill="FFFFFF"/>
          <w:lang w:eastAsia="hr-HR"/>
        </w:rPr>
        <w:t>,</w:t>
      </w:r>
    </w:p>
    <w:p w14:paraId="74041D93" w14:textId="77777777"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pravnih subjekta, središnjih tijela državne uprave, zavoda, institucija, inspekcija,</w:t>
      </w:r>
    </w:p>
    <w:p w14:paraId="5CEF8284" w14:textId="77777777"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građana,</w:t>
      </w:r>
    </w:p>
    <w:p w14:paraId="6B6EF45E" w14:textId="77777777" w:rsidR="00E83A36" w:rsidRPr="00A04161" w:rsidRDefault="00E83A36" w:rsidP="00112AAC">
      <w:pPr>
        <w:numPr>
          <w:ilvl w:val="0"/>
          <w:numId w:val="15"/>
        </w:numPr>
        <w:tabs>
          <w:tab w:val="left" w:pos="2445"/>
        </w:tabs>
        <w:spacing w:beforeLines="30" w:before="72" w:afterLines="30" w:after="72"/>
        <w:contextualSpacing/>
        <w:rPr>
          <w:szCs w:val="22"/>
          <w:shd w:val="clear" w:color="auto" w:fill="FFFFFF"/>
          <w:lang w:eastAsia="hr-HR"/>
        </w:rPr>
      </w:pPr>
      <w:r w:rsidRPr="00A04161">
        <w:rPr>
          <w:szCs w:val="22"/>
          <w:shd w:val="clear" w:color="auto" w:fill="FFFFFF"/>
          <w:lang w:eastAsia="hr-HR"/>
        </w:rPr>
        <w:t>neposrednim stjecanjem uvida u stanje i događaje na svom području koji bi mogli pogoditi područje Općine.</w:t>
      </w:r>
    </w:p>
    <w:p w14:paraId="1AA1A200" w14:textId="77777777" w:rsidR="00E83A36" w:rsidRPr="00A04161" w:rsidRDefault="00E83A36" w:rsidP="00E83A36">
      <w:pPr>
        <w:spacing w:before="0" w:after="0"/>
      </w:pPr>
    </w:p>
    <w:p w14:paraId="45D0AA8C" w14:textId="5E227094" w:rsidR="00E83A36" w:rsidRPr="00A04161" w:rsidRDefault="00E83A36" w:rsidP="00E83A36">
      <w:pPr>
        <w:spacing w:before="120" w:after="0"/>
        <w:rPr>
          <w:lang w:eastAsia="hr-HR"/>
        </w:rPr>
      </w:pPr>
      <w:r w:rsidRPr="00A04161">
        <w:t xml:space="preserve">U slučaju neposredne prijetnje od nastanka velike nesreće na području </w:t>
      </w:r>
      <w:r w:rsidR="00B627A0" w:rsidRPr="00A04161">
        <w:t>Općine Murter-Kornati</w:t>
      </w:r>
      <w:r w:rsidRPr="00A04161">
        <w:t>, općinski načelnik</w:t>
      </w:r>
      <w:r w:rsidRPr="00A04161">
        <w:rPr>
          <w:lang w:eastAsia="hr-HR"/>
        </w:rPr>
        <w:t xml:space="preserve"> obavještava župana i sve čelnike susjednih jedinica lokalne samouprave o nadolazećoj ugrozi.</w:t>
      </w:r>
    </w:p>
    <w:p w14:paraId="712BA0D0" w14:textId="77777777" w:rsidR="00E83A36" w:rsidRPr="00A04161" w:rsidRDefault="00E83A36" w:rsidP="00E83A36">
      <w:pPr>
        <w:spacing w:before="0" w:after="0"/>
        <w:rPr>
          <w:lang w:eastAsia="hr-HR"/>
        </w:rPr>
      </w:pPr>
    </w:p>
    <w:p w14:paraId="31C5313E" w14:textId="77777777" w:rsidR="00E83A36" w:rsidRPr="00A04161" w:rsidRDefault="00E83A36" w:rsidP="00E83A36">
      <w:pPr>
        <w:spacing w:before="0" w:after="120"/>
        <w:rPr>
          <w:lang w:eastAsia="hr-HR"/>
        </w:rPr>
      </w:pPr>
      <w:r w:rsidRPr="00A04161">
        <w:t xml:space="preserve">Kako bi se stanje sustava u ovome segmentu podiglo na višu razinu potrebno je organizirati tribine i ukazati lokalnom stanovništvu na posljedice velikih nesreća i upoznati ih s načinom provedbe samozaštite i organizirane zaštite te postaviti sirene za javno uzbunjivanje stanovništva. </w:t>
      </w:r>
      <w:r w:rsidRPr="00A04161">
        <w:rPr>
          <w:lang w:eastAsia="hr-HR"/>
        </w:rPr>
        <w:t xml:space="preserve">Sustavi ranog upozoravanja i suradnja sa susjednim jedinicama lokalne i područne (regionalne) samouprave procjenjuju se </w:t>
      </w:r>
      <w:r w:rsidRPr="00A04161">
        <w:rPr>
          <w:u w:val="single"/>
          <w:lang w:eastAsia="hr-HR"/>
        </w:rPr>
        <w:t>visokom</w:t>
      </w:r>
      <w:r w:rsidRPr="00A04161">
        <w:rPr>
          <w:lang w:eastAsia="hr-HR"/>
        </w:rPr>
        <w:t xml:space="preserve"> razinom spremnosti.</w:t>
      </w:r>
    </w:p>
    <w:p w14:paraId="74FEDDBA" w14:textId="77777777" w:rsidR="00E83A36" w:rsidRPr="005A761D" w:rsidRDefault="00E83A36" w:rsidP="00E83A36">
      <w:pPr>
        <w:spacing w:before="0" w:after="0"/>
        <w:rPr>
          <w:highlight w:val="yellow"/>
          <w:lang w:eastAsia="hr-HR"/>
        </w:rPr>
      </w:pPr>
    </w:p>
    <w:p w14:paraId="708D3056" w14:textId="3DE16CAD" w:rsidR="00E83A36" w:rsidRPr="00A04161" w:rsidRDefault="00E83A36" w:rsidP="00E83A36">
      <w:pPr>
        <w:spacing w:before="0"/>
        <w:jc w:val="center"/>
        <w:rPr>
          <w:b/>
          <w:bCs/>
          <w:i/>
          <w:color w:val="54883D"/>
          <w:sz w:val="20"/>
          <w:szCs w:val="18"/>
        </w:rPr>
      </w:pPr>
      <w:r w:rsidRPr="00A04161">
        <w:rPr>
          <w:rFonts w:eastAsia="Calibri"/>
          <w:b/>
          <w:i/>
          <w:iCs/>
          <w:color w:val="54883D"/>
          <w:sz w:val="20"/>
          <w:szCs w:val="20"/>
        </w:rPr>
        <w:t xml:space="preserve">Tablica </w:t>
      </w:r>
      <w:r w:rsidRPr="00A04161">
        <w:rPr>
          <w:rFonts w:eastAsia="Calibri"/>
          <w:b/>
          <w:i/>
          <w:iCs/>
          <w:color w:val="54883D"/>
          <w:sz w:val="20"/>
          <w:szCs w:val="20"/>
        </w:rPr>
        <w:fldChar w:fldCharType="begin"/>
      </w:r>
      <w:r w:rsidRPr="00A04161">
        <w:rPr>
          <w:rFonts w:eastAsia="Calibri"/>
          <w:b/>
          <w:i/>
          <w:iCs/>
          <w:color w:val="54883D"/>
          <w:sz w:val="20"/>
          <w:szCs w:val="20"/>
        </w:rPr>
        <w:instrText xml:space="preserve"> SEQ Tabela \* ARABIC </w:instrText>
      </w:r>
      <w:r w:rsidRPr="00A04161">
        <w:rPr>
          <w:rFonts w:eastAsia="Calibri"/>
          <w:b/>
          <w:i/>
          <w:iCs/>
          <w:color w:val="54883D"/>
          <w:sz w:val="20"/>
          <w:szCs w:val="20"/>
        </w:rPr>
        <w:fldChar w:fldCharType="separate"/>
      </w:r>
      <w:r w:rsidR="00BF5AB3">
        <w:rPr>
          <w:rFonts w:eastAsia="Calibri"/>
          <w:b/>
          <w:i/>
          <w:iCs/>
          <w:noProof/>
          <w:color w:val="54883D"/>
          <w:sz w:val="20"/>
          <w:szCs w:val="20"/>
        </w:rPr>
        <w:t>41</w:t>
      </w:r>
      <w:r w:rsidRPr="00A04161">
        <w:rPr>
          <w:rFonts w:eastAsia="Calibri"/>
          <w:b/>
          <w:i/>
          <w:iCs/>
          <w:noProof/>
          <w:color w:val="54883D"/>
          <w:sz w:val="20"/>
          <w:szCs w:val="20"/>
        </w:rPr>
        <w:fldChar w:fldCharType="end"/>
      </w:r>
      <w:r w:rsidRPr="00A04161">
        <w:rPr>
          <w:rFonts w:eastAsia="Calibri"/>
          <w:b/>
          <w:i/>
          <w:iCs/>
          <w:color w:val="54883D"/>
          <w:sz w:val="20"/>
          <w:szCs w:val="20"/>
        </w:rPr>
        <w:t>.</w:t>
      </w:r>
      <w:r w:rsidRPr="00A04161">
        <w:rPr>
          <w:b/>
          <w:bCs/>
          <w:i/>
          <w:color w:val="54883D"/>
          <w:sz w:val="20"/>
          <w:szCs w:val="18"/>
        </w:rPr>
        <w:t xml:space="preserve"> Prikaz ocjene stanja sustava ranog upozoravanja i suradnje sa susjednim jedinicama lokalne i područne (regionalne) samouprave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83A36" w:rsidRPr="00A04161" w14:paraId="011A3BE6" w14:textId="77777777" w:rsidTr="00647A1F">
        <w:trPr>
          <w:jc w:val="center"/>
        </w:trPr>
        <w:tc>
          <w:tcPr>
            <w:tcW w:w="3020" w:type="dxa"/>
            <w:vAlign w:val="center"/>
          </w:tcPr>
          <w:p w14:paraId="73845889" w14:textId="77777777" w:rsidR="00E83A36" w:rsidRPr="00A04161" w:rsidRDefault="00E83A36" w:rsidP="00647A1F">
            <w:pPr>
              <w:spacing w:before="120" w:after="0"/>
              <w:jc w:val="center"/>
              <w:rPr>
                <w:b/>
                <w:sz w:val="20"/>
              </w:rPr>
            </w:pPr>
            <w:r w:rsidRPr="00A04161">
              <w:rPr>
                <w:b/>
                <w:sz w:val="20"/>
              </w:rPr>
              <w:t>Opisna ocjena</w:t>
            </w:r>
          </w:p>
        </w:tc>
        <w:tc>
          <w:tcPr>
            <w:tcW w:w="3021" w:type="dxa"/>
            <w:vAlign w:val="center"/>
          </w:tcPr>
          <w:p w14:paraId="3745855E" w14:textId="77777777" w:rsidR="00E83A36" w:rsidRPr="00A04161" w:rsidRDefault="00E83A36" w:rsidP="00647A1F">
            <w:pPr>
              <w:spacing w:before="120" w:after="0"/>
              <w:jc w:val="center"/>
              <w:rPr>
                <w:b/>
                <w:sz w:val="20"/>
              </w:rPr>
            </w:pPr>
            <w:r w:rsidRPr="00A04161">
              <w:rPr>
                <w:b/>
                <w:sz w:val="20"/>
              </w:rPr>
              <w:t>Ocjena</w:t>
            </w:r>
          </w:p>
        </w:tc>
      </w:tr>
      <w:tr w:rsidR="00E83A36" w:rsidRPr="00A04161" w14:paraId="6AB7E637" w14:textId="77777777" w:rsidTr="00647A1F">
        <w:trPr>
          <w:jc w:val="center"/>
        </w:trPr>
        <w:tc>
          <w:tcPr>
            <w:tcW w:w="3020" w:type="dxa"/>
            <w:shd w:val="clear" w:color="auto" w:fill="FF0000"/>
            <w:vAlign w:val="center"/>
          </w:tcPr>
          <w:p w14:paraId="66788460" w14:textId="77777777" w:rsidR="00E83A36" w:rsidRPr="00A04161" w:rsidRDefault="00E83A36" w:rsidP="00647A1F">
            <w:pPr>
              <w:spacing w:before="120" w:after="0"/>
              <w:rPr>
                <w:sz w:val="20"/>
              </w:rPr>
            </w:pPr>
            <w:r w:rsidRPr="00A04161">
              <w:rPr>
                <w:sz w:val="20"/>
              </w:rPr>
              <w:t>Vrlo niska spremnost</w:t>
            </w:r>
          </w:p>
        </w:tc>
        <w:tc>
          <w:tcPr>
            <w:tcW w:w="3021" w:type="dxa"/>
            <w:shd w:val="clear" w:color="auto" w:fill="FF0000"/>
            <w:vAlign w:val="center"/>
          </w:tcPr>
          <w:p w14:paraId="387B3BF5" w14:textId="77777777" w:rsidR="00E83A36" w:rsidRPr="00A04161" w:rsidRDefault="00E83A36" w:rsidP="00647A1F">
            <w:pPr>
              <w:spacing w:before="120" w:after="0"/>
              <w:rPr>
                <w:sz w:val="20"/>
              </w:rPr>
            </w:pPr>
          </w:p>
        </w:tc>
      </w:tr>
      <w:tr w:rsidR="00E83A36" w:rsidRPr="00A04161" w14:paraId="42BAD579" w14:textId="77777777" w:rsidTr="00647A1F">
        <w:trPr>
          <w:jc w:val="center"/>
        </w:trPr>
        <w:tc>
          <w:tcPr>
            <w:tcW w:w="3020" w:type="dxa"/>
            <w:shd w:val="clear" w:color="auto" w:fill="FFC000"/>
            <w:vAlign w:val="center"/>
          </w:tcPr>
          <w:p w14:paraId="2C07BF5F" w14:textId="77777777" w:rsidR="00E83A36" w:rsidRPr="00A04161" w:rsidRDefault="00E83A36" w:rsidP="00647A1F">
            <w:pPr>
              <w:spacing w:before="120" w:after="0"/>
              <w:rPr>
                <w:sz w:val="20"/>
              </w:rPr>
            </w:pPr>
            <w:r w:rsidRPr="00A04161">
              <w:rPr>
                <w:sz w:val="20"/>
              </w:rPr>
              <w:t>Niska spremnost</w:t>
            </w:r>
          </w:p>
        </w:tc>
        <w:tc>
          <w:tcPr>
            <w:tcW w:w="3021" w:type="dxa"/>
            <w:shd w:val="clear" w:color="auto" w:fill="FFC000"/>
            <w:vAlign w:val="center"/>
          </w:tcPr>
          <w:p w14:paraId="40456EDC" w14:textId="77777777" w:rsidR="00E83A36" w:rsidRPr="00A04161" w:rsidRDefault="00E83A36" w:rsidP="00647A1F">
            <w:pPr>
              <w:spacing w:before="120" w:after="0"/>
              <w:jc w:val="center"/>
              <w:rPr>
                <w:b/>
                <w:sz w:val="20"/>
              </w:rPr>
            </w:pPr>
          </w:p>
        </w:tc>
      </w:tr>
      <w:tr w:rsidR="00E83A36" w:rsidRPr="00A04161" w14:paraId="3529CF84" w14:textId="77777777" w:rsidTr="00647A1F">
        <w:trPr>
          <w:jc w:val="center"/>
        </w:trPr>
        <w:tc>
          <w:tcPr>
            <w:tcW w:w="3020" w:type="dxa"/>
            <w:shd w:val="clear" w:color="auto" w:fill="FFFF00"/>
            <w:vAlign w:val="center"/>
          </w:tcPr>
          <w:p w14:paraId="149C5DD9" w14:textId="77777777" w:rsidR="00E83A36" w:rsidRPr="00A04161" w:rsidRDefault="00E83A36" w:rsidP="00647A1F">
            <w:pPr>
              <w:spacing w:before="120" w:after="0"/>
              <w:rPr>
                <w:sz w:val="20"/>
              </w:rPr>
            </w:pPr>
            <w:r w:rsidRPr="00A04161">
              <w:rPr>
                <w:sz w:val="20"/>
              </w:rPr>
              <w:t>Visoka spremnost</w:t>
            </w:r>
          </w:p>
        </w:tc>
        <w:tc>
          <w:tcPr>
            <w:tcW w:w="3021" w:type="dxa"/>
            <w:shd w:val="clear" w:color="auto" w:fill="FFFF00"/>
            <w:vAlign w:val="center"/>
          </w:tcPr>
          <w:p w14:paraId="4DC90DF8" w14:textId="4873D835" w:rsidR="00E83A36" w:rsidRPr="00A04161" w:rsidRDefault="00063BA5" w:rsidP="00647A1F">
            <w:pPr>
              <w:spacing w:before="120" w:after="0"/>
              <w:jc w:val="center"/>
              <w:rPr>
                <w:bCs/>
                <w:sz w:val="20"/>
              </w:rPr>
            </w:pPr>
            <w:r w:rsidRPr="00A04161">
              <w:rPr>
                <w:bCs/>
                <w:sz w:val="20"/>
              </w:rPr>
              <w:t>x</w:t>
            </w:r>
          </w:p>
        </w:tc>
      </w:tr>
      <w:tr w:rsidR="00E83A36" w:rsidRPr="005A761D" w14:paraId="1A83568F" w14:textId="77777777" w:rsidTr="00647A1F">
        <w:trPr>
          <w:jc w:val="center"/>
        </w:trPr>
        <w:tc>
          <w:tcPr>
            <w:tcW w:w="3020" w:type="dxa"/>
            <w:shd w:val="clear" w:color="auto" w:fill="92D050"/>
            <w:vAlign w:val="center"/>
          </w:tcPr>
          <w:p w14:paraId="200ACE6D" w14:textId="77777777" w:rsidR="00E83A36" w:rsidRPr="00A04161" w:rsidRDefault="00E83A36" w:rsidP="00647A1F">
            <w:pPr>
              <w:spacing w:before="120" w:after="0"/>
              <w:rPr>
                <w:sz w:val="20"/>
              </w:rPr>
            </w:pPr>
            <w:r w:rsidRPr="00A04161">
              <w:rPr>
                <w:sz w:val="20"/>
              </w:rPr>
              <w:t>Vrlo visoka spremnost</w:t>
            </w:r>
          </w:p>
        </w:tc>
        <w:tc>
          <w:tcPr>
            <w:tcW w:w="3021" w:type="dxa"/>
            <w:shd w:val="clear" w:color="auto" w:fill="92D050"/>
            <w:vAlign w:val="center"/>
          </w:tcPr>
          <w:p w14:paraId="599DEC69" w14:textId="77777777" w:rsidR="00E83A36" w:rsidRPr="00A04161" w:rsidRDefault="00E83A36" w:rsidP="00647A1F">
            <w:pPr>
              <w:spacing w:before="120" w:after="0"/>
              <w:jc w:val="center"/>
              <w:rPr>
                <w:b/>
                <w:sz w:val="20"/>
              </w:rPr>
            </w:pPr>
          </w:p>
        </w:tc>
      </w:tr>
    </w:tbl>
    <w:p w14:paraId="35B51FB7" w14:textId="15CDFECD" w:rsidR="00C06B93" w:rsidRPr="005A761D" w:rsidRDefault="00C06B93" w:rsidP="00C06B93">
      <w:pPr>
        <w:spacing w:after="0"/>
        <w:rPr>
          <w:highlight w:val="yellow"/>
          <w:lang w:eastAsia="hr-HR"/>
        </w:rPr>
      </w:pPr>
    </w:p>
    <w:p w14:paraId="1AB4ABCF" w14:textId="04ADB5A4" w:rsidR="0030075D" w:rsidRPr="005A761D" w:rsidRDefault="0030075D" w:rsidP="00C06B93">
      <w:pPr>
        <w:spacing w:after="0"/>
        <w:rPr>
          <w:highlight w:val="yellow"/>
          <w:lang w:eastAsia="hr-HR"/>
        </w:rPr>
      </w:pPr>
    </w:p>
    <w:p w14:paraId="78471A50" w14:textId="3B9A6038" w:rsidR="00B47511" w:rsidRPr="00AC333E" w:rsidRDefault="00B47511" w:rsidP="00041C6A">
      <w:pPr>
        <w:pStyle w:val="Naslov30"/>
        <w:rPr>
          <w:lang w:eastAsia="hr-HR"/>
        </w:rPr>
      </w:pPr>
      <w:bookmarkStart w:id="180" w:name="_Toc217028260"/>
      <w:r w:rsidRPr="00F229C6">
        <w:rPr>
          <w:lang w:eastAsia="hr-HR"/>
        </w:rPr>
        <w:t>Stanje</w:t>
      </w:r>
      <w:r w:rsidRPr="00AC333E">
        <w:rPr>
          <w:lang w:eastAsia="hr-HR"/>
        </w:rPr>
        <w:t xml:space="preserve"> svijesti pojedinaca, pripadnika ranjivih skupina, upravljačkih i odgovornih tijela</w:t>
      </w:r>
      <w:bookmarkEnd w:id="180"/>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520"/>
        <w:gridCol w:w="570"/>
        <w:gridCol w:w="706"/>
      </w:tblGrid>
      <w:tr w:rsidR="00B47511" w:rsidRPr="00AC333E" w14:paraId="29A3EB37" w14:textId="77777777" w:rsidTr="00647A1F">
        <w:trPr>
          <w:tblHeader/>
          <w:jc w:val="center"/>
        </w:trPr>
        <w:tc>
          <w:tcPr>
            <w:tcW w:w="846" w:type="dxa"/>
            <w:vMerge w:val="restart"/>
            <w:vAlign w:val="center"/>
          </w:tcPr>
          <w:p w14:paraId="5AC96333" w14:textId="77777777" w:rsidR="00B47511" w:rsidRPr="00AC333E" w:rsidRDefault="00B47511" w:rsidP="00647A1F">
            <w:pPr>
              <w:spacing w:after="0"/>
              <w:jc w:val="center"/>
              <w:rPr>
                <w:b/>
                <w:sz w:val="20"/>
                <w:szCs w:val="20"/>
              </w:rPr>
            </w:pPr>
            <w:r w:rsidRPr="00AC333E">
              <w:rPr>
                <w:b/>
                <w:sz w:val="20"/>
                <w:szCs w:val="20"/>
              </w:rPr>
              <w:t>R. br.</w:t>
            </w:r>
          </w:p>
        </w:tc>
        <w:tc>
          <w:tcPr>
            <w:tcW w:w="6520" w:type="dxa"/>
            <w:vMerge w:val="restart"/>
            <w:vAlign w:val="center"/>
          </w:tcPr>
          <w:p w14:paraId="7AEF8A58" w14:textId="77777777" w:rsidR="00B47511" w:rsidRPr="00AC333E" w:rsidRDefault="00B47511" w:rsidP="00647A1F">
            <w:pPr>
              <w:spacing w:after="0"/>
              <w:jc w:val="center"/>
              <w:rPr>
                <w:b/>
                <w:sz w:val="20"/>
                <w:szCs w:val="20"/>
              </w:rPr>
            </w:pPr>
            <w:r w:rsidRPr="00AC333E">
              <w:rPr>
                <w:b/>
                <w:sz w:val="20"/>
                <w:szCs w:val="20"/>
              </w:rPr>
              <w:t>OPIS</w:t>
            </w:r>
          </w:p>
        </w:tc>
        <w:tc>
          <w:tcPr>
            <w:tcW w:w="1276" w:type="dxa"/>
            <w:gridSpan w:val="2"/>
            <w:vAlign w:val="center"/>
          </w:tcPr>
          <w:p w14:paraId="529B449C" w14:textId="77777777" w:rsidR="00B47511" w:rsidRPr="00AC333E" w:rsidRDefault="00B47511" w:rsidP="00647A1F">
            <w:pPr>
              <w:spacing w:after="0"/>
              <w:jc w:val="center"/>
              <w:rPr>
                <w:b/>
                <w:sz w:val="20"/>
                <w:szCs w:val="20"/>
              </w:rPr>
            </w:pPr>
            <w:r w:rsidRPr="00AC333E">
              <w:rPr>
                <w:b/>
                <w:sz w:val="20"/>
                <w:szCs w:val="20"/>
              </w:rPr>
              <w:t>TVRDNJA</w:t>
            </w:r>
          </w:p>
        </w:tc>
      </w:tr>
      <w:tr w:rsidR="00B47511" w:rsidRPr="00AC333E" w14:paraId="3BBE7866" w14:textId="77777777" w:rsidTr="00647A1F">
        <w:trPr>
          <w:tblHeader/>
          <w:jc w:val="center"/>
        </w:trPr>
        <w:tc>
          <w:tcPr>
            <w:tcW w:w="846" w:type="dxa"/>
            <w:vMerge/>
            <w:vAlign w:val="center"/>
          </w:tcPr>
          <w:p w14:paraId="10836EF5" w14:textId="77777777" w:rsidR="00B47511" w:rsidRPr="00AC333E" w:rsidRDefault="00B47511" w:rsidP="00647A1F">
            <w:pPr>
              <w:spacing w:after="0"/>
              <w:jc w:val="center"/>
              <w:rPr>
                <w:b/>
                <w:sz w:val="20"/>
                <w:szCs w:val="20"/>
              </w:rPr>
            </w:pPr>
          </w:p>
        </w:tc>
        <w:tc>
          <w:tcPr>
            <w:tcW w:w="6520" w:type="dxa"/>
            <w:vMerge/>
            <w:vAlign w:val="center"/>
          </w:tcPr>
          <w:p w14:paraId="1D44558B" w14:textId="77777777" w:rsidR="00B47511" w:rsidRPr="00AC333E" w:rsidRDefault="00B47511" w:rsidP="00647A1F">
            <w:pPr>
              <w:spacing w:after="0"/>
              <w:jc w:val="center"/>
              <w:rPr>
                <w:b/>
                <w:sz w:val="20"/>
                <w:szCs w:val="20"/>
              </w:rPr>
            </w:pPr>
          </w:p>
        </w:tc>
        <w:tc>
          <w:tcPr>
            <w:tcW w:w="570" w:type="dxa"/>
            <w:vAlign w:val="center"/>
          </w:tcPr>
          <w:p w14:paraId="6192733C" w14:textId="77777777" w:rsidR="00B47511" w:rsidRPr="00AC333E" w:rsidRDefault="00B47511" w:rsidP="00647A1F">
            <w:pPr>
              <w:spacing w:after="0"/>
              <w:jc w:val="center"/>
              <w:rPr>
                <w:b/>
                <w:sz w:val="20"/>
                <w:szCs w:val="20"/>
              </w:rPr>
            </w:pPr>
            <w:r w:rsidRPr="00AC333E">
              <w:rPr>
                <w:b/>
                <w:sz w:val="20"/>
                <w:szCs w:val="20"/>
              </w:rPr>
              <w:t>DA</w:t>
            </w:r>
          </w:p>
        </w:tc>
        <w:tc>
          <w:tcPr>
            <w:tcW w:w="706" w:type="dxa"/>
            <w:vAlign w:val="center"/>
          </w:tcPr>
          <w:p w14:paraId="4A5BB869" w14:textId="77777777" w:rsidR="00B47511" w:rsidRPr="00AC333E" w:rsidRDefault="00B47511" w:rsidP="00647A1F">
            <w:pPr>
              <w:spacing w:after="0"/>
              <w:jc w:val="center"/>
              <w:rPr>
                <w:b/>
                <w:sz w:val="20"/>
                <w:szCs w:val="20"/>
              </w:rPr>
            </w:pPr>
            <w:r w:rsidRPr="00AC333E">
              <w:rPr>
                <w:b/>
                <w:sz w:val="20"/>
                <w:szCs w:val="20"/>
              </w:rPr>
              <w:t>NE</w:t>
            </w:r>
          </w:p>
        </w:tc>
      </w:tr>
      <w:tr w:rsidR="00B47511" w:rsidRPr="00AC333E" w14:paraId="123B2B4D" w14:textId="77777777" w:rsidTr="00647A1F">
        <w:trPr>
          <w:jc w:val="center"/>
        </w:trPr>
        <w:tc>
          <w:tcPr>
            <w:tcW w:w="846" w:type="dxa"/>
            <w:vAlign w:val="center"/>
          </w:tcPr>
          <w:p w14:paraId="151DBC3F" w14:textId="77777777" w:rsidR="00B47511" w:rsidRPr="00AC333E" w:rsidRDefault="00B47511" w:rsidP="00647A1F">
            <w:pPr>
              <w:spacing w:after="0"/>
              <w:jc w:val="center"/>
              <w:rPr>
                <w:b/>
                <w:sz w:val="20"/>
                <w:szCs w:val="20"/>
              </w:rPr>
            </w:pPr>
            <w:r w:rsidRPr="00AC333E">
              <w:rPr>
                <w:b/>
                <w:sz w:val="20"/>
                <w:szCs w:val="20"/>
              </w:rPr>
              <w:t>1.</w:t>
            </w:r>
          </w:p>
        </w:tc>
        <w:tc>
          <w:tcPr>
            <w:tcW w:w="6520" w:type="dxa"/>
          </w:tcPr>
          <w:p w14:paraId="30CB7289" w14:textId="77777777" w:rsidR="00B47511" w:rsidRPr="00AC333E" w:rsidRDefault="00B47511" w:rsidP="00647A1F">
            <w:pPr>
              <w:spacing w:after="0"/>
              <w:rPr>
                <w:sz w:val="20"/>
                <w:szCs w:val="20"/>
              </w:rPr>
            </w:pPr>
            <w:r w:rsidRPr="00AC333E">
              <w:rPr>
                <w:sz w:val="20"/>
                <w:szCs w:val="20"/>
              </w:rPr>
              <w:t>Je li predstavničko tijelo raspravljalo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tc>
        <w:tc>
          <w:tcPr>
            <w:tcW w:w="570" w:type="dxa"/>
            <w:vAlign w:val="center"/>
          </w:tcPr>
          <w:p w14:paraId="07F5CDB6" w14:textId="77777777" w:rsidR="00B47511" w:rsidRPr="00AC333E" w:rsidRDefault="00B47511" w:rsidP="00647A1F">
            <w:pPr>
              <w:spacing w:after="0"/>
              <w:jc w:val="center"/>
              <w:rPr>
                <w:b/>
                <w:sz w:val="20"/>
                <w:szCs w:val="20"/>
              </w:rPr>
            </w:pPr>
          </w:p>
        </w:tc>
        <w:tc>
          <w:tcPr>
            <w:tcW w:w="706" w:type="dxa"/>
            <w:vAlign w:val="center"/>
          </w:tcPr>
          <w:p w14:paraId="7BE16DB8" w14:textId="77777777" w:rsidR="00B47511" w:rsidRPr="00AC333E" w:rsidRDefault="00B47511" w:rsidP="00647A1F">
            <w:pPr>
              <w:spacing w:after="0"/>
              <w:jc w:val="center"/>
              <w:rPr>
                <w:b/>
                <w:sz w:val="20"/>
                <w:szCs w:val="20"/>
              </w:rPr>
            </w:pPr>
            <w:r w:rsidRPr="00AC333E">
              <w:rPr>
                <w:b/>
                <w:sz w:val="20"/>
                <w:szCs w:val="20"/>
              </w:rPr>
              <w:t>x</w:t>
            </w:r>
          </w:p>
        </w:tc>
      </w:tr>
      <w:tr w:rsidR="00B47511" w:rsidRPr="00AC333E" w14:paraId="64B93EB7" w14:textId="77777777" w:rsidTr="00647A1F">
        <w:trPr>
          <w:jc w:val="center"/>
        </w:trPr>
        <w:tc>
          <w:tcPr>
            <w:tcW w:w="846" w:type="dxa"/>
            <w:vAlign w:val="center"/>
          </w:tcPr>
          <w:p w14:paraId="02F8DB67" w14:textId="77777777" w:rsidR="00B47511" w:rsidRPr="00AC333E" w:rsidRDefault="00B47511" w:rsidP="00647A1F">
            <w:pPr>
              <w:spacing w:after="0"/>
              <w:jc w:val="center"/>
              <w:rPr>
                <w:b/>
                <w:sz w:val="20"/>
                <w:szCs w:val="20"/>
              </w:rPr>
            </w:pPr>
            <w:r w:rsidRPr="00AC333E">
              <w:rPr>
                <w:b/>
                <w:sz w:val="20"/>
                <w:szCs w:val="20"/>
              </w:rPr>
              <w:t>2.</w:t>
            </w:r>
          </w:p>
        </w:tc>
        <w:tc>
          <w:tcPr>
            <w:tcW w:w="6520" w:type="dxa"/>
          </w:tcPr>
          <w:p w14:paraId="2005BB43" w14:textId="77777777" w:rsidR="00B47511" w:rsidRPr="00AC333E" w:rsidRDefault="00B47511" w:rsidP="00647A1F">
            <w:pPr>
              <w:spacing w:after="0"/>
              <w:rPr>
                <w:sz w:val="20"/>
                <w:szCs w:val="20"/>
              </w:rPr>
            </w:pPr>
            <w:r w:rsidRPr="00AC333E">
              <w:rPr>
                <w:sz w:val="20"/>
                <w:szCs w:val="20"/>
              </w:rPr>
              <w:t>Je li Stožer raspravljao o prijetnja i mjerama odgovora na iste, naročito o štetama izazvanim u posljednje tri godine te mjerama kako su se mogle spriječiti ili ublažiti?</w:t>
            </w:r>
          </w:p>
        </w:tc>
        <w:tc>
          <w:tcPr>
            <w:tcW w:w="570" w:type="dxa"/>
            <w:vAlign w:val="center"/>
          </w:tcPr>
          <w:p w14:paraId="16EDBFB4" w14:textId="77777777" w:rsidR="00B47511" w:rsidRPr="00AC333E" w:rsidRDefault="00B47511" w:rsidP="00647A1F">
            <w:pPr>
              <w:spacing w:after="0"/>
              <w:jc w:val="center"/>
              <w:rPr>
                <w:b/>
                <w:sz w:val="20"/>
                <w:szCs w:val="20"/>
              </w:rPr>
            </w:pPr>
            <w:r w:rsidRPr="00AC333E">
              <w:rPr>
                <w:b/>
                <w:sz w:val="20"/>
                <w:szCs w:val="20"/>
              </w:rPr>
              <w:t>x</w:t>
            </w:r>
          </w:p>
        </w:tc>
        <w:tc>
          <w:tcPr>
            <w:tcW w:w="706" w:type="dxa"/>
            <w:vAlign w:val="center"/>
          </w:tcPr>
          <w:p w14:paraId="39E01603" w14:textId="77777777" w:rsidR="00B47511" w:rsidRPr="00AC333E" w:rsidRDefault="00B47511" w:rsidP="00647A1F">
            <w:pPr>
              <w:spacing w:after="0"/>
              <w:jc w:val="center"/>
              <w:rPr>
                <w:b/>
                <w:sz w:val="20"/>
                <w:szCs w:val="20"/>
              </w:rPr>
            </w:pPr>
          </w:p>
        </w:tc>
      </w:tr>
      <w:tr w:rsidR="00B47511" w:rsidRPr="00AC333E" w14:paraId="72948197" w14:textId="77777777" w:rsidTr="00647A1F">
        <w:trPr>
          <w:jc w:val="center"/>
        </w:trPr>
        <w:tc>
          <w:tcPr>
            <w:tcW w:w="846" w:type="dxa"/>
            <w:vAlign w:val="center"/>
          </w:tcPr>
          <w:p w14:paraId="31A7D337" w14:textId="77777777" w:rsidR="00B47511" w:rsidRPr="00AC333E" w:rsidRDefault="00B47511" w:rsidP="00647A1F">
            <w:pPr>
              <w:spacing w:after="0"/>
              <w:jc w:val="center"/>
              <w:rPr>
                <w:b/>
                <w:sz w:val="20"/>
                <w:szCs w:val="20"/>
              </w:rPr>
            </w:pPr>
            <w:r w:rsidRPr="00AC333E">
              <w:rPr>
                <w:b/>
                <w:sz w:val="20"/>
                <w:szCs w:val="20"/>
              </w:rPr>
              <w:lastRenderedPageBreak/>
              <w:t>3.</w:t>
            </w:r>
          </w:p>
        </w:tc>
        <w:tc>
          <w:tcPr>
            <w:tcW w:w="6520" w:type="dxa"/>
          </w:tcPr>
          <w:p w14:paraId="0E5EAB91" w14:textId="77777777" w:rsidR="00B47511" w:rsidRPr="00AC333E" w:rsidRDefault="00B47511" w:rsidP="00647A1F">
            <w:pPr>
              <w:spacing w:after="0"/>
              <w:rPr>
                <w:sz w:val="20"/>
                <w:szCs w:val="20"/>
              </w:rPr>
            </w:pPr>
            <w:r w:rsidRPr="00AC333E">
              <w:rPr>
                <w:sz w:val="20"/>
                <w:szCs w:val="20"/>
              </w:rPr>
              <w:t>Jesu li u ugroženim naseljima organizirane javne tribine o prijetnjama, mogućim posljedicama neželjenog događaja, te načinu samozaštite ugroženog stanovništva?</w:t>
            </w:r>
          </w:p>
        </w:tc>
        <w:tc>
          <w:tcPr>
            <w:tcW w:w="570" w:type="dxa"/>
            <w:vAlign w:val="center"/>
          </w:tcPr>
          <w:p w14:paraId="60E89132" w14:textId="77777777" w:rsidR="00B47511" w:rsidRPr="00AC333E" w:rsidRDefault="00B47511" w:rsidP="00647A1F">
            <w:pPr>
              <w:spacing w:after="0"/>
              <w:jc w:val="center"/>
              <w:rPr>
                <w:b/>
                <w:sz w:val="20"/>
                <w:szCs w:val="20"/>
              </w:rPr>
            </w:pPr>
          </w:p>
        </w:tc>
        <w:tc>
          <w:tcPr>
            <w:tcW w:w="706" w:type="dxa"/>
            <w:vAlign w:val="center"/>
          </w:tcPr>
          <w:p w14:paraId="55171BDB" w14:textId="77777777" w:rsidR="00B47511" w:rsidRPr="00AC333E" w:rsidRDefault="00B47511" w:rsidP="00647A1F">
            <w:pPr>
              <w:spacing w:after="0"/>
              <w:jc w:val="center"/>
              <w:rPr>
                <w:b/>
                <w:sz w:val="20"/>
                <w:szCs w:val="20"/>
              </w:rPr>
            </w:pPr>
            <w:r w:rsidRPr="00AC333E">
              <w:rPr>
                <w:b/>
                <w:sz w:val="20"/>
                <w:szCs w:val="20"/>
              </w:rPr>
              <w:t>x</w:t>
            </w:r>
          </w:p>
        </w:tc>
      </w:tr>
      <w:tr w:rsidR="00B47511" w:rsidRPr="00AC333E" w14:paraId="3EF9E4EF" w14:textId="77777777" w:rsidTr="00647A1F">
        <w:trPr>
          <w:jc w:val="center"/>
        </w:trPr>
        <w:tc>
          <w:tcPr>
            <w:tcW w:w="846" w:type="dxa"/>
            <w:vAlign w:val="center"/>
          </w:tcPr>
          <w:p w14:paraId="463C6050" w14:textId="77777777" w:rsidR="00B47511" w:rsidRPr="00AC333E" w:rsidRDefault="00B47511" w:rsidP="00647A1F">
            <w:pPr>
              <w:spacing w:after="0"/>
              <w:jc w:val="center"/>
              <w:rPr>
                <w:b/>
                <w:sz w:val="20"/>
                <w:szCs w:val="20"/>
              </w:rPr>
            </w:pPr>
            <w:r w:rsidRPr="00AC333E">
              <w:rPr>
                <w:b/>
                <w:sz w:val="20"/>
                <w:szCs w:val="20"/>
              </w:rPr>
              <w:t>4.</w:t>
            </w:r>
          </w:p>
        </w:tc>
        <w:tc>
          <w:tcPr>
            <w:tcW w:w="6520" w:type="dxa"/>
          </w:tcPr>
          <w:p w14:paraId="1547AA9E" w14:textId="77777777" w:rsidR="00B47511" w:rsidRPr="00AC333E" w:rsidRDefault="00B47511" w:rsidP="00647A1F">
            <w:pPr>
              <w:spacing w:after="0"/>
              <w:rPr>
                <w:sz w:val="20"/>
                <w:szCs w:val="20"/>
              </w:rPr>
            </w:pPr>
            <w:r w:rsidRPr="00AC333E">
              <w:rPr>
                <w:sz w:val="20"/>
                <w:szCs w:val="20"/>
              </w:rPr>
              <w:t>Jesu li u objektima, u kojima može biti ugrožen veći broj ljudi, organizirana predavanja o prijetnjama velikim nesrećama, načinu kolektivne zaštite i samozaštite prisutnih osoba te da li se organiziraju vježbe sklanjanja, evakuacije i spašavanja?</w:t>
            </w:r>
          </w:p>
        </w:tc>
        <w:tc>
          <w:tcPr>
            <w:tcW w:w="570" w:type="dxa"/>
            <w:vAlign w:val="center"/>
          </w:tcPr>
          <w:p w14:paraId="796922CC" w14:textId="77777777" w:rsidR="00B47511" w:rsidRPr="00AC333E" w:rsidRDefault="00B47511" w:rsidP="00647A1F">
            <w:pPr>
              <w:spacing w:after="0"/>
              <w:jc w:val="center"/>
              <w:rPr>
                <w:b/>
                <w:sz w:val="20"/>
                <w:szCs w:val="20"/>
              </w:rPr>
            </w:pPr>
          </w:p>
        </w:tc>
        <w:tc>
          <w:tcPr>
            <w:tcW w:w="706" w:type="dxa"/>
            <w:vAlign w:val="center"/>
          </w:tcPr>
          <w:p w14:paraId="5168DD2D" w14:textId="77777777" w:rsidR="00B47511" w:rsidRPr="00AC333E" w:rsidRDefault="00B47511" w:rsidP="00647A1F">
            <w:pPr>
              <w:spacing w:after="0"/>
              <w:jc w:val="center"/>
              <w:rPr>
                <w:b/>
                <w:sz w:val="20"/>
                <w:szCs w:val="20"/>
              </w:rPr>
            </w:pPr>
            <w:r w:rsidRPr="00AC333E">
              <w:rPr>
                <w:b/>
                <w:sz w:val="20"/>
                <w:szCs w:val="20"/>
              </w:rPr>
              <w:t>x</w:t>
            </w:r>
          </w:p>
        </w:tc>
      </w:tr>
      <w:tr w:rsidR="00B47511" w:rsidRPr="005A761D" w14:paraId="0EA9BFC4" w14:textId="77777777" w:rsidTr="00647A1F">
        <w:trPr>
          <w:jc w:val="center"/>
        </w:trPr>
        <w:tc>
          <w:tcPr>
            <w:tcW w:w="846" w:type="dxa"/>
            <w:vAlign w:val="center"/>
          </w:tcPr>
          <w:p w14:paraId="13D079A5" w14:textId="77777777" w:rsidR="00B47511" w:rsidRPr="00AC333E" w:rsidRDefault="00B47511" w:rsidP="00647A1F">
            <w:pPr>
              <w:spacing w:after="0"/>
              <w:jc w:val="center"/>
              <w:rPr>
                <w:b/>
                <w:sz w:val="20"/>
                <w:szCs w:val="20"/>
              </w:rPr>
            </w:pPr>
            <w:r w:rsidRPr="00AC333E">
              <w:rPr>
                <w:b/>
                <w:sz w:val="20"/>
                <w:szCs w:val="20"/>
              </w:rPr>
              <w:t>5.</w:t>
            </w:r>
          </w:p>
        </w:tc>
        <w:tc>
          <w:tcPr>
            <w:tcW w:w="6520" w:type="dxa"/>
          </w:tcPr>
          <w:p w14:paraId="3FD77A18" w14:textId="77777777" w:rsidR="00B47511" w:rsidRPr="00AC333E" w:rsidRDefault="00B47511" w:rsidP="00647A1F">
            <w:pPr>
              <w:spacing w:after="0"/>
              <w:rPr>
                <w:sz w:val="20"/>
                <w:szCs w:val="20"/>
              </w:rPr>
            </w:pPr>
            <w:r w:rsidRPr="00AC333E">
              <w:rPr>
                <w:sz w:val="20"/>
                <w:szCs w:val="20"/>
              </w:rPr>
              <w:t>Jesu li ostali sudionici civilne zaštite (povjerenici civilne zaštite, pravne osobe od interesa za sustav civilne zaštite) upoznati s načinom djelovanja prijetnje, njihovom ulogom u reagiranju na prijetnje te posebno načinu samozaštite od iste?</w:t>
            </w:r>
          </w:p>
        </w:tc>
        <w:tc>
          <w:tcPr>
            <w:tcW w:w="570" w:type="dxa"/>
            <w:vAlign w:val="center"/>
          </w:tcPr>
          <w:p w14:paraId="4873CBAD" w14:textId="77777777" w:rsidR="00B47511" w:rsidRPr="00AC333E" w:rsidRDefault="00B47511" w:rsidP="00647A1F">
            <w:pPr>
              <w:spacing w:after="0"/>
              <w:jc w:val="center"/>
              <w:rPr>
                <w:b/>
                <w:sz w:val="20"/>
                <w:szCs w:val="20"/>
              </w:rPr>
            </w:pPr>
          </w:p>
        </w:tc>
        <w:tc>
          <w:tcPr>
            <w:tcW w:w="706" w:type="dxa"/>
            <w:vAlign w:val="center"/>
          </w:tcPr>
          <w:p w14:paraId="1D598756" w14:textId="77777777" w:rsidR="00B47511" w:rsidRPr="00AC333E" w:rsidRDefault="00B47511" w:rsidP="00647A1F">
            <w:pPr>
              <w:spacing w:after="0"/>
              <w:jc w:val="center"/>
              <w:rPr>
                <w:b/>
                <w:sz w:val="20"/>
                <w:szCs w:val="20"/>
              </w:rPr>
            </w:pPr>
            <w:r w:rsidRPr="00AC333E">
              <w:rPr>
                <w:b/>
                <w:sz w:val="20"/>
                <w:szCs w:val="20"/>
              </w:rPr>
              <w:t>x</w:t>
            </w:r>
          </w:p>
        </w:tc>
      </w:tr>
    </w:tbl>
    <w:p w14:paraId="212E8DA8" w14:textId="77777777" w:rsidR="00B47511" w:rsidRPr="005A761D" w:rsidRDefault="00B47511" w:rsidP="00B47511">
      <w:pPr>
        <w:spacing w:before="120" w:after="120"/>
        <w:rPr>
          <w:highlight w:val="yellow"/>
          <w:lang w:eastAsia="hr-HR"/>
        </w:rPr>
      </w:pPr>
    </w:p>
    <w:p w14:paraId="11FD3C80" w14:textId="09843529" w:rsidR="00B47511" w:rsidRPr="00044AA0" w:rsidRDefault="00B47511" w:rsidP="00B47511">
      <w:pPr>
        <w:spacing w:before="120" w:after="120"/>
        <w:rPr>
          <w:lang w:eastAsia="hr-HR"/>
        </w:rPr>
      </w:pPr>
      <w:r w:rsidRPr="00044AA0">
        <w:rPr>
          <w:lang w:eastAsia="hr-HR"/>
        </w:rPr>
        <w:t>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Osim toga</w:t>
      </w:r>
      <w:r w:rsidRPr="00044AA0">
        <w:t xml:space="preserve"> potrebno je po naseljima organizirati tribine te upoznati lokalno stanovništvo s mogućim posljedicama neželjenih događaja kao i načinu samozaštite. Potrebno je i planirati mjere odgovora na moguće velike nesreće koje prijete gradu. </w:t>
      </w:r>
      <w:r w:rsidRPr="00044AA0">
        <w:rPr>
          <w:lang w:eastAsia="hr-HR"/>
        </w:rPr>
        <w:t xml:space="preserve">Stanje svijesti pojedinaca, pripadnika ranjivih skupina, upravljačkih i odgovornih tijela procjenjuje se kao </w:t>
      </w:r>
      <w:r w:rsidRPr="00044AA0">
        <w:rPr>
          <w:u w:val="single"/>
          <w:lang w:eastAsia="hr-HR"/>
        </w:rPr>
        <w:t>niska</w:t>
      </w:r>
      <w:r w:rsidRPr="00044AA0">
        <w:rPr>
          <w:lang w:eastAsia="hr-HR"/>
        </w:rPr>
        <w:t xml:space="preserve"> razina spremnosti.</w:t>
      </w:r>
    </w:p>
    <w:p w14:paraId="3B06C581" w14:textId="06BCCB75" w:rsidR="00B47511" w:rsidRPr="00044AA0" w:rsidRDefault="00B47511" w:rsidP="00B47511">
      <w:pPr>
        <w:spacing w:before="0"/>
        <w:jc w:val="center"/>
        <w:rPr>
          <w:b/>
          <w:bCs/>
          <w:i/>
          <w:color w:val="54883D"/>
          <w:sz w:val="20"/>
          <w:szCs w:val="20"/>
        </w:rPr>
      </w:pPr>
      <w:r w:rsidRPr="00044AA0">
        <w:rPr>
          <w:rFonts w:eastAsia="Calibri"/>
          <w:b/>
          <w:i/>
          <w:iCs/>
          <w:color w:val="54883D"/>
          <w:sz w:val="20"/>
          <w:szCs w:val="20"/>
        </w:rPr>
        <w:t xml:space="preserve">Tablica </w:t>
      </w:r>
      <w:r w:rsidRPr="00044AA0">
        <w:rPr>
          <w:rFonts w:eastAsia="Calibri"/>
          <w:b/>
          <w:i/>
          <w:iCs/>
          <w:color w:val="54883D"/>
          <w:sz w:val="20"/>
          <w:szCs w:val="20"/>
        </w:rPr>
        <w:fldChar w:fldCharType="begin"/>
      </w:r>
      <w:r w:rsidRPr="00044AA0">
        <w:rPr>
          <w:rFonts w:eastAsia="Calibri"/>
          <w:b/>
          <w:i/>
          <w:iCs/>
          <w:color w:val="54883D"/>
          <w:sz w:val="20"/>
          <w:szCs w:val="20"/>
        </w:rPr>
        <w:instrText xml:space="preserve"> SEQ Tabela \* ARABIC </w:instrText>
      </w:r>
      <w:r w:rsidRPr="00044AA0">
        <w:rPr>
          <w:rFonts w:eastAsia="Calibri"/>
          <w:b/>
          <w:i/>
          <w:iCs/>
          <w:color w:val="54883D"/>
          <w:sz w:val="20"/>
          <w:szCs w:val="20"/>
        </w:rPr>
        <w:fldChar w:fldCharType="separate"/>
      </w:r>
      <w:r w:rsidR="00BF5AB3">
        <w:rPr>
          <w:rFonts w:eastAsia="Calibri"/>
          <w:b/>
          <w:i/>
          <w:iCs/>
          <w:noProof/>
          <w:color w:val="54883D"/>
          <w:sz w:val="20"/>
          <w:szCs w:val="20"/>
        </w:rPr>
        <w:t>42</w:t>
      </w:r>
      <w:r w:rsidRPr="00044AA0">
        <w:rPr>
          <w:rFonts w:eastAsia="Calibri"/>
          <w:b/>
          <w:i/>
          <w:iCs/>
          <w:noProof/>
          <w:color w:val="54883D"/>
          <w:sz w:val="20"/>
          <w:szCs w:val="20"/>
        </w:rPr>
        <w:fldChar w:fldCharType="end"/>
      </w:r>
      <w:r w:rsidRPr="00044AA0">
        <w:rPr>
          <w:rFonts w:eastAsia="Calibri"/>
          <w:b/>
          <w:i/>
          <w:iCs/>
          <w:color w:val="54883D"/>
          <w:sz w:val="20"/>
          <w:szCs w:val="20"/>
        </w:rPr>
        <w:t>.</w:t>
      </w:r>
      <w:r w:rsidRPr="00044AA0">
        <w:rPr>
          <w:b/>
          <w:bCs/>
          <w:i/>
          <w:color w:val="54883D"/>
          <w:sz w:val="20"/>
          <w:szCs w:val="20"/>
        </w:rPr>
        <w:t xml:space="preserve"> Prikaz ocjene stanja svijesti pojedinaca, pripadnika ranjivih skupina, upravljačkih i odgovornih tijela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B47511" w:rsidRPr="00044AA0" w14:paraId="5DE25126" w14:textId="77777777" w:rsidTr="00647A1F">
        <w:trPr>
          <w:jc w:val="center"/>
        </w:trPr>
        <w:tc>
          <w:tcPr>
            <w:tcW w:w="3020" w:type="dxa"/>
            <w:vAlign w:val="center"/>
          </w:tcPr>
          <w:p w14:paraId="0DD3B8E3" w14:textId="77777777" w:rsidR="00B47511" w:rsidRPr="00044AA0" w:rsidRDefault="00B47511" w:rsidP="00647A1F">
            <w:pPr>
              <w:spacing w:before="120" w:after="0"/>
              <w:jc w:val="center"/>
              <w:rPr>
                <w:b/>
                <w:sz w:val="20"/>
              </w:rPr>
            </w:pPr>
            <w:r w:rsidRPr="00044AA0">
              <w:rPr>
                <w:b/>
                <w:sz w:val="20"/>
              </w:rPr>
              <w:t>Opisna ocjena</w:t>
            </w:r>
          </w:p>
        </w:tc>
        <w:tc>
          <w:tcPr>
            <w:tcW w:w="3021" w:type="dxa"/>
            <w:vAlign w:val="center"/>
          </w:tcPr>
          <w:p w14:paraId="0E6899D6" w14:textId="77777777" w:rsidR="00B47511" w:rsidRPr="00044AA0" w:rsidRDefault="00B47511" w:rsidP="00647A1F">
            <w:pPr>
              <w:spacing w:before="120" w:after="0"/>
              <w:jc w:val="center"/>
              <w:rPr>
                <w:b/>
                <w:sz w:val="20"/>
              </w:rPr>
            </w:pPr>
            <w:r w:rsidRPr="00044AA0">
              <w:rPr>
                <w:b/>
                <w:sz w:val="20"/>
              </w:rPr>
              <w:t>Ocjena</w:t>
            </w:r>
          </w:p>
        </w:tc>
      </w:tr>
      <w:tr w:rsidR="00B47511" w:rsidRPr="00044AA0" w14:paraId="6F2AD628" w14:textId="77777777" w:rsidTr="00647A1F">
        <w:trPr>
          <w:jc w:val="center"/>
        </w:trPr>
        <w:tc>
          <w:tcPr>
            <w:tcW w:w="3020" w:type="dxa"/>
            <w:shd w:val="clear" w:color="auto" w:fill="FF0000"/>
            <w:vAlign w:val="center"/>
          </w:tcPr>
          <w:p w14:paraId="4E5017AA" w14:textId="77777777" w:rsidR="00B47511" w:rsidRPr="00044AA0" w:rsidRDefault="00B47511" w:rsidP="00647A1F">
            <w:pPr>
              <w:spacing w:before="120" w:after="0"/>
              <w:rPr>
                <w:sz w:val="20"/>
              </w:rPr>
            </w:pPr>
            <w:r w:rsidRPr="00044AA0">
              <w:rPr>
                <w:sz w:val="20"/>
              </w:rPr>
              <w:t>Vrlo niska spremnost</w:t>
            </w:r>
          </w:p>
        </w:tc>
        <w:tc>
          <w:tcPr>
            <w:tcW w:w="3021" w:type="dxa"/>
            <w:shd w:val="clear" w:color="auto" w:fill="FF0000"/>
            <w:vAlign w:val="center"/>
          </w:tcPr>
          <w:p w14:paraId="71A8AE12" w14:textId="3B337D44" w:rsidR="00B47511" w:rsidRPr="00044AA0" w:rsidRDefault="00B47511" w:rsidP="00647A1F">
            <w:pPr>
              <w:spacing w:before="120" w:after="0"/>
              <w:jc w:val="center"/>
              <w:rPr>
                <w:b/>
                <w:sz w:val="20"/>
              </w:rPr>
            </w:pPr>
          </w:p>
        </w:tc>
      </w:tr>
      <w:tr w:rsidR="00B47511" w:rsidRPr="00044AA0" w14:paraId="00CDCECA" w14:textId="77777777" w:rsidTr="00647A1F">
        <w:trPr>
          <w:jc w:val="center"/>
        </w:trPr>
        <w:tc>
          <w:tcPr>
            <w:tcW w:w="3020" w:type="dxa"/>
            <w:shd w:val="clear" w:color="auto" w:fill="FFC000"/>
            <w:vAlign w:val="center"/>
          </w:tcPr>
          <w:p w14:paraId="5966B2D8" w14:textId="77777777" w:rsidR="00B47511" w:rsidRPr="00044AA0" w:rsidRDefault="00B47511" w:rsidP="00647A1F">
            <w:pPr>
              <w:spacing w:before="120" w:after="0"/>
              <w:rPr>
                <w:sz w:val="20"/>
              </w:rPr>
            </w:pPr>
            <w:r w:rsidRPr="00044AA0">
              <w:rPr>
                <w:sz w:val="20"/>
              </w:rPr>
              <w:t>Niska spremnost</w:t>
            </w:r>
          </w:p>
        </w:tc>
        <w:tc>
          <w:tcPr>
            <w:tcW w:w="3021" w:type="dxa"/>
            <w:shd w:val="clear" w:color="auto" w:fill="FFC000"/>
            <w:vAlign w:val="center"/>
          </w:tcPr>
          <w:p w14:paraId="53E7DB1D" w14:textId="415962FC" w:rsidR="00B47511" w:rsidRPr="00044AA0" w:rsidRDefault="00B47511" w:rsidP="00647A1F">
            <w:pPr>
              <w:spacing w:before="120" w:after="0"/>
              <w:jc w:val="center"/>
              <w:rPr>
                <w:b/>
                <w:sz w:val="20"/>
              </w:rPr>
            </w:pPr>
            <w:r w:rsidRPr="00044AA0">
              <w:rPr>
                <w:b/>
                <w:sz w:val="20"/>
              </w:rPr>
              <w:t>x</w:t>
            </w:r>
          </w:p>
        </w:tc>
      </w:tr>
      <w:tr w:rsidR="00B47511" w:rsidRPr="00044AA0" w14:paraId="49C1224F" w14:textId="77777777" w:rsidTr="00647A1F">
        <w:trPr>
          <w:jc w:val="center"/>
        </w:trPr>
        <w:tc>
          <w:tcPr>
            <w:tcW w:w="3020" w:type="dxa"/>
            <w:shd w:val="clear" w:color="auto" w:fill="FFFF00"/>
            <w:vAlign w:val="center"/>
          </w:tcPr>
          <w:p w14:paraId="7282DA65" w14:textId="77777777" w:rsidR="00B47511" w:rsidRPr="00044AA0" w:rsidRDefault="00B47511" w:rsidP="00647A1F">
            <w:pPr>
              <w:spacing w:before="120" w:after="0"/>
              <w:rPr>
                <w:sz w:val="20"/>
              </w:rPr>
            </w:pPr>
            <w:r w:rsidRPr="00044AA0">
              <w:rPr>
                <w:sz w:val="20"/>
              </w:rPr>
              <w:t>Visoka spremnost</w:t>
            </w:r>
          </w:p>
        </w:tc>
        <w:tc>
          <w:tcPr>
            <w:tcW w:w="3021" w:type="dxa"/>
            <w:shd w:val="clear" w:color="auto" w:fill="FFFF00"/>
            <w:vAlign w:val="center"/>
          </w:tcPr>
          <w:p w14:paraId="21014BAE" w14:textId="77777777" w:rsidR="00B47511" w:rsidRPr="00044AA0" w:rsidRDefault="00B47511" w:rsidP="00647A1F">
            <w:pPr>
              <w:spacing w:before="120" w:after="0"/>
              <w:jc w:val="center"/>
              <w:rPr>
                <w:b/>
                <w:sz w:val="20"/>
              </w:rPr>
            </w:pPr>
          </w:p>
        </w:tc>
      </w:tr>
      <w:tr w:rsidR="00B47511" w:rsidRPr="005A761D" w14:paraId="6F53857E" w14:textId="77777777" w:rsidTr="00647A1F">
        <w:trPr>
          <w:jc w:val="center"/>
        </w:trPr>
        <w:tc>
          <w:tcPr>
            <w:tcW w:w="3020" w:type="dxa"/>
            <w:shd w:val="clear" w:color="auto" w:fill="92D050"/>
            <w:vAlign w:val="center"/>
          </w:tcPr>
          <w:p w14:paraId="114E1136" w14:textId="77777777" w:rsidR="00B47511" w:rsidRPr="00044AA0" w:rsidRDefault="00B47511" w:rsidP="00647A1F">
            <w:pPr>
              <w:spacing w:before="120" w:after="0"/>
              <w:rPr>
                <w:sz w:val="20"/>
              </w:rPr>
            </w:pPr>
            <w:r w:rsidRPr="00044AA0">
              <w:rPr>
                <w:sz w:val="20"/>
              </w:rPr>
              <w:t>Vrlo visoka spremnost</w:t>
            </w:r>
          </w:p>
        </w:tc>
        <w:tc>
          <w:tcPr>
            <w:tcW w:w="3021" w:type="dxa"/>
            <w:shd w:val="clear" w:color="auto" w:fill="92D050"/>
            <w:vAlign w:val="center"/>
          </w:tcPr>
          <w:p w14:paraId="7AF6F64B" w14:textId="77777777" w:rsidR="00B47511" w:rsidRPr="00044AA0" w:rsidRDefault="00B47511" w:rsidP="00647A1F">
            <w:pPr>
              <w:spacing w:before="120" w:after="0"/>
              <w:jc w:val="center"/>
              <w:rPr>
                <w:b/>
                <w:sz w:val="20"/>
              </w:rPr>
            </w:pPr>
          </w:p>
        </w:tc>
      </w:tr>
    </w:tbl>
    <w:p w14:paraId="171E1638" w14:textId="77777777" w:rsidR="00B47511" w:rsidRPr="005A761D" w:rsidRDefault="00B47511" w:rsidP="00C06B93">
      <w:pPr>
        <w:spacing w:after="0"/>
        <w:rPr>
          <w:highlight w:val="yellow"/>
          <w:lang w:eastAsia="hr-HR"/>
        </w:rPr>
      </w:pPr>
    </w:p>
    <w:p w14:paraId="3C947BF8" w14:textId="77777777" w:rsidR="00B47511" w:rsidRPr="005A761D" w:rsidRDefault="00B47511" w:rsidP="00C06B93">
      <w:pPr>
        <w:spacing w:after="0"/>
        <w:rPr>
          <w:highlight w:val="yellow"/>
          <w:lang w:eastAsia="hr-HR"/>
        </w:rPr>
      </w:pPr>
    </w:p>
    <w:p w14:paraId="4590884C" w14:textId="08A77AD7" w:rsidR="00431925" w:rsidRPr="00C80262" w:rsidRDefault="00431925" w:rsidP="00041C6A">
      <w:pPr>
        <w:pStyle w:val="Naslov30"/>
        <w:rPr>
          <w:lang w:eastAsia="hr-HR"/>
        </w:rPr>
      </w:pPr>
      <w:bookmarkStart w:id="181" w:name="_Toc5701528"/>
      <w:bookmarkStart w:id="182" w:name="_Toc5969846"/>
      <w:bookmarkStart w:id="183" w:name="_Toc9596669"/>
      <w:bookmarkStart w:id="184" w:name="_Toc68592919"/>
      <w:bookmarkStart w:id="185" w:name="_Toc77763636"/>
      <w:bookmarkStart w:id="186" w:name="_Toc217028261"/>
      <w:r w:rsidRPr="006D66DD">
        <w:rPr>
          <w:lang w:eastAsia="hr-HR"/>
        </w:rPr>
        <w:t>Ocjena</w:t>
      </w:r>
      <w:r w:rsidRPr="00C80262">
        <w:rPr>
          <w:lang w:eastAsia="hr-HR"/>
        </w:rPr>
        <w:t xml:space="preserve"> stanja prostornog planiranja, izrade prostornih i urbanističkih planova razvoja, planskog korištenja zemljišta</w:t>
      </w:r>
      <w:bookmarkEnd w:id="181"/>
      <w:bookmarkEnd w:id="182"/>
      <w:bookmarkEnd w:id="183"/>
      <w:bookmarkEnd w:id="184"/>
      <w:bookmarkEnd w:id="185"/>
      <w:bookmarkEnd w:id="186"/>
    </w:p>
    <w:tbl>
      <w:tblPr>
        <w:tblStyle w:val="Reetkatablice14"/>
        <w:tblW w:w="91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75"/>
        <w:gridCol w:w="606"/>
      </w:tblGrid>
      <w:tr w:rsidR="00431925" w:rsidRPr="00C80262" w14:paraId="48B34F9A" w14:textId="77777777" w:rsidTr="00647A1F">
        <w:trPr>
          <w:jc w:val="center"/>
        </w:trPr>
        <w:tc>
          <w:tcPr>
            <w:tcW w:w="846" w:type="dxa"/>
            <w:vMerge w:val="restart"/>
            <w:vAlign w:val="center"/>
          </w:tcPr>
          <w:p w14:paraId="54C993FD" w14:textId="77777777" w:rsidR="00431925" w:rsidRPr="00C80262" w:rsidRDefault="00431925" w:rsidP="00647A1F">
            <w:pPr>
              <w:spacing w:after="0"/>
              <w:jc w:val="center"/>
              <w:rPr>
                <w:b/>
                <w:sz w:val="20"/>
                <w:szCs w:val="20"/>
              </w:rPr>
            </w:pPr>
            <w:r w:rsidRPr="00C80262">
              <w:rPr>
                <w:b/>
                <w:sz w:val="20"/>
                <w:szCs w:val="20"/>
              </w:rPr>
              <w:t>R. br.</w:t>
            </w:r>
          </w:p>
        </w:tc>
        <w:tc>
          <w:tcPr>
            <w:tcW w:w="6946" w:type="dxa"/>
            <w:vMerge w:val="restart"/>
            <w:vAlign w:val="center"/>
          </w:tcPr>
          <w:p w14:paraId="543F3C95" w14:textId="77777777" w:rsidR="00431925" w:rsidRPr="00C80262" w:rsidRDefault="00431925" w:rsidP="00647A1F">
            <w:pPr>
              <w:spacing w:after="0"/>
              <w:jc w:val="center"/>
              <w:rPr>
                <w:b/>
                <w:sz w:val="20"/>
                <w:szCs w:val="20"/>
              </w:rPr>
            </w:pPr>
            <w:r w:rsidRPr="00C80262">
              <w:rPr>
                <w:b/>
                <w:sz w:val="20"/>
                <w:szCs w:val="20"/>
              </w:rPr>
              <w:t>OPIS</w:t>
            </w:r>
          </w:p>
        </w:tc>
        <w:tc>
          <w:tcPr>
            <w:tcW w:w="1381" w:type="dxa"/>
            <w:gridSpan w:val="2"/>
            <w:vAlign w:val="center"/>
          </w:tcPr>
          <w:p w14:paraId="1903FAA5" w14:textId="77777777" w:rsidR="00431925" w:rsidRPr="00C80262" w:rsidRDefault="00431925" w:rsidP="00647A1F">
            <w:pPr>
              <w:spacing w:after="0"/>
              <w:jc w:val="center"/>
              <w:rPr>
                <w:b/>
                <w:sz w:val="20"/>
                <w:szCs w:val="20"/>
              </w:rPr>
            </w:pPr>
            <w:r w:rsidRPr="00C80262">
              <w:rPr>
                <w:b/>
                <w:sz w:val="20"/>
                <w:szCs w:val="20"/>
              </w:rPr>
              <w:t>TVRDNJA</w:t>
            </w:r>
          </w:p>
        </w:tc>
      </w:tr>
      <w:tr w:rsidR="00431925" w:rsidRPr="00C80262" w14:paraId="29E2B2DB" w14:textId="77777777" w:rsidTr="00647A1F">
        <w:trPr>
          <w:jc w:val="center"/>
        </w:trPr>
        <w:tc>
          <w:tcPr>
            <w:tcW w:w="846" w:type="dxa"/>
            <w:vMerge/>
            <w:vAlign w:val="center"/>
          </w:tcPr>
          <w:p w14:paraId="2201A19C" w14:textId="77777777" w:rsidR="00431925" w:rsidRPr="00C80262" w:rsidRDefault="00431925" w:rsidP="00647A1F">
            <w:pPr>
              <w:spacing w:after="0"/>
              <w:jc w:val="center"/>
              <w:rPr>
                <w:b/>
                <w:sz w:val="20"/>
                <w:szCs w:val="20"/>
              </w:rPr>
            </w:pPr>
          </w:p>
        </w:tc>
        <w:tc>
          <w:tcPr>
            <w:tcW w:w="6946" w:type="dxa"/>
            <w:vMerge/>
            <w:vAlign w:val="center"/>
          </w:tcPr>
          <w:p w14:paraId="33A1AF45" w14:textId="77777777" w:rsidR="00431925" w:rsidRPr="00C80262" w:rsidRDefault="00431925" w:rsidP="00647A1F">
            <w:pPr>
              <w:spacing w:after="0"/>
              <w:jc w:val="center"/>
              <w:rPr>
                <w:b/>
                <w:sz w:val="20"/>
                <w:szCs w:val="20"/>
              </w:rPr>
            </w:pPr>
          </w:p>
        </w:tc>
        <w:tc>
          <w:tcPr>
            <w:tcW w:w="775" w:type="dxa"/>
            <w:vAlign w:val="center"/>
          </w:tcPr>
          <w:p w14:paraId="5CCDBC7C" w14:textId="77777777" w:rsidR="00431925" w:rsidRPr="00C80262" w:rsidRDefault="00431925" w:rsidP="00647A1F">
            <w:pPr>
              <w:spacing w:after="0"/>
              <w:jc w:val="center"/>
              <w:rPr>
                <w:b/>
                <w:sz w:val="20"/>
                <w:szCs w:val="20"/>
              </w:rPr>
            </w:pPr>
            <w:r w:rsidRPr="00C80262">
              <w:rPr>
                <w:b/>
                <w:sz w:val="20"/>
                <w:szCs w:val="20"/>
              </w:rPr>
              <w:t>DA</w:t>
            </w:r>
          </w:p>
        </w:tc>
        <w:tc>
          <w:tcPr>
            <w:tcW w:w="606" w:type="dxa"/>
            <w:vAlign w:val="center"/>
          </w:tcPr>
          <w:p w14:paraId="5BC4D9C1" w14:textId="77777777" w:rsidR="00431925" w:rsidRPr="00C80262" w:rsidRDefault="00431925" w:rsidP="00647A1F">
            <w:pPr>
              <w:spacing w:after="0"/>
              <w:jc w:val="center"/>
              <w:rPr>
                <w:b/>
                <w:sz w:val="20"/>
                <w:szCs w:val="20"/>
              </w:rPr>
            </w:pPr>
            <w:r w:rsidRPr="00C80262">
              <w:rPr>
                <w:b/>
                <w:sz w:val="20"/>
                <w:szCs w:val="20"/>
              </w:rPr>
              <w:t>NE</w:t>
            </w:r>
          </w:p>
        </w:tc>
      </w:tr>
      <w:tr w:rsidR="00431925" w:rsidRPr="00C80262" w14:paraId="0B35F834" w14:textId="77777777" w:rsidTr="00647A1F">
        <w:trPr>
          <w:jc w:val="center"/>
        </w:trPr>
        <w:tc>
          <w:tcPr>
            <w:tcW w:w="846" w:type="dxa"/>
            <w:vAlign w:val="center"/>
          </w:tcPr>
          <w:p w14:paraId="78F44B0E" w14:textId="77777777" w:rsidR="00431925" w:rsidRPr="00C80262" w:rsidRDefault="00431925" w:rsidP="00647A1F">
            <w:pPr>
              <w:spacing w:after="0"/>
              <w:jc w:val="center"/>
              <w:rPr>
                <w:b/>
                <w:sz w:val="20"/>
                <w:szCs w:val="20"/>
              </w:rPr>
            </w:pPr>
            <w:r w:rsidRPr="00C80262">
              <w:rPr>
                <w:b/>
                <w:sz w:val="20"/>
                <w:szCs w:val="20"/>
              </w:rPr>
              <w:t>1.</w:t>
            </w:r>
          </w:p>
        </w:tc>
        <w:tc>
          <w:tcPr>
            <w:tcW w:w="6946" w:type="dxa"/>
          </w:tcPr>
          <w:p w14:paraId="4EF04D93" w14:textId="77777777" w:rsidR="00431925" w:rsidRPr="00C80262" w:rsidRDefault="00431925" w:rsidP="00647A1F">
            <w:pPr>
              <w:spacing w:after="0"/>
              <w:rPr>
                <w:sz w:val="20"/>
                <w:szCs w:val="20"/>
              </w:rPr>
            </w:pPr>
            <w:r w:rsidRPr="00C80262">
              <w:rPr>
                <w:sz w:val="20"/>
                <w:szCs w:val="20"/>
              </w:rPr>
              <w:t>Jesu li prostornim planom definirane posebne vrijedne poljoprivredne površine, šumska područja, zaštićena područja (nacionalni parkovi, parkovi prirode i dr.), područja pogodna za odlaganje neopasnog otpada i komunalnog otpada, način odvodnje zaobalnih voda, način zaštite od otvorenih vodnih tijela, bujičnih voda i dr.</w:t>
            </w:r>
          </w:p>
        </w:tc>
        <w:tc>
          <w:tcPr>
            <w:tcW w:w="775" w:type="dxa"/>
            <w:vAlign w:val="center"/>
          </w:tcPr>
          <w:p w14:paraId="73DCD30C" w14:textId="77777777" w:rsidR="00431925" w:rsidRPr="00C80262" w:rsidRDefault="00431925" w:rsidP="00647A1F">
            <w:pPr>
              <w:spacing w:after="0"/>
              <w:jc w:val="center"/>
              <w:rPr>
                <w:b/>
                <w:sz w:val="20"/>
                <w:szCs w:val="20"/>
              </w:rPr>
            </w:pPr>
            <w:r w:rsidRPr="00C80262">
              <w:rPr>
                <w:b/>
                <w:sz w:val="20"/>
                <w:szCs w:val="20"/>
              </w:rPr>
              <w:t>x</w:t>
            </w:r>
          </w:p>
        </w:tc>
        <w:tc>
          <w:tcPr>
            <w:tcW w:w="606" w:type="dxa"/>
            <w:vAlign w:val="center"/>
          </w:tcPr>
          <w:p w14:paraId="79995A9B" w14:textId="77777777" w:rsidR="00431925" w:rsidRPr="00C80262" w:rsidRDefault="00431925" w:rsidP="00647A1F">
            <w:pPr>
              <w:spacing w:after="0"/>
              <w:jc w:val="center"/>
              <w:rPr>
                <w:b/>
                <w:sz w:val="20"/>
                <w:szCs w:val="20"/>
              </w:rPr>
            </w:pPr>
          </w:p>
        </w:tc>
      </w:tr>
      <w:tr w:rsidR="00431925" w:rsidRPr="00C80262" w14:paraId="00F3BB0F" w14:textId="77777777" w:rsidTr="00647A1F">
        <w:trPr>
          <w:jc w:val="center"/>
        </w:trPr>
        <w:tc>
          <w:tcPr>
            <w:tcW w:w="846" w:type="dxa"/>
            <w:vAlign w:val="center"/>
          </w:tcPr>
          <w:p w14:paraId="307F9B2A" w14:textId="77777777" w:rsidR="00431925" w:rsidRPr="00C80262" w:rsidRDefault="00431925" w:rsidP="00647A1F">
            <w:pPr>
              <w:spacing w:after="0"/>
              <w:jc w:val="center"/>
              <w:rPr>
                <w:b/>
                <w:sz w:val="20"/>
                <w:szCs w:val="20"/>
              </w:rPr>
            </w:pPr>
            <w:r w:rsidRPr="00C80262">
              <w:rPr>
                <w:b/>
                <w:sz w:val="20"/>
                <w:szCs w:val="20"/>
              </w:rPr>
              <w:lastRenderedPageBreak/>
              <w:t>2.</w:t>
            </w:r>
          </w:p>
        </w:tc>
        <w:tc>
          <w:tcPr>
            <w:tcW w:w="6946" w:type="dxa"/>
          </w:tcPr>
          <w:p w14:paraId="2A705D8C" w14:textId="77777777" w:rsidR="00431925" w:rsidRPr="00C80262" w:rsidRDefault="00431925" w:rsidP="00647A1F">
            <w:pPr>
              <w:spacing w:after="0"/>
              <w:rPr>
                <w:sz w:val="20"/>
                <w:szCs w:val="20"/>
              </w:rPr>
            </w:pPr>
            <w:r w:rsidRPr="00C80262">
              <w:rPr>
                <w:sz w:val="20"/>
                <w:szCs w:val="20"/>
              </w:rPr>
              <w:t>Jesu li doneseni urbanistički planovi naselja i gospodarstva i jesu li u njima za građenje izostavljena područja u kojima zaštita nije djelotvorna (</w:t>
            </w:r>
            <w:proofErr w:type="spellStart"/>
            <w:r w:rsidRPr="00C80262">
              <w:rPr>
                <w:sz w:val="20"/>
                <w:szCs w:val="20"/>
              </w:rPr>
              <w:t>inundacijska</w:t>
            </w:r>
            <w:proofErr w:type="spellEnd"/>
            <w:r w:rsidRPr="00C80262">
              <w:rPr>
                <w:sz w:val="20"/>
                <w:szCs w:val="20"/>
              </w:rPr>
              <w:t xml:space="preserve"> područja, aktivna klizišta i dr.)</w:t>
            </w:r>
          </w:p>
        </w:tc>
        <w:tc>
          <w:tcPr>
            <w:tcW w:w="775" w:type="dxa"/>
            <w:vAlign w:val="center"/>
          </w:tcPr>
          <w:p w14:paraId="33C17BAF" w14:textId="77777777" w:rsidR="00431925" w:rsidRPr="00C80262" w:rsidRDefault="00431925" w:rsidP="00647A1F">
            <w:pPr>
              <w:spacing w:after="0"/>
              <w:jc w:val="center"/>
              <w:rPr>
                <w:b/>
                <w:sz w:val="20"/>
                <w:szCs w:val="20"/>
              </w:rPr>
            </w:pPr>
            <w:r w:rsidRPr="00C80262">
              <w:rPr>
                <w:b/>
                <w:sz w:val="20"/>
                <w:szCs w:val="20"/>
              </w:rPr>
              <w:t>x</w:t>
            </w:r>
          </w:p>
        </w:tc>
        <w:tc>
          <w:tcPr>
            <w:tcW w:w="606" w:type="dxa"/>
            <w:vAlign w:val="center"/>
          </w:tcPr>
          <w:p w14:paraId="20B2A86A" w14:textId="77777777" w:rsidR="00431925" w:rsidRPr="00C80262" w:rsidRDefault="00431925" w:rsidP="00647A1F">
            <w:pPr>
              <w:spacing w:after="0"/>
              <w:jc w:val="center"/>
              <w:rPr>
                <w:b/>
                <w:sz w:val="20"/>
                <w:szCs w:val="20"/>
              </w:rPr>
            </w:pPr>
          </w:p>
        </w:tc>
      </w:tr>
      <w:tr w:rsidR="00431925" w:rsidRPr="00C80262" w14:paraId="5E66BD48" w14:textId="77777777" w:rsidTr="00647A1F">
        <w:trPr>
          <w:jc w:val="center"/>
        </w:trPr>
        <w:tc>
          <w:tcPr>
            <w:tcW w:w="846" w:type="dxa"/>
            <w:vAlign w:val="center"/>
          </w:tcPr>
          <w:p w14:paraId="215BEC0B" w14:textId="77777777" w:rsidR="00431925" w:rsidRPr="00C80262" w:rsidRDefault="00431925" w:rsidP="00647A1F">
            <w:pPr>
              <w:spacing w:after="0"/>
              <w:jc w:val="center"/>
              <w:rPr>
                <w:b/>
                <w:sz w:val="20"/>
                <w:szCs w:val="20"/>
              </w:rPr>
            </w:pPr>
            <w:r w:rsidRPr="00C80262">
              <w:rPr>
                <w:b/>
                <w:sz w:val="20"/>
                <w:szCs w:val="20"/>
              </w:rPr>
              <w:t>3.</w:t>
            </w:r>
          </w:p>
        </w:tc>
        <w:tc>
          <w:tcPr>
            <w:tcW w:w="6946" w:type="dxa"/>
          </w:tcPr>
          <w:p w14:paraId="5E7B214F" w14:textId="77777777" w:rsidR="00431925" w:rsidRPr="00C80262" w:rsidRDefault="00431925" w:rsidP="00647A1F">
            <w:pPr>
              <w:spacing w:after="0"/>
              <w:rPr>
                <w:sz w:val="20"/>
                <w:szCs w:val="20"/>
              </w:rPr>
            </w:pPr>
            <w:r w:rsidRPr="00C80262">
              <w:rPr>
                <w:sz w:val="20"/>
                <w:szCs w:val="20"/>
              </w:rPr>
              <w:t>Jesu li u područjima velike opasnosti utvrđen broj nelegalnih objekata koji imaju dvojbenu otpornost na posljedice tih prijetnji?</w:t>
            </w:r>
          </w:p>
        </w:tc>
        <w:tc>
          <w:tcPr>
            <w:tcW w:w="775" w:type="dxa"/>
            <w:vAlign w:val="center"/>
          </w:tcPr>
          <w:p w14:paraId="34B9CBB3" w14:textId="77777777" w:rsidR="00431925" w:rsidRPr="00C80262" w:rsidRDefault="00431925" w:rsidP="00647A1F">
            <w:pPr>
              <w:spacing w:after="0"/>
              <w:jc w:val="center"/>
              <w:rPr>
                <w:b/>
                <w:sz w:val="20"/>
                <w:szCs w:val="20"/>
              </w:rPr>
            </w:pPr>
          </w:p>
        </w:tc>
        <w:tc>
          <w:tcPr>
            <w:tcW w:w="606" w:type="dxa"/>
            <w:vAlign w:val="center"/>
          </w:tcPr>
          <w:p w14:paraId="56C854B6" w14:textId="77777777" w:rsidR="00431925" w:rsidRPr="00C80262" w:rsidRDefault="00431925" w:rsidP="00647A1F">
            <w:pPr>
              <w:spacing w:after="0"/>
              <w:jc w:val="center"/>
              <w:rPr>
                <w:b/>
                <w:sz w:val="20"/>
                <w:szCs w:val="20"/>
              </w:rPr>
            </w:pPr>
            <w:r w:rsidRPr="00C80262">
              <w:rPr>
                <w:b/>
                <w:sz w:val="20"/>
                <w:szCs w:val="20"/>
              </w:rPr>
              <w:t>x</w:t>
            </w:r>
          </w:p>
        </w:tc>
      </w:tr>
      <w:tr w:rsidR="00431925" w:rsidRPr="00C80262" w14:paraId="5F59C0F0" w14:textId="77777777" w:rsidTr="00647A1F">
        <w:trPr>
          <w:jc w:val="center"/>
        </w:trPr>
        <w:tc>
          <w:tcPr>
            <w:tcW w:w="846" w:type="dxa"/>
            <w:vAlign w:val="center"/>
          </w:tcPr>
          <w:p w14:paraId="267853F7" w14:textId="77777777" w:rsidR="00431925" w:rsidRPr="00C80262" w:rsidRDefault="00431925" w:rsidP="00647A1F">
            <w:pPr>
              <w:spacing w:after="0"/>
              <w:jc w:val="center"/>
              <w:rPr>
                <w:b/>
                <w:sz w:val="20"/>
                <w:szCs w:val="20"/>
              </w:rPr>
            </w:pPr>
            <w:r w:rsidRPr="00C80262">
              <w:rPr>
                <w:b/>
                <w:sz w:val="20"/>
                <w:szCs w:val="20"/>
              </w:rPr>
              <w:t>4.</w:t>
            </w:r>
          </w:p>
        </w:tc>
        <w:tc>
          <w:tcPr>
            <w:tcW w:w="6946" w:type="dxa"/>
          </w:tcPr>
          <w:p w14:paraId="7139F847" w14:textId="77777777" w:rsidR="00431925" w:rsidRPr="00C80262" w:rsidRDefault="00431925" w:rsidP="00647A1F">
            <w:pPr>
              <w:spacing w:after="0"/>
              <w:rPr>
                <w:sz w:val="20"/>
                <w:szCs w:val="20"/>
              </w:rPr>
            </w:pPr>
            <w:r w:rsidRPr="00C80262">
              <w:rPr>
                <w:sz w:val="20"/>
                <w:szCs w:val="20"/>
              </w:rPr>
              <w:t>Jesu li u prostorni plan uvrštene lokacije za ukop poginulih osoba i životinja?</w:t>
            </w:r>
          </w:p>
        </w:tc>
        <w:tc>
          <w:tcPr>
            <w:tcW w:w="775" w:type="dxa"/>
            <w:vAlign w:val="center"/>
          </w:tcPr>
          <w:p w14:paraId="57F6BBEB" w14:textId="77777777" w:rsidR="00431925" w:rsidRPr="00C80262" w:rsidRDefault="00431925" w:rsidP="00647A1F">
            <w:pPr>
              <w:spacing w:after="0"/>
              <w:jc w:val="center"/>
              <w:rPr>
                <w:b/>
                <w:sz w:val="20"/>
                <w:szCs w:val="20"/>
              </w:rPr>
            </w:pPr>
          </w:p>
        </w:tc>
        <w:tc>
          <w:tcPr>
            <w:tcW w:w="606" w:type="dxa"/>
            <w:vAlign w:val="center"/>
          </w:tcPr>
          <w:p w14:paraId="2F941797" w14:textId="77777777" w:rsidR="00431925" w:rsidRPr="00C80262" w:rsidRDefault="00431925" w:rsidP="00647A1F">
            <w:pPr>
              <w:spacing w:after="0"/>
              <w:jc w:val="center"/>
              <w:rPr>
                <w:b/>
                <w:sz w:val="20"/>
                <w:szCs w:val="20"/>
              </w:rPr>
            </w:pPr>
            <w:r w:rsidRPr="00C80262">
              <w:rPr>
                <w:b/>
                <w:sz w:val="20"/>
                <w:szCs w:val="20"/>
              </w:rPr>
              <w:t>x</w:t>
            </w:r>
          </w:p>
        </w:tc>
      </w:tr>
      <w:tr w:rsidR="00431925" w:rsidRPr="005A761D" w14:paraId="36CB1DB6" w14:textId="77777777" w:rsidTr="00647A1F">
        <w:trPr>
          <w:jc w:val="center"/>
        </w:trPr>
        <w:tc>
          <w:tcPr>
            <w:tcW w:w="846" w:type="dxa"/>
            <w:vAlign w:val="center"/>
          </w:tcPr>
          <w:p w14:paraId="114BA32A" w14:textId="77777777" w:rsidR="00431925" w:rsidRPr="00C80262" w:rsidRDefault="00431925" w:rsidP="00647A1F">
            <w:pPr>
              <w:spacing w:after="0"/>
              <w:jc w:val="center"/>
              <w:rPr>
                <w:b/>
                <w:sz w:val="20"/>
                <w:szCs w:val="20"/>
              </w:rPr>
            </w:pPr>
            <w:r w:rsidRPr="00C80262">
              <w:rPr>
                <w:b/>
                <w:sz w:val="20"/>
                <w:szCs w:val="20"/>
              </w:rPr>
              <w:t>5.</w:t>
            </w:r>
          </w:p>
        </w:tc>
        <w:tc>
          <w:tcPr>
            <w:tcW w:w="6946" w:type="dxa"/>
          </w:tcPr>
          <w:p w14:paraId="1DBF2BEC" w14:textId="77777777" w:rsidR="00431925" w:rsidRPr="00C80262" w:rsidRDefault="00431925" w:rsidP="00647A1F">
            <w:pPr>
              <w:spacing w:after="0"/>
              <w:rPr>
                <w:sz w:val="20"/>
                <w:szCs w:val="20"/>
              </w:rPr>
            </w:pPr>
            <w:r w:rsidRPr="00C80262">
              <w:rPr>
                <w:sz w:val="20"/>
                <w:szCs w:val="20"/>
              </w:rPr>
              <w:t>Jesu li u prostorni plan uvrštene lokacije za privremeno odlaganje otpada nastalog kao posljedice velikih nesreća?</w:t>
            </w:r>
          </w:p>
        </w:tc>
        <w:tc>
          <w:tcPr>
            <w:tcW w:w="775" w:type="dxa"/>
            <w:vAlign w:val="center"/>
          </w:tcPr>
          <w:p w14:paraId="4A04AFE9" w14:textId="77777777" w:rsidR="00431925" w:rsidRPr="00C80262" w:rsidRDefault="00431925" w:rsidP="00647A1F">
            <w:pPr>
              <w:spacing w:after="0"/>
              <w:jc w:val="center"/>
              <w:rPr>
                <w:b/>
                <w:sz w:val="20"/>
                <w:szCs w:val="20"/>
              </w:rPr>
            </w:pPr>
          </w:p>
        </w:tc>
        <w:tc>
          <w:tcPr>
            <w:tcW w:w="606" w:type="dxa"/>
            <w:vAlign w:val="center"/>
          </w:tcPr>
          <w:p w14:paraId="30DD59CF" w14:textId="77777777" w:rsidR="00431925" w:rsidRPr="00C80262" w:rsidRDefault="00431925" w:rsidP="00647A1F">
            <w:pPr>
              <w:spacing w:after="0"/>
              <w:jc w:val="center"/>
              <w:rPr>
                <w:b/>
                <w:sz w:val="20"/>
                <w:szCs w:val="20"/>
              </w:rPr>
            </w:pPr>
            <w:r w:rsidRPr="00C80262">
              <w:rPr>
                <w:b/>
                <w:sz w:val="20"/>
                <w:szCs w:val="20"/>
              </w:rPr>
              <w:t>x</w:t>
            </w:r>
          </w:p>
        </w:tc>
      </w:tr>
    </w:tbl>
    <w:p w14:paraId="1F637462" w14:textId="77777777" w:rsidR="00445C51" w:rsidRPr="005A761D" w:rsidRDefault="00445C51" w:rsidP="00431925">
      <w:pPr>
        <w:rPr>
          <w:color w:val="000000"/>
          <w:highlight w:val="yellow"/>
        </w:rPr>
      </w:pPr>
    </w:p>
    <w:p w14:paraId="084A8750" w14:textId="1F008986" w:rsidR="00431925" w:rsidRDefault="00431925" w:rsidP="00431925">
      <w:pPr>
        <w:rPr>
          <w:color w:val="000000"/>
          <w:szCs w:val="22"/>
        </w:rPr>
      </w:pPr>
      <w:r w:rsidRPr="00C80262">
        <w:rPr>
          <w:color w:val="000000"/>
        </w:rPr>
        <w:t xml:space="preserve">Procjena spremnosti sustava civilne zaštite procijenjena  na temelju ocjene stanja prostornog planiranja, izrade prostornih i urbanističkih planova razvoja, provođenja legalizacije te planskog korištenja zemljišta. </w:t>
      </w:r>
      <w:r w:rsidR="00B627A0" w:rsidRPr="00C80262">
        <w:rPr>
          <w:color w:val="000000"/>
        </w:rPr>
        <w:t>Općina Murter-Kornati</w:t>
      </w:r>
      <w:r w:rsidR="00C80262" w:rsidRPr="00C80262">
        <w:rPr>
          <w:color w:val="000000"/>
        </w:rPr>
        <w:t xml:space="preserve"> </w:t>
      </w:r>
      <w:r w:rsidRPr="00C80262">
        <w:rPr>
          <w:color w:val="000000"/>
        </w:rPr>
        <w:t xml:space="preserve">raspolaže sa sljedećim dokumentima prostornog </w:t>
      </w:r>
      <w:r w:rsidRPr="00C80262">
        <w:rPr>
          <w:color w:val="000000"/>
          <w:szCs w:val="22"/>
        </w:rPr>
        <w:t>planiranja:</w:t>
      </w:r>
    </w:p>
    <w:p w14:paraId="6F3A3772" w14:textId="4ECD52E6" w:rsidR="00D20BE0" w:rsidRPr="00D20BE0" w:rsidRDefault="00D20BE0" w:rsidP="00112AAC">
      <w:pPr>
        <w:pStyle w:val="Odlomakpopisa"/>
        <w:numPr>
          <w:ilvl w:val="0"/>
          <w:numId w:val="45"/>
        </w:numPr>
        <w:rPr>
          <w:color w:val="000000"/>
          <w:szCs w:val="22"/>
          <w:lang w:eastAsia="hr-HR"/>
        </w:rPr>
      </w:pPr>
      <w:r w:rsidRPr="00D20BE0">
        <w:rPr>
          <w:color w:val="000000"/>
          <w:szCs w:val="22"/>
          <w:lang w:eastAsia="hr-HR"/>
        </w:rPr>
        <w:t>Prostorni plan uređenja Općine Murter-Kornati – IV. IZMJENE I DOPUNE („Službeni vjesnik Šibensko-kninske županije“, br. 2/04, 3/04, 4/06, 12/08, 5/11, 13/15, 06/16 – pročišćeni tekst te „Službeni glasnik Općine Murter-Kornati“ br. 01/17,te 4/17 i 5/17 – ispravci, 1/18-pročišćeni tekst, 8/18, 1/19 – pročišćeni tekst).</w:t>
      </w:r>
    </w:p>
    <w:p w14:paraId="5D34288C" w14:textId="0C1B7045" w:rsidR="00D20BE0" w:rsidRPr="00D20BE0" w:rsidRDefault="00D20BE0" w:rsidP="00112AAC">
      <w:pPr>
        <w:pStyle w:val="Odlomakpopisa"/>
        <w:numPr>
          <w:ilvl w:val="0"/>
          <w:numId w:val="45"/>
        </w:numPr>
        <w:rPr>
          <w:color w:val="000000"/>
          <w:szCs w:val="22"/>
          <w:lang w:eastAsia="hr-HR"/>
        </w:rPr>
      </w:pPr>
      <w:r w:rsidRPr="00D20BE0">
        <w:rPr>
          <w:color w:val="000000"/>
          <w:szCs w:val="22"/>
          <w:lang w:eastAsia="hr-HR"/>
        </w:rPr>
        <w:t xml:space="preserve">Urbanistički plan uređenja </w:t>
      </w:r>
      <w:proofErr w:type="spellStart"/>
      <w:r w:rsidRPr="00D20BE0">
        <w:rPr>
          <w:color w:val="000000"/>
          <w:szCs w:val="22"/>
          <w:lang w:eastAsia="hr-HR"/>
        </w:rPr>
        <w:t>Lajci</w:t>
      </w:r>
      <w:proofErr w:type="spellEnd"/>
      <w:r w:rsidRPr="00D20BE0">
        <w:rPr>
          <w:color w:val="000000"/>
          <w:szCs w:val="22"/>
          <w:lang w:eastAsia="hr-HR"/>
        </w:rPr>
        <w:t xml:space="preserve"> 2 (2019. godina)</w:t>
      </w:r>
    </w:p>
    <w:p w14:paraId="70637F78" w14:textId="37A8AE51" w:rsidR="00C80262" w:rsidRPr="00C80262" w:rsidRDefault="00C80262" w:rsidP="00112AAC">
      <w:pPr>
        <w:pStyle w:val="Odlomakpopisa"/>
        <w:numPr>
          <w:ilvl w:val="0"/>
          <w:numId w:val="45"/>
        </w:numPr>
      </w:pPr>
      <w:r w:rsidRPr="00C80262">
        <w:t>Strateški plan razvoja Općine Murter-Kornati 2016- 2021.</w:t>
      </w:r>
    </w:p>
    <w:p w14:paraId="49184ED5" w14:textId="77777777" w:rsidR="00431925" w:rsidRPr="00C80262" w:rsidRDefault="00431925" w:rsidP="00431925">
      <w:pPr>
        <w:spacing w:before="0" w:after="0"/>
        <w:contextualSpacing/>
        <w:rPr>
          <w:rFonts w:eastAsia="Calibri"/>
          <w:color w:val="000000"/>
          <w:szCs w:val="20"/>
          <w:lang w:eastAsia="hr-HR"/>
        </w:rPr>
      </w:pPr>
    </w:p>
    <w:p w14:paraId="029E37C4" w14:textId="77777777" w:rsidR="00041C6A" w:rsidRPr="00041C6A" w:rsidRDefault="00041C6A" w:rsidP="00041C6A">
      <w:pPr>
        <w:rPr>
          <w:color w:val="000000"/>
          <w:szCs w:val="22"/>
          <w:shd w:val="clear" w:color="auto" w:fill="FFFFFF"/>
        </w:rPr>
      </w:pPr>
      <w:r w:rsidRPr="00041C6A">
        <w:rPr>
          <w:color w:val="000000"/>
          <w:szCs w:val="22"/>
          <w:shd w:val="clear" w:color="auto" w:fill="FFFFFF"/>
        </w:rPr>
        <w:t>U postupcima izdavanja lokacijskih i građevinskih dozvola prvenstveno se primjenjuju:</w:t>
      </w:r>
    </w:p>
    <w:p w14:paraId="0ACE0ECE" w14:textId="77777777" w:rsidR="00041C6A" w:rsidRPr="00041C6A" w:rsidRDefault="00041C6A" w:rsidP="00112AAC">
      <w:pPr>
        <w:pStyle w:val="Odlomakpopisa"/>
        <w:numPr>
          <w:ilvl w:val="0"/>
          <w:numId w:val="44"/>
        </w:numPr>
        <w:rPr>
          <w:color w:val="000000"/>
          <w:szCs w:val="22"/>
          <w:shd w:val="clear" w:color="auto" w:fill="FFFFFF"/>
        </w:rPr>
      </w:pPr>
      <w:r w:rsidRPr="00041C6A">
        <w:rPr>
          <w:color w:val="000000"/>
          <w:szCs w:val="22"/>
          <w:shd w:val="clear" w:color="auto" w:fill="FFFFFF"/>
        </w:rPr>
        <w:t>Zakon o prostornom uređenju („Narodne novine“ br.153/13, 65/17,114/18, 39/19 i 98/19, 67/23),</w:t>
      </w:r>
    </w:p>
    <w:p w14:paraId="1E1ABBF3" w14:textId="77777777" w:rsidR="00041C6A" w:rsidRPr="00041C6A" w:rsidRDefault="00041C6A" w:rsidP="00112AAC">
      <w:pPr>
        <w:pStyle w:val="Odlomakpopisa"/>
        <w:numPr>
          <w:ilvl w:val="0"/>
          <w:numId w:val="44"/>
        </w:numPr>
        <w:rPr>
          <w:color w:val="000000"/>
          <w:szCs w:val="22"/>
          <w:shd w:val="clear" w:color="auto" w:fill="FFFFFF"/>
        </w:rPr>
      </w:pPr>
      <w:r w:rsidRPr="00041C6A">
        <w:rPr>
          <w:color w:val="000000"/>
          <w:szCs w:val="22"/>
          <w:shd w:val="clear" w:color="auto" w:fill="FFFFFF"/>
        </w:rPr>
        <w:t>Zakon o gradnji („Narodne novine“ br. 153/13, 20/17, 39/19, 125/19, 145/24) te drugi zakoni, posebni propisi i tehnički normativi, ovisno o vrsti zahvata u prostoru</w:t>
      </w:r>
    </w:p>
    <w:p w14:paraId="58C6725C" w14:textId="77777777" w:rsidR="00041C6A" w:rsidRPr="00041C6A" w:rsidRDefault="00041C6A" w:rsidP="00112AAC">
      <w:pPr>
        <w:pStyle w:val="Odlomakpopisa"/>
        <w:numPr>
          <w:ilvl w:val="0"/>
          <w:numId w:val="44"/>
        </w:numPr>
        <w:rPr>
          <w:color w:val="000000"/>
          <w:szCs w:val="22"/>
          <w:shd w:val="clear" w:color="auto" w:fill="FFFFFF"/>
        </w:rPr>
      </w:pPr>
      <w:r w:rsidRPr="00041C6A">
        <w:rPr>
          <w:color w:val="000000"/>
          <w:szCs w:val="22"/>
          <w:shd w:val="clear" w:color="auto" w:fill="FFFFFF"/>
        </w:rPr>
        <w:t>Zahtjevi civilne zaštite u dokumentima prostornog uređenja</w:t>
      </w:r>
    </w:p>
    <w:p w14:paraId="1C9F3236" w14:textId="77777777" w:rsidR="00041C6A" w:rsidRDefault="00041C6A" w:rsidP="00041C6A">
      <w:pPr>
        <w:rPr>
          <w:color w:val="000000"/>
          <w:szCs w:val="22"/>
          <w:lang w:eastAsia="hr-HR"/>
        </w:rPr>
      </w:pPr>
    </w:p>
    <w:p w14:paraId="4B936CC3" w14:textId="22560967" w:rsidR="004C2E7E" w:rsidRPr="00C80262" w:rsidRDefault="00431925" w:rsidP="00431925">
      <w:pPr>
        <w:rPr>
          <w:color w:val="000000"/>
          <w:szCs w:val="22"/>
          <w:lang w:eastAsia="hr-HR"/>
        </w:rPr>
      </w:pPr>
      <w:r w:rsidRPr="00C80262">
        <w:rPr>
          <w:color w:val="000000"/>
          <w:szCs w:val="22"/>
          <w:lang w:eastAsia="hr-HR"/>
        </w:rPr>
        <w:t xml:space="preserve">Stanje prostornog planiranja, izrade prostornih i urbanističkih planova razvoja, planskog korištenja zemljišta procjenjuje se kao </w:t>
      </w:r>
      <w:r w:rsidRPr="00C80262">
        <w:rPr>
          <w:color w:val="000000"/>
          <w:szCs w:val="22"/>
          <w:u w:val="single"/>
          <w:lang w:eastAsia="hr-HR"/>
        </w:rPr>
        <w:t>visoka</w:t>
      </w:r>
      <w:r w:rsidRPr="00C80262">
        <w:rPr>
          <w:color w:val="000000"/>
          <w:szCs w:val="22"/>
          <w:lang w:eastAsia="hr-HR"/>
        </w:rPr>
        <w:t xml:space="preserve"> razina spremnosti.</w:t>
      </w:r>
    </w:p>
    <w:p w14:paraId="711E59A2" w14:textId="1B85C433" w:rsidR="00431925" w:rsidRPr="00C80262" w:rsidRDefault="00431925" w:rsidP="00431925">
      <w:pPr>
        <w:spacing w:before="0" w:after="0"/>
        <w:jc w:val="center"/>
        <w:rPr>
          <w:b/>
          <w:bCs/>
          <w:i/>
          <w:color w:val="54883D"/>
          <w:sz w:val="20"/>
          <w:szCs w:val="18"/>
        </w:rPr>
      </w:pPr>
      <w:r w:rsidRPr="00C80262">
        <w:rPr>
          <w:rFonts w:eastAsia="Calibri"/>
          <w:b/>
          <w:i/>
          <w:iCs/>
          <w:color w:val="54883D"/>
          <w:sz w:val="20"/>
          <w:szCs w:val="20"/>
        </w:rPr>
        <w:t xml:space="preserve">Tablica </w:t>
      </w:r>
      <w:r w:rsidRPr="00C80262">
        <w:rPr>
          <w:rFonts w:eastAsia="Calibri"/>
          <w:b/>
          <w:i/>
          <w:iCs/>
          <w:color w:val="54883D"/>
          <w:sz w:val="20"/>
          <w:szCs w:val="20"/>
        </w:rPr>
        <w:fldChar w:fldCharType="begin"/>
      </w:r>
      <w:r w:rsidRPr="00C80262">
        <w:rPr>
          <w:rFonts w:eastAsia="Calibri"/>
          <w:b/>
          <w:i/>
          <w:iCs/>
          <w:color w:val="54883D"/>
          <w:sz w:val="20"/>
          <w:szCs w:val="20"/>
        </w:rPr>
        <w:instrText xml:space="preserve"> SEQ Tabela \* ARABIC </w:instrText>
      </w:r>
      <w:r w:rsidRPr="00C80262">
        <w:rPr>
          <w:rFonts w:eastAsia="Calibri"/>
          <w:b/>
          <w:i/>
          <w:iCs/>
          <w:color w:val="54883D"/>
          <w:sz w:val="20"/>
          <w:szCs w:val="20"/>
        </w:rPr>
        <w:fldChar w:fldCharType="separate"/>
      </w:r>
      <w:r w:rsidR="00BF5AB3">
        <w:rPr>
          <w:rFonts w:eastAsia="Calibri"/>
          <w:b/>
          <w:i/>
          <w:iCs/>
          <w:noProof/>
          <w:color w:val="54883D"/>
          <w:sz w:val="20"/>
          <w:szCs w:val="20"/>
        </w:rPr>
        <w:t>43</w:t>
      </w:r>
      <w:r w:rsidRPr="00C80262">
        <w:rPr>
          <w:rFonts w:eastAsia="Calibri"/>
          <w:b/>
          <w:i/>
          <w:iCs/>
          <w:noProof/>
          <w:color w:val="54883D"/>
          <w:sz w:val="20"/>
          <w:szCs w:val="20"/>
        </w:rPr>
        <w:fldChar w:fldCharType="end"/>
      </w:r>
      <w:r w:rsidRPr="00C80262">
        <w:rPr>
          <w:rFonts w:eastAsia="Calibri"/>
          <w:b/>
          <w:i/>
          <w:iCs/>
          <w:color w:val="54883D"/>
          <w:sz w:val="20"/>
          <w:szCs w:val="20"/>
        </w:rPr>
        <w:t>.</w:t>
      </w:r>
      <w:r w:rsidRPr="00C80262">
        <w:rPr>
          <w:b/>
          <w:bCs/>
          <w:i/>
          <w:color w:val="54883D"/>
          <w:sz w:val="20"/>
          <w:szCs w:val="18"/>
        </w:rPr>
        <w:t xml:space="preserve"> Prikaz ocjena stanja prostornog planiranja, izrade prostornih i urbanističkih planova razvoja, planskog korištenja zemljišta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431925" w:rsidRPr="00C80262" w14:paraId="1F89E7FD" w14:textId="77777777" w:rsidTr="00647A1F">
        <w:trPr>
          <w:jc w:val="center"/>
        </w:trPr>
        <w:tc>
          <w:tcPr>
            <w:tcW w:w="3020" w:type="dxa"/>
            <w:vAlign w:val="center"/>
          </w:tcPr>
          <w:p w14:paraId="34619D41" w14:textId="77777777" w:rsidR="00431925" w:rsidRPr="00C80262" w:rsidRDefault="00431925" w:rsidP="00647A1F">
            <w:pPr>
              <w:spacing w:before="120" w:after="0"/>
              <w:jc w:val="center"/>
              <w:rPr>
                <w:b/>
                <w:sz w:val="20"/>
              </w:rPr>
            </w:pPr>
            <w:r w:rsidRPr="00C80262">
              <w:rPr>
                <w:b/>
                <w:sz w:val="20"/>
              </w:rPr>
              <w:t>Opisna ocjena</w:t>
            </w:r>
          </w:p>
        </w:tc>
        <w:tc>
          <w:tcPr>
            <w:tcW w:w="3021" w:type="dxa"/>
            <w:vAlign w:val="center"/>
          </w:tcPr>
          <w:p w14:paraId="1FDA94C4" w14:textId="77777777" w:rsidR="00431925" w:rsidRPr="00C80262" w:rsidRDefault="00431925" w:rsidP="00647A1F">
            <w:pPr>
              <w:spacing w:before="120" w:after="0"/>
              <w:jc w:val="center"/>
              <w:rPr>
                <w:b/>
                <w:sz w:val="20"/>
              </w:rPr>
            </w:pPr>
            <w:r w:rsidRPr="00C80262">
              <w:rPr>
                <w:b/>
                <w:sz w:val="20"/>
              </w:rPr>
              <w:t>Ocjena</w:t>
            </w:r>
          </w:p>
        </w:tc>
      </w:tr>
      <w:tr w:rsidR="00431925" w:rsidRPr="00C80262" w14:paraId="36DCBBD7" w14:textId="77777777" w:rsidTr="00647A1F">
        <w:trPr>
          <w:jc w:val="center"/>
        </w:trPr>
        <w:tc>
          <w:tcPr>
            <w:tcW w:w="3020" w:type="dxa"/>
            <w:shd w:val="clear" w:color="auto" w:fill="FF0000"/>
            <w:vAlign w:val="center"/>
          </w:tcPr>
          <w:p w14:paraId="0895A503" w14:textId="77777777" w:rsidR="00431925" w:rsidRPr="00C80262" w:rsidRDefault="00431925" w:rsidP="00647A1F">
            <w:pPr>
              <w:spacing w:before="120" w:after="0"/>
              <w:rPr>
                <w:sz w:val="20"/>
              </w:rPr>
            </w:pPr>
            <w:r w:rsidRPr="00C80262">
              <w:rPr>
                <w:sz w:val="20"/>
              </w:rPr>
              <w:t>Vrlo niska spremnost</w:t>
            </w:r>
          </w:p>
        </w:tc>
        <w:tc>
          <w:tcPr>
            <w:tcW w:w="3021" w:type="dxa"/>
            <w:shd w:val="clear" w:color="auto" w:fill="FF0000"/>
            <w:vAlign w:val="center"/>
          </w:tcPr>
          <w:p w14:paraId="6FE81E3B" w14:textId="77777777" w:rsidR="00431925" w:rsidRPr="00C80262" w:rsidRDefault="00431925" w:rsidP="00647A1F">
            <w:pPr>
              <w:spacing w:before="120" w:after="0"/>
              <w:jc w:val="center"/>
              <w:rPr>
                <w:b/>
                <w:sz w:val="20"/>
              </w:rPr>
            </w:pPr>
          </w:p>
        </w:tc>
      </w:tr>
      <w:tr w:rsidR="00431925" w:rsidRPr="00C80262" w14:paraId="6D1C2CCE" w14:textId="77777777" w:rsidTr="00647A1F">
        <w:trPr>
          <w:jc w:val="center"/>
        </w:trPr>
        <w:tc>
          <w:tcPr>
            <w:tcW w:w="3020" w:type="dxa"/>
            <w:shd w:val="clear" w:color="auto" w:fill="FFC000"/>
            <w:vAlign w:val="center"/>
          </w:tcPr>
          <w:p w14:paraId="4D1EEB11" w14:textId="77777777" w:rsidR="00431925" w:rsidRPr="00C80262" w:rsidRDefault="00431925" w:rsidP="00647A1F">
            <w:pPr>
              <w:spacing w:before="120" w:after="0"/>
              <w:rPr>
                <w:sz w:val="20"/>
              </w:rPr>
            </w:pPr>
            <w:r w:rsidRPr="00C80262">
              <w:rPr>
                <w:sz w:val="20"/>
              </w:rPr>
              <w:t>Niska spremnost</w:t>
            </w:r>
          </w:p>
        </w:tc>
        <w:tc>
          <w:tcPr>
            <w:tcW w:w="3021" w:type="dxa"/>
            <w:shd w:val="clear" w:color="auto" w:fill="FFC000"/>
            <w:vAlign w:val="center"/>
          </w:tcPr>
          <w:p w14:paraId="362CBB5A" w14:textId="77777777" w:rsidR="00431925" w:rsidRPr="00C80262" w:rsidRDefault="00431925" w:rsidP="00647A1F">
            <w:pPr>
              <w:spacing w:before="120" w:after="0"/>
              <w:jc w:val="center"/>
              <w:rPr>
                <w:b/>
                <w:sz w:val="20"/>
              </w:rPr>
            </w:pPr>
          </w:p>
        </w:tc>
      </w:tr>
      <w:tr w:rsidR="00431925" w:rsidRPr="00C80262" w14:paraId="09993C71" w14:textId="77777777" w:rsidTr="00647A1F">
        <w:trPr>
          <w:jc w:val="center"/>
        </w:trPr>
        <w:tc>
          <w:tcPr>
            <w:tcW w:w="3020" w:type="dxa"/>
            <w:shd w:val="clear" w:color="auto" w:fill="FFFF00"/>
            <w:vAlign w:val="center"/>
          </w:tcPr>
          <w:p w14:paraId="6CEFD51E" w14:textId="77777777" w:rsidR="00431925" w:rsidRPr="00C80262" w:rsidRDefault="00431925" w:rsidP="00647A1F">
            <w:pPr>
              <w:spacing w:before="120" w:after="0"/>
              <w:rPr>
                <w:sz w:val="20"/>
              </w:rPr>
            </w:pPr>
            <w:r w:rsidRPr="00C80262">
              <w:rPr>
                <w:sz w:val="20"/>
              </w:rPr>
              <w:t>Visoka spremnost</w:t>
            </w:r>
          </w:p>
        </w:tc>
        <w:tc>
          <w:tcPr>
            <w:tcW w:w="3021" w:type="dxa"/>
            <w:shd w:val="clear" w:color="auto" w:fill="FFFF00"/>
            <w:vAlign w:val="center"/>
          </w:tcPr>
          <w:p w14:paraId="47CFCA85" w14:textId="77777777" w:rsidR="00431925" w:rsidRPr="00C80262" w:rsidRDefault="00431925" w:rsidP="00647A1F">
            <w:pPr>
              <w:spacing w:before="120" w:after="0"/>
              <w:jc w:val="center"/>
              <w:rPr>
                <w:b/>
                <w:sz w:val="20"/>
              </w:rPr>
            </w:pPr>
            <w:r w:rsidRPr="00C80262">
              <w:rPr>
                <w:b/>
                <w:sz w:val="20"/>
              </w:rPr>
              <w:t>x</w:t>
            </w:r>
          </w:p>
        </w:tc>
      </w:tr>
      <w:tr w:rsidR="00431925" w:rsidRPr="005A761D" w14:paraId="72CEBFDB" w14:textId="77777777" w:rsidTr="00647A1F">
        <w:trPr>
          <w:jc w:val="center"/>
        </w:trPr>
        <w:tc>
          <w:tcPr>
            <w:tcW w:w="3020" w:type="dxa"/>
            <w:shd w:val="clear" w:color="auto" w:fill="92D050"/>
            <w:vAlign w:val="center"/>
          </w:tcPr>
          <w:p w14:paraId="56B072A6" w14:textId="77777777" w:rsidR="00431925" w:rsidRPr="00C80262" w:rsidRDefault="00431925" w:rsidP="00647A1F">
            <w:pPr>
              <w:spacing w:before="120" w:after="0"/>
              <w:rPr>
                <w:sz w:val="20"/>
              </w:rPr>
            </w:pPr>
            <w:r w:rsidRPr="00C80262">
              <w:rPr>
                <w:sz w:val="20"/>
              </w:rPr>
              <w:t>Vrlo visoka spremnost</w:t>
            </w:r>
          </w:p>
        </w:tc>
        <w:tc>
          <w:tcPr>
            <w:tcW w:w="3021" w:type="dxa"/>
            <w:shd w:val="clear" w:color="auto" w:fill="92D050"/>
            <w:vAlign w:val="center"/>
          </w:tcPr>
          <w:p w14:paraId="4A2B1B9A" w14:textId="77777777" w:rsidR="00431925" w:rsidRPr="00C80262" w:rsidRDefault="00431925" w:rsidP="00647A1F">
            <w:pPr>
              <w:spacing w:before="120" w:after="0"/>
              <w:jc w:val="center"/>
              <w:rPr>
                <w:b/>
                <w:sz w:val="20"/>
              </w:rPr>
            </w:pPr>
          </w:p>
        </w:tc>
      </w:tr>
    </w:tbl>
    <w:p w14:paraId="524A443D" w14:textId="49F4E3B9" w:rsidR="00C06B93" w:rsidRPr="005A761D" w:rsidRDefault="00C06B93" w:rsidP="00300EC0">
      <w:pPr>
        <w:spacing w:after="0"/>
        <w:rPr>
          <w:highlight w:val="yellow"/>
          <w:lang w:eastAsia="hr-HR"/>
        </w:rPr>
      </w:pPr>
    </w:p>
    <w:p w14:paraId="52D10C5E" w14:textId="41181F88" w:rsidR="00B7652A" w:rsidRDefault="00B7652A" w:rsidP="00300EC0">
      <w:pPr>
        <w:spacing w:after="0"/>
        <w:rPr>
          <w:highlight w:val="yellow"/>
          <w:lang w:eastAsia="hr-HR"/>
        </w:rPr>
      </w:pPr>
    </w:p>
    <w:p w14:paraId="557E8CA1" w14:textId="72E5EFBA" w:rsidR="004C2E7E" w:rsidRDefault="004C2E7E" w:rsidP="00300EC0">
      <w:pPr>
        <w:spacing w:after="0"/>
        <w:rPr>
          <w:highlight w:val="yellow"/>
          <w:lang w:eastAsia="hr-HR"/>
        </w:rPr>
      </w:pPr>
    </w:p>
    <w:p w14:paraId="278BEEC7" w14:textId="77777777" w:rsidR="00D20BE0" w:rsidRDefault="00D20BE0" w:rsidP="00300EC0">
      <w:pPr>
        <w:spacing w:after="0"/>
        <w:rPr>
          <w:highlight w:val="yellow"/>
          <w:lang w:eastAsia="hr-HR"/>
        </w:rPr>
      </w:pPr>
    </w:p>
    <w:p w14:paraId="7A2A9A58" w14:textId="77777777" w:rsidR="004C2E7E" w:rsidRPr="005A761D" w:rsidRDefault="004C2E7E" w:rsidP="00300EC0">
      <w:pPr>
        <w:spacing w:after="0"/>
        <w:rPr>
          <w:highlight w:val="yellow"/>
          <w:lang w:eastAsia="hr-HR"/>
        </w:rPr>
      </w:pPr>
    </w:p>
    <w:p w14:paraId="081E72DA" w14:textId="318958F6" w:rsidR="00237606" w:rsidRPr="00671051" w:rsidRDefault="00237606" w:rsidP="00041C6A">
      <w:pPr>
        <w:pStyle w:val="Naslov30"/>
        <w:rPr>
          <w:lang w:eastAsia="hr-HR"/>
        </w:rPr>
      </w:pPr>
      <w:bookmarkStart w:id="187" w:name="_Toc68592920"/>
      <w:bookmarkStart w:id="188" w:name="_Toc77763637"/>
      <w:bookmarkStart w:id="189" w:name="_Toc217028262"/>
      <w:r w:rsidRPr="00671051">
        <w:rPr>
          <w:lang w:eastAsia="hr-HR"/>
        </w:rPr>
        <w:lastRenderedPageBreak/>
        <w:t>Ocjena fiskalne situacije i njezine perspektive</w:t>
      </w:r>
      <w:bookmarkEnd w:id="187"/>
      <w:bookmarkEnd w:id="188"/>
      <w:bookmarkEnd w:id="189"/>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08"/>
        <w:gridCol w:w="710"/>
      </w:tblGrid>
      <w:tr w:rsidR="00237606" w:rsidRPr="00671051" w14:paraId="675D2C44" w14:textId="77777777" w:rsidTr="00647A1F">
        <w:trPr>
          <w:jc w:val="center"/>
        </w:trPr>
        <w:tc>
          <w:tcPr>
            <w:tcW w:w="846" w:type="dxa"/>
            <w:vMerge w:val="restart"/>
            <w:vAlign w:val="center"/>
          </w:tcPr>
          <w:p w14:paraId="1328D676" w14:textId="77777777" w:rsidR="00237606" w:rsidRPr="00671051" w:rsidRDefault="00237606" w:rsidP="00647A1F">
            <w:pPr>
              <w:spacing w:after="0"/>
              <w:jc w:val="center"/>
              <w:rPr>
                <w:b/>
                <w:sz w:val="20"/>
                <w:szCs w:val="20"/>
              </w:rPr>
            </w:pPr>
            <w:r w:rsidRPr="00671051">
              <w:rPr>
                <w:b/>
                <w:sz w:val="20"/>
                <w:szCs w:val="20"/>
              </w:rPr>
              <w:t>R. br.</w:t>
            </w:r>
          </w:p>
        </w:tc>
        <w:tc>
          <w:tcPr>
            <w:tcW w:w="6662" w:type="dxa"/>
            <w:vMerge w:val="restart"/>
            <w:vAlign w:val="center"/>
          </w:tcPr>
          <w:p w14:paraId="20B8285D" w14:textId="77777777" w:rsidR="00237606" w:rsidRPr="00671051" w:rsidRDefault="00237606" w:rsidP="00647A1F">
            <w:pPr>
              <w:spacing w:after="0"/>
              <w:jc w:val="center"/>
              <w:rPr>
                <w:b/>
                <w:sz w:val="20"/>
                <w:szCs w:val="20"/>
              </w:rPr>
            </w:pPr>
            <w:r w:rsidRPr="00671051">
              <w:rPr>
                <w:b/>
                <w:sz w:val="20"/>
                <w:szCs w:val="20"/>
              </w:rPr>
              <w:t>OPIS</w:t>
            </w:r>
          </w:p>
        </w:tc>
        <w:tc>
          <w:tcPr>
            <w:tcW w:w="1418" w:type="dxa"/>
            <w:gridSpan w:val="2"/>
            <w:vAlign w:val="center"/>
          </w:tcPr>
          <w:p w14:paraId="53F133CD" w14:textId="77777777" w:rsidR="00237606" w:rsidRPr="00671051" w:rsidRDefault="00237606" w:rsidP="00647A1F">
            <w:pPr>
              <w:spacing w:after="0"/>
              <w:jc w:val="center"/>
              <w:rPr>
                <w:b/>
                <w:sz w:val="20"/>
                <w:szCs w:val="20"/>
              </w:rPr>
            </w:pPr>
            <w:r w:rsidRPr="00671051">
              <w:rPr>
                <w:b/>
                <w:sz w:val="20"/>
                <w:szCs w:val="20"/>
              </w:rPr>
              <w:t>TVRDNJA</w:t>
            </w:r>
          </w:p>
        </w:tc>
      </w:tr>
      <w:tr w:rsidR="00237606" w:rsidRPr="00671051" w14:paraId="5B201754" w14:textId="77777777" w:rsidTr="00647A1F">
        <w:trPr>
          <w:jc w:val="center"/>
        </w:trPr>
        <w:tc>
          <w:tcPr>
            <w:tcW w:w="846" w:type="dxa"/>
            <w:vMerge/>
            <w:vAlign w:val="center"/>
          </w:tcPr>
          <w:p w14:paraId="7C782303" w14:textId="77777777" w:rsidR="00237606" w:rsidRPr="00671051" w:rsidRDefault="00237606" w:rsidP="00647A1F">
            <w:pPr>
              <w:spacing w:after="0"/>
              <w:jc w:val="center"/>
              <w:rPr>
                <w:b/>
                <w:sz w:val="20"/>
                <w:szCs w:val="20"/>
              </w:rPr>
            </w:pPr>
          </w:p>
        </w:tc>
        <w:tc>
          <w:tcPr>
            <w:tcW w:w="6662" w:type="dxa"/>
            <w:vMerge/>
            <w:vAlign w:val="center"/>
          </w:tcPr>
          <w:p w14:paraId="27E42307" w14:textId="77777777" w:rsidR="00237606" w:rsidRPr="00671051" w:rsidRDefault="00237606" w:rsidP="00647A1F">
            <w:pPr>
              <w:spacing w:after="0"/>
              <w:jc w:val="center"/>
              <w:rPr>
                <w:b/>
                <w:sz w:val="20"/>
                <w:szCs w:val="20"/>
              </w:rPr>
            </w:pPr>
          </w:p>
        </w:tc>
        <w:tc>
          <w:tcPr>
            <w:tcW w:w="708" w:type="dxa"/>
            <w:vAlign w:val="center"/>
          </w:tcPr>
          <w:p w14:paraId="76207D9C" w14:textId="77777777" w:rsidR="00237606" w:rsidRPr="00671051" w:rsidRDefault="00237606" w:rsidP="00647A1F">
            <w:pPr>
              <w:spacing w:after="0"/>
              <w:jc w:val="center"/>
              <w:rPr>
                <w:b/>
                <w:sz w:val="20"/>
                <w:szCs w:val="20"/>
              </w:rPr>
            </w:pPr>
            <w:r w:rsidRPr="00671051">
              <w:rPr>
                <w:b/>
                <w:sz w:val="20"/>
                <w:szCs w:val="20"/>
              </w:rPr>
              <w:t>DA</w:t>
            </w:r>
          </w:p>
        </w:tc>
        <w:tc>
          <w:tcPr>
            <w:tcW w:w="710" w:type="dxa"/>
            <w:vAlign w:val="center"/>
          </w:tcPr>
          <w:p w14:paraId="577FC11B" w14:textId="77777777" w:rsidR="00237606" w:rsidRPr="00671051" w:rsidRDefault="00237606" w:rsidP="00647A1F">
            <w:pPr>
              <w:spacing w:after="0"/>
              <w:jc w:val="center"/>
              <w:rPr>
                <w:b/>
                <w:sz w:val="20"/>
                <w:szCs w:val="20"/>
              </w:rPr>
            </w:pPr>
            <w:r w:rsidRPr="00671051">
              <w:rPr>
                <w:b/>
                <w:sz w:val="20"/>
                <w:szCs w:val="20"/>
              </w:rPr>
              <w:t>NE</w:t>
            </w:r>
          </w:p>
        </w:tc>
      </w:tr>
      <w:tr w:rsidR="00237606" w:rsidRPr="005A761D" w14:paraId="2B4ADCC1" w14:textId="77777777" w:rsidTr="00647A1F">
        <w:trPr>
          <w:jc w:val="center"/>
        </w:trPr>
        <w:tc>
          <w:tcPr>
            <w:tcW w:w="846" w:type="dxa"/>
            <w:vAlign w:val="center"/>
          </w:tcPr>
          <w:p w14:paraId="792BC848" w14:textId="77777777" w:rsidR="00237606" w:rsidRPr="00671051" w:rsidRDefault="00237606" w:rsidP="00647A1F">
            <w:pPr>
              <w:spacing w:after="0"/>
              <w:jc w:val="center"/>
              <w:rPr>
                <w:b/>
                <w:sz w:val="20"/>
                <w:szCs w:val="20"/>
              </w:rPr>
            </w:pPr>
            <w:r w:rsidRPr="00671051">
              <w:rPr>
                <w:b/>
                <w:sz w:val="20"/>
                <w:szCs w:val="20"/>
              </w:rPr>
              <w:t>1.</w:t>
            </w:r>
          </w:p>
        </w:tc>
        <w:tc>
          <w:tcPr>
            <w:tcW w:w="6662" w:type="dxa"/>
          </w:tcPr>
          <w:p w14:paraId="1FAF5909" w14:textId="77777777" w:rsidR="00237606" w:rsidRPr="00671051" w:rsidRDefault="00237606" w:rsidP="00647A1F">
            <w:pPr>
              <w:spacing w:after="0"/>
              <w:rPr>
                <w:sz w:val="20"/>
                <w:szCs w:val="20"/>
              </w:rPr>
            </w:pPr>
            <w:r w:rsidRPr="00671051">
              <w:rPr>
                <w:sz w:val="20"/>
                <w:szCs w:val="20"/>
              </w:rPr>
              <w:t>Jesu li predviđena financijska sredstva, za realizaciju preventivnih mjera, koja uključuju sustav civilne zaštite?</w:t>
            </w:r>
          </w:p>
        </w:tc>
        <w:tc>
          <w:tcPr>
            <w:tcW w:w="708" w:type="dxa"/>
            <w:vAlign w:val="center"/>
          </w:tcPr>
          <w:p w14:paraId="24F770E2" w14:textId="77777777" w:rsidR="00237606" w:rsidRPr="00671051" w:rsidRDefault="00237606" w:rsidP="00647A1F">
            <w:pPr>
              <w:spacing w:after="0"/>
              <w:ind w:hanging="111"/>
              <w:jc w:val="center"/>
              <w:rPr>
                <w:b/>
                <w:sz w:val="20"/>
                <w:szCs w:val="20"/>
              </w:rPr>
            </w:pPr>
            <w:r w:rsidRPr="00671051">
              <w:rPr>
                <w:b/>
                <w:sz w:val="20"/>
                <w:szCs w:val="20"/>
              </w:rPr>
              <w:t>x</w:t>
            </w:r>
          </w:p>
        </w:tc>
        <w:tc>
          <w:tcPr>
            <w:tcW w:w="710" w:type="dxa"/>
            <w:vAlign w:val="center"/>
          </w:tcPr>
          <w:p w14:paraId="43B253EF" w14:textId="77777777" w:rsidR="00237606" w:rsidRPr="00671051" w:rsidRDefault="00237606" w:rsidP="00647A1F">
            <w:pPr>
              <w:spacing w:after="0"/>
              <w:jc w:val="center"/>
              <w:rPr>
                <w:b/>
                <w:sz w:val="20"/>
                <w:szCs w:val="20"/>
              </w:rPr>
            </w:pPr>
          </w:p>
        </w:tc>
      </w:tr>
      <w:tr w:rsidR="00237606" w:rsidRPr="005A761D" w14:paraId="5889FF6E" w14:textId="77777777" w:rsidTr="00647A1F">
        <w:trPr>
          <w:jc w:val="center"/>
        </w:trPr>
        <w:tc>
          <w:tcPr>
            <w:tcW w:w="846" w:type="dxa"/>
            <w:vAlign w:val="center"/>
          </w:tcPr>
          <w:p w14:paraId="7203A549" w14:textId="77777777" w:rsidR="00237606" w:rsidRPr="00671051" w:rsidRDefault="00237606" w:rsidP="00647A1F">
            <w:pPr>
              <w:spacing w:after="0"/>
              <w:jc w:val="center"/>
              <w:rPr>
                <w:b/>
                <w:sz w:val="20"/>
                <w:szCs w:val="20"/>
              </w:rPr>
            </w:pPr>
            <w:r w:rsidRPr="00671051">
              <w:rPr>
                <w:b/>
                <w:sz w:val="20"/>
                <w:szCs w:val="20"/>
              </w:rPr>
              <w:t>2.</w:t>
            </w:r>
          </w:p>
        </w:tc>
        <w:tc>
          <w:tcPr>
            <w:tcW w:w="6662" w:type="dxa"/>
          </w:tcPr>
          <w:p w14:paraId="10E8E52C" w14:textId="77777777" w:rsidR="00237606" w:rsidRPr="00671051" w:rsidRDefault="00237606" w:rsidP="00647A1F">
            <w:pPr>
              <w:spacing w:after="0"/>
              <w:rPr>
                <w:sz w:val="20"/>
                <w:szCs w:val="20"/>
              </w:rPr>
            </w:pPr>
            <w:r w:rsidRPr="00671051">
              <w:rPr>
                <w:sz w:val="20"/>
                <w:szCs w:val="20"/>
              </w:rPr>
              <w:t>Jesu li predviđena financijska sredstva za provedbu mjera reagiranja u slučaju prijetnje koja može uzrokovati veliku nesreću?</w:t>
            </w:r>
          </w:p>
        </w:tc>
        <w:tc>
          <w:tcPr>
            <w:tcW w:w="708" w:type="dxa"/>
            <w:vAlign w:val="center"/>
          </w:tcPr>
          <w:p w14:paraId="51AC8201" w14:textId="77777777" w:rsidR="00237606" w:rsidRPr="00671051" w:rsidRDefault="00237606" w:rsidP="00647A1F">
            <w:pPr>
              <w:spacing w:after="0"/>
              <w:jc w:val="center"/>
              <w:rPr>
                <w:b/>
                <w:sz w:val="20"/>
                <w:szCs w:val="20"/>
              </w:rPr>
            </w:pPr>
          </w:p>
        </w:tc>
        <w:tc>
          <w:tcPr>
            <w:tcW w:w="710" w:type="dxa"/>
            <w:vAlign w:val="center"/>
          </w:tcPr>
          <w:p w14:paraId="620442F8" w14:textId="77777777" w:rsidR="00237606" w:rsidRPr="00671051" w:rsidRDefault="00237606" w:rsidP="00647A1F">
            <w:pPr>
              <w:spacing w:after="0"/>
              <w:jc w:val="center"/>
              <w:rPr>
                <w:b/>
                <w:sz w:val="20"/>
                <w:szCs w:val="20"/>
              </w:rPr>
            </w:pPr>
            <w:r w:rsidRPr="00671051">
              <w:rPr>
                <w:b/>
                <w:sz w:val="20"/>
                <w:szCs w:val="20"/>
              </w:rPr>
              <w:t>x</w:t>
            </w:r>
          </w:p>
        </w:tc>
      </w:tr>
      <w:tr w:rsidR="00237606" w:rsidRPr="005A761D" w14:paraId="1B06C966" w14:textId="77777777" w:rsidTr="00647A1F">
        <w:trPr>
          <w:jc w:val="center"/>
        </w:trPr>
        <w:tc>
          <w:tcPr>
            <w:tcW w:w="846" w:type="dxa"/>
            <w:vAlign w:val="center"/>
          </w:tcPr>
          <w:p w14:paraId="411908E9" w14:textId="77777777" w:rsidR="00237606" w:rsidRPr="00671051" w:rsidRDefault="00237606" w:rsidP="00647A1F">
            <w:pPr>
              <w:spacing w:after="0"/>
              <w:jc w:val="center"/>
              <w:rPr>
                <w:b/>
                <w:sz w:val="20"/>
                <w:szCs w:val="20"/>
              </w:rPr>
            </w:pPr>
            <w:r w:rsidRPr="00671051">
              <w:rPr>
                <w:b/>
                <w:sz w:val="20"/>
                <w:szCs w:val="20"/>
              </w:rPr>
              <w:t>3.</w:t>
            </w:r>
          </w:p>
        </w:tc>
        <w:tc>
          <w:tcPr>
            <w:tcW w:w="6662" w:type="dxa"/>
          </w:tcPr>
          <w:p w14:paraId="7877A656" w14:textId="77777777" w:rsidR="00237606" w:rsidRPr="00671051" w:rsidRDefault="00237606" w:rsidP="00647A1F">
            <w:pPr>
              <w:spacing w:after="0"/>
              <w:rPr>
                <w:sz w:val="20"/>
                <w:szCs w:val="20"/>
              </w:rPr>
            </w:pPr>
            <w:r w:rsidRPr="00671051">
              <w:rPr>
                <w:sz w:val="20"/>
                <w:szCs w:val="20"/>
              </w:rPr>
              <w:t>Jesu li predviđena financijska sredstva za povrat u funkciju ugroženog područja (proračunska zaliha)?</w:t>
            </w:r>
          </w:p>
        </w:tc>
        <w:tc>
          <w:tcPr>
            <w:tcW w:w="708" w:type="dxa"/>
            <w:vAlign w:val="center"/>
          </w:tcPr>
          <w:p w14:paraId="21352D53" w14:textId="77777777" w:rsidR="00237606" w:rsidRPr="00671051" w:rsidRDefault="00237606" w:rsidP="00647A1F">
            <w:pPr>
              <w:spacing w:after="0"/>
              <w:jc w:val="center"/>
              <w:rPr>
                <w:b/>
                <w:sz w:val="20"/>
                <w:szCs w:val="20"/>
              </w:rPr>
            </w:pPr>
          </w:p>
        </w:tc>
        <w:tc>
          <w:tcPr>
            <w:tcW w:w="710" w:type="dxa"/>
            <w:vAlign w:val="center"/>
          </w:tcPr>
          <w:p w14:paraId="10189B34" w14:textId="77777777" w:rsidR="00237606" w:rsidRPr="00671051" w:rsidRDefault="00237606" w:rsidP="00647A1F">
            <w:pPr>
              <w:spacing w:after="0"/>
              <w:jc w:val="center"/>
              <w:rPr>
                <w:b/>
                <w:sz w:val="20"/>
                <w:szCs w:val="20"/>
              </w:rPr>
            </w:pPr>
            <w:r w:rsidRPr="00671051">
              <w:rPr>
                <w:b/>
                <w:sz w:val="20"/>
                <w:szCs w:val="20"/>
              </w:rPr>
              <w:t>x</w:t>
            </w:r>
          </w:p>
        </w:tc>
      </w:tr>
      <w:tr w:rsidR="00237606" w:rsidRPr="005A761D" w14:paraId="583142FC" w14:textId="77777777" w:rsidTr="00647A1F">
        <w:trPr>
          <w:jc w:val="center"/>
        </w:trPr>
        <w:tc>
          <w:tcPr>
            <w:tcW w:w="846" w:type="dxa"/>
            <w:vAlign w:val="center"/>
          </w:tcPr>
          <w:p w14:paraId="6E6907AC" w14:textId="77777777" w:rsidR="00237606" w:rsidRPr="00671051" w:rsidRDefault="00237606" w:rsidP="00647A1F">
            <w:pPr>
              <w:spacing w:after="0"/>
              <w:jc w:val="center"/>
              <w:rPr>
                <w:b/>
                <w:sz w:val="20"/>
                <w:szCs w:val="20"/>
              </w:rPr>
            </w:pPr>
            <w:r w:rsidRPr="00671051">
              <w:rPr>
                <w:b/>
                <w:sz w:val="20"/>
                <w:szCs w:val="20"/>
              </w:rPr>
              <w:t>4.</w:t>
            </w:r>
          </w:p>
        </w:tc>
        <w:tc>
          <w:tcPr>
            <w:tcW w:w="6662" w:type="dxa"/>
          </w:tcPr>
          <w:p w14:paraId="4E584579" w14:textId="77777777" w:rsidR="00237606" w:rsidRPr="00671051" w:rsidRDefault="00237606" w:rsidP="00647A1F">
            <w:pPr>
              <w:spacing w:after="0"/>
              <w:rPr>
                <w:sz w:val="20"/>
                <w:szCs w:val="20"/>
              </w:rPr>
            </w:pPr>
            <w:r w:rsidRPr="00671051">
              <w:rPr>
                <w:sz w:val="20"/>
                <w:szCs w:val="20"/>
              </w:rPr>
              <w:t>Jesu li predviđena sredstva za opremanje operativnih snaga sustava civilne zaštite (postrojba civilne zaštite, povjerenici civilne zaštite i dr.)</w:t>
            </w:r>
          </w:p>
        </w:tc>
        <w:tc>
          <w:tcPr>
            <w:tcW w:w="708" w:type="dxa"/>
            <w:vAlign w:val="center"/>
          </w:tcPr>
          <w:p w14:paraId="2B6E13B1" w14:textId="37CEE4A9" w:rsidR="00237606" w:rsidRPr="00671051" w:rsidRDefault="00237606" w:rsidP="00647A1F">
            <w:pPr>
              <w:spacing w:after="0"/>
              <w:jc w:val="center"/>
              <w:rPr>
                <w:b/>
                <w:sz w:val="20"/>
                <w:szCs w:val="20"/>
              </w:rPr>
            </w:pPr>
          </w:p>
        </w:tc>
        <w:tc>
          <w:tcPr>
            <w:tcW w:w="710" w:type="dxa"/>
            <w:vAlign w:val="center"/>
          </w:tcPr>
          <w:p w14:paraId="38F633E2" w14:textId="17270116" w:rsidR="00237606" w:rsidRPr="00671051" w:rsidRDefault="002869C7" w:rsidP="00647A1F">
            <w:pPr>
              <w:spacing w:after="0"/>
              <w:jc w:val="center"/>
              <w:rPr>
                <w:b/>
                <w:sz w:val="20"/>
                <w:szCs w:val="20"/>
              </w:rPr>
            </w:pPr>
            <w:r w:rsidRPr="00671051">
              <w:rPr>
                <w:b/>
                <w:sz w:val="20"/>
                <w:szCs w:val="20"/>
              </w:rPr>
              <w:t>x</w:t>
            </w:r>
          </w:p>
        </w:tc>
      </w:tr>
    </w:tbl>
    <w:p w14:paraId="74E3AE3C" w14:textId="77777777" w:rsidR="00237606" w:rsidRPr="005A761D" w:rsidRDefault="00237606" w:rsidP="00237606">
      <w:pPr>
        <w:spacing w:after="0"/>
        <w:rPr>
          <w:color w:val="000000"/>
          <w:highlight w:val="yellow"/>
          <w:lang w:bidi="en-US"/>
        </w:rPr>
      </w:pPr>
    </w:p>
    <w:p w14:paraId="17F3808B" w14:textId="52B6CD16" w:rsidR="00D42E27" w:rsidRPr="00732130" w:rsidRDefault="00D42E27" w:rsidP="00D42E27">
      <w:pPr>
        <w:rPr>
          <w:lang w:bidi="en-US"/>
        </w:rPr>
      </w:pPr>
      <w:r w:rsidRPr="00732130">
        <w:rPr>
          <w:lang w:bidi="en-US"/>
        </w:rPr>
        <w:t xml:space="preserve">Općina </w:t>
      </w:r>
      <w:r w:rsidRPr="00D42E27">
        <w:rPr>
          <w:lang w:bidi="en-US"/>
        </w:rPr>
        <w:t>Murter-Kornati u Proračunu</w:t>
      </w:r>
      <w:r w:rsidRPr="00732130">
        <w:rPr>
          <w:lang w:bidi="en-US"/>
        </w:rPr>
        <w:t xml:space="preserve"> za 202</w:t>
      </w:r>
      <w:r w:rsidR="00041C6A">
        <w:rPr>
          <w:lang w:bidi="en-US"/>
        </w:rPr>
        <w:t>5</w:t>
      </w:r>
      <w:r w:rsidRPr="00732130">
        <w:rPr>
          <w:lang w:bidi="en-US"/>
        </w:rPr>
        <w:t>. godinu osigurala je financijska sredstva namijenjena za financiranje ukupnih aktivnosti sustava civilne zaštite. U nastavku je prikazana raspodjela financijskih sredstva.</w:t>
      </w:r>
    </w:p>
    <w:tbl>
      <w:tblPr>
        <w:tblStyle w:val="Reetkatablice10"/>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95"/>
        <w:gridCol w:w="3260"/>
        <w:gridCol w:w="3685"/>
      </w:tblGrid>
      <w:tr w:rsidR="00041C6A" w:rsidRPr="00EB6B0E" w14:paraId="6237D921" w14:textId="77777777" w:rsidTr="00645D6A">
        <w:trPr>
          <w:trHeight w:val="403"/>
          <w:jc w:val="center"/>
        </w:trPr>
        <w:tc>
          <w:tcPr>
            <w:tcW w:w="495" w:type="dxa"/>
            <w:vAlign w:val="center"/>
          </w:tcPr>
          <w:p w14:paraId="456E2E96" w14:textId="77777777" w:rsidR="00041C6A" w:rsidRPr="00EB6B0E" w:rsidRDefault="00041C6A" w:rsidP="00645D6A">
            <w:pPr>
              <w:spacing w:after="0"/>
              <w:rPr>
                <w:sz w:val="20"/>
                <w:lang w:bidi="en-US"/>
              </w:rPr>
            </w:pPr>
            <w:bookmarkStart w:id="190" w:name="_Hlk199422201"/>
            <w:r w:rsidRPr="00EB6B0E">
              <w:rPr>
                <w:sz w:val="20"/>
                <w:lang w:bidi="en-US"/>
              </w:rPr>
              <w:t>1.</w:t>
            </w:r>
          </w:p>
        </w:tc>
        <w:tc>
          <w:tcPr>
            <w:tcW w:w="3260" w:type="dxa"/>
            <w:vAlign w:val="center"/>
          </w:tcPr>
          <w:p w14:paraId="2EFE1233" w14:textId="77777777" w:rsidR="00041C6A" w:rsidRPr="00B1199D" w:rsidRDefault="00041C6A" w:rsidP="00645D6A">
            <w:pPr>
              <w:spacing w:after="0"/>
              <w:jc w:val="center"/>
              <w:rPr>
                <w:sz w:val="20"/>
                <w:lang w:bidi="en-US"/>
              </w:rPr>
            </w:pPr>
            <w:r w:rsidRPr="00B1199D">
              <w:rPr>
                <w:sz w:val="20"/>
                <w:lang w:bidi="en-US"/>
              </w:rPr>
              <w:t>AKTIVNOSTI ZA PROVOĐENJE CIVILNE ZAŠTITE</w:t>
            </w:r>
          </w:p>
        </w:tc>
        <w:tc>
          <w:tcPr>
            <w:tcW w:w="3685" w:type="dxa"/>
            <w:vAlign w:val="center"/>
          </w:tcPr>
          <w:p w14:paraId="640D02F8" w14:textId="0C5B8FF7" w:rsidR="00041C6A" w:rsidRPr="00EB6B0E" w:rsidRDefault="001E2D2D" w:rsidP="00645D6A">
            <w:pPr>
              <w:spacing w:after="0"/>
              <w:jc w:val="center"/>
              <w:rPr>
                <w:sz w:val="20"/>
                <w:lang w:bidi="en-US"/>
              </w:rPr>
            </w:pPr>
            <w:r>
              <w:rPr>
                <w:sz w:val="20"/>
                <w:lang w:bidi="en-US"/>
              </w:rPr>
              <w:t>9.500,00</w:t>
            </w:r>
          </w:p>
        </w:tc>
      </w:tr>
      <w:tr w:rsidR="00041C6A" w:rsidRPr="00EB6B0E" w14:paraId="40B2EAC4" w14:textId="77777777" w:rsidTr="00645D6A">
        <w:trPr>
          <w:trHeight w:val="403"/>
          <w:jc w:val="center"/>
        </w:trPr>
        <w:tc>
          <w:tcPr>
            <w:tcW w:w="495" w:type="dxa"/>
            <w:vAlign w:val="center"/>
          </w:tcPr>
          <w:p w14:paraId="1391BC8E" w14:textId="77777777" w:rsidR="00041C6A" w:rsidRPr="00EB6B0E" w:rsidRDefault="00041C6A" w:rsidP="00645D6A">
            <w:pPr>
              <w:spacing w:after="0"/>
              <w:rPr>
                <w:sz w:val="20"/>
                <w:lang w:bidi="en-US"/>
              </w:rPr>
            </w:pPr>
            <w:r>
              <w:rPr>
                <w:sz w:val="20"/>
                <w:lang w:bidi="en-US"/>
              </w:rPr>
              <w:t>2.</w:t>
            </w:r>
          </w:p>
        </w:tc>
        <w:tc>
          <w:tcPr>
            <w:tcW w:w="3260" w:type="dxa"/>
            <w:vAlign w:val="center"/>
          </w:tcPr>
          <w:p w14:paraId="58FB46D6" w14:textId="75E0C5A3" w:rsidR="00041C6A" w:rsidRPr="00B1199D" w:rsidRDefault="00041C6A" w:rsidP="00645D6A">
            <w:pPr>
              <w:spacing w:after="0"/>
              <w:jc w:val="center"/>
              <w:rPr>
                <w:sz w:val="20"/>
                <w:lang w:bidi="en-US"/>
              </w:rPr>
            </w:pPr>
            <w:r w:rsidRPr="00B1199D">
              <w:rPr>
                <w:sz w:val="20"/>
                <w:lang w:bidi="en-US"/>
              </w:rPr>
              <w:t>DVD</w:t>
            </w:r>
            <w:r w:rsidR="001E2D2D">
              <w:rPr>
                <w:sz w:val="20"/>
                <w:lang w:bidi="en-US"/>
              </w:rPr>
              <w:t xml:space="preserve"> TISNO</w:t>
            </w:r>
          </w:p>
        </w:tc>
        <w:tc>
          <w:tcPr>
            <w:tcW w:w="3685" w:type="dxa"/>
            <w:vAlign w:val="center"/>
          </w:tcPr>
          <w:p w14:paraId="3AD962DF" w14:textId="03C640D9" w:rsidR="00041C6A" w:rsidRPr="00EB6B0E" w:rsidRDefault="001E2D2D" w:rsidP="00645D6A">
            <w:pPr>
              <w:spacing w:after="0"/>
              <w:jc w:val="center"/>
              <w:rPr>
                <w:sz w:val="20"/>
                <w:lang w:bidi="en-US"/>
              </w:rPr>
            </w:pPr>
            <w:r>
              <w:rPr>
                <w:sz w:val="20"/>
                <w:lang w:bidi="en-US"/>
              </w:rPr>
              <w:t>58.415,00</w:t>
            </w:r>
          </w:p>
        </w:tc>
      </w:tr>
      <w:tr w:rsidR="00041C6A" w:rsidRPr="00EB6B0E" w14:paraId="402BB858" w14:textId="77777777" w:rsidTr="00645D6A">
        <w:trPr>
          <w:trHeight w:val="403"/>
          <w:jc w:val="center"/>
        </w:trPr>
        <w:tc>
          <w:tcPr>
            <w:tcW w:w="495" w:type="dxa"/>
            <w:vAlign w:val="center"/>
          </w:tcPr>
          <w:p w14:paraId="2AE52E4E" w14:textId="77777777" w:rsidR="00041C6A" w:rsidRPr="00EB6B0E" w:rsidRDefault="00041C6A" w:rsidP="00645D6A">
            <w:pPr>
              <w:spacing w:after="0"/>
              <w:rPr>
                <w:sz w:val="20"/>
                <w:lang w:bidi="en-US"/>
              </w:rPr>
            </w:pPr>
            <w:r>
              <w:rPr>
                <w:sz w:val="20"/>
                <w:lang w:bidi="en-US"/>
              </w:rPr>
              <w:t>3.</w:t>
            </w:r>
          </w:p>
        </w:tc>
        <w:tc>
          <w:tcPr>
            <w:tcW w:w="3260" w:type="dxa"/>
            <w:vAlign w:val="center"/>
          </w:tcPr>
          <w:p w14:paraId="352E3CA8" w14:textId="77777777" w:rsidR="00041C6A" w:rsidRPr="00B1199D" w:rsidRDefault="00041C6A" w:rsidP="00645D6A">
            <w:pPr>
              <w:spacing w:after="0"/>
              <w:jc w:val="center"/>
              <w:rPr>
                <w:sz w:val="20"/>
                <w:lang w:bidi="en-US"/>
              </w:rPr>
            </w:pPr>
            <w:r w:rsidRPr="00B1199D">
              <w:rPr>
                <w:sz w:val="20"/>
                <w:lang w:bidi="en-US"/>
              </w:rPr>
              <w:t>GDCK</w:t>
            </w:r>
          </w:p>
        </w:tc>
        <w:tc>
          <w:tcPr>
            <w:tcW w:w="3685" w:type="dxa"/>
            <w:vAlign w:val="center"/>
          </w:tcPr>
          <w:p w14:paraId="49D9B619" w14:textId="306FFF03" w:rsidR="00041C6A" w:rsidRPr="00EB6B0E" w:rsidRDefault="001E2D2D" w:rsidP="00645D6A">
            <w:pPr>
              <w:spacing w:after="0"/>
              <w:jc w:val="center"/>
              <w:rPr>
                <w:sz w:val="20"/>
                <w:lang w:bidi="en-US"/>
              </w:rPr>
            </w:pPr>
            <w:r>
              <w:rPr>
                <w:sz w:val="20"/>
                <w:lang w:bidi="en-US"/>
              </w:rPr>
              <w:t>11.685,00</w:t>
            </w:r>
          </w:p>
        </w:tc>
      </w:tr>
      <w:tr w:rsidR="001E2D2D" w:rsidRPr="00EB6B0E" w14:paraId="022ED4A3" w14:textId="77777777" w:rsidTr="00645D6A">
        <w:trPr>
          <w:trHeight w:val="403"/>
          <w:jc w:val="center"/>
        </w:trPr>
        <w:tc>
          <w:tcPr>
            <w:tcW w:w="495" w:type="dxa"/>
            <w:vAlign w:val="center"/>
          </w:tcPr>
          <w:p w14:paraId="252818D1" w14:textId="0113F1EF" w:rsidR="001E2D2D" w:rsidRDefault="001E2D2D" w:rsidP="00645D6A">
            <w:pPr>
              <w:spacing w:after="0"/>
              <w:rPr>
                <w:sz w:val="20"/>
                <w:lang w:bidi="en-US"/>
              </w:rPr>
            </w:pPr>
            <w:r>
              <w:rPr>
                <w:sz w:val="20"/>
                <w:lang w:bidi="en-US"/>
              </w:rPr>
              <w:t>4.</w:t>
            </w:r>
          </w:p>
        </w:tc>
        <w:tc>
          <w:tcPr>
            <w:tcW w:w="3260" w:type="dxa"/>
            <w:vAlign w:val="center"/>
          </w:tcPr>
          <w:p w14:paraId="0E4CD994" w14:textId="64A8573F" w:rsidR="001E2D2D" w:rsidRPr="00B1199D" w:rsidRDefault="001E2D2D" w:rsidP="00645D6A">
            <w:pPr>
              <w:spacing w:after="0"/>
              <w:jc w:val="center"/>
              <w:rPr>
                <w:sz w:val="20"/>
                <w:lang w:bidi="en-US"/>
              </w:rPr>
            </w:pPr>
            <w:r>
              <w:rPr>
                <w:sz w:val="20"/>
                <w:lang w:bidi="en-US"/>
              </w:rPr>
              <w:t xml:space="preserve">HGSS </w:t>
            </w:r>
          </w:p>
        </w:tc>
        <w:tc>
          <w:tcPr>
            <w:tcW w:w="3685" w:type="dxa"/>
            <w:vAlign w:val="center"/>
          </w:tcPr>
          <w:p w14:paraId="3543B977" w14:textId="1038B5E2" w:rsidR="001E2D2D" w:rsidRDefault="001E2D2D" w:rsidP="00645D6A">
            <w:pPr>
              <w:spacing w:after="0"/>
              <w:jc w:val="center"/>
              <w:rPr>
                <w:sz w:val="20"/>
                <w:lang w:bidi="en-US"/>
              </w:rPr>
            </w:pPr>
            <w:r>
              <w:rPr>
                <w:sz w:val="20"/>
                <w:lang w:bidi="en-US"/>
              </w:rPr>
              <w:t>4.000,00</w:t>
            </w:r>
          </w:p>
        </w:tc>
      </w:tr>
      <w:tr w:rsidR="00041C6A" w:rsidRPr="00EB6B0E" w14:paraId="0C0D9562" w14:textId="77777777" w:rsidTr="00645D6A">
        <w:trPr>
          <w:trHeight w:val="403"/>
          <w:jc w:val="center"/>
        </w:trPr>
        <w:tc>
          <w:tcPr>
            <w:tcW w:w="495" w:type="dxa"/>
            <w:vAlign w:val="center"/>
          </w:tcPr>
          <w:p w14:paraId="684BEAF2" w14:textId="77777777" w:rsidR="00041C6A" w:rsidRDefault="00041C6A" w:rsidP="00645D6A">
            <w:pPr>
              <w:spacing w:after="0"/>
              <w:rPr>
                <w:sz w:val="20"/>
                <w:lang w:bidi="en-US"/>
              </w:rPr>
            </w:pPr>
          </w:p>
        </w:tc>
        <w:tc>
          <w:tcPr>
            <w:tcW w:w="3260" w:type="dxa"/>
            <w:vAlign w:val="center"/>
          </w:tcPr>
          <w:p w14:paraId="43814418" w14:textId="77777777" w:rsidR="00041C6A" w:rsidRPr="00B1199D" w:rsidRDefault="00041C6A" w:rsidP="00645D6A">
            <w:pPr>
              <w:spacing w:after="0"/>
              <w:jc w:val="center"/>
              <w:rPr>
                <w:b/>
                <w:bCs/>
                <w:sz w:val="20"/>
                <w:lang w:bidi="en-US"/>
              </w:rPr>
            </w:pPr>
            <w:r w:rsidRPr="00B1199D">
              <w:rPr>
                <w:b/>
                <w:bCs/>
                <w:sz w:val="20"/>
                <w:lang w:bidi="en-US"/>
              </w:rPr>
              <w:t>UKUPNO</w:t>
            </w:r>
          </w:p>
        </w:tc>
        <w:tc>
          <w:tcPr>
            <w:tcW w:w="3685" w:type="dxa"/>
            <w:vAlign w:val="center"/>
          </w:tcPr>
          <w:p w14:paraId="511E2210" w14:textId="64FA9173" w:rsidR="00041C6A" w:rsidRPr="00075C68" w:rsidRDefault="001E2D2D" w:rsidP="00645D6A">
            <w:pPr>
              <w:spacing w:after="0"/>
              <w:jc w:val="center"/>
              <w:rPr>
                <w:b/>
                <w:bCs/>
                <w:sz w:val="20"/>
                <w:lang w:bidi="en-US"/>
              </w:rPr>
            </w:pPr>
            <w:r>
              <w:rPr>
                <w:b/>
                <w:bCs/>
                <w:sz w:val="20"/>
                <w:lang w:bidi="en-US"/>
              </w:rPr>
              <w:t>83.600,00</w:t>
            </w:r>
          </w:p>
        </w:tc>
      </w:tr>
      <w:bookmarkEnd w:id="190"/>
    </w:tbl>
    <w:p w14:paraId="33EF692E" w14:textId="02A2CA3A" w:rsidR="00D42E27" w:rsidRDefault="00D42E27" w:rsidP="002869C7">
      <w:pPr>
        <w:rPr>
          <w:highlight w:val="yellow"/>
          <w:lang w:bidi="en-US"/>
        </w:rPr>
      </w:pPr>
    </w:p>
    <w:p w14:paraId="6532AEBF" w14:textId="03765BB1" w:rsidR="00237606" w:rsidRPr="00FA69BE" w:rsidRDefault="00237606" w:rsidP="00237606">
      <w:pPr>
        <w:spacing w:before="120" w:after="120"/>
      </w:pPr>
      <w:r w:rsidRPr="00FA69BE">
        <w:t>Uvidom u stavke</w:t>
      </w:r>
      <w:r w:rsidR="00B93DD8" w:rsidRPr="00FA69BE">
        <w:t xml:space="preserve"> </w:t>
      </w:r>
      <w:r w:rsidRPr="00FA69BE">
        <w:t xml:space="preserve">Proračuna </w:t>
      </w:r>
      <w:r w:rsidR="00B627A0" w:rsidRPr="00FA69BE">
        <w:t>Općine Murter-Kornati</w:t>
      </w:r>
      <w:r w:rsidR="00796F8C" w:rsidRPr="00FA69BE">
        <w:t xml:space="preserve"> </w:t>
      </w:r>
      <w:r w:rsidRPr="00FA69BE">
        <w:t>za 202</w:t>
      </w:r>
      <w:r w:rsidR="00060D3E">
        <w:t>5</w:t>
      </w:r>
      <w:r w:rsidRPr="00FA69BE">
        <w:t xml:space="preserve">. godinu i obzirom na podatke o opremanju operativnih snaga civilne zaštite, ocjene fiskalne situacije i njezine perspektive procijenjena je </w:t>
      </w:r>
      <w:r w:rsidR="0040392D" w:rsidRPr="00FA69BE">
        <w:rPr>
          <w:u w:val="single"/>
        </w:rPr>
        <w:t>nis</w:t>
      </w:r>
      <w:r w:rsidRPr="00FA69BE">
        <w:rPr>
          <w:u w:val="single"/>
        </w:rPr>
        <w:t>kom</w:t>
      </w:r>
      <w:r w:rsidRPr="00FA69BE">
        <w:t xml:space="preserve"> razinom spremnosti. U sljedećem proračunskom razdoblju trebalo bi predvidjeti financijska sredstva za realizaciju preventivnih mjera i povrat u funkciju ugroženog područja.</w:t>
      </w:r>
    </w:p>
    <w:p w14:paraId="6466C82D" w14:textId="72B4EB74" w:rsidR="00237606" w:rsidRPr="00FA69BE" w:rsidRDefault="00237606" w:rsidP="00237606">
      <w:pPr>
        <w:spacing w:before="0"/>
        <w:jc w:val="center"/>
        <w:rPr>
          <w:b/>
          <w:bCs/>
          <w:i/>
          <w:color w:val="54883D"/>
          <w:sz w:val="20"/>
          <w:szCs w:val="18"/>
        </w:rPr>
      </w:pPr>
      <w:r w:rsidRPr="00FA69BE">
        <w:rPr>
          <w:rFonts w:eastAsia="Calibri"/>
          <w:b/>
          <w:i/>
          <w:iCs/>
          <w:color w:val="54883D"/>
          <w:sz w:val="20"/>
          <w:szCs w:val="20"/>
        </w:rPr>
        <w:t xml:space="preserve">Tablica </w:t>
      </w:r>
      <w:r w:rsidRPr="00FA69BE">
        <w:rPr>
          <w:rFonts w:eastAsia="Calibri"/>
          <w:b/>
          <w:i/>
          <w:iCs/>
          <w:color w:val="54883D"/>
          <w:sz w:val="20"/>
          <w:szCs w:val="20"/>
        </w:rPr>
        <w:fldChar w:fldCharType="begin"/>
      </w:r>
      <w:r w:rsidRPr="00FA69BE">
        <w:rPr>
          <w:rFonts w:eastAsia="Calibri"/>
          <w:b/>
          <w:i/>
          <w:iCs/>
          <w:color w:val="54883D"/>
          <w:sz w:val="20"/>
          <w:szCs w:val="20"/>
        </w:rPr>
        <w:instrText xml:space="preserve"> SEQ Tabela \* ARABIC </w:instrText>
      </w:r>
      <w:r w:rsidRPr="00FA69BE">
        <w:rPr>
          <w:rFonts w:eastAsia="Calibri"/>
          <w:b/>
          <w:i/>
          <w:iCs/>
          <w:color w:val="54883D"/>
          <w:sz w:val="20"/>
          <w:szCs w:val="20"/>
        </w:rPr>
        <w:fldChar w:fldCharType="separate"/>
      </w:r>
      <w:r w:rsidR="00BF5AB3">
        <w:rPr>
          <w:rFonts w:eastAsia="Calibri"/>
          <w:b/>
          <w:i/>
          <w:iCs/>
          <w:noProof/>
          <w:color w:val="54883D"/>
          <w:sz w:val="20"/>
          <w:szCs w:val="20"/>
        </w:rPr>
        <w:t>44</w:t>
      </w:r>
      <w:r w:rsidRPr="00FA69BE">
        <w:rPr>
          <w:rFonts w:eastAsia="Calibri"/>
          <w:b/>
          <w:i/>
          <w:iCs/>
          <w:noProof/>
          <w:color w:val="54883D"/>
          <w:sz w:val="20"/>
          <w:szCs w:val="20"/>
        </w:rPr>
        <w:fldChar w:fldCharType="end"/>
      </w:r>
      <w:r w:rsidRPr="00FA69BE">
        <w:rPr>
          <w:rFonts w:eastAsia="Calibri"/>
          <w:b/>
          <w:i/>
          <w:iCs/>
          <w:color w:val="54883D"/>
          <w:sz w:val="20"/>
          <w:szCs w:val="20"/>
        </w:rPr>
        <w:t>.</w:t>
      </w:r>
      <w:r w:rsidRPr="00FA69BE">
        <w:rPr>
          <w:b/>
          <w:bCs/>
          <w:i/>
          <w:color w:val="54883D"/>
          <w:sz w:val="20"/>
          <w:szCs w:val="18"/>
        </w:rPr>
        <w:t xml:space="preserve"> Prikaz ocjena fiskalne situacije i njezine perspektive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237606" w:rsidRPr="00FA69BE" w14:paraId="74264B40" w14:textId="77777777" w:rsidTr="00647A1F">
        <w:trPr>
          <w:jc w:val="center"/>
        </w:trPr>
        <w:tc>
          <w:tcPr>
            <w:tcW w:w="3020" w:type="dxa"/>
            <w:vAlign w:val="center"/>
          </w:tcPr>
          <w:p w14:paraId="561A4AAD" w14:textId="77777777" w:rsidR="00237606" w:rsidRPr="00FA69BE" w:rsidRDefault="00237606" w:rsidP="00647A1F">
            <w:pPr>
              <w:spacing w:before="120" w:after="0"/>
              <w:jc w:val="center"/>
              <w:rPr>
                <w:b/>
                <w:sz w:val="20"/>
              </w:rPr>
            </w:pPr>
            <w:r w:rsidRPr="00FA69BE">
              <w:rPr>
                <w:b/>
                <w:sz w:val="20"/>
              </w:rPr>
              <w:t>Opisna ocjena</w:t>
            </w:r>
          </w:p>
        </w:tc>
        <w:tc>
          <w:tcPr>
            <w:tcW w:w="3021" w:type="dxa"/>
            <w:vAlign w:val="center"/>
          </w:tcPr>
          <w:p w14:paraId="49AFB101" w14:textId="77777777" w:rsidR="00237606" w:rsidRPr="00FA69BE" w:rsidRDefault="00237606" w:rsidP="00647A1F">
            <w:pPr>
              <w:spacing w:before="120" w:after="0"/>
              <w:jc w:val="center"/>
              <w:rPr>
                <w:b/>
                <w:sz w:val="20"/>
              </w:rPr>
            </w:pPr>
            <w:r w:rsidRPr="00FA69BE">
              <w:rPr>
                <w:b/>
                <w:sz w:val="20"/>
              </w:rPr>
              <w:t>Ocjena</w:t>
            </w:r>
          </w:p>
        </w:tc>
      </w:tr>
      <w:tr w:rsidR="00237606" w:rsidRPr="00FA69BE" w14:paraId="4359386B" w14:textId="77777777" w:rsidTr="00647A1F">
        <w:trPr>
          <w:jc w:val="center"/>
        </w:trPr>
        <w:tc>
          <w:tcPr>
            <w:tcW w:w="3020" w:type="dxa"/>
            <w:shd w:val="clear" w:color="auto" w:fill="FF0000"/>
            <w:vAlign w:val="center"/>
          </w:tcPr>
          <w:p w14:paraId="7C21D8EC" w14:textId="77777777" w:rsidR="00237606" w:rsidRPr="00FA69BE" w:rsidRDefault="00237606" w:rsidP="00647A1F">
            <w:pPr>
              <w:spacing w:before="120" w:after="0"/>
              <w:rPr>
                <w:sz w:val="20"/>
              </w:rPr>
            </w:pPr>
            <w:r w:rsidRPr="00FA69BE">
              <w:rPr>
                <w:sz w:val="20"/>
              </w:rPr>
              <w:t>Vrlo niska spremnost</w:t>
            </w:r>
          </w:p>
        </w:tc>
        <w:tc>
          <w:tcPr>
            <w:tcW w:w="3021" w:type="dxa"/>
            <w:shd w:val="clear" w:color="auto" w:fill="FF0000"/>
            <w:vAlign w:val="center"/>
          </w:tcPr>
          <w:p w14:paraId="398BCD8C" w14:textId="77777777" w:rsidR="00237606" w:rsidRPr="00FA69BE" w:rsidRDefault="00237606" w:rsidP="00647A1F">
            <w:pPr>
              <w:spacing w:before="120" w:after="0"/>
              <w:jc w:val="center"/>
              <w:rPr>
                <w:b/>
                <w:sz w:val="20"/>
              </w:rPr>
            </w:pPr>
          </w:p>
        </w:tc>
      </w:tr>
      <w:tr w:rsidR="00237606" w:rsidRPr="00FA69BE" w14:paraId="317F9E83" w14:textId="77777777" w:rsidTr="00647A1F">
        <w:trPr>
          <w:jc w:val="center"/>
        </w:trPr>
        <w:tc>
          <w:tcPr>
            <w:tcW w:w="3020" w:type="dxa"/>
            <w:shd w:val="clear" w:color="auto" w:fill="FFC000"/>
            <w:vAlign w:val="center"/>
          </w:tcPr>
          <w:p w14:paraId="50D6426D" w14:textId="77777777" w:rsidR="00237606" w:rsidRPr="00FA69BE" w:rsidRDefault="00237606" w:rsidP="00647A1F">
            <w:pPr>
              <w:spacing w:before="120" w:after="0"/>
              <w:rPr>
                <w:sz w:val="20"/>
              </w:rPr>
            </w:pPr>
            <w:r w:rsidRPr="00FA69BE">
              <w:rPr>
                <w:sz w:val="20"/>
              </w:rPr>
              <w:t>Niska spremnost</w:t>
            </w:r>
          </w:p>
        </w:tc>
        <w:tc>
          <w:tcPr>
            <w:tcW w:w="3021" w:type="dxa"/>
            <w:shd w:val="clear" w:color="auto" w:fill="FFC000"/>
            <w:vAlign w:val="center"/>
          </w:tcPr>
          <w:p w14:paraId="46BF3C78" w14:textId="2A1D7485" w:rsidR="00237606" w:rsidRPr="00FA69BE" w:rsidRDefault="0040392D" w:rsidP="00647A1F">
            <w:pPr>
              <w:spacing w:before="120" w:after="0"/>
              <w:jc w:val="center"/>
              <w:rPr>
                <w:b/>
                <w:sz w:val="20"/>
              </w:rPr>
            </w:pPr>
            <w:r w:rsidRPr="00FA69BE">
              <w:rPr>
                <w:bCs/>
                <w:sz w:val="20"/>
              </w:rPr>
              <w:t>x</w:t>
            </w:r>
          </w:p>
        </w:tc>
      </w:tr>
      <w:tr w:rsidR="00237606" w:rsidRPr="00FA69BE" w14:paraId="45A6E2DC" w14:textId="77777777" w:rsidTr="00647A1F">
        <w:trPr>
          <w:jc w:val="center"/>
        </w:trPr>
        <w:tc>
          <w:tcPr>
            <w:tcW w:w="3020" w:type="dxa"/>
            <w:shd w:val="clear" w:color="auto" w:fill="FFFF00"/>
            <w:vAlign w:val="center"/>
          </w:tcPr>
          <w:p w14:paraId="07F0D60B" w14:textId="77777777" w:rsidR="00237606" w:rsidRPr="00FA69BE" w:rsidRDefault="00237606" w:rsidP="00647A1F">
            <w:pPr>
              <w:spacing w:before="120" w:after="0"/>
              <w:rPr>
                <w:sz w:val="20"/>
              </w:rPr>
            </w:pPr>
            <w:r w:rsidRPr="00FA69BE">
              <w:rPr>
                <w:sz w:val="20"/>
              </w:rPr>
              <w:t>Visoka spremnost</w:t>
            </w:r>
          </w:p>
        </w:tc>
        <w:tc>
          <w:tcPr>
            <w:tcW w:w="3021" w:type="dxa"/>
            <w:shd w:val="clear" w:color="auto" w:fill="FFFF00"/>
            <w:vAlign w:val="center"/>
          </w:tcPr>
          <w:p w14:paraId="3D501E4A" w14:textId="4BA23D7B" w:rsidR="00237606" w:rsidRPr="00FA69BE" w:rsidRDefault="00237606" w:rsidP="00647A1F">
            <w:pPr>
              <w:spacing w:before="120" w:after="0"/>
              <w:jc w:val="center"/>
              <w:rPr>
                <w:bCs/>
                <w:sz w:val="20"/>
              </w:rPr>
            </w:pPr>
          </w:p>
        </w:tc>
      </w:tr>
      <w:tr w:rsidR="00237606" w:rsidRPr="005A761D" w14:paraId="46F5B610" w14:textId="77777777" w:rsidTr="00647A1F">
        <w:trPr>
          <w:jc w:val="center"/>
        </w:trPr>
        <w:tc>
          <w:tcPr>
            <w:tcW w:w="3020" w:type="dxa"/>
            <w:shd w:val="clear" w:color="auto" w:fill="92D050"/>
            <w:vAlign w:val="center"/>
          </w:tcPr>
          <w:p w14:paraId="2E59F3EE" w14:textId="77777777" w:rsidR="00237606" w:rsidRPr="00FA69BE" w:rsidRDefault="00237606" w:rsidP="00647A1F">
            <w:pPr>
              <w:spacing w:before="120" w:after="0"/>
              <w:rPr>
                <w:sz w:val="20"/>
              </w:rPr>
            </w:pPr>
            <w:r w:rsidRPr="00FA69BE">
              <w:rPr>
                <w:sz w:val="20"/>
              </w:rPr>
              <w:t>Vrlo visoka spremnost</w:t>
            </w:r>
          </w:p>
        </w:tc>
        <w:tc>
          <w:tcPr>
            <w:tcW w:w="3021" w:type="dxa"/>
            <w:shd w:val="clear" w:color="auto" w:fill="92D050"/>
            <w:vAlign w:val="center"/>
          </w:tcPr>
          <w:p w14:paraId="4BEFBB6A" w14:textId="77777777" w:rsidR="00237606" w:rsidRPr="00FA69BE" w:rsidRDefault="00237606" w:rsidP="00647A1F">
            <w:pPr>
              <w:spacing w:before="120" w:after="0"/>
              <w:jc w:val="center"/>
              <w:rPr>
                <w:b/>
                <w:sz w:val="20"/>
              </w:rPr>
            </w:pPr>
          </w:p>
        </w:tc>
      </w:tr>
    </w:tbl>
    <w:p w14:paraId="579E6425" w14:textId="416729D1" w:rsidR="004C2E7E" w:rsidRDefault="004C2E7E" w:rsidP="00300EC0">
      <w:pPr>
        <w:spacing w:after="0"/>
      </w:pPr>
    </w:p>
    <w:p w14:paraId="2DBC1DE1" w14:textId="77777777" w:rsidR="004C2E7E" w:rsidRPr="00FA4FDE" w:rsidRDefault="004C2E7E" w:rsidP="00300EC0">
      <w:pPr>
        <w:spacing w:after="0"/>
      </w:pPr>
    </w:p>
    <w:p w14:paraId="1FAF32FD" w14:textId="697800D6" w:rsidR="00427998" w:rsidRPr="00FA4FDE" w:rsidRDefault="00427998" w:rsidP="00041C6A">
      <w:pPr>
        <w:pStyle w:val="Naslov30"/>
        <w:rPr>
          <w:lang w:eastAsia="hr-HR"/>
        </w:rPr>
      </w:pPr>
      <w:bookmarkStart w:id="191" w:name="_Toc217028263"/>
      <w:r w:rsidRPr="00FA4FDE">
        <w:rPr>
          <w:lang w:eastAsia="hr-HR"/>
        </w:rPr>
        <w:t>Baza podataka</w:t>
      </w:r>
      <w:bookmarkEnd w:id="191"/>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12"/>
        <w:gridCol w:w="706"/>
      </w:tblGrid>
      <w:tr w:rsidR="00427998" w:rsidRPr="00FA4FDE" w14:paraId="6DB94804" w14:textId="77777777" w:rsidTr="00647A1F">
        <w:trPr>
          <w:jc w:val="center"/>
        </w:trPr>
        <w:tc>
          <w:tcPr>
            <w:tcW w:w="846" w:type="dxa"/>
            <w:vMerge w:val="restart"/>
            <w:vAlign w:val="center"/>
          </w:tcPr>
          <w:p w14:paraId="1F43E4C3" w14:textId="77777777" w:rsidR="00427998" w:rsidRPr="00FA4FDE" w:rsidRDefault="00427998" w:rsidP="00647A1F">
            <w:pPr>
              <w:spacing w:after="0"/>
              <w:jc w:val="center"/>
              <w:rPr>
                <w:b/>
                <w:sz w:val="20"/>
                <w:szCs w:val="20"/>
              </w:rPr>
            </w:pPr>
            <w:r w:rsidRPr="00FA4FDE">
              <w:rPr>
                <w:b/>
                <w:sz w:val="20"/>
                <w:szCs w:val="20"/>
              </w:rPr>
              <w:t>R. br.</w:t>
            </w:r>
          </w:p>
        </w:tc>
        <w:tc>
          <w:tcPr>
            <w:tcW w:w="6662" w:type="dxa"/>
            <w:vMerge w:val="restart"/>
            <w:vAlign w:val="center"/>
          </w:tcPr>
          <w:p w14:paraId="0AABBFF2" w14:textId="77777777" w:rsidR="00427998" w:rsidRPr="00FA4FDE" w:rsidRDefault="00427998" w:rsidP="00647A1F">
            <w:pPr>
              <w:spacing w:after="0"/>
              <w:jc w:val="center"/>
              <w:rPr>
                <w:b/>
                <w:sz w:val="20"/>
                <w:szCs w:val="20"/>
              </w:rPr>
            </w:pPr>
            <w:r w:rsidRPr="00FA4FDE">
              <w:rPr>
                <w:b/>
                <w:sz w:val="20"/>
                <w:szCs w:val="20"/>
              </w:rPr>
              <w:t>OPIS</w:t>
            </w:r>
          </w:p>
        </w:tc>
        <w:tc>
          <w:tcPr>
            <w:tcW w:w="1418" w:type="dxa"/>
            <w:gridSpan w:val="2"/>
            <w:vAlign w:val="center"/>
          </w:tcPr>
          <w:p w14:paraId="79EF55BE" w14:textId="77777777" w:rsidR="00427998" w:rsidRPr="00FA4FDE" w:rsidRDefault="00427998" w:rsidP="00647A1F">
            <w:pPr>
              <w:spacing w:after="0"/>
              <w:jc w:val="center"/>
              <w:rPr>
                <w:b/>
                <w:sz w:val="20"/>
                <w:szCs w:val="20"/>
              </w:rPr>
            </w:pPr>
            <w:r w:rsidRPr="00FA4FDE">
              <w:rPr>
                <w:b/>
                <w:sz w:val="20"/>
                <w:szCs w:val="20"/>
              </w:rPr>
              <w:t>TVRDNJA</w:t>
            </w:r>
          </w:p>
        </w:tc>
      </w:tr>
      <w:tr w:rsidR="00427998" w:rsidRPr="00FA4FDE" w14:paraId="56244C87" w14:textId="77777777" w:rsidTr="00647A1F">
        <w:trPr>
          <w:jc w:val="center"/>
        </w:trPr>
        <w:tc>
          <w:tcPr>
            <w:tcW w:w="846" w:type="dxa"/>
            <w:vMerge/>
            <w:vAlign w:val="center"/>
          </w:tcPr>
          <w:p w14:paraId="780CB42A" w14:textId="77777777" w:rsidR="00427998" w:rsidRPr="00FA4FDE" w:rsidRDefault="00427998" w:rsidP="00647A1F">
            <w:pPr>
              <w:spacing w:after="0"/>
              <w:jc w:val="center"/>
              <w:rPr>
                <w:b/>
                <w:sz w:val="20"/>
                <w:szCs w:val="20"/>
              </w:rPr>
            </w:pPr>
          </w:p>
        </w:tc>
        <w:tc>
          <w:tcPr>
            <w:tcW w:w="6662" w:type="dxa"/>
            <w:vMerge/>
            <w:vAlign w:val="center"/>
          </w:tcPr>
          <w:p w14:paraId="1A68B30F" w14:textId="77777777" w:rsidR="00427998" w:rsidRPr="00FA4FDE" w:rsidRDefault="00427998" w:rsidP="00647A1F">
            <w:pPr>
              <w:spacing w:after="0"/>
              <w:jc w:val="center"/>
              <w:rPr>
                <w:b/>
                <w:sz w:val="20"/>
                <w:szCs w:val="20"/>
              </w:rPr>
            </w:pPr>
          </w:p>
        </w:tc>
        <w:tc>
          <w:tcPr>
            <w:tcW w:w="712" w:type="dxa"/>
            <w:vAlign w:val="center"/>
          </w:tcPr>
          <w:p w14:paraId="3DAA0D68" w14:textId="77777777" w:rsidR="00427998" w:rsidRPr="00FA4FDE" w:rsidRDefault="00427998" w:rsidP="00647A1F">
            <w:pPr>
              <w:spacing w:after="0"/>
              <w:jc w:val="center"/>
              <w:rPr>
                <w:b/>
                <w:sz w:val="20"/>
                <w:szCs w:val="20"/>
              </w:rPr>
            </w:pPr>
            <w:r w:rsidRPr="00FA4FDE">
              <w:rPr>
                <w:b/>
                <w:sz w:val="20"/>
                <w:szCs w:val="20"/>
              </w:rPr>
              <w:t>DA</w:t>
            </w:r>
          </w:p>
        </w:tc>
        <w:tc>
          <w:tcPr>
            <w:tcW w:w="706" w:type="dxa"/>
            <w:vAlign w:val="center"/>
          </w:tcPr>
          <w:p w14:paraId="3FD12925" w14:textId="77777777" w:rsidR="00427998" w:rsidRPr="00FA4FDE" w:rsidRDefault="00427998" w:rsidP="00647A1F">
            <w:pPr>
              <w:spacing w:after="0"/>
              <w:jc w:val="center"/>
              <w:rPr>
                <w:b/>
                <w:sz w:val="20"/>
                <w:szCs w:val="20"/>
              </w:rPr>
            </w:pPr>
            <w:r w:rsidRPr="00FA4FDE">
              <w:rPr>
                <w:b/>
                <w:sz w:val="20"/>
                <w:szCs w:val="20"/>
              </w:rPr>
              <w:t>NE</w:t>
            </w:r>
          </w:p>
        </w:tc>
      </w:tr>
      <w:tr w:rsidR="00427998" w:rsidRPr="005A761D" w14:paraId="046D87DC" w14:textId="77777777" w:rsidTr="00647A1F">
        <w:trPr>
          <w:jc w:val="center"/>
        </w:trPr>
        <w:tc>
          <w:tcPr>
            <w:tcW w:w="846" w:type="dxa"/>
            <w:vAlign w:val="center"/>
          </w:tcPr>
          <w:p w14:paraId="4998B9F3" w14:textId="77777777" w:rsidR="00427998" w:rsidRPr="00FA4FDE" w:rsidRDefault="00427998" w:rsidP="00647A1F">
            <w:pPr>
              <w:spacing w:after="0"/>
              <w:jc w:val="center"/>
              <w:rPr>
                <w:b/>
                <w:sz w:val="20"/>
                <w:szCs w:val="20"/>
              </w:rPr>
            </w:pPr>
            <w:r w:rsidRPr="00FA4FDE">
              <w:rPr>
                <w:b/>
                <w:sz w:val="20"/>
                <w:szCs w:val="20"/>
              </w:rPr>
              <w:t>1.</w:t>
            </w:r>
          </w:p>
        </w:tc>
        <w:tc>
          <w:tcPr>
            <w:tcW w:w="6662" w:type="dxa"/>
          </w:tcPr>
          <w:p w14:paraId="03227021" w14:textId="77777777" w:rsidR="00427998" w:rsidRPr="00FA4FDE" w:rsidRDefault="00427998" w:rsidP="00647A1F">
            <w:pPr>
              <w:tabs>
                <w:tab w:val="left" w:pos="1222"/>
              </w:tabs>
              <w:spacing w:after="0"/>
              <w:rPr>
                <w:sz w:val="20"/>
                <w:szCs w:val="20"/>
              </w:rPr>
            </w:pPr>
            <w:r w:rsidRPr="00FA4FDE">
              <w:rPr>
                <w:sz w:val="20"/>
                <w:szCs w:val="20"/>
              </w:rPr>
              <w:t>Postoji li baza podataka o pripadnicima operativnih snaga civilne zaštite?</w:t>
            </w:r>
          </w:p>
        </w:tc>
        <w:tc>
          <w:tcPr>
            <w:tcW w:w="712" w:type="dxa"/>
            <w:vAlign w:val="center"/>
          </w:tcPr>
          <w:p w14:paraId="5B345517" w14:textId="77777777" w:rsidR="00427998" w:rsidRPr="00FA4FDE" w:rsidRDefault="00427998" w:rsidP="00647A1F">
            <w:pPr>
              <w:tabs>
                <w:tab w:val="left" w:pos="1222"/>
              </w:tabs>
              <w:spacing w:after="0"/>
              <w:jc w:val="center"/>
              <w:rPr>
                <w:b/>
                <w:sz w:val="20"/>
                <w:szCs w:val="20"/>
              </w:rPr>
            </w:pPr>
            <w:r w:rsidRPr="00FA4FDE">
              <w:rPr>
                <w:b/>
                <w:sz w:val="20"/>
                <w:szCs w:val="20"/>
              </w:rPr>
              <w:t>x</w:t>
            </w:r>
          </w:p>
        </w:tc>
        <w:tc>
          <w:tcPr>
            <w:tcW w:w="706" w:type="dxa"/>
            <w:vAlign w:val="center"/>
          </w:tcPr>
          <w:p w14:paraId="01B1288E" w14:textId="77777777" w:rsidR="00427998" w:rsidRPr="00FA4FDE" w:rsidRDefault="00427998" w:rsidP="00647A1F">
            <w:pPr>
              <w:tabs>
                <w:tab w:val="left" w:pos="1222"/>
              </w:tabs>
              <w:spacing w:after="0"/>
              <w:jc w:val="center"/>
              <w:rPr>
                <w:b/>
                <w:sz w:val="20"/>
                <w:szCs w:val="20"/>
              </w:rPr>
            </w:pPr>
          </w:p>
        </w:tc>
      </w:tr>
      <w:tr w:rsidR="00427998" w:rsidRPr="0016233B" w14:paraId="78BBD51F" w14:textId="77777777" w:rsidTr="00647A1F">
        <w:trPr>
          <w:jc w:val="center"/>
        </w:trPr>
        <w:tc>
          <w:tcPr>
            <w:tcW w:w="846" w:type="dxa"/>
            <w:vAlign w:val="center"/>
          </w:tcPr>
          <w:p w14:paraId="7901C635" w14:textId="77777777" w:rsidR="00427998" w:rsidRPr="0016233B" w:rsidRDefault="00427998" w:rsidP="00647A1F">
            <w:pPr>
              <w:spacing w:after="0"/>
              <w:jc w:val="center"/>
              <w:rPr>
                <w:b/>
                <w:sz w:val="20"/>
                <w:szCs w:val="20"/>
              </w:rPr>
            </w:pPr>
            <w:r w:rsidRPr="0016233B">
              <w:rPr>
                <w:b/>
                <w:sz w:val="20"/>
                <w:szCs w:val="20"/>
              </w:rPr>
              <w:lastRenderedPageBreak/>
              <w:t>2.</w:t>
            </w:r>
          </w:p>
        </w:tc>
        <w:tc>
          <w:tcPr>
            <w:tcW w:w="6662" w:type="dxa"/>
          </w:tcPr>
          <w:p w14:paraId="541DD46E" w14:textId="77777777" w:rsidR="00427998" w:rsidRPr="0016233B" w:rsidRDefault="00427998" w:rsidP="00647A1F">
            <w:pPr>
              <w:tabs>
                <w:tab w:val="left" w:pos="1222"/>
              </w:tabs>
              <w:spacing w:after="0"/>
              <w:rPr>
                <w:sz w:val="20"/>
                <w:szCs w:val="20"/>
              </w:rPr>
            </w:pPr>
            <w:r w:rsidRPr="0016233B">
              <w:rPr>
                <w:sz w:val="20"/>
                <w:szCs w:val="20"/>
              </w:rPr>
              <w:t>Postoji li baza podataka o članovima Stožera civilne zaštite, postrojbe civilne zaštite opće namjene, povjerenicima i zamjenicima povjerenika civilne zaštite?</w:t>
            </w:r>
          </w:p>
        </w:tc>
        <w:tc>
          <w:tcPr>
            <w:tcW w:w="712" w:type="dxa"/>
            <w:vAlign w:val="center"/>
          </w:tcPr>
          <w:p w14:paraId="176B7454" w14:textId="77777777" w:rsidR="00427998" w:rsidRPr="0016233B" w:rsidRDefault="00427998" w:rsidP="00647A1F">
            <w:pPr>
              <w:spacing w:after="0"/>
              <w:jc w:val="center"/>
              <w:rPr>
                <w:b/>
                <w:sz w:val="20"/>
                <w:szCs w:val="20"/>
              </w:rPr>
            </w:pPr>
            <w:r w:rsidRPr="0016233B">
              <w:rPr>
                <w:b/>
                <w:sz w:val="20"/>
                <w:szCs w:val="20"/>
              </w:rPr>
              <w:t>x</w:t>
            </w:r>
          </w:p>
        </w:tc>
        <w:tc>
          <w:tcPr>
            <w:tcW w:w="706" w:type="dxa"/>
            <w:vAlign w:val="center"/>
          </w:tcPr>
          <w:p w14:paraId="105A715E" w14:textId="77777777" w:rsidR="00427998" w:rsidRPr="0016233B" w:rsidRDefault="00427998" w:rsidP="00647A1F">
            <w:pPr>
              <w:spacing w:after="0"/>
              <w:jc w:val="center"/>
              <w:rPr>
                <w:b/>
                <w:sz w:val="20"/>
                <w:szCs w:val="20"/>
              </w:rPr>
            </w:pPr>
          </w:p>
        </w:tc>
      </w:tr>
      <w:tr w:rsidR="00427998" w:rsidRPr="0016233B" w14:paraId="74404D25" w14:textId="77777777" w:rsidTr="00647A1F">
        <w:trPr>
          <w:jc w:val="center"/>
        </w:trPr>
        <w:tc>
          <w:tcPr>
            <w:tcW w:w="846" w:type="dxa"/>
            <w:vAlign w:val="center"/>
          </w:tcPr>
          <w:p w14:paraId="58EC0C62" w14:textId="77777777" w:rsidR="00427998" w:rsidRPr="0016233B" w:rsidRDefault="00427998" w:rsidP="00647A1F">
            <w:pPr>
              <w:spacing w:after="0"/>
              <w:jc w:val="center"/>
              <w:rPr>
                <w:b/>
                <w:sz w:val="20"/>
                <w:szCs w:val="20"/>
              </w:rPr>
            </w:pPr>
            <w:r w:rsidRPr="0016233B">
              <w:rPr>
                <w:b/>
                <w:sz w:val="20"/>
                <w:szCs w:val="20"/>
              </w:rPr>
              <w:t>3.</w:t>
            </w:r>
          </w:p>
        </w:tc>
        <w:tc>
          <w:tcPr>
            <w:tcW w:w="6662" w:type="dxa"/>
          </w:tcPr>
          <w:p w14:paraId="72A3EAD5" w14:textId="77777777" w:rsidR="00427998" w:rsidRPr="0016233B" w:rsidRDefault="00427998" w:rsidP="00647A1F">
            <w:pPr>
              <w:tabs>
                <w:tab w:val="left" w:pos="1222"/>
              </w:tabs>
              <w:spacing w:after="0"/>
              <w:rPr>
                <w:sz w:val="20"/>
                <w:szCs w:val="20"/>
              </w:rPr>
            </w:pPr>
            <w:r w:rsidRPr="0016233B">
              <w:rPr>
                <w:sz w:val="20"/>
                <w:szCs w:val="20"/>
              </w:rPr>
              <w:t>Postoji li baza podataka o pravnim osobama od interesa za sustav civilne zaštite?</w:t>
            </w:r>
          </w:p>
        </w:tc>
        <w:tc>
          <w:tcPr>
            <w:tcW w:w="712" w:type="dxa"/>
            <w:vAlign w:val="center"/>
          </w:tcPr>
          <w:p w14:paraId="1574E86A" w14:textId="77777777" w:rsidR="00427998" w:rsidRPr="0016233B" w:rsidRDefault="00427998" w:rsidP="00647A1F">
            <w:pPr>
              <w:tabs>
                <w:tab w:val="left" w:pos="1222"/>
              </w:tabs>
              <w:spacing w:after="0"/>
              <w:jc w:val="center"/>
              <w:rPr>
                <w:b/>
                <w:sz w:val="20"/>
                <w:szCs w:val="20"/>
              </w:rPr>
            </w:pPr>
            <w:r w:rsidRPr="0016233B">
              <w:rPr>
                <w:b/>
                <w:sz w:val="20"/>
                <w:szCs w:val="20"/>
              </w:rPr>
              <w:t>x</w:t>
            </w:r>
          </w:p>
        </w:tc>
        <w:tc>
          <w:tcPr>
            <w:tcW w:w="706" w:type="dxa"/>
            <w:vAlign w:val="center"/>
          </w:tcPr>
          <w:p w14:paraId="4104E7E0" w14:textId="77777777" w:rsidR="00427998" w:rsidRPr="0016233B" w:rsidRDefault="00427998" w:rsidP="00647A1F">
            <w:pPr>
              <w:tabs>
                <w:tab w:val="left" w:pos="1222"/>
              </w:tabs>
              <w:spacing w:after="0"/>
              <w:jc w:val="center"/>
              <w:rPr>
                <w:b/>
                <w:sz w:val="20"/>
                <w:szCs w:val="20"/>
              </w:rPr>
            </w:pPr>
          </w:p>
        </w:tc>
      </w:tr>
      <w:tr w:rsidR="00427998" w:rsidRPr="0016233B" w14:paraId="1794DA86" w14:textId="77777777" w:rsidTr="00647A1F">
        <w:trPr>
          <w:jc w:val="center"/>
        </w:trPr>
        <w:tc>
          <w:tcPr>
            <w:tcW w:w="846" w:type="dxa"/>
            <w:vAlign w:val="center"/>
          </w:tcPr>
          <w:p w14:paraId="61DC7D4D" w14:textId="77777777" w:rsidR="00427998" w:rsidRPr="0016233B" w:rsidRDefault="00427998" w:rsidP="00647A1F">
            <w:pPr>
              <w:spacing w:after="0"/>
              <w:jc w:val="center"/>
              <w:rPr>
                <w:b/>
                <w:sz w:val="20"/>
                <w:szCs w:val="20"/>
              </w:rPr>
            </w:pPr>
            <w:r w:rsidRPr="0016233B">
              <w:rPr>
                <w:b/>
                <w:sz w:val="20"/>
                <w:szCs w:val="20"/>
              </w:rPr>
              <w:t>4.</w:t>
            </w:r>
          </w:p>
        </w:tc>
        <w:tc>
          <w:tcPr>
            <w:tcW w:w="6662" w:type="dxa"/>
          </w:tcPr>
          <w:p w14:paraId="62BFCC5C" w14:textId="77777777" w:rsidR="00427998" w:rsidRPr="0016233B" w:rsidRDefault="00427998" w:rsidP="00647A1F">
            <w:pPr>
              <w:tabs>
                <w:tab w:val="left" w:pos="1222"/>
              </w:tabs>
              <w:spacing w:after="0"/>
              <w:rPr>
                <w:sz w:val="20"/>
                <w:szCs w:val="20"/>
              </w:rPr>
            </w:pPr>
            <w:r w:rsidRPr="0016233B">
              <w:rPr>
                <w:sz w:val="20"/>
                <w:szCs w:val="20"/>
              </w:rPr>
              <w:t>Postoji li baza podataka o prirodnim nepogodama i štetama koje su iste prouzročile?</w:t>
            </w:r>
          </w:p>
        </w:tc>
        <w:tc>
          <w:tcPr>
            <w:tcW w:w="712" w:type="dxa"/>
            <w:vAlign w:val="center"/>
          </w:tcPr>
          <w:p w14:paraId="730FDA02" w14:textId="77777777" w:rsidR="00427998" w:rsidRPr="0016233B" w:rsidRDefault="00427998" w:rsidP="00647A1F">
            <w:pPr>
              <w:tabs>
                <w:tab w:val="left" w:pos="1222"/>
              </w:tabs>
              <w:spacing w:after="0"/>
              <w:jc w:val="center"/>
              <w:rPr>
                <w:b/>
                <w:sz w:val="20"/>
                <w:szCs w:val="20"/>
              </w:rPr>
            </w:pPr>
            <w:r w:rsidRPr="0016233B">
              <w:rPr>
                <w:b/>
                <w:sz w:val="20"/>
                <w:szCs w:val="20"/>
              </w:rPr>
              <w:t>x</w:t>
            </w:r>
          </w:p>
        </w:tc>
        <w:tc>
          <w:tcPr>
            <w:tcW w:w="706" w:type="dxa"/>
            <w:vAlign w:val="center"/>
          </w:tcPr>
          <w:p w14:paraId="422B70D8" w14:textId="77777777" w:rsidR="00427998" w:rsidRPr="0016233B" w:rsidRDefault="00427998" w:rsidP="00647A1F">
            <w:pPr>
              <w:tabs>
                <w:tab w:val="left" w:pos="1222"/>
              </w:tabs>
              <w:spacing w:after="0"/>
              <w:jc w:val="center"/>
              <w:rPr>
                <w:b/>
                <w:sz w:val="20"/>
                <w:szCs w:val="20"/>
              </w:rPr>
            </w:pPr>
          </w:p>
        </w:tc>
      </w:tr>
      <w:tr w:rsidR="00427998" w:rsidRPr="0016233B" w14:paraId="7802F36E" w14:textId="77777777" w:rsidTr="00647A1F">
        <w:trPr>
          <w:jc w:val="center"/>
        </w:trPr>
        <w:tc>
          <w:tcPr>
            <w:tcW w:w="846" w:type="dxa"/>
            <w:vAlign w:val="center"/>
          </w:tcPr>
          <w:p w14:paraId="4490082B" w14:textId="77777777" w:rsidR="00427998" w:rsidRPr="0016233B" w:rsidRDefault="00427998" w:rsidP="00647A1F">
            <w:pPr>
              <w:spacing w:after="0"/>
              <w:jc w:val="center"/>
              <w:rPr>
                <w:b/>
                <w:sz w:val="20"/>
                <w:szCs w:val="20"/>
              </w:rPr>
            </w:pPr>
            <w:r w:rsidRPr="0016233B">
              <w:rPr>
                <w:b/>
                <w:sz w:val="20"/>
                <w:szCs w:val="20"/>
              </w:rPr>
              <w:t>5.</w:t>
            </w:r>
          </w:p>
        </w:tc>
        <w:tc>
          <w:tcPr>
            <w:tcW w:w="6662" w:type="dxa"/>
          </w:tcPr>
          <w:p w14:paraId="64962A04" w14:textId="77777777" w:rsidR="00427998" w:rsidRPr="0016233B" w:rsidRDefault="00427998" w:rsidP="00647A1F">
            <w:pPr>
              <w:tabs>
                <w:tab w:val="left" w:pos="1222"/>
              </w:tabs>
              <w:spacing w:after="0"/>
              <w:rPr>
                <w:sz w:val="20"/>
                <w:szCs w:val="20"/>
              </w:rPr>
            </w:pPr>
            <w:r w:rsidRPr="0016233B">
              <w:rPr>
                <w:sz w:val="20"/>
                <w:szCs w:val="20"/>
              </w:rPr>
              <w:t>Postoji li baza podataka o otkazivanju kritične infrastrukture?</w:t>
            </w:r>
          </w:p>
        </w:tc>
        <w:tc>
          <w:tcPr>
            <w:tcW w:w="712" w:type="dxa"/>
            <w:vAlign w:val="center"/>
          </w:tcPr>
          <w:p w14:paraId="6FD6D7D5" w14:textId="77777777" w:rsidR="00427998" w:rsidRPr="0016233B" w:rsidRDefault="00427998" w:rsidP="00647A1F">
            <w:pPr>
              <w:tabs>
                <w:tab w:val="left" w:pos="1222"/>
              </w:tabs>
              <w:spacing w:after="0"/>
              <w:jc w:val="center"/>
              <w:rPr>
                <w:b/>
                <w:sz w:val="20"/>
                <w:szCs w:val="20"/>
              </w:rPr>
            </w:pPr>
          </w:p>
        </w:tc>
        <w:tc>
          <w:tcPr>
            <w:tcW w:w="706" w:type="dxa"/>
            <w:vAlign w:val="center"/>
          </w:tcPr>
          <w:p w14:paraId="2022F44D" w14:textId="77777777" w:rsidR="00427998" w:rsidRPr="0016233B" w:rsidRDefault="00427998" w:rsidP="00647A1F">
            <w:pPr>
              <w:tabs>
                <w:tab w:val="left" w:pos="1222"/>
              </w:tabs>
              <w:spacing w:after="0"/>
              <w:jc w:val="center"/>
              <w:rPr>
                <w:b/>
                <w:sz w:val="20"/>
                <w:szCs w:val="20"/>
              </w:rPr>
            </w:pPr>
            <w:r w:rsidRPr="0016233B">
              <w:rPr>
                <w:b/>
                <w:sz w:val="20"/>
                <w:szCs w:val="20"/>
              </w:rPr>
              <w:t>x</w:t>
            </w:r>
          </w:p>
        </w:tc>
      </w:tr>
      <w:tr w:rsidR="00427998" w:rsidRPr="0016233B" w14:paraId="6B387A6B" w14:textId="77777777" w:rsidTr="00647A1F">
        <w:trPr>
          <w:jc w:val="center"/>
        </w:trPr>
        <w:tc>
          <w:tcPr>
            <w:tcW w:w="846" w:type="dxa"/>
            <w:vAlign w:val="center"/>
          </w:tcPr>
          <w:p w14:paraId="2441AB6A" w14:textId="77777777" w:rsidR="00427998" w:rsidRPr="0016233B" w:rsidRDefault="00427998" w:rsidP="00647A1F">
            <w:pPr>
              <w:spacing w:after="0"/>
              <w:jc w:val="center"/>
              <w:rPr>
                <w:b/>
                <w:sz w:val="20"/>
                <w:szCs w:val="20"/>
              </w:rPr>
            </w:pPr>
            <w:r w:rsidRPr="0016233B">
              <w:rPr>
                <w:b/>
                <w:sz w:val="20"/>
                <w:szCs w:val="20"/>
              </w:rPr>
              <w:t>6.</w:t>
            </w:r>
          </w:p>
        </w:tc>
        <w:tc>
          <w:tcPr>
            <w:tcW w:w="6662" w:type="dxa"/>
          </w:tcPr>
          <w:p w14:paraId="0659BD14" w14:textId="77777777" w:rsidR="00427998" w:rsidRPr="0016233B" w:rsidRDefault="00427998" w:rsidP="00647A1F">
            <w:pPr>
              <w:tabs>
                <w:tab w:val="left" w:pos="1222"/>
              </w:tabs>
              <w:spacing w:after="0"/>
              <w:rPr>
                <w:sz w:val="20"/>
                <w:szCs w:val="20"/>
              </w:rPr>
            </w:pPr>
            <w:r w:rsidRPr="0016233B">
              <w:rPr>
                <w:sz w:val="20"/>
                <w:szCs w:val="20"/>
              </w:rPr>
              <w:t>Postoji li baza podataka s osobama s invaliditetom, osobama s posebnim potrebama, starijima i nemoćnima?</w:t>
            </w:r>
          </w:p>
        </w:tc>
        <w:tc>
          <w:tcPr>
            <w:tcW w:w="712" w:type="dxa"/>
            <w:vAlign w:val="center"/>
          </w:tcPr>
          <w:p w14:paraId="3BB76B41" w14:textId="77777777" w:rsidR="00427998" w:rsidRPr="0016233B" w:rsidRDefault="00427998" w:rsidP="00647A1F">
            <w:pPr>
              <w:tabs>
                <w:tab w:val="left" w:pos="1222"/>
              </w:tabs>
              <w:spacing w:after="0"/>
              <w:jc w:val="center"/>
              <w:rPr>
                <w:b/>
                <w:sz w:val="20"/>
                <w:szCs w:val="20"/>
              </w:rPr>
            </w:pPr>
          </w:p>
        </w:tc>
        <w:tc>
          <w:tcPr>
            <w:tcW w:w="706" w:type="dxa"/>
            <w:vAlign w:val="center"/>
          </w:tcPr>
          <w:p w14:paraId="069A5EEE" w14:textId="77777777" w:rsidR="00427998" w:rsidRPr="0016233B" w:rsidRDefault="00427998" w:rsidP="00647A1F">
            <w:pPr>
              <w:tabs>
                <w:tab w:val="left" w:pos="1222"/>
              </w:tabs>
              <w:spacing w:after="0"/>
              <w:jc w:val="center"/>
              <w:rPr>
                <w:b/>
                <w:sz w:val="20"/>
                <w:szCs w:val="20"/>
              </w:rPr>
            </w:pPr>
            <w:r w:rsidRPr="0016233B">
              <w:rPr>
                <w:b/>
                <w:sz w:val="20"/>
                <w:szCs w:val="20"/>
              </w:rPr>
              <w:t>x</w:t>
            </w:r>
          </w:p>
        </w:tc>
      </w:tr>
      <w:tr w:rsidR="00427998" w:rsidRPr="0016233B" w14:paraId="4589E351" w14:textId="77777777" w:rsidTr="00647A1F">
        <w:trPr>
          <w:jc w:val="center"/>
        </w:trPr>
        <w:tc>
          <w:tcPr>
            <w:tcW w:w="846" w:type="dxa"/>
            <w:vAlign w:val="center"/>
          </w:tcPr>
          <w:p w14:paraId="70BD5048" w14:textId="77777777" w:rsidR="00427998" w:rsidRPr="0016233B" w:rsidRDefault="00427998" w:rsidP="00647A1F">
            <w:pPr>
              <w:spacing w:after="0"/>
              <w:jc w:val="center"/>
              <w:rPr>
                <w:b/>
                <w:sz w:val="20"/>
                <w:szCs w:val="20"/>
              </w:rPr>
            </w:pPr>
            <w:r w:rsidRPr="0016233B">
              <w:rPr>
                <w:b/>
                <w:sz w:val="20"/>
                <w:szCs w:val="20"/>
              </w:rPr>
              <w:t>7.</w:t>
            </w:r>
          </w:p>
        </w:tc>
        <w:tc>
          <w:tcPr>
            <w:tcW w:w="6662" w:type="dxa"/>
          </w:tcPr>
          <w:p w14:paraId="29BDCC46" w14:textId="77777777" w:rsidR="00427998" w:rsidRPr="0016233B" w:rsidRDefault="00427998" w:rsidP="00647A1F">
            <w:pPr>
              <w:tabs>
                <w:tab w:val="left" w:pos="1222"/>
              </w:tabs>
              <w:spacing w:after="0"/>
              <w:rPr>
                <w:sz w:val="20"/>
                <w:szCs w:val="20"/>
              </w:rPr>
            </w:pPr>
            <w:r w:rsidRPr="0016233B">
              <w:rPr>
                <w:sz w:val="20"/>
                <w:szCs w:val="20"/>
              </w:rPr>
              <w:t>Ažuriraju li se navedene baze podataka redovito?</w:t>
            </w:r>
          </w:p>
        </w:tc>
        <w:tc>
          <w:tcPr>
            <w:tcW w:w="712" w:type="dxa"/>
            <w:vAlign w:val="center"/>
          </w:tcPr>
          <w:p w14:paraId="7152657B" w14:textId="77777777" w:rsidR="00427998" w:rsidRPr="0016233B" w:rsidRDefault="00427998" w:rsidP="00647A1F">
            <w:pPr>
              <w:tabs>
                <w:tab w:val="left" w:pos="1222"/>
              </w:tabs>
              <w:spacing w:after="0"/>
              <w:jc w:val="center"/>
              <w:rPr>
                <w:b/>
                <w:sz w:val="20"/>
                <w:szCs w:val="20"/>
              </w:rPr>
            </w:pPr>
            <w:r w:rsidRPr="0016233B">
              <w:rPr>
                <w:b/>
                <w:sz w:val="20"/>
                <w:szCs w:val="20"/>
              </w:rPr>
              <w:t>x</w:t>
            </w:r>
          </w:p>
        </w:tc>
        <w:tc>
          <w:tcPr>
            <w:tcW w:w="706" w:type="dxa"/>
            <w:vAlign w:val="center"/>
          </w:tcPr>
          <w:p w14:paraId="010C078A" w14:textId="77777777" w:rsidR="00427998" w:rsidRPr="0016233B" w:rsidRDefault="00427998" w:rsidP="00647A1F">
            <w:pPr>
              <w:tabs>
                <w:tab w:val="left" w:pos="1222"/>
              </w:tabs>
              <w:spacing w:after="0"/>
              <w:jc w:val="center"/>
              <w:rPr>
                <w:b/>
                <w:sz w:val="20"/>
                <w:szCs w:val="20"/>
              </w:rPr>
            </w:pPr>
          </w:p>
        </w:tc>
      </w:tr>
    </w:tbl>
    <w:p w14:paraId="55E27E61" w14:textId="77777777" w:rsidR="00427998" w:rsidRPr="0016233B" w:rsidRDefault="00427998" w:rsidP="00427998">
      <w:pPr>
        <w:spacing w:before="120" w:after="120"/>
      </w:pPr>
    </w:p>
    <w:p w14:paraId="6D174061" w14:textId="247F312F" w:rsidR="00427998" w:rsidRPr="00A461A5" w:rsidRDefault="00427998" w:rsidP="00427998">
      <w:pPr>
        <w:spacing w:after="0"/>
        <w:rPr>
          <w:color w:val="000000"/>
          <w:u w:val="single"/>
        </w:rPr>
      </w:pPr>
      <w:r w:rsidRPr="00A461A5">
        <w:rPr>
          <w:color w:val="000000"/>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osposobljavanja. Razina spremnosti ove kategorije procijenjena je </w:t>
      </w:r>
      <w:r w:rsidRPr="00A461A5">
        <w:rPr>
          <w:color w:val="000000"/>
          <w:u w:val="single"/>
        </w:rPr>
        <w:t>visokom.</w:t>
      </w:r>
    </w:p>
    <w:p w14:paraId="300DADB8" w14:textId="77777777" w:rsidR="00427998" w:rsidRPr="00A461A5" w:rsidRDefault="00427998" w:rsidP="00427998">
      <w:pPr>
        <w:spacing w:after="0"/>
        <w:rPr>
          <w:color w:val="000000"/>
          <w:u w:val="single"/>
        </w:rPr>
      </w:pPr>
    </w:p>
    <w:p w14:paraId="551744A0" w14:textId="7189A406" w:rsidR="00427998" w:rsidRPr="00A461A5" w:rsidRDefault="00427998" w:rsidP="00427998">
      <w:pPr>
        <w:spacing w:before="0"/>
        <w:jc w:val="center"/>
        <w:rPr>
          <w:b/>
          <w:bCs/>
          <w:i/>
          <w:color w:val="54883D"/>
          <w:sz w:val="20"/>
          <w:szCs w:val="18"/>
        </w:rPr>
      </w:pPr>
      <w:r w:rsidRPr="00A461A5">
        <w:rPr>
          <w:rFonts w:eastAsia="Calibri"/>
          <w:b/>
          <w:i/>
          <w:iCs/>
          <w:color w:val="54883D"/>
          <w:sz w:val="20"/>
          <w:szCs w:val="20"/>
        </w:rPr>
        <w:t xml:space="preserve">Tablica </w:t>
      </w:r>
      <w:r w:rsidRPr="00A461A5">
        <w:rPr>
          <w:rFonts w:eastAsia="Calibri"/>
          <w:b/>
          <w:i/>
          <w:iCs/>
          <w:color w:val="54883D"/>
          <w:sz w:val="20"/>
          <w:szCs w:val="20"/>
        </w:rPr>
        <w:fldChar w:fldCharType="begin"/>
      </w:r>
      <w:r w:rsidRPr="00A461A5">
        <w:rPr>
          <w:rFonts w:eastAsia="Calibri"/>
          <w:b/>
          <w:i/>
          <w:iCs/>
          <w:color w:val="54883D"/>
          <w:sz w:val="20"/>
          <w:szCs w:val="20"/>
        </w:rPr>
        <w:instrText xml:space="preserve"> SEQ Tabela \* ARABIC </w:instrText>
      </w:r>
      <w:r w:rsidRPr="00A461A5">
        <w:rPr>
          <w:rFonts w:eastAsia="Calibri"/>
          <w:b/>
          <w:i/>
          <w:iCs/>
          <w:color w:val="54883D"/>
          <w:sz w:val="20"/>
          <w:szCs w:val="20"/>
        </w:rPr>
        <w:fldChar w:fldCharType="separate"/>
      </w:r>
      <w:r w:rsidR="00BF5AB3">
        <w:rPr>
          <w:rFonts w:eastAsia="Calibri"/>
          <w:b/>
          <w:i/>
          <w:iCs/>
          <w:noProof/>
          <w:color w:val="54883D"/>
          <w:sz w:val="20"/>
          <w:szCs w:val="20"/>
        </w:rPr>
        <w:t>45</w:t>
      </w:r>
      <w:r w:rsidRPr="00A461A5">
        <w:rPr>
          <w:rFonts w:eastAsia="Calibri"/>
          <w:b/>
          <w:i/>
          <w:iCs/>
          <w:noProof/>
          <w:color w:val="54883D"/>
          <w:sz w:val="20"/>
          <w:szCs w:val="20"/>
        </w:rPr>
        <w:fldChar w:fldCharType="end"/>
      </w:r>
      <w:r w:rsidRPr="00A461A5">
        <w:rPr>
          <w:rFonts w:eastAsia="Calibri"/>
          <w:b/>
          <w:i/>
          <w:iCs/>
          <w:color w:val="54883D"/>
          <w:sz w:val="20"/>
          <w:szCs w:val="20"/>
        </w:rPr>
        <w:t>.</w:t>
      </w:r>
      <w:r w:rsidRPr="00A461A5">
        <w:rPr>
          <w:b/>
          <w:bCs/>
          <w:i/>
          <w:color w:val="54883D"/>
          <w:sz w:val="20"/>
          <w:szCs w:val="18"/>
        </w:rPr>
        <w:t xml:space="preserve"> Prikaz ocjene baza podataka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427998" w:rsidRPr="00A461A5" w14:paraId="5C286548" w14:textId="77777777" w:rsidTr="00647A1F">
        <w:trPr>
          <w:jc w:val="center"/>
        </w:trPr>
        <w:tc>
          <w:tcPr>
            <w:tcW w:w="3020" w:type="dxa"/>
            <w:vAlign w:val="center"/>
          </w:tcPr>
          <w:p w14:paraId="78B0929A" w14:textId="77777777" w:rsidR="00427998" w:rsidRPr="00A461A5" w:rsidRDefault="00427998" w:rsidP="00647A1F">
            <w:pPr>
              <w:spacing w:before="120" w:after="0"/>
              <w:jc w:val="center"/>
              <w:rPr>
                <w:b/>
                <w:sz w:val="20"/>
              </w:rPr>
            </w:pPr>
            <w:r w:rsidRPr="00A461A5">
              <w:rPr>
                <w:b/>
                <w:sz w:val="20"/>
              </w:rPr>
              <w:t>Opisna ocjena</w:t>
            </w:r>
          </w:p>
        </w:tc>
        <w:tc>
          <w:tcPr>
            <w:tcW w:w="3021" w:type="dxa"/>
            <w:vAlign w:val="center"/>
          </w:tcPr>
          <w:p w14:paraId="28F50E0A" w14:textId="77777777" w:rsidR="00427998" w:rsidRPr="00A461A5" w:rsidRDefault="00427998" w:rsidP="00647A1F">
            <w:pPr>
              <w:spacing w:before="120" w:after="0"/>
              <w:jc w:val="center"/>
              <w:rPr>
                <w:b/>
                <w:sz w:val="20"/>
              </w:rPr>
            </w:pPr>
            <w:r w:rsidRPr="00A461A5">
              <w:rPr>
                <w:b/>
                <w:sz w:val="20"/>
              </w:rPr>
              <w:t>Ocjena</w:t>
            </w:r>
          </w:p>
        </w:tc>
      </w:tr>
      <w:tr w:rsidR="00427998" w:rsidRPr="00A461A5" w14:paraId="063E5564" w14:textId="77777777" w:rsidTr="00647A1F">
        <w:trPr>
          <w:jc w:val="center"/>
        </w:trPr>
        <w:tc>
          <w:tcPr>
            <w:tcW w:w="3020" w:type="dxa"/>
            <w:shd w:val="clear" w:color="auto" w:fill="FF0000"/>
            <w:vAlign w:val="center"/>
          </w:tcPr>
          <w:p w14:paraId="14C25838" w14:textId="77777777" w:rsidR="00427998" w:rsidRPr="00A461A5" w:rsidRDefault="00427998" w:rsidP="00647A1F">
            <w:pPr>
              <w:spacing w:before="120" w:after="0"/>
              <w:rPr>
                <w:sz w:val="20"/>
              </w:rPr>
            </w:pPr>
            <w:r w:rsidRPr="00A461A5">
              <w:rPr>
                <w:sz w:val="20"/>
              </w:rPr>
              <w:t>Vrlo niska spremnost</w:t>
            </w:r>
          </w:p>
        </w:tc>
        <w:tc>
          <w:tcPr>
            <w:tcW w:w="3021" w:type="dxa"/>
            <w:shd w:val="clear" w:color="auto" w:fill="FF0000"/>
            <w:vAlign w:val="center"/>
          </w:tcPr>
          <w:p w14:paraId="7EBF26BE" w14:textId="77777777" w:rsidR="00427998" w:rsidRPr="00A461A5" w:rsidRDefault="00427998" w:rsidP="00647A1F">
            <w:pPr>
              <w:spacing w:before="120" w:after="0"/>
              <w:rPr>
                <w:sz w:val="20"/>
              </w:rPr>
            </w:pPr>
          </w:p>
        </w:tc>
      </w:tr>
      <w:tr w:rsidR="00427998" w:rsidRPr="00A461A5" w14:paraId="792F260D" w14:textId="77777777" w:rsidTr="00647A1F">
        <w:trPr>
          <w:jc w:val="center"/>
        </w:trPr>
        <w:tc>
          <w:tcPr>
            <w:tcW w:w="3020" w:type="dxa"/>
            <w:shd w:val="clear" w:color="auto" w:fill="FFC000"/>
            <w:vAlign w:val="center"/>
          </w:tcPr>
          <w:p w14:paraId="205E954D" w14:textId="77777777" w:rsidR="00427998" w:rsidRPr="00A461A5" w:rsidRDefault="00427998" w:rsidP="00647A1F">
            <w:pPr>
              <w:spacing w:before="120" w:after="0"/>
              <w:rPr>
                <w:sz w:val="20"/>
              </w:rPr>
            </w:pPr>
            <w:r w:rsidRPr="00A461A5">
              <w:rPr>
                <w:sz w:val="20"/>
              </w:rPr>
              <w:t>Niska spremnost</w:t>
            </w:r>
          </w:p>
        </w:tc>
        <w:tc>
          <w:tcPr>
            <w:tcW w:w="3021" w:type="dxa"/>
            <w:shd w:val="clear" w:color="auto" w:fill="FFC000"/>
            <w:vAlign w:val="center"/>
          </w:tcPr>
          <w:p w14:paraId="679278BF" w14:textId="77777777" w:rsidR="00427998" w:rsidRPr="00A461A5" w:rsidRDefault="00427998" w:rsidP="00647A1F">
            <w:pPr>
              <w:spacing w:before="120" w:after="0"/>
              <w:rPr>
                <w:sz w:val="20"/>
              </w:rPr>
            </w:pPr>
          </w:p>
        </w:tc>
      </w:tr>
      <w:tr w:rsidR="00427998" w:rsidRPr="00A461A5" w14:paraId="793AFA19" w14:textId="77777777" w:rsidTr="00647A1F">
        <w:trPr>
          <w:jc w:val="center"/>
        </w:trPr>
        <w:tc>
          <w:tcPr>
            <w:tcW w:w="3020" w:type="dxa"/>
            <w:shd w:val="clear" w:color="auto" w:fill="FFFF00"/>
            <w:vAlign w:val="center"/>
          </w:tcPr>
          <w:p w14:paraId="20D3CBCB" w14:textId="77777777" w:rsidR="00427998" w:rsidRPr="00A461A5" w:rsidRDefault="00427998" w:rsidP="00647A1F">
            <w:pPr>
              <w:spacing w:before="120" w:after="0"/>
              <w:rPr>
                <w:sz w:val="20"/>
              </w:rPr>
            </w:pPr>
            <w:r w:rsidRPr="00A461A5">
              <w:rPr>
                <w:sz w:val="20"/>
              </w:rPr>
              <w:t>Visoka spremnost</w:t>
            </w:r>
          </w:p>
        </w:tc>
        <w:tc>
          <w:tcPr>
            <w:tcW w:w="3021" w:type="dxa"/>
            <w:shd w:val="clear" w:color="auto" w:fill="FFFF00"/>
            <w:vAlign w:val="center"/>
          </w:tcPr>
          <w:p w14:paraId="783DE304" w14:textId="216A7E25" w:rsidR="00427998" w:rsidRPr="00A461A5" w:rsidRDefault="00C42922" w:rsidP="00647A1F">
            <w:pPr>
              <w:spacing w:before="120" w:after="0"/>
              <w:jc w:val="center"/>
              <w:rPr>
                <w:bCs/>
                <w:sz w:val="20"/>
              </w:rPr>
            </w:pPr>
            <w:r w:rsidRPr="00A461A5">
              <w:rPr>
                <w:bCs/>
                <w:sz w:val="20"/>
              </w:rPr>
              <w:t>x</w:t>
            </w:r>
          </w:p>
        </w:tc>
      </w:tr>
      <w:tr w:rsidR="00427998" w:rsidRPr="005A761D" w14:paraId="6FA53580" w14:textId="77777777" w:rsidTr="00647A1F">
        <w:trPr>
          <w:jc w:val="center"/>
        </w:trPr>
        <w:tc>
          <w:tcPr>
            <w:tcW w:w="3020" w:type="dxa"/>
            <w:shd w:val="clear" w:color="auto" w:fill="92D050"/>
            <w:vAlign w:val="center"/>
          </w:tcPr>
          <w:p w14:paraId="669995C7" w14:textId="77777777" w:rsidR="00427998" w:rsidRPr="00A461A5" w:rsidRDefault="00427998" w:rsidP="00647A1F">
            <w:pPr>
              <w:spacing w:before="120" w:after="0"/>
              <w:rPr>
                <w:sz w:val="20"/>
              </w:rPr>
            </w:pPr>
            <w:r w:rsidRPr="00A461A5">
              <w:rPr>
                <w:sz w:val="20"/>
              </w:rPr>
              <w:t>Vrlo visoka spremnost</w:t>
            </w:r>
          </w:p>
        </w:tc>
        <w:tc>
          <w:tcPr>
            <w:tcW w:w="3021" w:type="dxa"/>
            <w:shd w:val="clear" w:color="auto" w:fill="92D050"/>
            <w:vAlign w:val="center"/>
          </w:tcPr>
          <w:p w14:paraId="2D13E782" w14:textId="77777777" w:rsidR="00427998" w:rsidRPr="00A461A5" w:rsidRDefault="00427998" w:rsidP="00647A1F">
            <w:pPr>
              <w:spacing w:before="120" w:after="0"/>
              <w:jc w:val="center"/>
              <w:rPr>
                <w:b/>
                <w:sz w:val="20"/>
              </w:rPr>
            </w:pPr>
          </w:p>
        </w:tc>
      </w:tr>
    </w:tbl>
    <w:p w14:paraId="30025015" w14:textId="77777777" w:rsidR="00427998" w:rsidRPr="005A761D" w:rsidRDefault="00427998" w:rsidP="00427998">
      <w:pPr>
        <w:rPr>
          <w:highlight w:val="yellow"/>
        </w:rPr>
      </w:pPr>
    </w:p>
    <w:p w14:paraId="63C714B6" w14:textId="77777777" w:rsidR="00427998" w:rsidRPr="00A461A5" w:rsidRDefault="00427998" w:rsidP="00427998">
      <w:r w:rsidRPr="00A461A5">
        <w:t>Zaključna ocjena sustava civilne zaštite u području preventive prikazana je u sljedećoj tablici.</w:t>
      </w:r>
    </w:p>
    <w:p w14:paraId="67727736" w14:textId="4E1F7927" w:rsidR="00427998" w:rsidRPr="00A461A5" w:rsidRDefault="00427998" w:rsidP="00427998">
      <w:pPr>
        <w:spacing w:before="0" w:after="0"/>
        <w:jc w:val="center"/>
        <w:rPr>
          <w:b/>
          <w:bCs/>
          <w:i/>
          <w:color w:val="54883D"/>
          <w:sz w:val="20"/>
          <w:szCs w:val="18"/>
        </w:rPr>
      </w:pPr>
      <w:r w:rsidRPr="00A461A5">
        <w:rPr>
          <w:rFonts w:eastAsia="Calibri"/>
          <w:b/>
          <w:i/>
          <w:iCs/>
          <w:color w:val="54883D"/>
          <w:sz w:val="20"/>
          <w:szCs w:val="20"/>
        </w:rPr>
        <w:t xml:space="preserve">Tablica </w:t>
      </w:r>
      <w:r w:rsidRPr="00A461A5">
        <w:rPr>
          <w:rFonts w:eastAsia="Calibri"/>
          <w:b/>
          <w:i/>
          <w:iCs/>
          <w:color w:val="54883D"/>
          <w:sz w:val="20"/>
          <w:szCs w:val="20"/>
        </w:rPr>
        <w:fldChar w:fldCharType="begin"/>
      </w:r>
      <w:r w:rsidRPr="00A461A5">
        <w:rPr>
          <w:rFonts w:eastAsia="Calibri"/>
          <w:b/>
          <w:i/>
          <w:iCs/>
          <w:color w:val="54883D"/>
          <w:sz w:val="20"/>
          <w:szCs w:val="20"/>
        </w:rPr>
        <w:instrText xml:space="preserve"> SEQ Tabela \* ARABIC </w:instrText>
      </w:r>
      <w:r w:rsidRPr="00A461A5">
        <w:rPr>
          <w:rFonts w:eastAsia="Calibri"/>
          <w:b/>
          <w:i/>
          <w:iCs/>
          <w:color w:val="54883D"/>
          <w:sz w:val="20"/>
          <w:szCs w:val="20"/>
        </w:rPr>
        <w:fldChar w:fldCharType="separate"/>
      </w:r>
      <w:r w:rsidR="00BF5AB3">
        <w:rPr>
          <w:rFonts w:eastAsia="Calibri"/>
          <w:b/>
          <w:i/>
          <w:iCs/>
          <w:noProof/>
          <w:color w:val="54883D"/>
          <w:sz w:val="20"/>
          <w:szCs w:val="20"/>
        </w:rPr>
        <w:t>46</w:t>
      </w:r>
      <w:r w:rsidRPr="00A461A5">
        <w:rPr>
          <w:rFonts w:eastAsia="Calibri"/>
          <w:b/>
          <w:i/>
          <w:iCs/>
          <w:noProof/>
          <w:color w:val="54883D"/>
          <w:sz w:val="20"/>
          <w:szCs w:val="20"/>
        </w:rPr>
        <w:fldChar w:fldCharType="end"/>
      </w:r>
      <w:r w:rsidRPr="00A461A5">
        <w:rPr>
          <w:rFonts w:eastAsia="Calibri"/>
          <w:b/>
          <w:i/>
          <w:iCs/>
          <w:color w:val="54883D"/>
          <w:sz w:val="20"/>
          <w:szCs w:val="20"/>
        </w:rPr>
        <w:t>.</w:t>
      </w:r>
      <w:r w:rsidRPr="00A461A5">
        <w:rPr>
          <w:b/>
          <w:bCs/>
          <w:i/>
          <w:color w:val="54883D"/>
          <w:sz w:val="20"/>
          <w:szCs w:val="18"/>
        </w:rPr>
        <w:t xml:space="preserve"> Analiza sustava civilne zaštite – područje preventive</w:t>
      </w:r>
    </w:p>
    <w:p w14:paraId="2D543E71" w14:textId="77777777" w:rsidR="00427998" w:rsidRPr="00A461A5" w:rsidRDefault="00427998" w:rsidP="00427998">
      <w:pPr>
        <w:spacing w:before="0" w:after="0"/>
        <w:jc w:val="center"/>
        <w:rPr>
          <w:rFonts w:ascii="Calibri" w:hAnsi="Calibri"/>
          <w:bCs/>
          <w:color w:val="54883D"/>
          <w:sz w:val="20"/>
          <w:szCs w:val="18"/>
        </w:rPr>
      </w:pPr>
    </w:p>
    <w:tbl>
      <w:tblPr>
        <w:tblW w:w="949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2"/>
        <w:gridCol w:w="1239"/>
        <w:gridCol w:w="1275"/>
        <w:gridCol w:w="1324"/>
        <w:gridCol w:w="1417"/>
      </w:tblGrid>
      <w:tr w:rsidR="00427998" w:rsidRPr="00A461A5" w14:paraId="356794E4" w14:textId="77777777" w:rsidTr="00647A1F">
        <w:trPr>
          <w:trHeight w:val="352"/>
          <w:tblHeader/>
          <w:jc w:val="center"/>
        </w:trPr>
        <w:tc>
          <w:tcPr>
            <w:tcW w:w="4242" w:type="dxa"/>
            <w:vMerge w:val="restart"/>
            <w:vAlign w:val="center"/>
          </w:tcPr>
          <w:p w14:paraId="13EC3724" w14:textId="77777777" w:rsidR="00427998" w:rsidRPr="00A461A5" w:rsidRDefault="00427998" w:rsidP="00647A1F">
            <w:pPr>
              <w:spacing w:after="0" w:line="240" w:lineRule="auto"/>
              <w:rPr>
                <w:b/>
                <w:color w:val="000000"/>
                <w:sz w:val="20"/>
                <w:szCs w:val="20"/>
              </w:rPr>
            </w:pPr>
            <w:r w:rsidRPr="00A461A5">
              <w:rPr>
                <w:b/>
                <w:color w:val="000000"/>
                <w:sz w:val="20"/>
                <w:szCs w:val="20"/>
              </w:rPr>
              <w:t>PODRUČJE PREVENTIVE</w:t>
            </w:r>
          </w:p>
        </w:tc>
        <w:tc>
          <w:tcPr>
            <w:tcW w:w="1239" w:type="dxa"/>
            <w:shd w:val="clear" w:color="auto" w:fill="FF0000"/>
            <w:vAlign w:val="center"/>
          </w:tcPr>
          <w:p w14:paraId="680C1B7F"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Vrlo niska spremnost</w:t>
            </w:r>
          </w:p>
        </w:tc>
        <w:tc>
          <w:tcPr>
            <w:tcW w:w="1275" w:type="dxa"/>
            <w:shd w:val="clear" w:color="auto" w:fill="FFC000"/>
            <w:vAlign w:val="center"/>
          </w:tcPr>
          <w:p w14:paraId="3387B28D"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Niska spremnost</w:t>
            </w:r>
          </w:p>
        </w:tc>
        <w:tc>
          <w:tcPr>
            <w:tcW w:w="1324" w:type="dxa"/>
            <w:shd w:val="clear" w:color="auto" w:fill="FFFF00"/>
            <w:vAlign w:val="center"/>
          </w:tcPr>
          <w:p w14:paraId="77D995C6"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Visoka spremnost</w:t>
            </w:r>
          </w:p>
        </w:tc>
        <w:tc>
          <w:tcPr>
            <w:tcW w:w="1417" w:type="dxa"/>
            <w:shd w:val="clear" w:color="auto" w:fill="92D050"/>
            <w:vAlign w:val="center"/>
          </w:tcPr>
          <w:p w14:paraId="7153C2DD"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Vrlo visoka spremnost</w:t>
            </w:r>
          </w:p>
        </w:tc>
      </w:tr>
      <w:tr w:rsidR="00427998" w:rsidRPr="00A461A5" w14:paraId="1849B7F3" w14:textId="77777777" w:rsidTr="00647A1F">
        <w:trPr>
          <w:trHeight w:val="278"/>
          <w:tblHeader/>
          <w:jc w:val="center"/>
        </w:trPr>
        <w:tc>
          <w:tcPr>
            <w:tcW w:w="4242" w:type="dxa"/>
            <w:vMerge/>
            <w:vAlign w:val="center"/>
          </w:tcPr>
          <w:p w14:paraId="61C7CB5D" w14:textId="77777777" w:rsidR="00427998" w:rsidRPr="00A461A5" w:rsidRDefault="00427998" w:rsidP="00647A1F">
            <w:pPr>
              <w:spacing w:after="0" w:line="240" w:lineRule="auto"/>
              <w:rPr>
                <w:b/>
                <w:color w:val="000000"/>
                <w:sz w:val="20"/>
                <w:szCs w:val="20"/>
              </w:rPr>
            </w:pPr>
          </w:p>
        </w:tc>
        <w:tc>
          <w:tcPr>
            <w:tcW w:w="1239" w:type="dxa"/>
            <w:vAlign w:val="center"/>
          </w:tcPr>
          <w:p w14:paraId="48D19523"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4</w:t>
            </w:r>
          </w:p>
        </w:tc>
        <w:tc>
          <w:tcPr>
            <w:tcW w:w="1275" w:type="dxa"/>
            <w:vAlign w:val="center"/>
          </w:tcPr>
          <w:p w14:paraId="2B533E33"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3</w:t>
            </w:r>
          </w:p>
        </w:tc>
        <w:tc>
          <w:tcPr>
            <w:tcW w:w="1324" w:type="dxa"/>
            <w:vAlign w:val="center"/>
          </w:tcPr>
          <w:p w14:paraId="3386063E"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2</w:t>
            </w:r>
          </w:p>
        </w:tc>
        <w:tc>
          <w:tcPr>
            <w:tcW w:w="1417" w:type="dxa"/>
            <w:vAlign w:val="center"/>
          </w:tcPr>
          <w:p w14:paraId="37AA3897"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1</w:t>
            </w:r>
          </w:p>
        </w:tc>
      </w:tr>
      <w:tr w:rsidR="00427998" w:rsidRPr="00A461A5" w14:paraId="30C3447D" w14:textId="77777777" w:rsidTr="00647A1F">
        <w:trPr>
          <w:trHeight w:val="352"/>
          <w:jc w:val="center"/>
        </w:trPr>
        <w:tc>
          <w:tcPr>
            <w:tcW w:w="4242" w:type="dxa"/>
            <w:vAlign w:val="center"/>
          </w:tcPr>
          <w:p w14:paraId="5F229681" w14:textId="77777777" w:rsidR="00427998" w:rsidRPr="00A461A5" w:rsidRDefault="00427998" w:rsidP="00647A1F">
            <w:pPr>
              <w:spacing w:after="0" w:line="240" w:lineRule="auto"/>
              <w:rPr>
                <w:color w:val="000000"/>
                <w:sz w:val="20"/>
                <w:szCs w:val="20"/>
              </w:rPr>
            </w:pPr>
            <w:r w:rsidRPr="00A461A5">
              <w:rPr>
                <w:color w:val="000000"/>
                <w:sz w:val="20"/>
                <w:szCs w:val="20"/>
              </w:rPr>
              <w:t>Usvojenost strategija, normativne uređenosti te izrađenost procjena i planova od značaja za sustav civilne zaštite</w:t>
            </w:r>
          </w:p>
        </w:tc>
        <w:tc>
          <w:tcPr>
            <w:tcW w:w="1239" w:type="dxa"/>
            <w:vAlign w:val="center"/>
          </w:tcPr>
          <w:p w14:paraId="4CF4B9AA" w14:textId="77777777" w:rsidR="00427998" w:rsidRPr="00A461A5" w:rsidRDefault="00427998" w:rsidP="00647A1F">
            <w:pPr>
              <w:spacing w:line="240" w:lineRule="auto"/>
              <w:jc w:val="center"/>
              <w:rPr>
                <w:b/>
                <w:color w:val="000000"/>
                <w:sz w:val="20"/>
                <w:szCs w:val="20"/>
              </w:rPr>
            </w:pPr>
          </w:p>
        </w:tc>
        <w:tc>
          <w:tcPr>
            <w:tcW w:w="1275" w:type="dxa"/>
            <w:vAlign w:val="center"/>
          </w:tcPr>
          <w:p w14:paraId="638390B0" w14:textId="77777777" w:rsidR="00427998" w:rsidRPr="00A461A5" w:rsidRDefault="00427998" w:rsidP="00647A1F">
            <w:pPr>
              <w:spacing w:line="240" w:lineRule="auto"/>
              <w:jc w:val="center"/>
              <w:rPr>
                <w:b/>
                <w:color w:val="000000"/>
                <w:sz w:val="20"/>
                <w:szCs w:val="20"/>
              </w:rPr>
            </w:pPr>
          </w:p>
        </w:tc>
        <w:tc>
          <w:tcPr>
            <w:tcW w:w="1324" w:type="dxa"/>
            <w:vAlign w:val="center"/>
          </w:tcPr>
          <w:p w14:paraId="49529949" w14:textId="77777777" w:rsidR="00427998" w:rsidRPr="00A461A5" w:rsidRDefault="00427998" w:rsidP="00647A1F">
            <w:pPr>
              <w:spacing w:line="240" w:lineRule="auto"/>
              <w:jc w:val="center"/>
              <w:rPr>
                <w:b/>
                <w:color w:val="000000"/>
                <w:sz w:val="20"/>
                <w:szCs w:val="20"/>
              </w:rPr>
            </w:pPr>
            <w:r w:rsidRPr="00A461A5">
              <w:rPr>
                <w:b/>
                <w:color w:val="000000"/>
                <w:sz w:val="20"/>
                <w:szCs w:val="20"/>
              </w:rPr>
              <w:t>x</w:t>
            </w:r>
          </w:p>
        </w:tc>
        <w:tc>
          <w:tcPr>
            <w:tcW w:w="1417" w:type="dxa"/>
            <w:vAlign w:val="center"/>
          </w:tcPr>
          <w:p w14:paraId="00CF6E33" w14:textId="77777777" w:rsidR="00427998" w:rsidRPr="00A461A5" w:rsidRDefault="00427998" w:rsidP="00647A1F">
            <w:pPr>
              <w:spacing w:line="240" w:lineRule="auto"/>
              <w:jc w:val="center"/>
              <w:rPr>
                <w:b/>
                <w:color w:val="000000"/>
                <w:sz w:val="20"/>
                <w:szCs w:val="20"/>
              </w:rPr>
            </w:pPr>
          </w:p>
        </w:tc>
      </w:tr>
      <w:tr w:rsidR="00427998" w:rsidRPr="00A461A5" w14:paraId="194B1DC5" w14:textId="77777777" w:rsidTr="00647A1F">
        <w:trPr>
          <w:trHeight w:val="352"/>
          <w:jc w:val="center"/>
        </w:trPr>
        <w:tc>
          <w:tcPr>
            <w:tcW w:w="4242" w:type="dxa"/>
            <w:vAlign w:val="center"/>
          </w:tcPr>
          <w:p w14:paraId="4E273E76" w14:textId="77777777" w:rsidR="00427998" w:rsidRPr="00A461A5" w:rsidRDefault="00427998" w:rsidP="00647A1F">
            <w:pPr>
              <w:spacing w:after="0" w:line="240" w:lineRule="auto"/>
              <w:rPr>
                <w:color w:val="000000"/>
                <w:sz w:val="20"/>
                <w:szCs w:val="20"/>
              </w:rPr>
            </w:pPr>
            <w:r w:rsidRPr="00A461A5">
              <w:rPr>
                <w:color w:val="000000"/>
                <w:sz w:val="20"/>
                <w:szCs w:val="20"/>
              </w:rPr>
              <w:t>Sustavi ranog upozoravanja i suradnja sa susjednim jedinicama područne (regionalne) samouprave</w:t>
            </w:r>
          </w:p>
        </w:tc>
        <w:tc>
          <w:tcPr>
            <w:tcW w:w="1239" w:type="dxa"/>
            <w:vAlign w:val="center"/>
          </w:tcPr>
          <w:p w14:paraId="52940C0C" w14:textId="77777777" w:rsidR="00427998" w:rsidRPr="00A461A5" w:rsidRDefault="00427998" w:rsidP="00647A1F">
            <w:pPr>
              <w:spacing w:line="240" w:lineRule="auto"/>
              <w:jc w:val="center"/>
              <w:rPr>
                <w:b/>
                <w:color w:val="000000"/>
                <w:sz w:val="20"/>
                <w:szCs w:val="20"/>
              </w:rPr>
            </w:pPr>
          </w:p>
        </w:tc>
        <w:tc>
          <w:tcPr>
            <w:tcW w:w="1275" w:type="dxa"/>
            <w:vAlign w:val="center"/>
          </w:tcPr>
          <w:p w14:paraId="149EFBFB" w14:textId="77777777" w:rsidR="00427998" w:rsidRPr="00A461A5" w:rsidRDefault="00427998" w:rsidP="00647A1F">
            <w:pPr>
              <w:spacing w:line="240" w:lineRule="auto"/>
              <w:jc w:val="center"/>
              <w:rPr>
                <w:b/>
                <w:color w:val="000000"/>
                <w:sz w:val="20"/>
                <w:szCs w:val="20"/>
              </w:rPr>
            </w:pPr>
          </w:p>
        </w:tc>
        <w:tc>
          <w:tcPr>
            <w:tcW w:w="1324" w:type="dxa"/>
            <w:vAlign w:val="center"/>
          </w:tcPr>
          <w:p w14:paraId="32359AEF" w14:textId="77777777" w:rsidR="00427998" w:rsidRPr="00A461A5" w:rsidRDefault="00427998" w:rsidP="00647A1F">
            <w:pPr>
              <w:spacing w:line="240" w:lineRule="auto"/>
              <w:jc w:val="center"/>
              <w:rPr>
                <w:b/>
                <w:color w:val="000000"/>
                <w:sz w:val="20"/>
                <w:szCs w:val="20"/>
              </w:rPr>
            </w:pPr>
            <w:r w:rsidRPr="00A461A5">
              <w:rPr>
                <w:b/>
                <w:color w:val="000000"/>
                <w:sz w:val="20"/>
                <w:szCs w:val="20"/>
              </w:rPr>
              <w:t>x</w:t>
            </w:r>
          </w:p>
        </w:tc>
        <w:tc>
          <w:tcPr>
            <w:tcW w:w="1417" w:type="dxa"/>
            <w:vAlign w:val="center"/>
          </w:tcPr>
          <w:p w14:paraId="4D8598FE" w14:textId="77777777" w:rsidR="00427998" w:rsidRPr="00A461A5" w:rsidRDefault="00427998" w:rsidP="00647A1F">
            <w:pPr>
              <w:spacing w:line="240" w:lineRule="auto"/>
              <w:jc w:val="center"/>
              <w:rPr>
                <w:b/>
                <w:color w:val="000000"/>
                <w:sz w:val="20"/>
                <w:szCs w:val="20"/>
              </w:rPr>
            </w:pPr>
          </w:p>
        </w:tc>
      </w:tr>
      <w:tr w:rsidR="00427998" w:rsidRPr="00A461A5" w14:paraId="258AB453" w14:textId="77777777" w:rsidTr="00647A1F">
        <w:trPr>
          <w:trHeight w:val="676"/>
          <w:jc w:val="center"/>
        </w:trPr>
        <w:tc>
          <w:tcPr>
            <w:tcW w:w="4242" w:type="dxa"/>
            <w:vAlign w:val="center"/>
          </w:tcPr>
          <w:p w14:paraId="71C1CBB5" w14:textId="77777777" w:rsidR="00427998" w:rsidRPr="00A461A5" w:rsidRDefault="00427998" w:rsidP="00647A1F">
            <w:pPr>
              <w:spacing w:after="0" w:line="240" w:lineRule="auto"/>
              <w:rPr>
                <w:color w:val="000000"/>
                <w:sz w:val="20"/>
                <w:szCs w:val="20"/>
              </w:rPr>
            </w:pPr>
            <w:r w:rsidRPr="00A461A5">
              <w:rPr>
                <w:color w:val="000000"/>
                <w:sz w:val="20"/>
                <w:szCs w:val="20"/>
              </w:rPr>
              <w:t>Stanje svijesti pojedinaca, pripadnika ranjivih skupina, upravljačkih i odgovornih tijela</w:t>
            </w:r>
          </w:p>
        </w:tc>
        <w:tc>
          <w:tcPr>
            <w:tcW w:w="1239" w:type="dxa"/>
            <w:vAlign w:val="center"/>
          </w:tcPr>
          <w:p w14:paraId="32B0C0FC"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41E8627B"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x</w:t>
            </w:r>
          </w:p>
        </w:tc>
        <w:tc>
          <w:tcPr>
            <w:tcW w:w="1324" w:type="dxa"/>
            <w:vAlign w:val="center"/>
          </w:tcPr>
          <w:p w14:paraId="0B16E7D9" w14:textId="77777777" w:rsidR="00427998" w:rsidRPr="00A461A5" w:rsidRDefault="00427998" w:rsidP="00647A1F">
            <w:pPr>
              <w:spacing w:after="0" w:line="240" w:lineRule="auto"/>
              <w:jc w:val="center"/>
              <w:rPr>
                <w:b/>
                <w:color w:val="000000"/>
                <w:sz w:val="20"/>
                <w:szCs w:val="20"/>
              </w:rPr>
            </w:pPr>
          </w:p>
        </w:tc>
        <w:tc>
          <w:tcPr>
            <w:tcW w:w="1417" w:type="dxa"/>
            <w:vAlign w:val="center"/>
          </w:tcPr>
          <w:p w14:paraId="08C9172C" w14:textId="77777777" w:rsidR="00427998" w:rsidRPr="00A461A5" w:rsidRDefault="00427998" w:rsidP="00647A1F">
            <w:pPr>
              <w:spacing w:after="0" w:line="240" w:lineRule="auto"/>
              <w:jc w:val="center"/>
              <w:rPr>
                <w:b/>
                <w:color w:val="000000"/>
                <w:sz w:val="20"/>
                <w:szCs w:val="20"/>
              </w:rPr>
            </w:pPr>
          </w:p>
        </w:tc>
      </w:tr>
      <w:tr w:rsidR="00427998" w:rsidRPr="00A461A5" w14:paraId="72EA11F4" w14:textId="77777777" w:rsidTr="00647A1F">
        <w:trPr>
          <w:trHeight w:val="842"/>
          <w:jc w:val="center"/>
        </w:trPr>
        <w:tc>
          <w:tcPr>
            <w:tcW w:w="4242" w:type="dxa"/>
            <w:vAlign w:val="center"/>
          </w:tcPr>
          <w:p w14:paraId="5534969D" w14:textId="77777777" w:rsidR="00427998" w:rsidRPr="00A461A5" w:rsidRDefault="00427998" w:rsidP="00647A1F">
            <w:pPr>
              <w:spacing w:after="0" w:line="240" w:lineRule="auto"/>
              <w:rPr>
                <w:color w:val="000000"/>
                <w:sz w:val="20"/>
                <w:szCs w:val="20"/>
              </w:rPr>
            </w:pPr>
            <w:r w:rsidRPr="00A461A5">
              <w:rPr>
                <w:color w:val="000000"/>
                <w:sz w:val="20"/>
                <w:szCs w:val="20"/>
              </w:rPr>
              <w:t>Ocjena stanja prostornog planiranja, izrade prostornih i urbanističkih planova razvoja, planskog korištenja zemljišta</w:t>
            </w:r>
          </w:p>
        </w:tc>
        <w:tc>
          <w:tcPr>
            <w:tcW w:w="1239" w:type="dxa"/>
            <w:vAlign w:val="center"/>
          </w:tcPr>
          <w:p w14:paraId="5D82E34B"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0156A16C" w14:textId="6A4EE213" w:rsidR="00427998" w:rsidRPr="00A461A5" w:rsidRDefault="00427998" w:rsidP="00647A1F">
            <w:pPr>
              <w:spacing w:after="0" w:line="240" w:lineRule="auto"/>
              <w:jc w:val="center"/>
              <w:rPr>
                <w:b/>
                <w:color w:val="000000"/>
                <w:sz w:val="20"/>
                <w:szCs w:val="20"/>
              </w:rPr>
            </w:pPr>
          </w:p>
        </w:tc>
        <w:tc>
          <w:tcPr>
            <w:tcW w:w="1324" w:type="dxa"/>
            <w:vAlign w:val="center"/>
          </w:tcPr>
          <w:p w14:paraId="737B524C" w14:textId="6F43DA00" w:rsidR="00427998" w:rsidRPr="00A461A5" w:rsidRDefault="00A461A5" w:rsidP="00647A1F">
            <w:pPr>
              <w:spacing w:after="0" w:line="240" w:lineRule="auto"/>
              <w:jc w:val="center"/>
              <w:rPr>
                <w:b/>
                <w:color w:val="000000"/>
                <w:sz w:val="20"/>
                <w:szCs w:val="20"/>
              </w:rPr>
            </w:pPr>
            <w:r w:rsidRPr="00A461A5">
              <w:rPr>
                <w:b/>
                <w:color w:val="000000"/>
                <w:sz w:val="20"/>
                <w:szCs w:val="20"/>
              </w:rPr>
              <w:t>x</w:t>
            </w:r>
          </w:p>
        </w:tc>
        <w:tc>
          <w:tcPr>
            <w:tcW w:w="1417" w:type="dxa"/>
            <w:vAlign w:val="center"/>
          </w:tcPr>
          <w:p w14:paraId="5D1111F0" w14:textId="77777777" w:rsidR="00427998" w:rsidRPr="00A461A5" w:rsidRDefault="00427998" w:rsidP="00647A1F">
            <w:pPr>
              <w:spacing w:after="0" w:line="240" w:lineRule="auto"/>
              <w:jc w:val="center"/>
              <w:rPr>
                <w:b/>
                <w:color w:val="000000"/>
                <w:sz w:val="20"/>
                <w:szCs w:val="20"/>
              </w:rPr>
            </w:pPr>
          </w:p>
        </w:tc>
      </w:tr>
      <w:tr w:rsidR="00427998" w:rsidRPr="00A461A5" w14:paraId="74453003" w14:textId="77777777" w:rsidTr="00647A1F">
        <w:trPr>
          <w:trHeight w:val="362"/>
          <w:jc w:val="center"/>
        </w:trPr>
        <w:tc>
          <w:tcPr>
            <w:tcW w:w="4242" w:type="dxa"/>
            <w:vAlign w:val="center"/>
          </w:tcPr>
          <w:p w14:paraId="18BFC1D1" w14:textId="77777777" w:rsidR="00427998" w:rsidRPr="00A461A5" w:rsidRDefault="00427998" w:rsidP="00647A1F">
            <w:pPr>
              <w:spacing w:after="0" w:line="240" w:lineRule="auto"/>
              <w:rPr>
                <w:color w:val="000000"/>
                <w:sz w:val="20"/>
                <w:szCs w:val="20"/>
              </w:rPr>
            </w:pPr>
            <w:r w:rsidRPr="00A461A5">
              <w:rPr>
                <w:color w:val="000000"/>
                <w:sz w:val="20"/>
                <w:szCs w:val="20"/>
              </w:rPr>
              <w:t>Ocjena fiskalne situacije i njezine perspektive</w:t>
            </w:r>
          </w:p>
        </w:tc>
        <w:tc>
          <w:tcPr>
            <w:tcW w:w="1239" w:type="dxa"/>
            <w:vAlign w:val="center"/>
          </w:tcPr>
          <w:p w14:paraId="0F7B324A"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0444FFAD" w14:textId="190F2FCF" w:rsidR="00427998" w:rsidRPr="00A461A5" w:rsidRDefault="00A461A5" w:rsidP="00647A1F">
            <w:pPr>
              <w:spacing w:after="0" w:line="240" w:lineRule="auto"/>
              <w:jc w:val="center"/>
              <w:rPr>
                <w:b/>
                <w:color w:val="000000"/>
                <w:sz w:val="20"/>
                <w:szCs w:val="20"/>
              </w:rPr>
            </w:pPr>
            <w:r w:rsidRPr="00A461A5">
              <w:rPr>
                <w:b/>
                <w:color w:val="000000"/>
                <w:sz w:val="20"/>
                <w:szCs w:val="20"/>
              </w:rPr>
              <w:t>x</w:t>
            </w:r>
          </w:p>
        </w:tc>
        <w:tc>
          <w:tcPr>
            <w:tcW w:w="1324" w:type="dxa"/>
            <w:vAlign w:val="center"/>
          </w:tcPr>
          <w:p w14:paraId="66114B90" w14:textId="76A9CAC6" w:rsidR="00427998" w:rsidRPr="00A461A5" w:rsidRDefault="00427998" w:rsidP="00647A1F">
            <w:pPr>
              <w:spacing w:after="0" w:line="240" w:lineRule="auto"/>
              <w:jc w:val="center"/>
              <w:rPr>
                <w:b/>
                <w:color w:val="000000"/>
                <w:sz w:val="20"/>
                <w:szCs w:val="20"/>
              </w:rPr>
            </w:pPr>
          </w:p>
        </w:tc>
        <w:tc>
          <w:tcPr>
            <w:tcW w:w="1417" w:type="dxa"/>
            <w:vAlign w:val="center"/>
          </w:tcPr>
          <w:p w14:paraId="408CCA99" w14:textId="77777777" w:rsidR="00427998" w:rsidRPr="00A461A5" w:rsidRDefault="00427998" w:rsidP="00647A1F">
            <w:pPr>
              <w:spacing w:after="0" w:line="240" w:lineRule="auto"/>
              <w:jc w:val="center"/>
              <w:rPr>
                <w:b/>
                <w:color w:val="000000"/>
                <w:sz w:val="20"/>
                <w:szCs w:val="20"/>
              </w:rPr>
            </w:pPr>
          </w:p>
        </w:tc>
      </w:tr>
      <w:tr w:rsidR="00427998" w:rsidRPr="00A461A5" w14:paraId="29BE6FFF" w14:textId="77777777" w:rsidTr="00647A1F">
        <w:trPr>
          <w:trHeight w:val="352"/>
          <w:jc w:val="center"/>
        </w:trPr>
        <w:tc>
          <w:tcPr>
            <w:tcW w:w="4242" w:type="dxa"/>
            <w:vAlign w:val="center"/>
          </w:tcPr>
          <w:p w14:paraId="1D4FDA87" w14:textId="77777777" w:rsidR="00427998" w:rsidRPr="00A461A5" w:rsidRDefault="00427998" w:rsidP="00647A1F">
            <w:pPr>
              <w:spacing w:after="0" w:line="240" w:lineRule="auto"/>
              <w:rPr>
                <w:color w:val="000000"/>
                <w:sz w:val="20"/>
                <w:szCs w:val="20"/>
              </w:rPr>
            </w:pPr>
            <w:r w:rsidRPr="00A461A5">
              <w:rPr>
                <w:color w:val="000000"/>
                <w:sz w:val="20"/>
                <w:szCs w:val="20"/>
              </w:rPr>
              <w:lastRenderedPageBreak/>
              <w:t>Baze podataka</w:t>
            </w:r>
          </w:p>
        </w:tc>
        <w:tc>
          <w:tcPr>
            <w:tcW w:w="1239" w:type="dxa"/>
            <w:vAlign w:val="center"/>
          </w:tcPr>
          <w:p w14:paraId="1B7F3534"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7A28BC4B" w14:textId="77777777" w:rsidR="00427998" w:rsidRPr="00A461A5" w:rsidRDefault="00427998" w:rsidP="00647A1F">
            <w:pPr>
              <w:spacing w:after="0" w:line="240" w:lineRule="auto"/>
              <w:jc w:val="center"/>
              <w:rPr>
                <w:b/>
                <w:color w:val="000000"/>
                <w:sz w:val="20"/>
                <w:szCs w:val="20"/>
              </w:rPr>
            </w:pPr>
          </w:p>
        </w:tc>
        <w:tc>
          <w:tcPr>
            <w:tcW w:w="1324" w:type="dxa"/>
            <w:vAlign w:val="center"/>
          </w:tcPr>
          <w:p w14:paraId="07CC7020"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x</w:t>
            </w:r>
          </w:p>
        </w:tc>
        <w:tc>
          <w:tcPr>
            <w:tcW w:w="1417" w:type="dxa"/>
            <w:vAlign w:val="center"/>
          </w:tcPr>
          <w:p w14:paraId="48F63E3C" w14:textId="77777777" w:rsidR="00427998" w:rsidRPr="00A461A5" w:rsidRDefault="00427998" w:rsidP="00647A1F">
            <w:pPr>
              <w:spacing w:after="0" w:line="240" w:lineRule="auto"/>
              <w:jc w:val="center"/>
              <w:rPr>
                <w:b/>
                <w:color w:val="000000"/>
                <w:sz w:val="20"/>
                <w:szCs w:val="20"/>
              </w:rPr>
            </w:pPr>
          </w:p>
        </w:tc>
      </w:tr>
      <w:tr w:rsidR="00427998" w:rsidRPr="00A461A5" w14:paraId="40098315" w14:textId="77777777" w:rsidTr="00647A1F">
        <w:trPr>
          <w:trHeight w:val="362"/>
          <w:jc w:val="center"/>
        </w:trPr>
        <w:tc>
          <w:tcPr>
            <w:tcW w:w="4242" w:type="dxa"/>
            <w:vAlign w:val="center"/>
          </w:tcPr>
          <w:p w14:paraId="09DB4835" w14:textId="77777777" w:rsidR="00427998" w:rsidRPr="00A461A5" w:rsidRDefault="00427998" w:rsidP="00647A1F">
            <w:pPr>
              <w:spacing w:after="0" w:line="240" w:lineRule="auto"/>
              <w:rPr>
                <w:b/>
                <w:color w:val="000000"/>
                <w:sz w:val="20"/>
                <w:szCs w:val="20"/>
              </w:rPr>
            </w:pPr>
            <w:r w:rsidRPr="00A461A5">
              <w:rPr>
                <w:b/>
                <w:color w:val="000000"/>
                <w:sz w:val="20"/>
                <w:szCs w:val="20"/>
              </w:rPr>
              <w:t>Područje preventive - ZBIRNO</w:t>
            </w:r>
          </w:p>
        </w:tc>
        <w:tc>
          <w:tcPr>
            <w:tcW w:w="1239" w:type="dxa"/>
            <w:vAlign w:val="center"/>
          </w:tcPr>
          <w:p w14:paraId="3C6DC011" w14:textId="77777777" w:rsidR="00427998" w:rsidRPr="00A461A5" w:rsidRDefault="00427998" w:rsidP="00647A1F">
            <w:pPr>
              <w:spacing w:after="0" w:line="240" w:lineRule="auto"/>
              <w:jc w:val="center"/>
              <w:rPr>
                <w:b/>
                <w:color w:val="000000"/>
                <w:sz w:val="20"/>
                <w:szCs w:val="20"/>
              </w:rPr>
            </w:pPr>
          </w:p>
        </w:tc>
        <w:tc>
          <w:tcPr>
            <w:tcW w:w="1275" w:type="dxa"/>
            <w:vAlign w:val="center"/>
          </w:tcPr>
          <w:p w14:paraId="596E2976" w14:textId="77777777" w:rsidR="00427998" w:rsidRPr="00A461A5" w:rsidRDefault="00427998" w:rsidP="00647A1F">
            <w:pPr>
              <w:spacing w:after="0" w:line="240" w:lineRule="auto"/>
              <w:jc w:val="center"/>
              <w:rPr>
                <w:b/>
                <w:color w:val="000000"/>
                <w:sz w:val="20"/>
                <w:szCs w:val="20"/>
              </w:rPr>
            </w:pPr>
          </w:p>
        </w:tc>
        <w:tc>
          <w:tcPr>
            <w:tcW w:w="1324" w:type="dxa"/>
            <w:vAlign w:val="center"/>
          </w:tcPr>
          <w:p w14:paraId="7239732C" w14:textId="77777777" w:rsidR="00427998" w:rsidRPr="00A461A5" w:rsidRDefault="00427998" w:rsidP="00647A1F">
            <w:pPr>
              <w:spacing w:after="0" w:line="240" w:lineRule="auto"/>
              <w:jc w:val="center"/>
              <w:rPr>
                <w:b/>
                <w:color w:val="000000"/>
                <w:sz w:val="20"/>
                <w:szCs w:val="20"/>
              </w:rPr>
            </w:pPr>
            <w:r w:rsidRPr="00A461A5">
              <w:rPr>
                <w:b/>
                <w:color w:val="000000"/>
                <w:sz w:val="20"/>
                <w:szCs w:val="20"/>
              </w:rPr>
              <w:t>x</w:t>
            </w:r>
          </w:p>
        </w:tc>
        <w:tc>
          <w:tcPr>
            <w:tcW w:w="1417" w:type="dxa"/>
            <w:vAlign w:val="center"/>
          </w:tcPr>
          <w:p w14:paraId="210460FD" w14:textId="77777777" w:rsidR="00427998" w:rsidRPr="00A461A5" w:rsidRDefault="00427998" w:rsidP="00647A1F">
            <w:pPr>
              <w:spacing w:after="0" w:line="240" w:lineRule="auto"/>
              <w:jc w:val="center"/>
              <w:rPr>
                <w:b/>
                <w:color w:val="000000"/>
                <w:sz w:val="20"/>
                <w:szCs w:val="20"/>
              </w:rPr>
            </w:pPr>
          </w:p>
        </w:tc>
      </w:tr>
    </w:tbl>
    <w:p w14:paraId="084A3A2C" w14:textId="77777777" w:rsidR="00A461A5" w:rsidRPr="00A461A5" w:rsidRDefault="00A461A5" w:rsidP="00427998">
      <w:pPr>
        <w:spacing w:after="0"/>
        <w:rPr>
          <w:lang w:eastAsia="hr-HR"/>
        </w:rPr>
      </w:pPr>
    </w:p>
    <w:p w14:paraId="7792D5F1" w14:textId="6AD4FF12" w:rsidR="00427998" w:rsidRPr="00A461A5" w:rsidRDefault="00427998" w:rsidP="00427998">
      <w:pPr>
        <w:spacing w:after="0"/>
        <w:rPr>
          <w:lang w:eastAsia="hr-HR"/>
        </w:rPr>
      </w:pPr>
      <w:r w:rsidRPr="00A461A5">
        <w:rPr>
          <w:lang w:eastAsia="hr-HR"/>
        </w:rPr>
        <w:t>Za potrebe ove analize sustava civilne zaštite potrebno je izraditi analizu na području preventive i reagiranja.</w:t>
      </w:r>
    </w:p>
    <w:p w14:paraId="1D174D95" w14:textId="45749B3C" w:rsidR="00217028" w:rsidRPr="005A761D" w:rsidRDefault="00217028" w:rsidP="00300EC0">
      <w:pPr>
        <w:spacing w:after="0"/>
        <w:rPr>
          <w:highlight w:val="yellow"/>
          <w:u w:val="single"/>
        </w:rPr>
      </w:pPr>
    </w:p>
    <w:p w14:paraId="25741927" w14:textId="77777777" w:rsidR="00445C51" w:rsidRPr="005A761D" w:rsidRDefault="00445C51" w:rsidP="00300EC0">
      <w:pPr>
        <w:spacing w:after="0"/>
        <w:rPr>
          <w:highlight w:val="yellow"/>
          <w:u w:val="single"/>
        </w:rPr>
      </w:pPr>
    </w:p>
    <w:p w14:paraId="101CA797" w14:textId="77777777" w:rsidR="00C06B93" w:rsidRPr="00A461A5" w:rsidRDefault="00C06B93" w:rsidP="00A81505">
      <w:pPr>
        <w:pStyle w:val="Naslov2"/>
      </w:pPr>
      <w:bookmarkStart w:id="192" w:name="_Toc217028264"/>
      <w:r w:rsidRPr="00A461A5">
        <w:t>Područje reagiranja</w:t>
      </w:r>
      <w:bookmarkEnd w:id="192"/>
    </w:p>
    <w:p w14:paraId="36560986" w14:textId="581E39CE" w:rsidR="00C06B93" w:rsidRPr="00A461A5" w:rsidRDefault="00C06B93" w:rsidP="00C06B93">
      <w:r w:rsidRPr="00A461A5">
        <w:t>Analiza na području reagiranja sastoji se od sljedećih elemenata:</w:t>
      </w:r>
    </w:p>
    <w:p w14:paraId="1A9C88F4" w14:textId="3051772B" w:rsidR="00E7480F" w:rsidRPr="00A461A5" w:rsidRDefault="00E7480F" w:rsidP="00C06B93"/>
    <w:p w14:paraId="2A4E02F9" w14:textId="6F425A9E" w:rsidR="00E7480F" w:rsidRPr="00A461A5" w:rsidRDefault="00E7480F" w:rsidP="00041C6A">
      <w:pPr>
        <w:pStyle w:val="Naslov30"/>
        <w:rPr>
          <w:lang w:eastAsia="hr-HR"/>
        </w:rPr>
      </w:pPr>
      <w:bookmarkStart w:id="193" w:name="_Toc5701532"/>
      <w:bookmarkStart w:id="194" w:name="_Toc5969850"/>
      <w:bookmarkStart w:id="195" w:name="_Toc9596673"/>
      <w:bookmarkStart w:id="196" w:name="_Toc68592923"/>
      <w:bookmarkStart w:id="197" w:name="_Toc77763640"/>
      <w:bookmarkStart w:id="198" w:name="_Toc217028265"/>
      <w:r w:rsidRPr="00A461A5">
        <w:rPr>
          <w:lang w:eastAsia="hr-HR"/>
        </w:rPr>
        <w:t>Spremnost odgovornih i upravljačkih kapaciteta</w:t>
      </w:r>
      <w:bookmarkEnd w:id="193"/>
      <w:bookmarkEnd w:id="194"/>
      <w:bookmarkEnd w:id="195"/>
      <w:bookmarkEnd w:id="196"/>
      <w:bookmarkEnd w:id="197"/>
      <w:bookmarkEnd w:id="198"/>
    </w:p>
    <w:tbl>
      <w:tblPr>
        <w:tblStyle w:val="Reetkatablice1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7371"/>
        <w:gridCol w:w="714"/>
        <w:gridCol w:w="703"/>
      </w:tblGrid>
      <w:tr w:rsidR="00E7480F" w:rsidRPr="00A461A5" w14:paraId="665ECD07" w14:textId="77777777" w:rsidTr="00647A1F">
        <w:trPr>
          <w:tblHeader/>
          <w:jc w:val="center"/>
        </w:trPr>
        <w:tc>
          <w:tcPr>
            <w:tcW w:w="846" w:type="dxa"/>
            <w:vMerge w:val="restart"/>
            <w:vAlign w:val="center"/>
          </w:tcPr>
          <w:p w14:paraId="0DD4E2CD" w14:textId="77777777" w:rsidR="00E7480F" w:rsidRPr="00A461A5" w:rsidRDefault="00E7480F" w:rsidP="00647A1F">
            <w:pPr>
              <w:spacing w:after="0"/>
              <w:jc w:val="center"/>
              <w:rPr>
                <w:b/>
                <w:sz w:val="20"/>
                <w:szCs w:val="20"/>
              </w:rPr>
            </w:pPr>
            <w:r w:rsidRPr="00A461A5">
              <w:rPr>
                <w:b/>
                <w:sz w:val="20"/>
                <w:szCs w:val="20"/>
              </w:rPr>
              <w:t>R. br.</w:t>
            </w:r>
          </w:p>
        </w:tc>
        <w:tc>
          <w:tcPr>
            <w:tcW w:w="7371" w:type="dxa"/>
            <w:vMerge w:val="restart"/>
            <w:vAlign w:val="center"/>
          </w:tcPr>
          <w:p w14:paraId="3B0D8BDE" w14:textId="77777777" w:rsidR="00E7480F" w:rsidRPr="00A461A5" w:rsidRDefault="00E7480F" w:rsidP="00647A1F">
            <w:pPr>
              <w:spacing w:after="0"/>
              <w:jc w:val="center"/>
              <w:rPr>
                <w:b/>
                <w:sz w:val="20"/>
                <w:szCs w:val="20"/>
              </w:rPr>
            </w:pPr>
            <w:r w:rsidRPr="00A461A5">
              <w:rPr>
                <w:b/>
                <w:sz w:val="20"/>
                <w:szCs w:val="20"/>
              </w:rPr>
              <w:t>OPIS</w:t>
            </w:r>
          </w:p>
        </w:tc>
        <w:tc>
          <w:tcPr>
            <w:tcW w:w="1417" w:type="dxa"/>
            <w:gridSpan w:val="2"/>
            <w:vAlign w:val="center"/>
          </w:tcPr>
          <w:p w14:paraId="11BBA2BC" w14:textId="77777777" w:rsidR="00E7480F" w:rsidRPr="00A461A5" w:rsidRDefault="00E7480F" w:rsidP="00647A1F">
            <w:pPr>
              <w:spacing w:after="0"/>
              <w:jc w:val="center"/>
              <w:rPr>
                <w:b/>
                <w:sz w:val="20"/>
                <w:szCs w:val="20"/>
              </w:rPr>
            </w:pPr>
            <w:r w:rsidRPr="00A461A5">
              <w:rPr>
                <w:b/>
                <w:sz w:val="20"/>
                <w:szCs w:val="20"/>
              </w:rPr>
              <w:t>TVRDNJA</w:t>
            </w:r>
          </w:p>
        </w:tc>
      </w:tr>
      <w:tr w:rsidR="00E7480F" w:rsidRPr="00A461A5" w14:paraId="6CB88443" w14:textId="77777777" w:rsidTr="00647A1F">
        <w:trPr>
          <w:tblHeader/>
          <w:jc w:val="center"/>
        </w:trPr>
        <w:tc>
          <w:tcPr>
            <w:tcW w:w="846" w:type="dxa"/>
            <w:vMerge/>
            <w:vAlign w:val="center"/>
          </w:tcPr>
          <w:p w14:paraId="5DEC715D" w14:textId="77777777" w:rsidR="00E7480F" w:rsidRPr="00A461A5" w:rsidRDefault="00E7480F" w:rsidP="00647A1F">
            <w:pPr>
              <w:spacing w:after="0"/>
              <w:jc w:val="center"/>
              <w:rPr>
                <w:b/>
                <w:sz w:val="20"/>
                <w:szCs w:val="20"/>
              </w:rPr>
            </w:pPr>
          </w:p>
        </w:tc>
        <w:tc>
          <w:tcPr>
            <w:tcW w:w="7371" w:type="dxa"/>
            <w:vMerge/>
            <w:vAlign w:val="center"/>
          </w:tcPr>
          <w:p w14:paraId="52C5E53C" w14:textId="77777777" w:rsidR="00E7480F" w:rsidRPr="00A461A5" w:rsidRDefault="00E7480F" w:rsidP="00647A1F">
            <w:pPr>
              <w:spacing w:after="0"/>
              <w:jc w:val="center"/>
              <w:rPr>
                <w:b/>
                <w:sz w:val="20"/>
                <w:szCs w:val="20"/>
              </w:rPr>
            </w:pPr>
          </w:p>
        </w:tc>
        <w:tc>
          <w:tcPr>
            <w:tcW w:w="714" w:type="dxa"/>
            <w:vAlign w:val="center"/>
          </w:tcPr>
          <w:p w14:paraId="0CF81095" w14:textId="77777777" w:rsidR="00E7480F" w:rsidRPr="00A461A5" w:rsidRDefault="00E7480F" w:rsidP="00647A1F">
            <w:pPr>
              <w:spacing w:after="0"/>
              <w:jc w:val="center"/>
              <w:rPr>
                <w:b/>
                <w:sz w:val="20"/>
                <w:szCs w:val="20"/>
              </w:rPr>
            </w:pPr>
            <w:r w:rsidRPr="00A461A5">
              <w:rPr>
                <w:b/>
                <w:sz w:val="20"/>
                <w:szCs w:val="20"/>
              </w:rPr>
              <w:t>DA</w:t>
            </w:r>
          </w:p>
        </w:tc>
        <w:tc>
          <w:tcPr>
            <w:tcW w:w="703" w:type="dxa"/>
            <w:vAlign w:val="center"/>
          </w:tcPr>
          <w:p w14:paraId="23A0D92E" w14:textId="77777777" w:rsidR="00E7480F" w:rsidRPr="00A461A5" w:rsidRDefault="00E7480F" w:rsidP="00647A1F">
            <w:pPr>
              <w:spacing w:after="0"/>
              <w:jc w:val="center"/>
              <w:rPr>
                <w:b/>
                <w:sz w:val="20"/>
                <w:szCs w:val="20"/>
              </w:rPr>
            </w:pPr>
            <w:r w:rsidRPr="00A461A5">
              <w:rPr>
                <w:b/>
                <w:sz w:val="20"/>
                <w:szCs w:val="20"/>
              </w:rPr>
              <w:t>NE</w:t>
            </w:r>
          </w:p>
        </w:tc>
      </w:tr>
      <w:tr w:rsidR="00E7480F" w:rsidRPr="00A461A5" w14:paraId="6AD2B3CA" w14:textId="77777777" w:rsidTr="00647A1F">
        <w:trPr>
          <w:jc w:val="center"/>
        </w:trPr>
        <w:tc>
          <w:tcPr>
            <w:tcW w:w="846" w:type="dxa"/>
            <w:vAlign w:val="center"/>
          </w:tcPr>
          <w:p w14:paraId="7DB6F446" w14:textId="77777777" w:rsidR="00E7480F" w:rsidRPr="00A461A5" w:rsidRDefault="00E7480F" w:rsidP="00647A1F">
            <w:pPr>
              <w:spacing w:after="0"/>
              <w:jc w:val="center"/>
              <w:rPr>
                <w:b/>
                <w:sz w:val="20"/>
                <w:szCs w:val="20"/>
              </w:rPr>
            </w:pPr>
            <w:r w:rsidRPr="00A461A5">
              <w:rPr>
                <w:b/>
                <w:sz w:val="20"/>
                <w:szCs w:val="20"/>
              </w:rPr>
              <w:t>1.</w:t>
            </w:r>
          </w:p>
        </w:tc>
        <w:tc>
          <w:tcPr>
            <w:tcW w:w="7371" w:type="dxa"/>
          </w:tcPr>
          <w:p w14:paraId="6EC61E08" w14:textId="77777777" w:rsidR="00E7480F" w:rsidRPr="00A461A5" w:rsidRDefault="00E7480F" w:rsidP="00647A1F">
            <w:pPr>
              <w:tabs>
                <w:tab w:val="left" w:pos="1222"/>
              </w:tabs>
              <w:spacing w:after="0"/>
              <w:rPr>
                <w:sz w:val="20"/>
                <w:szCs w:val="20"/>
              </w:rPr>
            </w:pPr>
            <w:r w:rsidRPr="00A461A5">
              <w:rPr>
                <w:sz w:val="20"/>
                <w:szCs w:val="20"/>
              </w:rPr>
              <w:t>Je li izvršno tijelo upoznato sa svojim ovlastima i odgovornostima za odgovarajuću primjenu mjera u slučaju nadolazeće prijetnje koja može uzrokovati veliku nesreću te zna li koji su mu resursi na raspolaganju?</w:t>
            </w:r>
          </w:p>
        </w:tc>
        <w:tc>
          <w:tcPr>
            <w:tcW w:w="714" w:type="dxa"/>
            <w:vAlign w:val="center"/>
          </w:tcPr>
          <w:p w14:paraId="417B1BCE"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2AE69444" w14:textId="77777777" w:rsidR="00E7480F" w:rsidRPr="00A461A5" w:rsidRDefault="00E7480F" w:rsidP="00647A1F">
            <w:pPr>
              <w:tabs>
                <w:tab w:val="left" w:pos="1222"/>
              </w:tabs>
              <w:spacing w:after="0"/>
              <w:jc w:val="center"/>
              <w:rPr>
                <w:b/>
                <w:sz w:val="20"/>
                <w:szCs w:val="20"/>
              </w:rPr>
            </w:pPr>
          </w:p>
        </w:tc>
      </w:tr>
      <w:tr w:rsidR="00E7480F" w:rsidRPr="00A461A5" w14:paraId="4C5E424B" w14:textId="77777777" w:rsidTr="00647A1F">
        <w:trPr>
          <w:jc w:val="center"/>
        </w:trPr>
        <w:tc>
          <w:tcPr>
            <w:tcW w:w="846" w:type="dxa"/>
            <w:vAlign w:val="center"/>
          </w:tcPr>
          <w:p w14:paraId="30484A57" w14:textId="77777777" w:rsidR="00E7480F" w:rsidRPr="00A461A5" w:rsidRDefault="00E7480F" w:rsidP="00647A1F">
            <w:pPr>
              <w:spacing w:after="0"/>
              <w:jc w:val="center"/>
              <w:rPr>
                <w:b/>
                <w:sz w:val="20"/>
                <w:szCs w:val="20"/>
              </w:rPr>
            </w:pPr>
            <w:r w:rsidRPr="00A461A5">
              <w:rPr>
                <w:b/>
                <w:sz w:val="20"/>
                <w:szCs w:val="20"/>
              </w:rPr>
              <w:t>2.</w:t>
            </w:r>
          </w:p>
        </w:tc>
        <w:tc>
          <w:tcPr>
            <w:tcW w:w="7371" w:type="dxa"/>
          </w:tcPr>
          <w:p w14:paraId="6058AC1E" w14:textId="77777777" w:rsidR="00E7480F" w:rsidRPr="00A461A5" w:rsidRDefault="00E7480F" w:rsidP="00647A1F">
            <w:pPr>
              <w:tabs>
                <w:tab w:val="left" w:pos="1222"/>
              </w:tabs>
              <w:spacing w:after="0"/>
              <w:rPr>
                <w:sz w:val="20"/>
                <w:szCs w:val="20"/>
              </w:rPr>
            </w:pPr>
            <w:r w:rsidRPr="00A461A5">
              <w:rPr>
                <w:sz w:val="20"/>
                <w:szCs w:val="20"/>
              </w:rPr>
              <w:t>Je li izvršno tijelo osposobljeno za obavljanje poslova civilne zaštite od strane Ministarstva unutarnjih poslova?</w:t>
            </w:r>
          </w:p>
        </w:tc>
        <w:tc>
          <w:tcPr>
            <w:tcW w:w="714" w:type="dxa"/>
            <w:vAlign w:val="center"/>
          </w:tcPr>
          <w:p w14:paraId="44CFE3CC"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7662EE56" w14:textId="77777777" w:rsidR="00E7480F" w:rsidRPr="00A461A5" w:rsidRDefault="00E7480F" w:rsidP="00647A1F">
            <w:pPr>
              <w:tabs>
                <w:tab w:val="left" w:pos="1222"/>
              </w:tabs>
              <w:spacing w:after="0"/>
              <w:jc w:val="center"/>
              <w:rPr>
                <w:b/>
                <w:sz w:val="20"/>
                <w:szCs w:val="20"/>
              </w:rPr>
            </w:pPr>
          </w:p>
        </w:tc>
      </w:tr>
      <w:tr w:rsidR="00E7480F" w:rsidRPr="00A461A5" w14:paraId="41B36831" w14:textId="77777777" w:rsidTr="00647A1F">
        <w:trPr>
          <w:jc w:val="center"/>
        </w:trPr>
        <w:tc>
          <w:tcPr>
            <w:tcW w:w="846" w:type="dxa"/>
            <w:vAlign w:val="center"/>
          </w:tcPr>
          <w:p w14:paraId="57220432" w14:textId="77777777" w:rsidR="00E7480F" w:rsidRPr="00A461A5" w:rsidRDefault="00E7480F" w:rsidP="00647A1F">
            <w:pPr>
              <w:spacing w:after="0"/>
              <w:jc w:val="center"/>
              <w:rPr>
                <w:b/>
                <w:sz w:val="20"/>
                <w:szCs w:val="20"/>
              </w:rPr>
            </w:pPr>
            <w:r w:rsidRPr="00A461A5">
              <w:rPr>
                <w:b/>
                <w:sz w:val="20"/>
                <w:szCs w:val="20"/>
              </w:rPr>
              <w:t>3.</w:t>
            </w:r>
          </w:p>
        </w:tc>
        <w:tc>
          <w:tcPr>
            <w:tcW w:w="7371" w:type="dxa"/>
          </w:tcPr>
          <w:p w14:paraId="4F07E0E8" w14:textId="77777777" w:rsidR="00E7480F" w:rsidRPr="00A461A5" w:rsidRDefault="00E7480F" w:rsidP="00647A1F">
            <w:pPr>
              <w:tabs>
                <w:tab w:val="left" w:pos="1222"/>
              </w:tabs>
              <w:spacing w:after="0"/>
              <w:rPr>
                <w:sz w:val="20"/>
                <w:szCs w:val="20"/>
              </w:rPr>
            </w:pPr>
            <w:r w:rsidRPr="00A461A5">
              <w:rPr>
                <w:sz w:val="20"/>
                <w:szCs w:val="20"/>
              </w:rPr>
              <w:t>Poznaje li izvršno tijelo moguće rizike odnosno neželjene posljedice koje isti mogu izazvati te poznaje li mjere i opseg snaga civilne zaštite koje će angažirati?</w:t>
            </w:r>
          </w:p>
        </w:tc>
        <w:tc>
          <w:tcPr>
            <w:tcW w:w="714" w:type="dxa"/>
            <w:vAlign w:val="center"/>
          </w:tcPr>
          <w:p w14:paraId="7C4C0FF3" w14:textId="77777777" w:rsidR="00E7480F" w:rsidRPr="00A461A5" w:rsidRDefault="00E7480F" w:rsidP="00647A1F">
            <w:pPr>
              <w:spacing w:after="0"/>
              <w:jc w:val="center"/>
              <w:rPr>
                <w:b/>
                <w:sz w:val="20"/>
                <w:szCs w:val="20"/>
              </w:rPr>
            </w:pPr>
            <w:r w:rsidRPr="00A461A5">
              <w:rPr>
                <w:b/>
                <w:sz w:val="20"/>
                <w:szCs w:val="20"/>
              </w:rPr>
              <w:t>x</w:t>
            </w:r>
          </w:p>
        </w:tc>
        <w:tc>
          <w:tcPr>
            <w:tcW w:w="703" w:type="dxa"/>
            <w:vAlign w:val="center"/>
          </w:tcPr>
          <w:p w14:paraId="0D0CDE28" w14:textId="77777777" w:rsidR="00E7480F" w:rsidRPr="00A461A5" w:rsidRDefault="00E7480F" w:rsidP="00647A1F">
            <w:pPr>
              <w:spacing w:after="0"/>
              <w:jc w:val="center"/>
              <w:rPr>
                <w:b/>
                <w:sz w:val="20"/>
                <w:szCs w:val="20"/>
              </w:rPr>
            </w:pPr>
          </w:p>
        </w:tc>
      </w:tr>
      <w:tr w:rsidR="00E7480F" w:rsidRPr="00A461A5" w14:paraId="4EAA5AA6" w14:textId="77777777" w:rsidTr="00647A1F">
        <w:trPr>
          <w:jc w:val="center"/>
        </w:trPr>
        <w:tc>
          <w:tcPr>
            <w:tcW w:w="846" w:type="dxa"/>
            <w:vAlign w:val="center"/>
          </w:tcPr>
          <w:p w14:paraId="1AB0FA77" w14:textId="77777777" w:rsidR="00E7480F" w:rsidRPr="00A461A5" w:rsidRDefault="00E7480F" w:rsidP="00647A1F">
            <w:pPr>
              <w:spacing w:after="0"/>
              <w:jc w:val="center"/>
              <w:rPr>
                <w:b/>
                <w:sz w:val="20"/>
                <w:szCs w:val="20"/>
              </w:rPr>
            </w:pPr>
            <w:r w:rsidRPr="00A461A5">
              <w:rPr>
                <w:b/>
                <w:sz w:val="20"/>
                <w:szCs w:val="20"/>
              </w:rPr>
              <w:t>4.</w:t>
            </w:r>
          </w:p>
        </w:tc>
        <w:tc>
          <w:tcPr>
            <w:tcW w:w="7371" w:type="dxa"/>
          </w:tcPr>
          <w:p w14:paraId="128578D5" w14:textId="77777777" w:rsidR="00E7480F" w:rsidRPr="00A461A5" w:rsidRDefault="00E7480F" w:rsidP="00647A1F">
            <w:pPr>
              <w:tabs>
                <w:tab w:val="left" w:pos="1222"/>
              </w:tabs>
              <w:spacing w:after="0"/>
              <w:rPr>
                <w:sz w:val="20"/>
                <w:szCs w:val="20"/>
              </w:rPr>
            </w:pPr>
            <w:r w:rsidRPr="00A461A5">
              <w:rPr>
                <w:sz w:val="20"/>
                <w:szCs w:val="20"/>
              </w:rPr>
              <w:t>Je li izvršno tijelo odredilo osobu koja obavlja vođenje baze podataka i operativnu pripremu za djelovanje operativnih snaga civilne zaštite pri povećanoj prijetnji nastanka velike nesreće?</w:t>
            </w:r>
          </w:p>
        </w:tc>
        <w:tc>
          <w:tcPr>
            <w:tcW w:w="714" w:type="dxa"/>
            <w:vAlign w:val="center"/>
          </w:tcPr>
          <w:p w14:paraId="25792F70"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351DAE09" w14:textId="77777777" w:rsidR="00E7480F" w:rsidRPr="00A461A5" w:rsidRDefault="00E7480F" w:rsidP="00647A1F">
            <w:pPr>
              <w:tabs>
                <w:tab w:val="left" w:pos="1222"/>
              </w:tabs>
              <w:spacing w:after="0"/>
              <w:jc w:val="center"/>
              <w:rPr>
                <w:b/>
                <w:sz w:val="20"/>
                <w:szCs w:val="20"/>
              </w:rPr>
            </w:pPr>
          </w:p>
        </w:tc>
      </w:tr>
      <w:tr w:rsidR="00E7480F" w:rsidRPr="00A461A5" w14:paraId="4E3F6322" w14:textId="77777777" w:rsidTr="00647A1F">
        <w:trPr>
          <w:jc w:val="center"/>
        </w:trPr>
        <w:tc>
          <w:tcPr>
            <w:tcW w:w="846" w:type="dxa"/>
            <w:vAlign w:val="center"/>
          </w:tcPr>
          <w:p w14:paraId="786461CD" w14:textId="77777777" w:rsidR="00E7480F" w:rsidRPr="00A461A5" w:rsidRDefault="00E7480F" w:rsidP="00647A1F">
            <w:pPr>
              <w:spacing w:after="0"/>
              <w:jc w:val="center"/>
              <w:rPr>
                <w:b/>
                <w:sz w:val="20"/>
                <w:szCs w:val="20"/>
              </w:rPr>
            </w:pPr>
            <w:r w:rsidRPr="00A461A5">
              <w:rPr>
                <w:b/>
                <w:sz w:val="20"/>
                <w:szCs w:val="20"/>
              </w:rPr>
              <w:t>5.</w:t>
            </w:r>
          </w:p>
        </w:tc>
        <w:tc>
          <w:tcPr>
            <w:tcW w:w="7371" w:type="dxa"/>
          </w:tcPr>
          <w:p w14:paraId="3E08EAF6" w14:textId="77777777" w:rsidR="00E7480F" w:rsidRPr="00A461A5" w:rsidRDefault="00E7480F" w:rsidP="00647A1F">
            <w:pPr>
              <w:tabs>
                <w:tab w:val="left" w:pos="1222"/>
              </w:tabs>
              <w:spacing w:after="0"/>
              <w:rPr>
                <w:sz w:val="20"/>
                <w:szCs w:val="20"/>
              </w:rPr>
            </w:pPr>
            <w:r w:rsidRPr="00A461A5">
              <w:rPr>
                <w:sz w:val="20"/>
                <w:szCs w:val="20"/>
              </w:rPr>
              <w:t>Je li Stožer civilne zaštite osposobljen za izvršavanje zadaća u području civilne zaštite.</w:t>
            </w:r>
          </w:p>
        </w:tc>
        <w:tc>
          <w:tcPr>
            <w:tcW w:w="714" w:type="dxa"/>
            <w:vAlign w:val="center"/>
          </w:tcPr>
          <w:p w14:paraId="772AB203"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3BFC0457" w14:textId="77777777" w:rsidR="00E7480F" w:rsidRPr="00A461A5" w:rsidRDefault="00E7480F" w:rsidP="00647A1F">
            <w:pPr>
              <w:tabs>
                <w:tab w:val="left" w:pos="1222"/>
              </w:tabs>
              <w:spacing w:after="0"/>
              <w:jc w:val="center"/>
              <w:rPr>
                <w:b/>
                <w:sz w:val="20"/>
                <w:szCs w:val="20"/>
              </w:rPr>
            </w:pPr>
          </w:p>
        </w:tc>
      </w:tr>
      <w:tr w:rsidR="00E7480F" w:rsidRPr="00A461A5" w14:paraId="404AD0D7" w14:textId="77777777" w:rsidTr="00647A1F">
        <w:trPr>
          <w:jc w:val="center"/>
        </w:trPr>
        <w:tc>
          <w:tcPr>
            <w:tcW w:w="846" w:type="dxa"/>
            <w:vAlign w:val="center"/>
          </w:tcPr>
          <w:p w14:paraId="70CAEDE9" w14:textId="77777777" w:rsidR="00E7480F" w:rsidRPr="00A461A5" w:rsidRDefault="00E7480F" w:rsidP="00647A1F">
            <w:pPr>
              <w:spacing w:after="0"/>
              <w:jc w:val="center"/>
              <w:rPr>
                <w:b/>
                <w:sz w:val="20"/>
                <w:szCs w:val="20"/>
              </w:rPr>
            </w:pPr>
            <w:r w:rsidRPr="00A461A5">
              <w:rPr>
                <w:b/>
                <w:sz w:val="20"/>
                <w:szCs w:val="20"/>
              </w:rPr>
              <w:t>6.</w:t>
            </w:r>
          </w:p>
        </w:tc>
        <w:tc>
          <w:tcPr>
            <w:tcW w:w="7371" w:type="dxa"/>
          </w:tcPr>
          <w:p w14:paraId="3415E653" w14:textId="77777777" w:rsidR="00E7480F" w:rsidRPr="00A461A5" w:rsidRDefault="00E7480F" w:rsidP="00647A1F">
            <w:pPr>
              <w:tabs>
                <w:tab w:val="left" w:pos="1222"/>
              </w:tabs>
              <w:spacing w:after="0"/>
              <w:rPr>
                <w:sz w:val="20"/>
                <w:szCs w:val="20"/>
              </w:rPr>
            </w:pPr>
            <w:r w:rsidRPr="00A461A5">
              <w:rPr>
                <w:sz w:val="20"/>
                <w:szCs w:val="20"/>
              </w:rPr>
              <w:t>Poznaje li Stožer civilne zaštite rizike, moguće neželjene posljedice koje isti mogu izazvati te mjere, opseg i način angažiranja potrebnih snaga za provođenje mjera civilne zaštite te sanaciju posljedica velikih nesreća?</w:t>
            </w:r>
          </w:p>
        </w:tc>
        <w:tc>
          <w:tcPr>
            <w:tcW w:w="714" w:type="dxa"/>
            <w:vAlign w:val="center"/>
          </w:tcPr>
          <w:p w14:paraId="4731E088"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5F7FAE33" w14:textId="77777777" w:rsidR="00E7480F" w:rsidRPr="00A461A5" w:rsidRDefault="00E7480F" w:rsidP="00647A1F">
            <w:pPr>
              <w:tabs>
                <w:tab w:val="left" w:pos="1222"/>
              </w:tabs>
              <w:spacing w:after="0"/>
              <w:jc w:val="center"/>
              <w:rPr>
                <w:b/>
                <w:sz w:val="20"/>
                <w:szCs w:val="20"/>
              </w:rPr>
            </w:pPr>
          </w:p>
        </w:tc>
      </w:tr>
      <w:tr w:rsidR="00E7480F" w:rsidRPr="005A761D" w14:paraId="2CA9488D" w14:textId="77777777" w:rsidTr="00647A1F">
        <w:trPr>
          <w:jc w:val="center"/>
        </w:trPr>
        <w:tc>
          <w:tcPr>
            <w:tcW w:w="846" w:type="dxa"/>
            <w:vAlign w:val="center"/>
          </w:tcPr>
          <w:p w14:paraId="113A9AAE" w14:textId="77777777" w:rsidR="00E7480F" w:rsidRPr="00A461A5" w:rsidRDefault="00E7480F" w:rsidP="00647A1F">
            <w:pPr>
              <w:spacing w:after="0"/>
              <w:jc w:val="center"/>
              <w:rPr>
                <w:b/>
                <w:sz w:val="20"/>
                <w:szCs w:val="20"/>
              </w:rPr>
            </w:pPr>
            <w:r w:rsidRPr="00A461A5">
              <w:rPr>
                <w:b/>
                <w:sz w:val="20"/>
                <w:szCs w:val="20"/>
              </w:rPr>
              <w:t>7.</w:t>
            </w:r>
          </w:p>
        </w:tc>
        <w:tc>
          <w:tcPr>
            <w:tcW w:w="7371" w:type="dxa"/>
          </w:tcPr>
          <w:p w14:paraId="104CBF22" w14:textId="77777777" w:rsidR="00E7480F" w:rsidRPr="00A461A5" w:rsidRDefault="00E7480F" w:rsidP="00647A1F">
            <w:pPr>
              <w:tabs>
                <w:tab w:val="left" w:pos="1222"/>
              </w:tabs>
              <w:spacing w:after="0"/>
              <w:rPr>
                <w:sz w:val="20"/>
                <w:szCs w:val="20"/>
              </w:rPr>
            </w:pPr>
            <w:r w:rsidRPr="00A461A5">
              <w:rPr>
                <w:sz w:val="20"/>
                <w:szCs w:val="20"/>
              </w:rPr>
              <w:t>Ima li Stožer u svom sastavu odgovarajuće operativno osoblje za imenovanje koordinatora na lokaciji (za prioritetne prijetnje).</w:t>
            </w:r>
          </w:p>
        </w:tc>
        <w:tc>
          <w:tcPr>
            <w:tcW w:w="714" w:type="dxa"/>
            <w:vAlign w:val="center"/>
          </w:tcPr>
          <w:p w14:paraId="6B4D3E7C"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703" w:type="dxa"/>
            <w:vAlign w:val="center"/>
          </w:tcPr>
          <w:p w14:paraId="0D6311A9" w14:textId="77777777" w:rsidR="00E7480F" w:rsidRPr="00A461A5" w:rsidRDefault="00E7480F" w:rsidP="00647A1F">
            <w:pPr>
              <w:tabs>
                <w:tab w:val="left" w:pos="1222"/>
              </w:tabs>
              <w:spacing w:after="0"/>
              <w:jc w:val="center"/>
              <w:rPr>
                <w:b/>
                <w:sz w:val="20"/>
                <w:szCs w:val="20"/>
              </w:rPr>
            </w:pPr>
          </w:p>
        </w:tc>
      </w:tr>
    </w:tbl>
    <w:p w14:paraId="171BC663" w14:textId="77777777" w:rsidR="004C2E7E" w:rsidRPr="005A761D" w:rsidRDefault="004C2E7E" w:rsidP="00060D3E">
      <w:pPr>
        <w:spacing w:before="0"/>
        <w:rPr>
          <w:bCs/>
          <w:color w:val="54883D"/>
          <w:sz w:val="20"/>
          <w:szCs w:val="18"/>
          <w:highlight w:val="yellow"/>
        </w:rPr>
      </w:pPr>
    </w:p>
    <w:p w14:paraId="444513C9" w14:textId="0EDD1122" w:rsidR="00E7480F" w:rsidRPr="00A461A5" w:rsidRDefault="00E7480F" w:rsidP="00E7480F">
      <w:pPr>
        <w:spacing w:before="0"/>
        <w:jc w:val="center"/>
        <w:rPr>
          <w:b/>
          <w:bCs/>
          <w:i/>
          <w:color w:val="54883D"/>
          <w:sz w:val="20"/>
          <w:szCs w:val="18"/>
        </w:rPr>
      </w:pPr>
      <w:r w:rsidRPr="00A461A5">
        <w:rPr>
          <w:rFonts w:eastAsia="Calibri"/>
          <w:b/>
          <w:i/>
          <w:iCs/>
          <w:color w:val="54883D"/>
          <w:sz w:val="20"/>
          <w:szCs w:val="20"/>
        </w:rPr>
        <w:t xml:space="preserve">Tablica </w:t>
      </w:r>
      <w:r w:rsidRPr="00A461A5">
        <w:rPr>
          <w:rFonts w:eastAsia="Calibri"/>
          <w:b/>
          <w:i/>
          <w:iCs/>
          <w:color w:val="54883D"/>
          <w:sz w:val="20"/>
          <w:szCs w:val="20"/>
        </w:rPr>
        <w:fldChar w:fldCharType="begin"/>
      </w:r>
      <w:r w:rsidRPr="00A461A5">
        <w:rPr>
          <w:rFonts w:eastAsia="Calibri"/>
          <w:b/>
          <w:i/>
          <w:iCs/>
          <w:color w:val="54883D"/>
          <w:sz w:val="20"/>
          <w:szCs w:val="20"/>
        </w:rPr>
        <w:instrText xml:space="preserve"> SEQ Tabela \* ARABIC </w:instrText>
      </w:r>
      <w:r w:rsidRPr="00A461A5">
        <w:rPr>
          <w:rFonts w:eastAsia="Calibri"/>
          <w:b/>
          <w:i/>
          <w:iCs/>
          <w:color w:val="54883D"/>
          <w:sz w:val="20"/>
          <w:szCs w:val="20"/>
        </w:rPr>
        <w:fldChar w:fldCharType="separate"/>
      </w:r>
      <w:r w:rsidR="00BF5AB3">
        <w:rPr>
          <w:rFonts w:eastAsia="Calibri"/>
          <w:b/>
          <w:i/>
          <w:iCs/>
          <w:noProof/>
          <w:color w:val="54883D"/>
          <w:sz w:val="20"/>
          <w:szCs w:val="20"/>
        </w:rPr>
        <w:t>47</w:t>
      </w:r>
      <w:r w:rsidRPr="00A461A5">
        <w:rPr>
          <w:rFonts w:eastAsia="Calibri"/>
          <w:b/>
          <w:i/>
          <w:iCs/>
          <w:noProof/>
          <w:color w:val="54883D"/>
          <w:sz w:val="20"/>
          <w:szCs w:val="20"/>
        </w:rPr>
        <w:fldChar w:fldCharType="end"/>
      </w:r>
      <w:r w:rsidRPr="00A461A5">
        <w:rPr>
          <w:rFonts w:eastAsia="Calibri"/>
          <w:b/>
          <w:i/>
          <w:iCs/>
          <w:color w:val="54883D"/>
          <w:sz w:val="20"/>
          <w:szCs w:val="20"/>
        </w:rPr>
        <w:t>.</w:t>
      </w:r>
      <w:r w:rsidRPr="00A461A5">
        <w:rPr>
          <w:b/>
          <w:bCs/>
          <w:i/>
          <w:color w:val="54883D"/>
          <w:sz w:val="20"/>
          <w:szCs w:val="18"/>
        </w:rPr>
        <w:t xml:space="preserve"> Prikaz ocjene spremnosti odgovornih i upravljačkih kapaciteta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7480F" w:rsidRPr="00A461A5" w14:paraId="55314A85" w14:textId="77777777" w:rsidTr="00647A1F">
        <w:trPr>
          <w:jc w:val="center"/>
        </w:trPr>
        <w:tc>
          <w:tcPr>
            <w:tcW w:w="3020" w:type="dxa"/>
            <w:vAlign w:val="center"/>
          </w:tcPr>
          <w:p w14:paraId="2914EEFF" w14:textId="77777777" w:rsidR="00E7480F" w:rsidRPr="00A461A5" w:rsidRDefault="00E7480F" w:rsidP="00647A1F">
            <w:pPr>
              <w:spacing w:before="120" w:after="0"/>
              <w:jc w:val="center"/>
              <w:rPr>
                <w:b/>
                <w:sz w:val="20"/>
              </w:rPr>
            </w:pPr>
            <w:r w:rsidRPr="00A461A5">
              <w:rPr>
                <w:b/>
                <w:sz w:val="20"/>
              </w:rPr>
              <w:t>Opisna ocjena</w:t>
            </w:r>
          </w:p>
        </w:tc>
        <w:tc>
          <w:tcPr>
            <w:tcW w:w="3021" w:type="dxa"/>
            <w:vAlign w:val="center"/>
          </w:tcPr>
          <w:p w14:paraId="23217279" w14:textId="77777777" w:rsidR="00E7480F" w:rsidRPr="00A461A5" w:rsidRDefault="00E7480F" w:rsidP="00647A1F">
            <w:pPr>
              <w:spacing w:before="120" w:after="0"/>
              <w:jc w:val="center"/>
              <w:rPr>
                <w:b/>
                <w:sz w:val="20"/>
              </w:rPr>
            </w:pPr>
            <w:r w:rsidRPr="00A461A5">
              <w:rPr>
                <w:b/>
                <w:sz w:val="20"/>
              </w:rPr>
              <w:t>Ocjena</w:t>
            </w:r>
          </w:p>
        </w:tc>
      </w:tr>
      <w:tr w:rsidR="00E7480F" w:rsidRPr="00A461A5" w14:paraId="5E4D8EC7" w14:textId="77777777" w:rsidTr="00647A1F">
        <w:trPr>
          <w:jc w:val="center"/>
        </w:trPr>
        <w:tc>
          <w:tcPr>
            <w:tcW w:w="3020" w:type="dxa"/>
            <w:shd w:val="clear" w:color="auto" w:fill="FF0000"/>
            <w:vAlign w:val="center"/>
          </w:tcPr>
          <w:p w14:paraId="5F04C3DB" w14:textId="77777777" w:rsidR="00E7480F" w:rsidRPr="00A461A5" w:rsidRDefault="00E7480F" w:rsidP="00647A1F">
            <w:pPr>
              <w:spacing w:before="120" w:after="0"/>
              <w:rPr>
                <w:sz w:val="20"/>
              </w:rPr>
            </w:pPr>
            <w:r w:rsidRPr="00A461A5">
              <w:rPr>
                <w:sz w:val="20"/>
              </w:rPr>
              <w:t>Vrlo niska spremnost</w:t>
            </w:r>
          </w:p>
        </w:tc>
        <w:tc>
          <w:tcPr>
            <w:tcW w:w="3021" w:type="dxa"/>
            <w:shd w:val="clear" w:color="auto" w:fill="FF0000"/>
            <w:vAlign w:val="center"/>
          </w:tcPr>
          <w:p w14:paraId="54DA85D8" w14:textId="77777777" w:rsidR="00E7480F" w:rsidRPr="00A461A5" w:rsidRDefault="00E7480F" w:rsidP="00647A1F">
            <w:pPr>
              <w:spacing w:before="120" w:after="0"/>
              <w:rPr>
                <w:sz w:val="20"/>
              </w:rPr>
            </w:pPr>
          </w:p>
        </w:tc>
      </w:tr>
      <w:tr w:rsidR="00E7480F" w:rsidRPr="00A461A5" w14:paraId="11D680F3" w14:textId="77777777" w:rsidTr="00647A1F">
        <w:trPr>
          <w:jc w:val="center"/>
        </w:trPr>
        <w:tc>
          <w:tcPr>
            <w:tcW w:w="3020" w:type="dxa"/>
            <w:shd w:val="clear" w:color="auto" w:fill="FFC000"/>
            <w:vAlign w:val="center"/>
          </w:tcPr>
          <w:p w14:paraId="606B43EE" w14:textId="77777777" w:rsidR="00E7480F" w:rsidRPr="00A461A5" w:rsidRDefault="00E7480F" w:rsidP="00647A1F">
            <w:pPr>
              <w:spacing w:before="120" w:after="0"/>
              <w:rPr>
                <w:sz w:val="20"/>
              </w:rPr>
            </w:pPr>
            <w:r w:rsidRPr="00A461A5">
              <w:rPr>
                <w:sz w:val="20"/>
              </w:rPr>
              <w:t>Niska spremnost</w:t>
            </w:r>
          </w:p>
        </w:tc>
        <w:tc>
          <w:tcPr>
            <w:tcW w:w="3021" w:type="dxa"/>
            <w:shd w:val="clear" w:color="auto" w:fill="FFC000"/>
            <w:vAlign w:val="center"/>
          </w:tcPr>
          <w:p w14:paraId="0E19E0EC" w14:textId="77777777" w:rsidR="00E7480F" w:rsidRPr="00A461A5" w:rsidRDefault="00E7480F" w:rsidP="00647A1F">
            <w:pPr>
              <w:spacing w:before="120" w:after="0"/>
              <w:rPr>
                <w:sz w:val="20"/>
              </w:rPr>
            </w:pPr>
          </w:p>
        </w:tc>
      </w:tr>
      <w:tr w:rsidR="00E7480F" w:rsidRPr="00A461A5" w14:paraId="43EB6C50" w14:textId="77777777" w:rsidTr="00647A1F">
        <w:trPr>
          <w:jc w:val="center"/>
        </w:trPr>
        <w:tc>
          <w:tcPr>
            <w:tcW w:w="3020" w:type="dxa"/>
            <w:shd w:val="clear" w:color="auto" w:fill="FFFF00"/>
            <w:vAlign w:val="center"/>
          </w:tcPr>
          <w:p w14:paraId="6D1D9B21" w14:textId="77777777" w:rsidR="00E7480F" w:rsidRPr="00A461A5" w:rsidRDefault="00E7480F" w:rsidP="00647A1F">
            <w:pPr>
              <w:spacing w:before="120" w:after="0"/>
              <w:rPr>
                <w:sz w:val="20"/>
              </w:rPr>
            </w:pPr>
            <w:r w:rsidRPr="00A461A5">
              <w:rPr>
                <w:sz w:val="20"/>
              </w:rPr>
              <w:t>Visoka spremnost</w:t>
            </w:r>
          </w:p>
        </w:tc>
        <w:tc>
          <w:tcPr>
            <w:tcW w:w="3021" w:type="dxa"/>
            <w:shd w:val="clear" w:color="auto" w:fill="FFFF00"/>
            <w:vAlign w:val="center"/>
          </w:tcPr>
          <w:p w14:paraId="23D52B50" w14:textId="77777777" w:rsidR="00E7480F" w:rsidRPr="00A461A5" w:rsidRDefault="00E7480F" w:rsidP="00647A1F">
            <w:pPr>
              <w:spacing w:before="120" w:after="0"/>
              <w:jc w:val="center"/>
              <w:rPr>
                <w:b/>
                <w:sz w:val="20"/>
              </w:rPr>
            </w:pPr>
          </w:p>
        </w:tc>
      </w:tr>
      <w:tr w:rsidR="00E7480F" w:rsidRPr="005A761D" w14:paraId="791FE728" w14:textId="77777777" w:rsidTr="00647A1F">
        <w:trPr>
          <w:jc w:val="center"/>
        </w:trPr>
        <w:tc>
          <w:tcPr>
            <w:tcW w:w="3020" w:type="dxa"/>
            <w:shd w:val="clear" w:color="auto" w:fill="92D050"/>
            <w:vAlign w:val="center"/>
          </w:tcPr>
          <w:p w14:paraId="39A70125" w14:textId="77777777" w:rsidR="00E7480F" w:rsidRPr="00A461A5" w:rsidRDefault="00E7480F" w:rsidP="00647A1F">
            <w:pPr>
              <w:spacing w:before="120" w:after="0"/>
              <w:rPr>
                <w:sz w:val="20"/>
              </w:rPr>
            </w:pPr>
            <w:r w:rsidRPr="00A461A5">
              <w:rPr>
                <w:sz w:val="20"/>
              </w:rPr>
              <w:t>Vrlo visoka spremnost</w:t>
            </w:r>
          </w:p>
        </w:tc>
        <w:tc>
          <w:tcPr>
            <w:tcW w:w="3021" w:type="dxa"/>
            <w:shd w:val="clear" w:color="auto" w:fill="92D050"/>
            <w:vAlign w:val="center"/>
          </w:tcPr>
          <w:p w14:paraId="56E3B83D" w14:textId="5B35F592" w:rsidR="00E7480F" w:rsidRPr="00A461A5" w:rsidRDefault="009428DA" w:rsidP="00647A1F">
            <w:pPr>
              <w:spacing w:before="120" w:after="0"/>
              <w:jc w:val="center"/>
              <w:rPr>
                <w:b/>
                <w:sz w:val="20"/>
              </w:rPr>
            </w:pPr>
            <w:r w:rsidRPr="00A461A5">
              <w:rPr>
                <w:b/>
                <w:sz w:val="20"/>
              </w:rPr>
              <w:t>x</w:t>
            </w:r>
          </w:p>
        </w:tc>
      </w:tr>
    </w:tbl>
    <w:p w14:paraId="57F3D20E" w14:textId="77777777" w:rsidR="00E7480F" w:rsidRPr="005A761D" w:rsidRDefault="00E7480F" w:rsidP="00E7480F">
      <w:pPr>
        <w:spacing w:after="0"/>
        <w:rPr>
          <w:highlight w:val="yellow"/>
        </w:rPr>
      </w:pPr>
    </w:p>
    <w:p w14:paraId="3FCE4BE9" w14:textId="2418F709" w:rsidR="00E7480F" w:rsidRPr="00A461A5" w:rsidRDefault="00E7480F" w:rsidP="00041C6A">
      <w:pPr>
        <w:pStyle w:val="Naslov30"/>
        <w:rPr>
          <w:lang w:eastAsia="hr-HR"/>
        </w:rPr>
      </w:pPr>
      <w:bookmarkStart w:id="199" w:name="_Toc5701533"/>
      <w:bookmarkStart w:id="200" w:name="_Toc5969851"/>
      <w:bookmarkStart w:id="201" w:name="_Toc9596674"/>
      <w:bookmarkStart w:id="202" w:name="_Toc68592924"/>
      <w:bookmarkStart w:id="203" w:name="_Toc77763641"/>
      <w:bookmarkStart w:id="204" w:name="_Toc217028266"/>
      <w:r w:rsidRPr="00DB1FAB">
        <w:rPr>
          <w:lang w:eastAsia="hr-HR"/>
        </w:rPr>
        <w:lastRenderedPageBreak/>
        <w:t>Spremnost</w:t>
      </w:r>
      <w:r w:rsidRPr="00A461A5">
        <w:rPr>
          <w:lang w:eastAsia="hr-HR"/>
        </w:rPr>
        <w:t xml:space="preserve"> operativnih kapaciteta</w:t>
      </w:r>
      <w:bookmarkEnd w:id="199"/>
      <w:bookmarkEnd w:id="200"/>
      <w:bookmarkEnd w:id="201"/>
      <w:bookmarkEnd w:id="202"/>
      <w:bookmarkEnd w:id="203"/>
      <w:bookmarkEnd w:id="204"/>
      <w:r w:rsidR="00F27866">
        <w:rPr>
          <w:lang w:eastAsia="hr-HR"/>
        </w:rPr>
        <w:t xml:space="preserve">  </w:t>
      </w:r>
    </w:p>
    <w:tbl>
      <w:tblPr>
        <w:tblStyle w:val="Reetkatablice14"/>
        <w:tblW w:w="906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08"/>
        <w:gridCol w:w="565"/>
      </w:tblGrid>
      <w:tr w:rsidR="00E7480F" w:rsidRPr="00A461A5" w14:paraId="2BFFA8FD" w14:textId="77777777" w:rsidTr="00647A1F">
        <w:trPr>
          <w:tblHeader/>
          <w:jc w:val="center"/>
        </w:trPr>
        <w:tc>
          <w:tcPr>
            <w:tcW w:w="846" w:type="dxa"/>
            <w:vMerge w:val="restart"/>
            <w:vAlign w:val="center"/>
          </w:tcPr>
          <w:p w14:paraId="684307E7" w14:textId="77777777" w:rsidR="00E7480F" w:rsidRPr="00A461A5" w:rsidRDefault="00E7480F" w:rsidP="00647A1F">
            <w:pPr>
              <w:spacing w:after="0"/>
              <w:jc w:val="center"/>
              <w:rPr>
                <w:b/>
                <w:sz w:val="20"/>
                <w:szCs w:val="20"/>
              </w:rPr>
            </w:pPr>
            <w:r w:rsidRPr="00A461A5">
              <w:rPr>
                <w:b/>
                <w:sz w:val="20"/>
                <w:szCs w:val="20"/>
              </w:rPr>
              <w:t>R. br.</w:t>
            </w:r>
          </w:p>
        </w:tc>
        <w:tc>
          <w:tcPr>
            <w:tcW w:w="6946" w:type="dxa"/>
            <w:vMerge w:val="restart"/>
            <w:vAlign w:val="center"/>
          </w:tcPr>
          <w:p w14:paraId="6E931616" w14:textId="77777777" w:rsidR="00E7480F" w:rsidRPr="00A461A5" w:rsidRDefault="00E7480F" w:rsidP="00647A1F">
            <w:pPr>
              <w:spacing w:after="0"/>
              <w:jc w:val="center"/>
              <w:rPr>
                <w:b/>
                <w:sz w:val="20"/>
                <w:szCs w:val="20"/>
              </w:rPr>
            </w:pPr>
            <w:r w:rsidRPr="00A461A5">
              <w:rPr>
                <w:b/>
                <w:sz w:val="20"/>
                <w:szCs w:val="20"/>
              </w:rPr>
              <w:t>OPIS</w:t>
            </w:r>
          </w:p>
        </w:tc>
        <w:tc>
          <w:tcPr>
            <w:tcW w:w="1273" w:type="dxa"/>
            <w:gridSpan w:val="2"/>
            <w:vAlign w:val="center"/>
          </w:tcPr>
          <w:p w14:paraId="1BC33CC9" w14:textId="77777777" w:rsidR="00E7480F" w:rsidRPr="00A461A5" w:rsidRDefault="00E7480F" w:rsidP="00647A1F">
            <w:pPr>
              <w:spacing w:after="0"/>
              <w:jc w:val="center"/>
              <w:rPr>
                <w:b/>
                <w:sz w:val="20"/>
                <w:szCs w:val="20"/>
              </w:rPr>
            </w:pPr>
            <w:r w:rsidRPr="00A461A5">
              <w:rPr>
                <w:b/>
                <w:sz w:val="20"/>
                <w:szCs w:val="20"/>
              </w:rPr>
              <w:t>TVRDNJA</w:t>
            </w:r>
          </w:p>
        </w:tc>
      </w:tr>
      <w:tr w:rsidR="00E7480F" w:rsidRPr="00A461A5" w14:paraId="62A58B7B" w14:textId="77777777" w:rsidTr="00647A1F">
        <w:trPr>
          <w:tblHeader/>
          <w:jc w:val="center"/>
        </w:trPr>
        <w:tc>
          <w:tcPr>
            <w:tcW w:w="846" w:type="dxa"/>
            <w:vMerge/>
            <w:vAlign w:val="center"/>
          </w:tcPr>
          <w:p w14:paraId="0A02ADB5" w14:textId="77777777" w:rsidR="00E7480F" w:rsidRPr="00A461A5" w:rsidRDefault="00E7480F" w:rsidP="00647A1F">
            <w:pPr>
              <w:spacing w:after="0"/>
              <w:jc w:val="center"/>
              <w:rPr>
                <w:b/>
                <w:sz w:val="20"/>
                <w:szCs w:val="20"/>
              </w:rPr>
            </w:pPr>
          </w:p>
        </w:tc>
        <w:tc>
          <w:tcPr>
            <w:tcW w:w="6946" w:type="dxa"/>
            <w:vMerge/>
            <w:vAlign w:val="center"/>
          </w:tcPr>
          <w:p w14:paraId="23CEAA49" w14:textId="77777777" w:rsidR="00E7480F" w:rsidRPr="00A461A5" w:rsidRDefault="00E7480F" w:rsidP="00647A1F">
            <w:pPr>
              <w:spacing w:after="0"/>
              <w:jc w:val="center"/>
              <w:rPr>
                <w:b/>
                <w:sz w:val="20"/>
                <w:szCs w:val="20"/>
              </w:rPr>
            </w:pPr>
          </w:p>
        </w:tc>
        <w:tc>
          <w:tcPr>
            <w:tcW w:w="708" w:type="dxa"/>
            <w:vAlign w:val="center"/>
          </w:tcPr>
          <w:p w14:paraId="4A676878" w14:textId="77777777" w:rsidR="00E7480F" w:rsidRPr="00A461A5" w:rsidRDefault="00E7480F" w:rsidP="00647A1F">
            <w:pPr>
              <w:spacing w:after="0"/>
              <w:jc w:val="center"/>
              <w:rPr>
                <w:b/>
                <w:sz w:val="20"/>
                <w:szCs w:val="20"/>
              </w:rPr>
            </w:pPr>
            <w:r w:rsidRPr="00A461A5">
              <w:rPr>
                <w:b/>
                <w:sz w:val="20"/>
                <w:szCs w:val="20"/>
              </w:rPr>
              <w:t>DA</w:t>
            </w:r>
          </w:p>
        </w:tc>
        <w:tc>
          <w:tcPr>
            <w:tcW w:w="565" w:type="dxa"/>
            <w:vAlign w:val="center"/>
          </w:tcPr>
          <w:p w14:paraId="7C1F950A" w14:textId="77777777" w:rsidR="00E7480F" w:rsidRPr="00A461A5" w:rsidRDefault="00E7480F" w:rsidP="00647A1F">
            <w:pPr>
              <w:spacing w:after="0"/>
              <w:jc w:val="center"/>
              <w:rPr>
                <w:b/>
                <w:sz w:val="20"/>
                <w:szCs w:val="20"/>
              </w:rPr>
            </w:pPr>
            <w:r w:rsidRPr="00A461A5">
              <w:rPr>
                <w:b/>
                <w:sz w:val="20"/>
                <w:szCs w:val="20"/>
              </w:rPr>
              <w:t>NE</w:t>
            </w:r>
          </w:p>
        </w:tc>
      </w:tr>
      <w:tr w:rsidR="00E7480F" w:rsidRPr="00A461A5" w14:paraId="6DAF1578" w14:textId="77777777" w:rsidTr="00647A1F">
        <w:trPr>
          <w:jc w:val="center"/>
        </w:trPr>
        <w:tc>
          <w:tcPr>
            <w:tcW w:w="846" w:type="dxa"/>
            <w:vAlign w:val="center"/>
          </w:tcPr>
          <w:p w14:paraId="03E4C86D" w14:textId="77777777" w:rsidR="00E7480F" w:rsidRPr="00A461A5" w:rsidRDefault="00E7480F" w:rsidP="00647A1F">
            <w:pPr>
              <w:spacing w:after="0"/>
              <w:jc w:val="center"/>
              <w:rPr>
                <w:b/>
                <w:sz w:val="20"/>
                <w:szCs w:val="20"/>
              </w:rPr>
            </w:pPr>
            <w:r w:rsidRPr="00A461A5">
              <w:rPr>
                <w:b/>
                <w:sz w:val="20"/>
                <w:szCs w:val="20"/>
              </w:rPr>
              <w:t>1.</w:t>
            </w:r>
          </w:p>
        </w:tc>
        <w:tc>
          <w:tcPr>
            <w:tcW w:w="6946" w:type="dxa"/>
          </w:tcPr>
          <w:p w14:paraId="7AE9AFCC" w14:textId="77777777" w:rsidR="00E7480F" w:rsidRPr="00A461A5" w:rsidRDefault="00E7480F" w:rsidP="00647A1F">
            <w:pPr>
              <w:tabs>
                <w:tab w:val="left" w:pos="1222"/>
              </w:tabs>
              <w:spacing w:after="0"/>
              <w:rPr>
                <w:sz w:val="20"/>
                <w:szCs w:val="20"/>
              </w:rPr>
            </w:pPr>
            <w:r w:rsidRPr="00A461A5">
              <w:rPr>
                <w:sz w:val="20"/>
                <w:szCs w:val="20"/>
              </w:rPr>
              <w:t>Je li Stožer civilne zaštite osposobljen i kapacitiran za provedbu mjera u slučaju pojava prijetnje i njezinih posljedica?</w:t>
            </w:r>
          </w:p>
        </w:tc>
        <w:tc>
          <w:tcPr>
            <w:tcW w:w="708" w:type="dxa"/>
            <w:vAlign w:val="center"/>
          </w:tcPr>
          <w:p w14:paraId="720A19C5"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088B93BB" w14:textId="77777777" w:rsidR="00E7480F" w:rsidRPr="00A461A5" w:rsidRDefault="00E7480F" w:rsidP="00647A1F">
            <w:pPr>
              <w:tabs>
                <w:tab w:val="left" w:pos="1222"/>
              </w:tabs>
              <w:spacing w:after="0"/>
              <w:jc w:val="center"/>
              <w:rPr>
                <w:b/>
                <w:sz w:val="20"/>
                <w:szCs w:val="20"/>
              </w:rPr>
            </w:pPr>
          </w:p>
        </w:tc>
      </w:tr>
      <w:tr w:rsidR="00E7480F" w:rsidRPr="00A461A5" w14:paraId="589C53C3" w14:textId="77777777" w:rsidTr="00647A1F">
        <w:trPr>
          <w:jc w:val="center"/>
        </w:trPr>
        <w:tc>
          <w:tcPr>
            <w:tcW w:w="846" w:type="dxa"/>
            <w:vAlign w:val="center"/>
          </w:tcPr>
          <w:p w14:paraId="70D780B2" w14:textId="77777777" w:rsidR="00E7480F" w:rsidRPr="00A461A5" w:rsidRDefault="00E7480F" w:rsidP="00647A1F">
            <w:pPr>
              <w:spacing w:after="0"/>
              <w:jc w:val="center"/>
              <w:rPr>
                <w:b/>
                <w:sz w:val="20"/>
                <w:szCs w:val="20"/>
              </w:rPr>
            </w:pPr>
            <w:r w:rsidRPr="00A461A5">
              <w:rPr>
                <w:b/>
                <w:sz w:val="20"/>
                <w:szCs w:val="20"/>
              </w:rPr>
              <w:t>2.</w:t>
            </w:r>
          </w:p>
        </w:tc>
        <w:tc>
          <w:tcPr>
            <w:tcW w:w="6946" w:type="dxa"/>
          </w:tcPr>
          <w:p w14:paraId="16712048" w14:textId="77777777" w:rsidR="00E7480F" w:rsidRPr="00A461A5" w:rsidRDefault="00E7480F" w:rsidP="00647A1F">
            <w:pPr>
              <w:tabs>
                <w:tab w:val="left" w:pos="1222"/>
              </w:tabs>
              <w:spacing w:after="0"/>
              <w:rPr>
                <w:sz w:val="20"/>
                <w:szCs w:val="20"/>
              </w:rPr>
            </w:pPr>
            <w:r w:rsidRPr="00A461A5">
              <w:rPr>
                <w:sz w:val="20"/>
                <w:szCs w:val="20"/>
              </w:rPr>
              <w:t>Jesu li vatrogasne snage osposobljene i kapacitirane za provedbu mjera u slučaju pojave prijetnje i njezinih posljedica?</w:t>
            </w:r>
          </w:p>
        </w:tc>
        <w:tc>
          <w:tcPr>
            <w:tcW w:w="708" w:type="dxa"/>
            <w:vAlign w:val="center"/>
          </w:tcPr>
          <w:p w14:paraId="0CF02820"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74400F6A" w14:textId="77777777" w:rsidR="00E7480F" w:rsidRPr="00A461A5" w:rsidRDefault="00E7480F" w:rsidP="00647A1F">
            <w:pPr>
              <w:tabs>
                <w:tab w:val="left" w:pos="1222"/>
              </w:tabs>
              <w:spacing w:after="0"/>
              <w:jc w:val="center"/>
              <w:rPr>
                <w:b/>
                <w:sz w:val="20"/>
                <w:szCs w:val="20"/>
              </w:rPr>
            </w:pPr>
          </w:p>
        </w:tc>
      </w:tr>
      <w:tr w:rsidR="00E7480F" w:rsidRPr="00A461A5" w14:paraId="5B22E99E" w14:textId="77777777" w:rsidTr="00647A1F">
        <w:trPr>
          <w:jc w:val="center"/>
        </w:trPr>
        <w:tc>
          <w:tcPr>
            <w:tcW w:w="846" w:type="dxa"/>
            <w:vAlign w:val="center"/>
          </w:tcPr>
          <w:p w14:paraId="00463C3B" w14:textId="77777777" w:rsidR="00E7480F" w:rsidRPr="00A461A5" w:rsidRDefault="00E7480F" w:rsidP="00647A1F">
            <w:pPr>
              <w:spacing w:after="0"/>
              <w:jc w:val="center"/>
              <w:rPr>
                <w:b/>
                <w:sz w:val="20"/>
                <w:szCs w:val="20"/>
              </w:rPr>
            </w:pPr>
            <w:r w:rsidRPr="00A461A5">
              <w:rPr>
                <w:b/>
                <w:sz w:val="20"/>
                <w:szCs w:val="20"/>
              </w:rPr>
              <w:t>3.</w:t>
            </w:r>
          </w:p>
        </w:tc>
        <w:tc>
          <w:tcPr>
            <w:tcW w:w="6946" w:type="dxa"/>
          </w:tcPr>
          <w:p w14:paraId="2181557D" w14:textId="77777777" w:rsidR="00E7480F" w:rsidRPr="00A461A5" w:rsidRDefault="00E7480F" w:rsidP="00647A1F">
            <w:pPr>
              <w:tabs>
                <w:tab w:val="left" w:pos="1222"/>
              </w:tabs>
              <w:spacing w:after="0"/>
              <w:rPr>
                <w:sz w:val="20"/>
                <w:szCs w:val="20"/>
              </w:rPr>
            </w:pPr>
            <w:r w:rsidRPr="00A461A5">
              <w:rPr>
                <w:sz w:val="20"/>
                <w:szCs w:val="20"/>
              </w:rPr>
              <w:t>Jesu li vatrogasne snage opremljene za provedbu mjera u slučaju pojave prijetnje i njezinih posljedica?</w:t>
            </w:r>
          </w:p>
        </w:tc>
        <w:tc>
          <w:tcPr>
            <w:tcW w:w="708" w:type="dxa"/>
            <w:vAlign w:val="center"/>
          </w:tcPr>
          <w:p w14:paraId="79B95CC6"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57290147" w14:textId="77777777" w:rsidR="00E7480F" w:rsidRPr="00A461A5" w:rsidRDefault="00E7480F" w:rsidP="00647A1F">
            <w:pPr>
              <w:tabs>
                <w:tab w:val="left" w:pos="1222"/>
              </w:tabs>
              <w:spacing w:after="0"/>
              <w:jc w:val="center"/>
              <w:rPr>
                <w:b/>
                <w:sz w:val="20"/>
                <w:szCs w:val="20"/>
              </w:rPr>
            </w:pPr>
          </w:p>
        </w:tc>
      </w:tr>
      <w:tr w:rsidR="00E7480F" w:rsidRPr="00A461A5" w14:paraId="212F9A46" w14:textId="77777777" w:rsidTr="00647A1F">
        <w:trPr>
          <w:jc w:val="center"/>
        </w:trPr>
        <w:tc>
          <w:tcPr>
            <w:tcW w:w="846" w:type="dxa"/>
            <w:vAlign w:val="center"/>
          </w:tcPr>
          <w:p w14:paraId="656930A8" w14:textId="77777777" w:rsidR="00E7480F" w:rsidRPr="00A461A5" w:rsidRDefault="00E7480F" w:rsidP="00647A1F">
            <w:pPr>
              <w:spacing w:after="0"/>
              <w:jc w:val="center"/>
              <w:rPr>
                <w:b/>
                <w:sz w:val="20"/>
                <w:szCs w:val="20"/>
              </w:rPr>
            </w:pPr>
            <w:r w:rsidRPr="00A461A5">
              <w:rPr>
                <w:b/>
                <w:sz w:val="20"/>
                <w:szCs w:val="20"/>
              </w:rPr>
              <w:t>4.</w:t>
            </w:r>
          </w:p>
        </w:tc>
        <w:tc>
          <w:tcPr>
            <w:tcW w:w="6946" w:type="dxa"/>
          </w:tcPr>
          <w:p w14:paraId="0F7C8A34" w14:textId="586D57F2" w:rsidR="00E7480F" w:rsidRPr="00A461A5" w:rsidRDefault="00E7480F" w:rsidP="00647A1F">
            <w:pPr>
              <w:tabs>
                <w:tab w:val="left" w:pos="1222"/>
              </w:tabs>
              <w:spacing w:after="0"/>
              <w:rPr>
                <w:sz w:val="20"/>
                <w:szCs w:val="20"/>
              </w:rPr>
            </w:pPr>
            <w:r w:rsidRPr="00A461A5">
              <w:rPr>
                <w:sz w:val="20"/>
                <w:szCs w:val="20"/>
              </w:rPr>
              <w:t xml:space="preserve">Jesu li snage Hrvatske gorske službe spašavanja – </w:t>
            </w:r>
            <w:r w:rsidR="00A461A5" w:rsidRPr="00A461A5">
              <w:rPr>
                <w:sz w:val="20"/>
                <w:szCs w:val="20"/>
              </w:rPr>
              <w:t xml:space="preserve">Stanica Šibenik </w:t>
            </w:r>
            <w:r w:rsidRPr="00A461A5">
              <w:rPr>
                <w:sz w:val="20"/>
                <w:szCs w:val="20"/>
              </w:rPr>
              <w:t>osposobljene i kapacitirane za provedbu mjera u slučaju pojave prijetnje i njezinih posljedica?</w:t>
            </w:r>
          </w:p>
        </w:tc>
        <w:tc>
          <w:tcPr>
            <w:tcW w:w="708" w:type="dxa"/>
            <w:vAlign w:val="center"/>
          </w:tcPr>
          <w:p w14:paraId="37CEB951"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10A83CC2" w14:textId="77777777" w:rsidR="00E7480F" w:rsidRPr="00A461A5" w:rsidRDefault="00E7480F" w:rsidP="00647A1F">
            <w:pPr>
              <w:tabs>
                <w:tab w:val="left" w:pos="1222"/>
              </w:tabs>
              <w:spacing w:after="0"/>
              <w:jc w:val="center"/>
              <w:rPr>
                <w:b/>
                <w:sz w:val="20"/>
                <w:szCs w:val="20"/>
              </w:rPr>
            </w:pPr>
          </w:p>
        </w:tc>
      </w:tr>
      <w:tr w:rsidR="00E7480F" w:rsidRPr="00A461A5" w14:paraId="11C72662" w14:textId="77777777" w:rsidTr="00647A1F">
        <w:trPr>
          <w:jc w:val="center"/>
        </w:trPr>
        <w:tc>
          <w:tcPr>
            <w:tcW w:w="846" w:type="dxa"/>
            <w:vAlign w:val="center"/>
          </w:tcPr>
          <w:p w14:paraId="3A3E20F5" w14:textId="77777777" w:rsidR="00E7480F" w:rsidRPr="00A461A5" w:rsidRDefault="00E7480F" w:rsidP="00647A1F">
            <w:pPr>
              <w:spacing w:after="0"/>
              <w:jc w:val="center"/>
              <w:rPr>
                <w:b/>
                <w:sz w:val="20"/>
                <w:szCs w:val="20"/>
              </w:rPr>
            </w:pPr>
            <w:r w:rsidRPr="00A461A5">
              <w:rPr>
                <w:b/>
                <w:sz w:val="20"/>
                <w:szCs w:val="20"/>
              </w:rPr>
              <w:t>5.</w:t>
            </w:r>
          </w:p>
        </w:tc>
        <w:tc>
          <w:tcPr>
            <w:tcW w:w="6946" w:type="dxa"/>
          </w:tcPr>
          <w:p w14:paraId="7C833350" w14:textId="75D3D42D" w:rsidR="00E7480F" w:rsidRPr="00A461A5" w:rsidRDefault="00E7480F" w:rsidP="00647A1F">
            <w:pPr>
              <w:tabs>
                <w:tab w:val="left" w:pos="1222"/>
              </w:tabs>
              <w:spacing w:after="0"/>
              <w:rPr>
                <w:sz w:val="20"/>
                <w:szCs w:val="20"/>
              </w:rPr>
            </w:pPr>
            <w:r w:rsidRPr="00A461A5">
              <w:rPr>
                <w:sz w:val="20"/>
                <w:szCs w:val="20"/>
              </w:rPr>
              <w:t xml:space="preserve">Jesu li snage Hrvatske gorske službe spašavanja – </w:t>
            </w:r>
            <w:r w:rsidR="00A461A5" w:rsidRPr="00A461A5">
              <w:rPr>
                <w:sz w:val="20"/>
                <w:szCs w:val="20"/>
              </w:rPr>
              <w:t xml:space="preserve">Stanica Šibenik </w:t>
            </w:r>
            <w:r w:rsidRPr="00A461A5">
              <w:rPr>
                <w:sz w:val="20"/>
                <w:szCs w:val="20"/>
              </w:rPr>
              <w:t>opremljene za provedbu mjera u slučaju pojave prijetnje i njezinih posljedica?</w:t>
            </w:r>
          </w:p>
        </w:tc>
        <w:tc>
          <w:tcPr>
            <w:tcW w:w="708" w:type="dxa"/>
            <w:vAlign w:val="center"/>
          </w:tcPr>
          <w:p w14:paraId="50547BDF"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542104EF" w14:textId="77777777" w:rsidR="00E7480F" w:rsidRPr="00A461A5" w:rsidRDefault="00E7480F" w:rsidP="00647A1F">
            <w:pPr>
              <w:tabs>
                <w:tab w:val="left" w:pos="1222"/>
              </w:tabs>
              <w:spacing w:after="0"/>
              <w:jc w:val="center"/>
              <w:rPr>
                <w:b/>
                <w:sz w:val="20"/>
                <w:szCs w:val="20"/>
              </w:rPr>
            </w:pPr>
          </w:p>
        </w:tc>
      </w:tr>
      <w:tr w:rsidR="00E7480F" w:rsidRPr="00A461A5" w14:paraId="2FE91BC1" w14:textId="77777777" w:rsidTr="00647A1F">
        <w:trPr>
          <w:jc w:val="center"/>
        </w:trPr>
        <w:tc>
          <w:tcPr>
            <w:tcW w:w="846" w:type="dxa"/>
            <w:vAlign w:val="center"/>
          </w:tcPr>
          <w:p w14:paraId="2018441D" w14:textId="77777777" w:rsidR="00E7480F" w:rsidRPr="00A461A5" w:rsidRDefault="00E7480F" w:rsidP="00647A1F">
            <w:pPr>
              <w:spacing w:after="0"/>
              <w:jc w:val="center"/>
              <w:rPr>
                <w:b/>
                <w:sz w:val="20"/>
                <w:szCs w:val="20"/>
              </w:rPr>
            </w:pPr>
            <w:r w:rsidRPr="00A461A5">
              <w:rPr>
                <w:b/>
                <w:sz w:val="20"/>
                <w:szCs w:val="20"/>
              </w:rPr>
              <w:t>6.</w:t>
            </w:r>
          </w:p>
        </w:tc>
        <w:tc>
          <w:tcPr>
            <w:tcW w:w="6946" w:type="dxa"/>
          </w:tcPr>
          <w:p w14:paraId="5DF9BD16" w14:textId="0C17B478" w:rsidR="00E7480F" w:rsidRPr="00A461A5" w:rsidRDefault="00E7480F" w:rsidP="00647A1F">
            <w:pPr>
              <w:tabs>
                <w:tab w:val="left" w:pos="1222"/>
              </w:tabs>
              <w:spacing w:after="0"/>
              <w:rPr>
                <w:sz w:val="20"/>
                <w:szCs w:val="20"/>
              </w:rPr>
            </w:pPr>
            <w:r w:rsidRPr="00A461A5">
              <w:rPr>
                <w:sz w:val="20"/>
                <w:szCs w:val="20"/>
              </w:rPr>
              <w:t xml:space="preserve">Jesu li snage </w:t>
            </w:r>
            <w:r w:rsidR="00A461A5" w:rsidRPr="00A461A5">
              <w:rPr>
                <w:sz w:val="20"/>
                <w:szCs w:val="20"/>
              </w:rPr>
              <w:t>Gradskog Društva Crvenog križa Šibenik</w:t>
            </w:r>
            <w:r w:rsidR="00A22674" w:rsidRPr="00A461A5">
              <w:rPr>
                <w:sz w:val="20"/>
                <w:szCs w:val="20"/>
              </w:rPr>
              <w:t xml:space="preserve"> </w:t>
            </w:r>
            <w:r w:rsidRPr="00A461A5">
              <w:rPr>
                <w:sz w:val="20"/>
                <w:szCs w:val="20"/>
              </w:rPr>
              <w:t>osposobljene i kapacitirane za provedbu mjera u slučaju pojave prijetnje i njezinih posljedica?</w:t>
            </w:r>
          </w:p>
        </w:tc>
        <w:tc>
          <w:tcPr>
            <w:tcW w:w="708" w:type="dxa"/>
            <w:vAlign w:val="center"/>
          </w:tcPr>
          <w:p w14:paraId="50D7E9CE"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0631647F" w14:textId="77777777" w:rsidR="00E7480F" w:rsidRPr="00A461A5" w:rsidRDefault="00E7480F" w:rsidP="00647A1F">
            <w:pPr>
              <w:tabs>
                <w:tab w:val="left" w:pos="1222"/>
              </w:tabs>
              <w:spacing w:after="0"/>
              <w:jc w:val="center"/>
              <w:rPr>
                <w:b/>
                <w:sz w:val="20"/>
                <w:szCs w:val="20"/>
              </w:rPr>
            </w:pPr>
          </w:p>
        </w:tc>
      </w:tr>
      <w:tr w:rsidR="00E7480F" w:rsidRPr="00A461A5" w14:paraId="2A030C33" w14:textId="77777777" w:rsidTr="00647A1F">
        <w:trPr>
          <w:jc w:val="center"/>
        </w:trPr>
        <w:tc>
          <w:tcPr>
            <w:tcW w:w="846" w:type="dxa"/>
            <w:vAlign w:val="center"/>
          </w:tcPr>
          <w:p w14:paraId="1CDA76C2" w14:textId="77777777" w:rsidR="00E7480F" w:rsidRPr="00A461A5" w:rsidRDefault="00E7480F" w:rsidP="00647A1F">
            <w:pPr>
              <w:spacing w:after="0"/>
              <w:jc w:val="center"/>
              <w:rPr>
                <w:b/>
                <w:sz w:val="20"/>
                <w:szCs w:val="20"/>
              </w:rPr>
            </w:pPr>
            <w:r w:rsidRPr="00A461A5">
              <w:rPr>
                <w:b/>
                <w:sz w:val="20"/>
                <w:szCs w:val="20"/>
              </w:rPr>
              <w:t>7.</w:t>
            </w:r>
          </w:p>
        </w:tc>
        <w:tc>
          <w:tcPr>
            <w:tcW w:w="6946" w:type="dxa"/>
          </w:tcPr>
          <w:p w14:paraId="040ABA6F" w14:textId="50196F68" w:rsidR="00E7480F" w:rsidRPr="00A461A5" w:rsidRDefault="00E7480F" w:rsidP="00647A1F">
            <w:pPr>
              <w:tabs>
                <w:tab w:val="left" w:pos="1222"/>
              </w:tabs>
              <w:spacing w:after="0"/>
              <w:rPr>
                <w:sz w:val="20"/>
                <w:szCs w:val="20"/>
              </w:rPr>
            </w:pPr>
            <w:r w:rsidRPr="00A461A5">
              <w:rPr>
                <w:sz w:val="20"/>
                <w:szCs w:val="20"/>
              </w:rPr>
              <w:t xml:space="preserve">Jesu li snage </w:t>
            </w:r>
            <w:r w:rsidR="00A461A5" w:rsidRPr="00A461A5">
              <w:rPr>
                <w:sz w:val="20"/>
                <w:szCs w:val="20"/>
              </w:rPr>
              <w:t>Gradskog Društva Crvenog križa Šibenik</w:t>
            </w:r>
            <w:r w:rsidR="00A22674" w:rsidRPr="00A461A5">
              <w:rPr>
                <w:sz w:val="20"/>
                <w:szCs w:val="20"/>
              </w:rPr>
              <w:t xml:space="preserve"> </w:t>
            </w:r>
            <w:r w:rsidRPr="00A461A5">
              <w:rPr>
                <w:sz w:val="20"/>
                <w:szCs w:val="20"/>
              </w:rPr>
              <w:t>opremljene za provedbu mjera u slučaju pojave prijetnje i njezinih posljedica?</w:t>
            </w:r>
          </w:p>
        </w:tc>
        <w:tc>
          <w:tcPr>
            <w:tcW w:w="708" w:type="dxa"/>
            <w:vAlign w:val="center"/>
          </w:tcPr>
          <w:p w14:paraId="2A9EF284" w14:textId="77777777" w:rsidR="00E7480F" w:rsidRPr="00A461A5" w:rsidRDefault="00E7480F" w:rsidP="00647A1F">
            <w:pPr>
              <w:tabs>
                <w:tab w:val="left" w:pos="1222"/>
              </w:tabs>
              <w:spacing w:after="0"/>
              <w:jc w:val="center"/>
              <w:rPr>
                <w:b/>
                <w:sz w:val="20"/>
                <w:szCs w:val="20"/>
              </w:rPr>
            </w:pPr>
            <w:r w:rsidRPr="00A461A5">
              <w:rPr>
                <w:b/>
                <w:sz w:val="20"/>
                <w:szCs w:val="20"/>
              </w:rPr>
              <w:t>x</w:t>
            </w:r>
          </w:p>
        </w:tc>
        <w:tc>
          <w:tcPr>
            <w:tcW w:w="565" w:type="dxa"/>
            <w:vAlign w:val="center"/>
          </w:tcPr>
          <w:p w14:paraId="2ECA82A7" w14:textId="77777777" w:rsidR="00E7480F" w:rsidRPr="00A461A5" w:rsidRDefault="00E7480F" w:rsidP="00647A1F">
            <w:pPr>
              <w:tabs>
                <w:tab w:val="left" w:pos="1222"/>
              </w:tabs>
              <w:spacing w:after="0"/>
              <w:jc w:val="center"/>
              <w:rPr>
                <w:b/>
                <w:sz w:val="20"/>
                <w:szCs w:val="20"/>
              </w:rPr>
            </w:pPr>
          </w:p>
        </w:tc>
      </w:tr>
      <w:tr w:rsidR="003113F7" w:rsidRPr="00A461A5" w14:paraId="2B8B52C5" w14:textId="77777777" w:rsidTr="00647A1F">
        <w:trPr>
          <w:jc w:val="center"/>
        </w:trPr>
        <w:tc>
          <w:tcPr>
            <w:tcW w:w="846" w:type="dxa"/>
            <w:vAlign w:val="center"/>
          </w:tcPr>
          <w:p w14:paraId="60ECB732" w14:textId="4114AA0F" w:rsidR="003113F7" w:rsidRPr="00A461A5" w:rsidRDefault="003113F7" w:rsidP="003113F7">
            <w:pPr>
              <w:spacing w:after="0"/>
              <w:jc w:val="center"/>
              <w:rPr>
                <w:b/>
                <w:sz w:val="20"/>
                <w:szCs w:val="20"/>
              </w:rPr>
            </w:pPr>
            <w:r w:rsidRPr="00A461A5">
              <w:rPr>
                <w:b/>
                <w:sz w:val="20"/>
                <w:szCs w:val="20"/>
              </w:rPr>
              <w:t>8.</w:t>
            </w:r>
          </w:p>
        </w:tc>
        <w:tc>
          <w:tcPr>
            <w:tcW w:w="6946" w:type="dxa"/>
          </w:tcPr>
          <w:p w14:paraId="743CEAC1" w14:textId="579893A7" w:rsidR="003113F7" w:rsidRPr="00A461A5" w:rsidRDefault="003113F7" w:rsidP="003113F7">
            <w:pPr>
              <w:tabs>
                <w:tab w:val="left" w:pos="1222"/>
              </w:tabs>
              <w:spacing w:after="0"/>
              <w:rPr>
                <w:sz w:val="20"/>
                <w:szCs w:val="20"/>
              </w:rPr>
            </w:pPr>
            <w:r w:rsidRPr="00A461A5">
              <w:rPr>
                <w:sz w:val="20"/>
                <w:szCs w:val="20"/>
              </w:rPr>
              <w:t>Jesu li pripadnici postrojbe civilne zaštite opće namjene osposobljeni i kapacitirani za provedbu mjera u slučaju pojave prijetnje i njezinih posljedica?</w:t>
            </w:r>
          </w:p>
        </w:tc>
        <w:tc>
          <w:tcPr>
            <w:tcW w:w="708" w:type="dxa"/>
            <w:vAlign w:val="center"/>
          </w:tcPr>
          <w:p w14:paraId="6006D60A" w14:textId="270249AB" w:rsidR="003113F7" w:rsidRPr="00A461A5" w:rsidRDefault="00392EE8" w:rsidP="003113F7">
            <w:pPr>
              <w:tabs>
                <w:tab w:val="left" w:pos="1222"/>
              </w:tabs>
              <w:spacing w:after="0"/>
              <w:jc w:val="center"/>
              <w:rPr>
                <w:b/>
                <w:sz w:val="20"/>
                <w:szCs w:val="20"/>
              </w:rPr>
            </w:pPr>
            <w:r w:rsidRPr="00A461A5">
              <w:rPr>
                <w:b/>
                <w:sz w:val="20"/>
                <w:szCs w:val="20"/>
              </w:rPr>
              <w:t>x</w:t>
            </w:r>
          </w:p>
        </w:tc>
        <w:tc>
          <w:tcPr>
            <w:tcW w:w="565" w:type="dxa"/>
            <w:vAlign w:val="center"/>
          </w:tcPr>
          <w:p w14:paraId="014E1514" w14:textId="2545BBE2" w:rsidR="003113F7" w:rsidRPr="00A461A5" w:rsidRDefault="003113F7" w:rsidP="003113F7">
            <w:pPr>
              <w:tabs>
                <w:tab w:val="left" w:pos="1222"/>
              </w:tabs>
              <w:spacing w:after="0"/>
              <w:jc w:val="center"/>
              <w:rPr>
                <w:b/>
                <w:sz w:val="20"/>
                <w:szCs w:val="20"/>
              </w:rPr>
            </w:pPr>
          </w:p>
        </w:tc>
      </w:tr>
      <w:tr w:rsidR="003113F7" w:rsidRPr="00A461A5" w14:paraId="46BA2E42" w14:textId="77777777" w:rsidTr="00647A1F">
        <w:trPr>
          <w:jc w:val="center"/>
        </w:trPr>
        <w:tc>
          <w:tcPr>
            <w:tcW w:w="846" w:type="dxa"/>
            <w:vAlign w:val="center"/>
          </w:tcPr>
          <w:p w14:paraId="52923356" w14:textId="18DA5F7E" w:rsidR="003113F7" w:rsidRPr="00A461A5" w:rsidRDefault="003113F7" w:rsidP="003113F7">
            <w:pPr>
              <w:spacing w:after="0"/>
              <w:jc w:val="center"/>
              <w:rPr>
                <w:b/>
                <w:sz w:val="20"/>
                <w:szCs w:val="20"/>
              </w:rPr>
            </w:pPr>
            <w:r w:rsidRPr="00A461A5">
              <w:rPr>
                <w:b/>
                <w:sz w:val="20"/>
                <w:szCs w:val="20"/>
              </w:rPr>
              <w:t>9.</w:t>
            </w:r>
          </w:p>
        </w:tc>
        <w:tc>
          <w:tcPr>
            <w:tcW w:w="6946" w:type="dxa"/>
          </w:tcPr>
          <w:p w14:paraId="4DC83A91" w14:textId="0C8E1269" w:rsidR="003113F7" w:rsidRPr="00A461A5" w:rsidRDefault="003113F7" w:rsidP="003113F7">
            <w:pPr>
              <w:tabs>
                <w:tab w:val="left" w:pos="1222"/>
              </w:tabs>
              <w:spacing w:after="0"/>
              <w:rPr>
                <w:sz w:val="20"/>
                <w:szCs w:val="20"/>
              </w:rPr>
            </w:pPr>
            <w:r w:rsidRPr="00A461A5">
              <w:rPr>
                <w:sz w:val="20"/>
                <w:szCs w:val="20"/>
              </w:rPr>
              <w:t>Jesu li pripadnici postrojbe civilne zaštite opremljeni za provedbu mjera u slučaju pojave prijetnje i njezinih posljedica?</w:t>
            </w:r>
          </w:p>
        </w:tc>
        <w:tc>
          <w:tcPr>
            <w:tcW w:w="708" w:type="dxa"/>
            <w:vAlign w:val="center"/>
          </w:tcPr>
          <w:p w14:paraId="157B9BBA" w14:textId="70B33002" w:rsidR="003113F7" w:rsidRPr="00A461A5" w:rsidRDefault="003113F7" w:rsidP="003113F7">
            <w:pPr>
              <w:tabs>
                <w:tab w:val="left" w:pos="1222"/>
              </w:tabs>
              <w:spacing w:after="0"/>
              <w:jc w:val="center"/>
              <w:rPr>
                <w:b/>
                <w:sz w:val="20"/>
                <w:szCs w:val="20"/>
              </w:rPr>
            </w:pPr>
          </w:p>
        </w:tc>
        <w:tc>
          <w:tcPr>
            <w:tcW w:w="565" w:type="dxa"/>
            <w:vAlign w:val="center"/>
          </w:tcPr>
          <w:p w14:paraId="4211FA40" w14:textId="1DD0DCCC" w:rsidR="003113F7" w:rsidRPr="00A461A5" w:rsidRDefault="00392EE8" w:rsidP="003113F7">
            <w:pPr>
              <w:tabs>
                <w:tab w:val="left" w:pos="1222"/>
              </w:tabs>
              <w:spacing w:after="0"/>
              <w:jc w:val="center"/>
              <w:rPr>
                <w:b/>
                <w:sz w:val="20"/>
                <w:szCs w:val="20"/>
              </w:rPr>
            </w:pPr>
            <w:r w:rsidRPr="00A461A5">
              <w:rPr>
                <w:b/>
                <w:sz w:val="20"/>
                <w:szCs w:val="20"/>
              </w:rPr>
              <w:t>x</w:t>
            </w:r>
          </w:p>
        </w:tc>
      </w:tr>
      <w:tr w:rsidR="003113F7" w:rsidRPr="00A461A5" w14:paraId="0BC30C3B" w14:textId="77777777" w:rsidTr="00647A1F">
        <w:trPr>
          <w:jc w:val="center"/>
        </w:trPr>
        <w:tc>
          <w:tcPr>
            <w:tcW w:w="846" w:type="dxa"/>
            <w:vAlign w:val="center"/>
          </w:tcPr>
          <w:p w14:paraId="51F7B799" w14:textId="2E427BD5" w:rsidR="003113F7" w:rsidRPr="00A461A5" w:rsidRDefault="003113F7" w:rsidP="003113F7">
            <w:pPr>
              <w:spacing w:after="0"/>
              <w:jc w:val="center"/>
              <w:rPr>
                <w:b/>
                <w:sz w:val="20"/>
                <w:szCs w:val="20"/>
              </w:rPr>
            </w:pPr>
            <w:r w:rsidRPr="00A461A5">
              <w:rPr>
                <w:b/>
                <w:sz w:val="20"/>
                <w:szCs w:val="20"/>
              </w:rPr>
              <w:t>10.</w:t>
            </w:r>
          </w:p>
        </w:tc>
        <w:tc>
          <w:tcPr>
            <w:tcW w:w="6946" w:type="dxa"/>
          </w:tcPr>
          <w:p w14:paraId="274B55D4" w14:textId="77777777" w:rsidR="003113F7" w:rsidRPr="00A461A5" w:rsidRDefault="003113F7" w:rsidP="003113F7">
            <w:pPr>
              <w:tabs>
                <w:tab w:val="left" w:pos="1222"/>
              </w:tabs>
              <w:spacing w:after="0"/>
              <w:rPr>
                <w:sz w:val="20"/>
                <w:szCs w:val="20"/>
              </w:rPr>
            </w:pPr>
            <w:r w:rsidRPr="00A461A5">
              <w:rPr>
                <w:sz w:val="20"/>
                <w:szCs w:val="20"/>
              </w:rPr>
              <w:t>Jesu li povjerenici civilne zaštite i njihovi zamjenici  osposobljeni i kapacitirani za provedbu mjera u slučaju pojave prijetnje i njezinih posljedica?</w:t>
            </w:r>
          </w:p>
        </w:tc>
        <w:tc>
          <w:tcPr>
            <w:tcW w:w="708" w:type="dxa"/>
            <w:vAlign w:val="center"/>
          </w:tcPr>
          <w:p w14:paraId="1028796A" w14:textId="77777777" w:rsidR="003113F7" w:rsidRPr="00A461A5" w:rsidRDefault="003113F7" w:rsidP="003113F7">
            <w:pPr>
              <w:tabs>
                <w:tab w:val="left" w:pos="1222"/>
              </w:tabs>
              <w:spacing w:after="0"/>
              <w:jc w:val="center"/>
              <w:rPr>
                <w:b/>
                <w:sz w:val="20"/>
                <w:szCs w:val="20"/>
              </w:rPr>
            </w:pPr>
          </w:p>
        </w:tc>
        <w:tc>
          <w:tcPr>
            <w:tcW w:w="565" w:type="dxa"/>
            <w:vAlign w:val="center"/>
          </w:tcPr>
          <w:p w14:paraId="7BC69159"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7C93FF59" w14:textId="77777777" w:rsidTr="00647A1F">
        <w:trPr>
          <w:jc w:val="center"/>
        </w:trPr>
        <w:tc>
          <w:tcPr>
            <w:tcW w:w="846" w:type="dxa"/>
            <w:vAlign w:val="center"/>
          </w:tcPr>
          <w:p w14:paraId="54B8E183" w14:textId="4B75DB91" w:rsidR="003113F7" w:rsidRPr="00A461A5" w:rsidRDefault="003113F7" w:rsidP="003113F7">
            <w:pPr>
              <w:spacing w:after="0"/>
              <w:jc w:val="center"/>
              <w:rPr>
                <w:b/>
                <w:sz w:val="20"/>
                <w:szCs w:val="20"/>
              </w:rPr>
            </w:pPr>
            <w:r w:rsidRPr="00A461A5">
              <w:rPr>
                <w:b/>
                <w:sz w:val="20"/>
                <w:szCs w:val="20"/>
              </w:rPr>
              <w:t>11.</w:t>
            </w:r>
          </w:p>
        </w:tc>
        <w:tc>
          <w:tcPr>
            <w:tcW w:w="6946" w:type="dxa"/>
          </w:tcPr>
          <w:p w14:paraId="53B053A1" w14:textId="77777777" w:rsidR="003113F7" w:rsidRPr="00A461A5" w:rsidRDefault="003113F7" w:rsidP="003113F7">
            <w:pPr>
              <w:tabs>
                <w:tab w:val="left" w:pos="1222"/>
              </w:tabs>
              <w:spacing w:after="0"/>
              <w:rPr>
                <w:sz w:val="20"/>
                <w:szCs w:val="20"/>
              </w:rPr>
            </w:pPr>
            <w:r w:rsidRPr="00A461A5">
              <w:rPr>
                <w:sz w:val="20"/>
                <w:szCs w:val="20"/>
              </w:rPr>
              <w:t>Jesu li povjerenici civilne zaštite i njihovi zamjenici opremljeni za provedbu mjera u slučaju pojave prijetnje i njezinih posljedica?</w:t>
            </w:r>
          </w:p>
        </w:tc>
        <w:tc>
          <w:tcPr>
            <w:tcW w:w="708" w:type="dxa"/>
            <w:vAlign w:val="center"/>
          </w:tcPr>
          <w:p w14:paraId="2E8516B0" w14:textId="77777777" w:rsidR="003113F7" w:rsidRPr="00A461A5" w:rsidRDefault="003113F7" w:rsidP="003113F7">
            <w:pPr>
              <w:tabs>
                <w:tab w:val="left" w:pos="1222"/>
              </w:tabs>
              <w:spacing w:after="0"/>
              <w:jc w:val="center"/>
              <w:rPr>
                <w:b/>
                <w:sz w:val="20"/>
                <w:szCs w:val="20"/>
              </w:rPr>
            </w:pPr>
          </w:p>
        </w:tc>
        <w:tc>
          <w:tcPr>
            <w:tcW w:w="565" w:type="dxa"/>
            <w:vAlign w:val="center"/>
          </w:tcPr>
          <w:p w14:paraId="42C4378D"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420B8A9F" w14:textId="77777777" w:rsidTr="00647A1F">
        <w:trPr>
          <w:jc w:val="center"/>
        </w:trPr>
        <w:tc>
          <w:tcPr>
            <w:tcW w:w="846" w:type="dxa"/>
            <w:vAlign w:val="center"/>
          </w:tcPr>
          <w:p w14:paraId="54B80572" w14:textId="41787E43" w:rsidR="003113F7" w:rsidRPr="00A461A5" w:rsidRDefault="003113F7" w:rsidP="003113F7">
            <w:pPr>
              <w:spacing w:after="0"/>
              <w:jc w:val="center"/>
              <w:rPr>
                <w:b/>
                <w:sz w:val="20"/>
                <w:szCs w:val="20"/>
              </w:rPr>
            </w:pPr>
            <w:r w:rsidRPr="00A461A5">
              <w:rPr>
                <w:b/>
                <w:sz w:val="20"/>
                <w:szCs w:val="20"/>
              </w:rPr>
              <w:t>12.</w:t>
            </w:r>
          </w:p>
        </w:tc>
        <w:tc>
          <w:tcPr>
            <w:tcW w:w="6946" w:type="dxa"/>
          </w:tcPr>
          <w:p w14:paraId="32B5DA08" w14:textId="77777777" w:rsidR="003113F7" w:rsidRPr="00A461A5" w:rsidRDefault="003113F7" w:rsidP="003113F7">
            <w:pPr>
              <w:tabs>
                <w:tab w:val="left" w:pos="1222"/>
              </w:tabs>
              <w:spacing w:after="0"/>
              <w:rPr>
                <w:sz w:val="20"/>
                <w:szCs w:val="20"/>
              </w:rPr>
            </w:pPr>
            <w:r w:rsidRPr="00A461A5">
              <w:rPr>
                <w:sz w:val="20"/>
                <w:szCs w:val="20"/>
              </w:rPr>
              <w:t>Jesu li pravne osobe od interesa za sustav civilne zaštite upoznate sa svojim zadaćama?</w:t>
            </w:r>
          </w:p>
        </w:tc>
        <w:tc>
          <w:tcPr>
            <w:tcW w:w="708" w:type="dxa"/>
            <w:vAlign w:val="center"/>
          </w:tcPr>
          <w:p w14:paraId="057A22CD" w14:textId="77777777" w:rsidR="003113F7" w:rsidRPr="00A461A5" w:rsidRDefault="003113F7" w:rsidP="003113F7">
            <w:pPr>
              <w:tabs>
                <w:tab w:val="left" w:pos="1222"/>
              </w:tabs>
              <w:spacing w:after="0"/>
              <w:jc w:val="center"/>
              <w:rPr>
                <w:b/>
                <w:sz w:val="20"/>
                <w:szCs w:val="20"/>
              </w:rPr>
            </w:pPr>
          </w:p>
        </w:tc>
        <w:tc>
          <w:tcPr>
            <w:tcW w:w="565" w:type="dxa"/>
            <w:vAlign w:val="center"/>
          </w:tcPr>
          <w:p w14:paraId="3995C74C"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1EFD4FC2" w14:textId="77777777" w:rsidTr="00647A1F">
        <w:trPr>
          <w:jc w:val="center"/>
        </w:trPr>
        <w:tc>
          <w:tcPr>
            <w:tcW w:w="846" w:type="dxa"/>
            <w:vAlign w:val="center"/>
          </w:tcPr>
          <w:p w14:paraId="4FD1D1B3" w14:textId="355689F9" w:rsidR="003113F7" w:rsidRPr="00A461A5" w:rsidRDefault="003113F7" w:rsidP="003113F7">
            <w:pPr>
              <w:spacing w:after="0"/>
              <w:jc w:val="center"/>
              <w:rPr>
                <w:b/>
                <w:sz w:val="20"/>
                <w:szCs w:val="20"/>
              </w:rPr>
            </w:pPr>
            <w:r w:rsidRPr="00A461A5">
              <w:rPr>
                <w:b/>
                <w:sz w:val="20"/>
                <w:szCs w:val="20"/>
              </w:rPr>
              <w:t>13.</w:t>
            </w:r>
          </w:p>
        </w:tc>
        <w:tc>
          <w:tcPr>
            <w:tcW w:w="6946" w:type="dxa"/>
          </w:tcPr>
          <w:p w14:paraId="3F6694FF" w14:textId="77777777" w:rsidR="003113F7" w:rsidRPr="00A461A5" w:rsidRDefault="003113F7" w:rsidP="003113F7">
            <w:pPr>
              <w:tabs>
                <w:tab w:val="left" w:pos="1222"/>
              </w:tabs>
              <w:spacing w:after="0"/>
              <w:rPr>
                <w:sz w:val="20"/>
                <w:szCs w:val="20"/>
              </w:rPr>
            </w:pPr>
            <w:r w:rsidRPr="00A461A5">
              <w:rPr>
                <w:sz w:val="20"/>
                <w:szCs w:val="20"/>
              </w:rPr>
              <w:t xml:space="preserve">Imaju li pravne osobe od interesa za sustav civilne zaštite izrađene Operativne planove civilne zaštite pravnih osoba o načinu organiziranja provedbe mjera i aktivnosti u sustavu civilne zaštite? </w:t>
            </w:r>
          </w:p>
        </w:tc>
        <w:tc>
          <w:tcPr>
            <w:tcW w:w="708" w:type="dxa"/>
            <w:vAlign w:val="center"/>
          </w:tcPr>
          <w:p w14:paraId="5D6ED3BA" w14:textId="77777777" w:rsidR="003113F7" w:rsidRPr="00A461A5" w:rsidRDefault="003113F7" w:rsidP="003113F7">
            <w:pPr>
              <w:tabs>
                <w:tab w:val="left" w:pos="1222"/>
              </w:tabs>
              <w:spacing w:after="0"/>
              <w:jc w:val="center"/>
              <w:rPr>
                <w:b/>
                <w:sz w:val="20"/>
                <w:szCs w:val="20"/>
              </w:rPr>
            </w:pPr>
          </w:p>
        </w:tc>
        <w:tc>
          <w:tcPr>
            <w:tcW w:w="565" w:type="dxa"/>
            <w:vAlign w:val="center"/>
          </w:tcPr>
          <w:p w14:paraId="7FBD5F48"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732D0B33" w14:textId="77777777" w:rsidTr="00647A1F">
        <w:trPr>
          <w:jc w:val="center"/>
        </w:trPr>
        <w:tc>
          <w:tcPr>
            <w:tcW w:w="846" w:type="dxa"/>
            <w:vAlign w:val="center"/>
          </w:tcPr>
          <w:p w14:paraId="76E99007" w14:textId="6753E2EC" w:rsidR="003113F7" w:rsidRPr="00A461A5" w:rsidRDefault="003113F7" w:rsidP="003113F7">
            <w:pPr>
              <w:spacing w:after="0"/>
              <w:jc w:val="center"/>
              <w:rPr>
                <w:b/>
                <w:sz w:val="20"/>
                <w:szCs w:val="20"/>
              </w:rPr>
            </w:pPr>
            <w:r w:rsidRPr="00A461A5">
              <w:rPr>
                <w:b/>
                <w:sz w:val="20"/>
                <w:szCs w:val="20"/>
              </w:rPr>
              <w:t>14.</w:t>
            </w:r>
          </w:p>
        </w:tc>
        <w:tc>
          <w:tcPr>
            <w:tcW w:w="6946" w:type="dxa"/>
          </w:tcPr>
          <w:p w14:paraId="7947527A" w14:textId="77777777" w:rsidR="003113F7" w:rsidRPr="00A461A5" w:rsidRDefault="003113F7" w:rsidP="003113F7">
            <w:pPr>
              <w:tabs>
                <w:tab w:val="left" w:pos="1222"/>
              </w:tabs>
              <w:spacing w:after="0"/>
              <w:rPr>
                <w:sz w:val="20"/>
                <w:szCs w:val="20"/>
              </w:rPr>
            </w:pPr>
            <w:r w:rsidRPr="00A461A5">
              <w:rPr>
                <w:sz w:val="20"/>
                <w:szCs w:val="20"/>
              </w:rPr>
              <w:t>Jesu li potpisani sporazumi i definirane aktivnost s pravnim osobama od interesa za sustav civilne zaštite kao potpora sustavu civilne zaštite?</w:t>
            </w:r>
          </w:p>
        </w:tc>
        <w:tc>
          <w:tcPr>
            <w:tcW w:w="708" w:type="dxa"/>
            <w:vAlign w:val="center"/>
          </w:tcPr>
          <w:p w14:paraId="40340EED" w14:textId="77777777" w:rsidR="003113F7" w:rsidRPr="00A461A5" w:rsidRDefault="003113F7" w:rsidP="003113F7">
            <w:pPr>
              <w:tabs>
                <w:tab w:val="left" w:pos="1222"/>
              </w:tabs>
              <w:spacing w:after="0"/>
              <w:jc w:val="center"/>
              <w:rPr>
                <w:b/>
                <w:sz w:val="20"/>
                <w:szCs w:val="20"/>
              </w:rPr>
            </w:pPr>
          </w:p>
        </w:tc>
        <w:tc>
          <w:tcPr>
            <w:tcW w:w="565" w:type="dxa"/>
            <w:vAlign w:val="center"/>
          </w:tcPr>
          <w:p w14:paraId="282D76A3" w14:textId="77777777" w:rsidR="003113F7" w:rsidRPr="00A461A5" w:rsidRDefault="003113F7" w:rsidP="003113F7">
            <w:pPr>
              <w:tabs>
                <w:tab w:val="left" w:pos="1222"/>
              </w:tabs>
              <w:spacing w:after="0"/>
              <w:jc w:val="center"/>
              <w:rPr>
                <w:b/>
                <w:sz w:val="20"/>
                <w:szCs w:val="20"/>
              </w:rPr>
            </w:pPr>
            <w:r w:rsidRPr="00A461A5">
              <w:rPr>
                <w:b/>
                <w:sz w:val="20"/>
                <w:szCs w:val="20"/>
              </w:rPr>
              <w:t>x</w:t>
            </w:r>
          </w:p>
        </w:tc>
      </w:tr>
      <w:tr w:rsidR="003113F7" w:rsidRPr="00A461A5" w14:paraId="545DB072" w14:textId="77777777" w:rsidTr="00647A1F">
        <w:trPr>
          <w:jc w:val="center"/>
        </w:trPr>
        <w:tc>
          <w:tcPr>
            <w:tcW w:w="846" w:type="dxa"/>
            <w:vAlign w:val="center"/>
          </w:tcPr>
          <w:p w14:paraId="2213A861" w14:textId="5133BE50" w:rsidR="003113F7" w:rsidRPr="00A461A5" w:rsidRDefault="003113F7" w:rsidP="003113F7">
            <w:pPr>
              <w:spacing w:after="0"/>
              <w:jc w:val="center"/>
              <w:rPr>
                <w:b/>
                <w:sz w:val="20"/>
                <w:szCs w:val="20"/>
              </w:rPr>
            </w:pPr>
            <w:r w:rsidRPr="00A461A5">
              <w:rPr>
                <w:b/>
                <w:sz w:val="20"/>
                <w:szCs w:val="20"/>
              </w:rPr>
              <w:t>15.</w:t>
            </w:r>
          </w:p>
        </w:tc>
        <w:tc>
          <w:tcPr>
            <w:tcW w:w="6946" w:type="dxa"/>
          </w:tcPr>
          <w:p w14:paraId="672F46A9" w14:textId="77777777" w:rsidR="003113F7" w:rsidRPr="00A461A5" w:rsidRDefault="003113F7" w:rsidP="003113F7">
            <w:pPr>
              <w:tabs>
                <w:tab w:val="left" w:pos="1222"/>
              </w:tabs>
              <w:spacing w:after="0"/>
              <w:rPr>
                <w:sz w:val="20"/>
                <w:szCs w:val="20"/>
              </w:rPr>
            </w:pPr>
            <w:r w:rsidRPr="00A461A5">
              <w:rPr>
                <w:sz w:val="20"/>
                <w:szCs w:val="20"/>
              </w:rPr>
              <w:t>Provode li se godišnje vježbe sustava civilne zaštite?</w:t>
            </w:r>
          </w:p>
        </w:tc>
        <w:tc>
          <w:tcPr>
            <w:tcW w:w="708" w:type="dxa"/>
            <w:vAlign w:val="center"/>
          </w:tcPr>
          <w:p w14:paraId="1BB6AECB" w14:textId="77777777" w:rsidR="003113F7" w:rsidRPr="00A461A5" w:rsidRDefault="003113F7" w:rsidP="003113F7">
            <w:pPr>
              <w:tabs>
                <w:tab w:val="left" w:pos="1222"/>
              </w:tabs>
              <w:spacing w:after="0"/>
              <w:jc w:val="center"/>
              <w:rPr>
                <w:b/>
                <w:sz w:val="20"/>
                <w:szCs w:val="20"/>
              </w:rPr>
            </w:pPr>
            <w:r w:rsidRPr="00A461A5">
              <w:rPr>
                <w:b/>
                <w:sz w:val="20"/>
                <w:szCs w:val="20"/>
              </w:rPr>
              <w:t>x</w:t>
            </w:r>
          </w:p>
        </w:tc>
        <w:tc>
          <w:tcPr>
            <w:tcW w:w="565" w:type="dxa"/>
            <w:vAlign w:val="center"/>
          </w:tcPr>
          <w:p w14:paraId="4A5C5CB7" w14:textId="77777777" w:rsidR="003113F7" w:rsidRPr="00A461A5" w:rsidRDefault="003113F7" w:rsidP="003113F7">
            <w:pPr>
              <w:tabs>
                <w:tab w:val="left" w:pos="1222"/>
              </w:tabs>
              <w:spacing w:after="0"/>
              <w:jc w:val="center"/>
              <w:rPr>
                <w:b/>
                <w:sz w:val="20"/>
                <w:szCs w:val="20"/>
              </w:rPr>
            </w:pPr>
          </w:p>
        </w:tc>
      </w:tr>
    </w:tbl>
    <w:p w14:paraId="2946E8B2" w14:textId="77777777" w:rsidR="00E7480F" w:rsidRPr="00A461A5" w:rsidRDefault="00E7480F" w:rsidP="00E7480F">
      <w:pPr>
        <w:spacing w:before="120" w:after="120"/>
        <w:rPr>
          <w:lang w:eastAsia="hr-HR"/>
        </w:rPr>
      </w:pPr>
    </w:p>
    <w:p w14:paraId="2059C1FE" w14:textId="77777777" w:rsidR="00E7480F" w:rsidRPr="00A461A5" w:rsidRDefault="00E7480F" w:rsidP="00E7480F">
      <w:pPr>
        <w:spacing w:before="120" w:after="120"/>
        <w:rPr>
          <w:lang w:eastAsia="hr-HR"/>
        </w:rPr>
      </w:pPr>
      <w:r w:rsidRPr="00A461A5">
        <w:rPr>
          <w:lang w:eastAsia="hr-HR"/>
        </w:rPr>
        <w:t>Procjena spremnosti sustava civilne zaštite provedena je na temelju operativnih kapaciteta sustava civilne zaštite za provođenje svih mjera i aktivnosti sustava civilne zaštite. Spremnost operativnih kapaciteta analizirana je po sljedećim parametrima: popunjenost ljudstvom, spremnost zapovjedništva, osposobljenosti i uvježbanosti ljudstva i zapovjednog osoblja, opremljenosti materijalno-tehničkim sredstvima, vremenu mobilizacijske spremnosti, samodostatnosti te logističkoj potpori.</w:t>
      </w:r>
    </w:p>
    <w:p w14:paraId="40557A9F" w14:textId="143D254F" w:rsidR="00E7480F" w:rsidRPr="005A761D" w:rsidRDefault="00E7480F" w:rsidP="00C06B93">
      <w:pPr>
        <w:rPr>
          <w:highlight w:val="yellow"/>
        </w:rPr>
      </w:pPr>
    </w:p>
    <w:p w14:paraId="08CD05D2" w14:textId="12A3E453" w:rsidR="00684079" w:rsidRPr="004E4B5C" w:rsidRDefault="00684079" w:rsidP="00C06B93">
      <w:r w:rsidRPr="004E4B5C">
        <w:rPr>
          <w:rFonts w:eastAsiaTheme="majorEastAsia"/>
          <w:b/>
        </w:rPr>
        <w:t xml:space="preserve">Stožer civilne zaštite </w:t>
      </w:r>
      <w:r w:rsidR="00B627A0" w:rsidRPr="004E4B5C">
        <w:rPr>
          <w:rFonts w:eastAsiaTheme="majorEastAsia"/>
          <w:b/>
        </w:rPr>
        <w:t>Općine Murter-Kornati</w:t>
      </w:r>
    </w:p>
    <w:p w14:paraId="66C144D2" w14:textId="4972B624" w:rsidR="008E22A5" w:rsidRDefault="00684079" w:rsidP="00684079">
      <w:pPr>
        <w:spacing w:before="120" w:after="120"/>
        <w:rPr>
          <w:lang w:eastAsia="hr-HR"/>
        </w:rPr>
      </w:pPr>
      <w:r w:rsidRPr="004E4B5C">
        <w:rPr>
          <w:lang w:eastAsia="hr-HR"/>
        </w:rPr>
        <w:t xml:space="preserve">Stožer civilne zaštite </w:t>
      </w:r>
      <w:r w:rsidR="00B627A0" w:rsidRPr="004E4B5C">
        <w:rPr>
          <w:lang w:eastAsia="hr-HR"/>
        </w:rPr>
        <w:t>Općine Murter-Kornati</w:t>
      </w:r>
      <w:r w:rsidR="004E4B5C" w:rsidRPr="004E4B5C">
        <w:rPr>
          <w:lang w:eastAsia="hr-HR"/>
        </w:rPr>
        <w:t xml:space="preserve"> </w:t>
      </w:r>
      <w:r w:rsidRPr="004E4B5C">
        <w:rPr>
          <w:lang w:eastAsia="hr-HR"/>
        </w:rPr>
        <w:t xml:space="preserve">broji </w:t>
      </w:r>
      <w:r w:rsidR="00B312B4">
        <w:rPr>
          <w:lang w:eastAsia="hr-HR"/>
        </w:rPr>
        <w:t>9</w:t>
      </w:r>
      <w:r w:rsidRPr="004E4B5C">
        <w:rPr>
          <w:lang w:eastAsia="hr-HR"/>
        </w:rPr>
        <w:t xml:space="preserve"> imenovanih članova te načelnika i zamjenika načelnika Stožera civilne zaštite. </w:t>
      </w:r>
    </w:p>
    <w:p w14:paraId="53A4B928" w14:textId="5A4F1FF0" w:rsidR="00684079" w:rsidRPr="004E4B5C" w:rsidRDefault="008E22A5" w:rsidP="00684079">
      <w:pPr>
        <w:spacing w:before="120" w:after="120"/>
        <w:rPr>
          <w:lang w:eastAsia="hr-HR"/>
        </w:rPr>
      </w:pPr>
      <w:r>
        <w:rPr>
          <w:lang w:eastAsia="hr-HR"/>
        </w:rPr>
        <w:lastRenderedPageBreak/>
        <w:t>Općinski n</w:t>
      </w:r>
      <w:r w:rsidRPr="008E22A5">
        <w:rPr>
          <w:lang w:eastAsia="hr-HR"/>
        </w:rPr>
        <w:t xml:space="preserve">ačelnik </w:t>
      </w:r>
      <w:r w:rsidR="00B312B4">
        <w:rPr>
          <w:lang w:eastAsia="hr-HR"/>
        </w:rPr>
        <w:t xml:space="preserve">je </w:t>
      </w:r>
      <w:r w:rsidRPr="008E22A5">
        <w:rPr>
          <w:lang w:eastAsia="hr-HR"/>
        </w:rPr>
        <w:t xml:space="preserve">dana </w:t>
      </w:r>
      <w:r w:rsidR="00B312B4">
        <w:rPr>
          <w:lang w:eastAsia="hr-HR"/>
        </w:rPr>
        <w:t>15. srpnja 2025. godine</w:t>
      </w:r>
      <w:r w:rsidRPr="008E22A5">
        <w:rPr>
          <w:lang w:eastAsia="hr-HR"/>
        </w:rPr>
        <w:t xml:space="preserve"> donio Odluku o osnivanju Stožera civilne zaštite za područje Općine Murter-Kornati, KLASA: </w:t>
      </w:r>
      <w:r w:rsidR="00B312B4">
        <w:rPr>
          <w:lang w:eastAsia="hr-HR"/>
        </w:rPr>
        <w:t>246-01/25-01/05</w:t>
      </w:r>
      <w:r w:rsidRPr="008E22A5">
        <w:rPr>
          <w:lang w:eastAsia="hr-HR"/>
        </w:rPr>
        <w:t>, URBROJ: 2182/18-03/1-2</w:t>
      </w:r>
      <w:r w:rsidR="00B312B4">
        <w:rPr>
          <w:lang w:eastAsia="hr-HR"/>
        </w:rPr>
        <w:t>5</w:t>
      </w:r>
      <w:r w:rsidRPr="008E22A5">
        <w:rPr>
          <w:lang w:eastAsia="hr-HR"/>
        </w:rPr>
        <w:t>-1</w:t>
      </w:r>
      <w:r w:rsidR="00B312B4">
        <w:rPr>
          <w:lang w:eastAsia="hr-HR"/>
        </w:rPr>
        <w:t>.</w:t>
      </w:r>
    </w:p>
    <w:p w14:paraId="7160195B" w14:textId="257F358C" w:rsidR="00684079" w:rsidRPr="0068666B" w:rsidRDefault="00684079" w:rsidP="00684079">
      <w:pPr>
        <w:rPr>
          <w:szCs w:val="22"/>
        </w:rPr>
      </w:pPr>
      <w:r w:rsidRPr="0068666B">
        <w:rPr>
          <w:szCs w:val="22"/>
        </w:rPr>
        <w:t xml:space="preserve">Općinski načelnik </w:t>
      </w:r>
      <w:r w:rsidR="00B627A0" w:rsidRPr="0068666B">
        <w:rPr>
          <w:szCs w:val="22"/>
        </w:rPr>
        <w:t>Općine Murter-Kornati</w:t>
      </w:r>
      <w:r w:rsidR="004E4B5C" w:rsidRPr="0068666B">
        <w:rPr>
          <w:szCs w:val="22"/>
        </w:rPr>
        <w:t xml:space="preserve"> </w:t>
      </w:r>
      <w:r w:rsidRPr="0068666B">
        <w:rPr>
          <w:szCs w:val="22"/>
        </w:rPr>
        <w:t>donio je Odluku o imenovanju članova Stožer</w:t>
      </w:r>
      <w:r w:rsidR="0068666B" w:rsidRPr="0068666B">
        <w:rPr>
          <w:szCs w:val="22"/>
        </w:rPr>
        <w:t>a</w:t>
      </w:r>
      <w:r w:rsidRPr="0068666B">
        <w:rPr>
          <w:szCs w:val="22"/>
        </w:rPr>
        <w:t xml:space="preserve"> civilne zaštite </w:t>
      </w:r>
      <w:r w:rsidR="00B627A0" w:rsidRPr="0068666B">
        <w:rPr>
          <w:szCs w:val="22"/>
        </w:rPr>
        <w:t>Općine Murter-Kornati</w:t>
      </w:r>
      <w:r w:rsidR="002153ED" w:rsidRPr="0068666B">
        <w:rPr>
          <w:szCs w:val="22"/>
        </w:rPr>
        <w:t xml:space="preserve"> </w:t>
      </w:r>
      <w:r w:rsidRPr="0068666B">
        <w:rPr>
          <w:szCs w:val="22"/>
        </w:rPr>
        <w:t>kao stručno, operativno i koordinativno tijelo za provođenje mjera i aktivnosti civilne zaštite u velikim nesrećama i katastrofama.</w:t>
      </w:r>
    </w:p>
    <w:p w14:paraId="7BC9B03B" w14:textId="77777777" w:rsidR="0059005C" w:rsidRPr="005A761D" w:rsidRDefault="0059005C" w:rsidP="00C06B93">
      <w:pPr>
        <w:rPr>
          <w:highlight w:val="yellow"/>
        </w:rPr>
      </w:pPr>
    </w:p>
    <w:p w14:paraId="181AFD29" w14:textId="6424CE80" w:rsidR="0059005C" w:rsidRPr="002153ED" w:rsidRDefault="0059005C" w:rsidP="0059005C">
      <w:pPr>
        <w:widowControl w:val="0"/>
        <w:autoSpaceDE w:val="0"/>
        <w:autoSpaceDN w:val="0"/>
        <w:adjustRightInd w:val="0"/>
        <w:spacing w:before="13"/>
        <w:rPr>
          <w:szCs w:val="22"/>
        </w:rPr>
      </w:pPr>
      <w:r w:rsidRPr="002153ED">
        <w:rPr>
          <w:szCs w:val="22"/>
        </w:rPr>
        <w:t xml:space="preserve">U nastavku je prikazana ocjena spremnosti Stožera civilne zaštite </w:t>
      </w:r>
      <w:r w:rsidR="00B627A0" w:rsidRPr="002153ED">
        <w:rPr>
          <w:szCs w:val="22"/>
        </w:rPr>
        <w:t>Općine Murter-Kornati</w:t>
      </w:r>
      <w:r w:rsidRPr="002153ED">
        <w:rPr>
          <w:szCs w:val="22"/>
        </w:rPr>
        <w:t>.</w:t>
      </w:r>
    </w:p>
    <w:p w14:paraId="5E6EDE5E" w14:textId="6D89B06C" w:rsidR="0059005C" w:rsidRPr="002153ED" w:rsidRDefault="0059005C" w:rsidP="0059005C">
      <w:pPr>
        <w:spacing w:before="0"/>
        <w:jc w:val="center"/>
        <w:rPr>
          <w:b/>
          <w:bCs/>
          <w:i/>
          <w:color w:val="54883D"/>
          <w:sz w:val="20"/>
          <w:szCs w:val="18"/>
        </w:rPr>
      </w:pPr>
      <w:r w:rsidRPr="002153ED">
        <w:rPr>
          <w:rFonts w:eastAsia="Calibri"/>
          <w:b/>
          <w:i/>
          <w:iCs/>
          <w:color w:val="54883D"/>
          <w:sz w:val="20"/>
          <w:szCs w:val="20"/>
        </w:rPr>
        <w:t xml:space="preserve">Tablica </w:t>
      </w:r>
      <w:r w:rsidRPr="002153ED">
        <w:rPr>
          <w:rFonts w:eastAsia="Calibri"/>
          <w:b/>
          <w:i/>
          <w:iCs/>
          <w:color w:val="54883D"/>
          <w:sz w:val="20"/>
          <w:szCs w:val="20"/>
        </w:rPr>
        <w:fldChar w:fldCharType="begin"/>
      </w:r>
      <w:r w:rsidRPr="002153ED">
        <w:rPr>
          <w:rFonts w:eastAsia="Calibri"/>
          <w:b/>
          <w:i/>
          <w:iCs/>
          <w:color w:val="54883D"/>
          <w:sz w:val="20"/>
          <w:szCs w:val="20"/>
        </w:rPr>
        <w:instrText xml:space="preserve"> SEQ Tabela \* ARABIC </w:instrText>
      </w:r>
      <w:r w:rsidRPr="002153ED">
        <w:rPr>
          <w:rFonts w:eastAsia="Calibri"/>
          <w:b/>
          <w:i/>
          <w:iCs/>
          <w:color w:val="54883D"/>
          <w:sz w:val="20"/>
          <w:szCs w:val="20"/>
        </w:rPr>
        <w:fldChar w:fldCharType="separate"/>
      </w:r>
      <w:r w:rsidR="00BF5AB3">
        <w:rPr>
          <w:rFonts w:eastAsia="Calibri"/>
          <w:b/>
          <w:i/>
          <w:iCs/>
          <w:noProof/>
          <w:color w:val="54883D"/>
          <w:sz w:val="20"/>
          <w:szCs w:val="20"/>
        </w:rPr>
        <w:t>48</w:t>
      </w:r>
      <w:r w:rsidRPr="002153ED">
        <w:rPr>
          <w:rFonts w:eastAsia="Calibri"/>
          <w:b/>
          <w:i/>
          <w:iCs/>
          <w:noProof/>
          <w:color w:val="54883D"/>
          <w:sz w:val="20"/>
          <w:szCs w:val="20"/>
        </w:rPr>
        <w:fldChar w:fldCharType="end"/>
      </w:r>
      <w:r w:rsidRPr="002153ED">
        <w:rPr>
          <w:rFonts w:eastAsia="Calibri"/>
          <w:b/>
          <w:i/>
          <w:iCs/>
          <w:color w:val="54883D"/>
          <w:sz w:val="20"/>
          <w:szCs w:val="20"/>
        </w:rPr>
        <w:t>.</w:t>
      </w:r>
      <w:r w:rsidRPr="002153ED">
        <w:rPr>
          <w:b/>
          <w:bCs/>
          <w:i/>
          <w:color w:val="54883D"/>
          <w:sz w:val="20"/>
          <w:szCs w:val="18"/>
        </w:rPr>
        <w:t xml:space="preserve"> Prikaz ocjene spremnosti Stožera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59005C" w:rsidRPr="002153ED" w14:paraId="1C7A964D" w14:textId="77777777" w:rsidTr="00647A1F">
        <w:trPr>
          <w:trHeight w:val="341"/>
          <w:tblHeader/>
          <w:jc w:val="center"/>
        </w:trPr>
        <w:tc>
          <w:tcPr>
            <w:tcW w:w="3539" w:type="dxa"/>
            <w:vMerge w:val="restart"/>
            <w:vAlign w:val="center"/>
          </w:tcPr>
          <w:p w14:paraId="5E559922" w14:textId="77777777" w:rsidR="0059005C" w:rsidRPr="002153ED" w:rsidRDefault="0059005C" w:rsidP="00647A1F">
            <w:pPr>
              <w:spacing w:before="0" w:after="0"/>
              <w:rPr>
                <w:b/>
                <w:sz w:val="20"/>
                <w:szCs w:val="20"/>
              </w:rPr>
            </w:pPr>
            <w:r w:rsidRPr="002153ED">
              <w:rPr>
                <w:b/>
                <w:sz w:val="20"/>
                <w:szCs w:val="20"/>
              </w:rPr>
              <w:t>PODRUČJE PREVENTIVE</w:t>
            </w:r>
          </w:p>
        </w:tc>
        <w:tc>
          <w:tcPr>
            <w:tcW w:w="1418" w:type="dxa"/>
            <w:shd w:val="clear" w:color="auto" w:fill="FF0000"/>
            <w:vAlign w:val="center"/>
          </w:tcPr>
          <w:p w14:paraId="14E09727" w14:textId="77777777" w:rsidR="0059005C" w:rsidRPr="002153ED" w:rsidRDefault="0059005C" w:rsidP="00647A1F">
            <w:pPr>
              <w:spacing w:before="0" w:after="0"/>
              <w:jc w:val="center"/>
              <w:rPr>
                <w:b/>
                <w:sz w:val="20"/>
                <w:szCs w:val="20"/>
              </w:rPr>
            </w:pPr>
            <w:r w:rsidRPr="002153ED">
              <w:rPr>
                <w:b/>
                <w:sz w:val="20"/>
                <w:szCs w:val="20"/>
              </w:rPr>
              <w:t>Vrlo niska spremnost</w:t>
            </w:r>
          </w:p>
        </w:tc>
        <w:tc>
          <w:tcPr>
            <w:tcW w:w="1285" w:type="dxa"/>
            <w:shd w:val="clear" w:color="auto" w:fill="FFC000"/>
            <w:vAlign w:val="center"/>
          </w:tcPr>
          <w:p w14:paraId="071378EE" w14:textId="77777777" w:rsidR="0059005C" w:rsidRPr="002153ED" w:rsidRDefault="0059005C" w:rsidP="00647A1F">
            <w:pPr>
              <w:spacing w:before="0" w:after="0"/>
              <w:jc w:val="center"/>
              <w:rPr>
                <w:b/>
                <w:sz w:val="20"/>
                <w:szCs w:val="20"/>
              </w:rPr>
            </w:pPr>
            <w:r w:rsidRPr="002153ED">
              <w:rPr>
                <w:b/>
                <w:sz w:val="20"/>
                <w:szCs w:val="20"/>
              </w:rPr>
              <w:t>Niska spremnost</w:t>
            </w:r>
          </w:p>
        </w:tc>
        <w:tc>
          <w:tcPr>
            <w:tcW w:w="1562" w:type="dxa"/>
            <w:shd w:val="clear" w:color="auto" w:fill="FFFF00"/>
            <w:vAlign w:val="center"/>
          </w:tcPr>
          <w:p w14:paraId="1112FA10" w14:textId="77777777" w:rsidR="0059005C" w:rsidRPr="002153ED" w:rsidRDefault="0059005C" w:rsidP="00647A1F">
            <w:pPr>
              <w:spacing w:before="0" w:after="0"/>
              <w:jc w:val="center"/>
              <w:rPr>
                <w:b/>
                <w:sz w:val="20"/>
                <w:szCs w:val="20"/>
              </w:rPr>
            </w:pPr>
            <w:r w:rsidRPr="002153ED">
              <w:rPr>
                <w:b/>
                <w:sz w:val="20"/>
                <w:szCs w:val="20"/>
              </w:rPr>
              <w:t>Visoka spremnost</w:t>
            </w:r>
          </w:p>
        </w:tc>
        <w:tc>
          <w:tcPr>
            <w:tcW w:w="1405" w:type="dxa"/>
            <w:shd w:val="clear" w:color="auto" w:fill="92D050"/>
            <w:vAlign w:val="center"/>
          </w:tcPr>
          <w:p w14:paraId="200FE2C0" w14:textId="77777777" w:rsidR="0059005C" w:rsidRPr="002153ED" w:rsidRDefault="0059005C" w:rsidP="00647A1F">
            <w:pPr>
              <w:spacing w:before="0" w:after="0"/>
              <w:jc w:val="center"/>
              <w:rPr>
                <w:b/>
                <w:sz w:val="20"/>
                <w:szCs w:val="20"/>
              </w:rPr>
            </w:pPr>
            <w:r w:rsidRPr="002153ED">
              <w:rPr>
                <w:b/>
                <w:sz w:val="20"/>
                <w:szCs w:val="20"/>
              </w:rPr>
              <w:t>Vrlo visoka spremnost</w:t>
            </w:r>
          </w:p>
        </w:tc>
      </w:tr>
      <w:tr w:rsidR="0059005C" w:rsidRPr="002153ED" w14:paraId="76DF4F3D" w14:textId="77777777" w:rsidTr="00647A1F">
        <w:trPr>
          <w:trHeight w:val="269"/>
          <w:tblHeader/>
          <w:jc w:val="center"/>
        </w:trPr>
        <w:tc>
          <w:tcPr>
            <w:tcW w:w="3539" w:type="dxa"/>
            <w:vMerge/>
            <w:vAlign w:val="center"/>
          </w:tcPr>
          <w:p w14:paraId="25E4C471" w14:textId="77777777" w:rsidR="0059005C" w:rsidRPr="002153ED" w:rsidRDefault="0059005C" w:rsidP="00647A1F">
            <w:pPr>
              <w:spacing w:before="0" w:after="0"/>
              <w:rPr>
                <w:b/>
                <w:sz w:val="20"/>
                <w:szCs w:val="20"/>
              </w:rPr>
            </w:pPr>
          </w:p>
        </w:tc>
        <w:tc>
          <w:tcPr>
            <w:tcW w:w="1418" w:type="dxa"/>
            <w:vAlign w:val="center"/>
          </w:tcPr>
          <w:p w14:paraId="5450ECEE" w14:textId="77777777" w:rsidR="0059005C" w:rsidRPr="002153ED" w:rsidRDefault="0059005C" w:rsidP="00647A1F">
            <w:pPr>
              <w:spacing w:before="0" w:after="0"/>
              <w:jc w:val="center"/>
              <w:rPr>
                <w:b/>
                <w:sz w:val="20"/>
                <w:szCs w:val="20"/>
              </w:rPr>
            </w:pPr>
            <w:r w:rsidRPr="002153ED">
              <w:rPr>
                <w:b/>
                <w:sz w:val="20"/>
                <w:szCs w:val="20"/>
              </w:rPr>
              <w:t>4</w:t>
            </w:r>
          </w:p>
        </w:tc>
        <w:tc>
          <w:tcPr>
            <w:tcW w:w="1285" w:type="dxa"/>
            <w:vAlign w:val="center"/>
          </w:tcPr>
          <w:p w14:paraId="3F9E440C" w14:textId="77777777" w:rsidR="0059005C" w:rsidRPr="002153ED" w:rsidRDefault="0059005C" w:rsidP="00647A1F">
            <w:pPr>
              <w:spacing w:before="0" w:after="0"/>
              <w:jc w:val="center"/>
              <w:rPr>
                <w:b/>
                <w:sz w:val="20"/>
                <w:szCs w:val="20"/>
              </w:rPr>
            </w:pPr>
            <w:r w:rsidRPr="002153ED">
              <w:rPr>
                <w:b/>
                <w:sz w:val="20"/>
                <w:szCs w:val="20"/>
              </w:rPr>
              <w:t>3</w:t>
            </w:r>
          </w:p>
        </w:tc>
        <w:tc>
          <w:tcPr>
            <w:tcW w:w="1562" w:type="dxa"/>
            <w:vAlign w:val="center"/>
          </w:tcPr>
          <w:p w14:paraId="35A5552E" w14:textId="77777777" w:rsidR="0059005C" w:rsidRPr="002153ED" w:rsidRDefault="0059005C" w:rsidP="00647A1F">
            <w:pPr>
              <w:spacing w:before="0" w:after="0"/>
              <w:jc w:val="center"/>
              <w:rPr>
                <w:b/>
                <w:sz w:val="20"/>
                <w:szCs w:val="20"/>
              </w:rPr>
            </w:pPr>
            <w:r w:rsidRPr="002153ED">
              <w:rPr>
                <w:b/>
                <w:sz w:val="20"/>
                <w:szCs w:val="20"/>
              </w:rPr>
              <w:t>2</w:t>
            </w:r>
          </w:p>
        </w:tc>
        <w:tc>
          <w:tcPr>
            <w:tcW w:w="1405" w:type="dxa"/>
            <w:vAlign w:val="center"/>
          </w:tcPr>
          <w:p w14:paraId="22C190DE" w14:textId="77777777" w:rsidR="0059005C" w:rsidRPr="002153ED" w:rsidRDefault="0059005C" w:rsidP="00647A1F">
            <w:pPr>
              <w:spacing w:before="0" w:after="0"/>
              <w:jc w:val="center"/>
              <w:rPr>
                <w:b/>
                <w:sz w:val="20"/>
                <w:szCs w:val="20"/>
              </w:rPr>
            </w:pPr>
            <w:r w:rsidRPr="002153ED">
              <w:rPr>
                <w:b/>
                <w:sz w:val="20"/>
                <w:szCs w:val="20"/>
              </w:rPr>
              <w:t>1</w:t>
            </w:r>
          </w:p>
        </w:tc>
      </w:tr>
      <w:tr w:rsidR="0059005C" w:rsidRPr="002153ED" w14:paraId="617B89B0" w14:textId="77777777" w:rsidTr="00647A1F">
        <w:trPr>
          <w:trHeight w:val="341"/>
          <w:jc w:val="center"/>
        </w:trPr>
        <w:tc>
          <w:tcPr>
            <w:tcW w:w="3539" w:type="dxa"/>
            <w:vAlign w:val="center"/>
          </w:tcPr>
          <w:p w14:paraId="6FEFD902" w14:textId="77777777" w:rsidR="0059005C" w:rsidRPr="002153ED" w:rsidRDefault="0059005C" w:rsidP="00647A1F">
            <w:pPr>
              <w:spacing w:after="0"/>
              <w:jc w:val="left"/>
              <w:rPr>
                <w:sz w:val="20"/>
                <w:szCs w:val="20"/>
              </w:rPr>
            </w:pPr>
            <w:r w:rsidRPr="002153ED">
              <w:rPr>
                <w:sz w:val="20"/>
                <w:szCs w:val="20"/>
              </w:rPr>
              <w:t>Stupnja popunjenosti ljudstvom</w:t>
            </w:r>
          </w:p>
        </w:tc>
        <w:tc>
          <w:tcPr>
            <w:tcW w:w="1418" w:type="dxa"/>
            <w:vAlign w:val="center"/>
          </w:tcPr>
          <w:p w14:paraId="5F6519AF" w14:textId="77777777" w:rsidR="0059005C" w:rsidRPr="002153ED" w:rsidRDefault="0059005C" w:rsidP="00647A1F">
            <w:pPr>
              <w:spacing w:after="0"/>
              <w:jc w:val="center"/>
              <w:rPr>
                <w:b/>
                <w:sz w:val="20"/>
                <w:szCs w:val="20"/>
              </w:rPr>
            </w:pPr>
          </w:p>
        </w:tc>
        <w:tc>
          <w:tcPr>
            <w:tcW w:w="1285" w:type="dxa"/>
            <w:vAlign w:val="center"/>
          </w:tcPr>
          <w:p w14:paraId="4497476F" w14:textId="77777777" w:rsidR="0059005C" w:rsidRPr="002153ED" w:rsidRDefault="0059005C" w:rsidP="00647A1F">
            <w:pPr>
              <w:spacing w:after="0"/>
              <w:jc w:val="center"/>
              <w:rPr>
                <w:b/>
                <w:sz w:val="20"/>
                <w:szCs w:val="20"/>
              </w:rPr>
            </w:pPr>
          </w:p>
        </w:tc>
        <w:tc>
          <w:tcPr>
            <w:tcW w:w="1562" w:type="dxa"/>
            <w:vAlign w:val="center"/>
          </w:tcPr>
          <w:p w14:paraId="7A9C46A3" w14:textId="1A9B3CDA" w:rsidR="0059005C" w:rsidRPr="002153ED" w:rsidRDefault="002153ED" w:rsidP="00647A1F">
            <w:pPr>
              <w:spacing w:after="0"/>
              <w:jc w:val="center"/>
              <w:rPr>
                <w:b/>
                <w:sz w:val="20"/>
                <w:szCs w:val="20"/>
              </w:rPr>
            </w:pPr>
            <w:r w:rsidRPr="002153ED">
              <w:rPr>
                <w:b/>
                <w:sz w:val="20"/>
                <w:szCs w:val="20"/>
              </w:rPr>
              <w:t>x</w:t>
            </w:r>
          </w:p>
        </w:tc>
        <w:tc>
          <w:tcPr>
            <w:tcW w:w="1405" w:type="dxa"/>
            <w:vAlign w:val="center"/>
          </w:tcPr>
          <w:p w14:paraId="584EC8D5" w14:textId="2D9079BE" w:rsidR="0059005C" w:rsidRPr="002153ED" w:rsidRDefault="0059005C" w:rsidP="00647A1F">
            <w:pPr>
              <w:spacing w:after="0"/>
              <w:jc w:val="center"/>
              <w:rPr>
                <w:b/>
                <w:sz w:val="20"/>
                <w:szCs w:val="20"/>
              </w:rPr>
            </w:pPr>
          </w:p>
        </w:tc>
      </w:tr>
      <w:tr w:rsidR="0059005C" w:rsidRPr="002153ED" w14:paraId="0A836D69" w14:textId="77777777" w:rsidTr="00647A1F">
        <w:trPr>
          <w:trHeight w:val="341"/>
          <w:jc w:val="center"/>
        </w:trPr>
        <w:tc>
          <w:tcPr>
            <w:tcW w:w="3539" w:type="dxa"/>
            <w:vAlign w:val="center"/>
          </w:tcPr>
          <w:p w14:paraId="5B5E1DDF" w14:textId="77777777" w:rsidR="0059005C" w:rsidRPr="002153ED" w:rsidRDefault="0059005C" w:rsidP="00647A1F">
            <w:pPr>
              <w:spacing w:after="0"/>
              <w:jc w:val="left"/>
              <w:rPr>
                <w:sz w:val="20"/>
                <w:szCs w:val="20"/>
              </w:rPr>
            </w:pPr>
            <w:r w:rsidRPr="002153ED">
              <w:rPr>
                <w:sz w:val="20"/>
                <w:szCs w:val="20"/>
              </w:rPr>
              <w:t>Stupnja spremnosti zapovjednog osoblja</w:t>
            </w:r>
          </w:p>
        </w:tc>
        <w:tc>
          <w:tcPr>
            <w:tcW w:w="1418" w:type="dxa"/>
            <w:vAlign w:val="center"/>
          </w:tcPr>
          <w:p w14:paraId="44ACD44B" w14:textId="77777777" w:rsidR="0059005C" w:rsidRPr="002153ED" w:rsidRDefault="0059005C" w:rsidP="00647A1F">
            <w:pPr>
              <w:spacing w:after="0"/>
              <w:jc w:val="center"/>
              <w:rPr>
                <w:b/>
                <w:sz w:val="20"/>
                <w:szCs w:val="20"/>
              </w:rPr>
            </w:pPr>
          </w:p>
        </w:tc>
        <w:tc>
          <w:tcPr>
            <w:tcW w:w="1285" w:type="dxa"/>
            <w:vAlign w:val="center"/>
          </w:tcPr>
          <w:p w14:paraId="35592ABF" w14:textId="77777777" w:rsidR="0059005C" w:rsidRPr="002153ED" w:rsidRDefault="0059005C" w:rsidP="00647A1F">
            <w:pPr>
              <w:spacing w:after="0"/>
              <w:jc w:val="center"/>
              <w:rPr>
                <w:b/>
                <w:sz w:val="20"/>
                <w:szCs w:val="20"/>
              </w:rPr>
            </w:pPr>
          </w:p>
        </w:tc>
        <w:tc>
          <w:tcPr>
            <w:tcW w:w="1562" w:type="dxa"/>
            <w:vAlign w:val="center"/>
          </w:tcPr>
          <w:p w14:paraId="38C9B1A3" w14:textId="77777777" w:rsidR="0059005C" w:rsidRPr="002153ED" w:rsidRDefault="0059005C" w:rsidP="00647A1F">
            <w:pPr>
              <w:spacing w:after="0"/>
              <w:jc w:val="center"/>
              <w:rPr>
                <w:b/>
                <w:sz w:val="20"/>
                <w:szCs w:val="20"/>
              </w:rPr>
            </w:pPr>
          </w:p>
        </w:tc>
        <w:tc>
          <w:tcPr>
            <w:tcW w:w="1405" w:type="dxa"/>
            <w:vAlign w:val="center"/>
          </w:tcPr>
          <w:p w14:paraId="2CB0824C" w14:textId="77777777" w:rsidR="0059005C" w:rsidRPr="002153ED" w:rsidRDefault="0059005C" w:rsidP="00647A1F">
            <w:pPr>
              <w:spacing w:after="0"/>
              <w:jc w:val="center"/>
              <w:rPr>
                <w:b/>
                <w:sz w:val="20"/>
                <w:szCs w:val="20"/>
              </w:rPr>
            </w:pPr>
            <w:r w:rsidRPr="002153ED">
              <w:rPr>
                <w:b/>
                <w:sz w:val="20"/>
                <w:szCs w:val="20"/>
              </w:rPr>
              <w:t>x</w:t>
            </w:r>
          </w:p>
        </w:tc>
      </w:tr>
      <w:tr w:rsidR="0059005C" w:rsidRPr="002153ED" w14:paraId="4CE5DDFB" w14:textId="77777777" w:rsidTr="00647A1F">
        <w:trPr>
          <w:trHeight w:val="570"/>
          <w:jc w:val="center"/>
        </w:trPr>
        <w:tc>
          <w:tcPr>
            <w:tcW w:w="3539" w:type="dxa"/>
            <w:vAlign w:val="center"/>
          </w:tcPr>
          <w:p w14:paraId="6F0919C7" w14:textId="77777777" w:rsidR="0059005C" w:rsidRPr="002153ED" w:rsidRDefault="0059005C" w:rsidP="00647A1F">
            <w:pPr>
              <w:spacing w:after="0"/>
              <w:jc w:val="left"/>
              <w:rPr>
                <w:sz w:val="20"/>
                <w:szCs w:val="20"/>
              </w:rPr>
            </w:pPr>
            <w:r w:rsidRPr="002153ED">
              <w:rPr>
                <w:sz w:val="20"/>
                <w:szCs w:val="20"/>
              </w:rPr>
              <w:t>Stupnja osposobljenosti ljudstva i zapovjednog osoblja</w:t>
            </w:r>
          </w:p>
        </w:tc>
        <w:tc>
          <w:tcPr>
            <w:tcW w:w="1418" w:type="dxa"/>
            <w:vAlign w:val="center"/>
          </w:tcPr>
          <w:p w14:paraId="4B2ECFD1" w14:textId="77777777" w:rsidR="0059005C" w:rsidRPr="002153ED" w:rsidRDefault="0059005C" w:rsidP="00647A1F">
            <w:pPr>
              <w:spacing w:after="0"/>
              <w:jc w:val="center"/>
              <w:rPr>
                <w:b/>
                <w:sz w:val="20"/>
                <w:szCs w:val="20"/>
              </w:rPr>
            </w:pPr>
          </w:p>
        </w:tc>
        <w:tc>
          <w:tcPr>
            <w:tcW w:w="1285" w:type="dxa"/>
            <w:vAlign w:val="center"/>
          </w:tcPr>
          <w:p w14:paraId="5DE76DC0" w14:textId="77777777" w:rsidR="0059005C" w:rsidRPr="002153ED" w:rsidRDefault="0059005C" w:rsidP="00647A1F">
            <w:pPr>
              <w:spacing w:after="0"/>
              <w:jc w:val="center"/>
              <w:rPr>
                <w:b/>
                <w:sz w:val="20"/>
                <w:szCs w:val="20"/>
              </w:rPr>
            </w:pPr>
          </w:p>
        </w:tc>
        <w:tc>
          <w:tcPr>
            <w:tcW w:w="1562" w:type="dxa"/>
            <w:vAlign w:val="center"/>
          </w:tcPr>
          <w:p w14:paraId="126A3D03"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0B362E6" w14:textId="77777777" w:rsidR="0059005C" w:rsidRPr="002153ED" w:rsidRDefault="0059005C" w:rsidP="00647A1F">
            <w:pPr>
              <w:spacing w:after="0"/>
              <w:jc w:val="center"/>
              <w:rPr>
                <w:b/>
                <w:sz w:val="20"/>
                <w:szCs w:val="20"/>
              </w:rPr>
            </w:pPr>
          </w:p>
        </w:tc>
      </w:tr>
      <w:tr w:rsidR="0059005C" w:rsidRPr="002153ED" w14:paraId="23C6235B" w14:textId="77777777" w:rsidTr="00647A1F">
        <w:trPr>
          <w:trHeight w:val="213"/>
          <w:jc w:val="center"/>
        </w:trPr>
        <w:tc>
          <w:tcPr>
            <w:tcW w:w="3539" w:type="dxa"/>
            <w:vAlign w:val="center"/>
          </w:tcPr>
          <w:p w14:paraId="2981CA84" w14:textId="77777777" w:rsidR="0059005C" w:rsidRPr="002153ED" w:rsidRDefault="0059005C" w:rsidP="00647A1F">
            <w:pPr>
              <w:spacing w:after="0"/>
              <w:jc w:val="left"/>
              <w:rPr>
                <w:sz w:val="20"/>
                <w:szCs w:val="20"/>
              </w:rPr>
            </w:pPr>
            <w:r w:rsidRPr="002153ED">
              <w:rPr>
                <w:sz w:val="20"/>
                <w:szCs w:val="20"/>
              </w:rPr>
              <w:t>Stupnja uvježbanosti</w:t>
            </w:r>
          </w:p>
        </w:tc>
        <w:tc>
          <w:tcPr>
            <w:tcW w:w="1418" w:type="dxa"/>
            <w:vAlign w:val="center"/>
          </w:tcPr>
          <w:p w14:paraId="7342E5BE" w14:textId="77777777" w:rsidR="0059005C" w:rsidRPr="002153ED" w:rsidRDefault="0059005C" w:rsidP="00647A1F">
            <w:pPr>
              <w:spacing w:after="0"/>
              <w:jc w:val="center"/>
              <w:rPr>
                <w:b/>
                <w:sz w:val="20"/>
                <w:szCs w:val="20"/>
              </w:rPr>
            </w:pPr>
          </w:p>
        </w:tc>
        <w:tc>
          <w:tcPr>
            <w:tcW w:w="1285" w:type="dxa"/>
            <w:vAlign w:val="center"/>
          </w:tcPr>
          <w:p w14:paraId="6874A847" w14:textId="10B268B1" w:rsidR="0059005C" w:rsidRPr="002153ED" w:rsidRDefault="00684079" w:rsidP="00647A1F">
            <w:pPr>
              <w:spacing w:after="0"/>
              <w:jc w:val="center"/>
              <w:rPr>
                <w:b/>
                <w:sz w:val="20"/>
                <w:szCs w:val="20"/>
              </w:rPr>
            </w:pPr>
            <w:r w:rsidRPr="002153ED">
              <w:rPr>
                <w:b/>
                <w:sz w:val="20"/>
                <w:szCs w:val="20"/>
              </w:rPr>
              <w:t>x</w:t>
            </w:r>
          </w:p>
        </w:tc>
        <w:tc>
          <w:tcPr>
            <w:tcW w:w="1562" w:type="dxa"/>
            <w:vAlign w:val="center"/>
          </w:tcPr>
          <w:p w14:paraId="5E68882E" w14:textId="1BCBBE66" w:rsidR="0059005C" w:rsidRPr="002153ED" w:rsidRDefault="0059005C" w:rsidP="00647A1F">
            <w:pPr>
              <w:spacing w:after="0"/>
              <w:jc w:val="center"/>
              <w:rPr>
                <w:b/>
                <w:sz w:val="20"/>
                <w:szCs w:val="20"/>
              </w:rPr>
            </w:pPr>
          </w:p>
        </w:tc>
        <w:tc>
          <w:tcPr>
            <w:tcW w:w="1405" w:type="dxa"/>
            <w:vAlign w:val="center"/>
          </w:tcPr>
          <w:p w14:paraId="6B3D2520" w14:textId="77777777" w:rsidR="0059005C" w:rsidRPr="002153ED" w:rsidRDefault="0059005C" w:rsidP="00647A1F">
            <w:pPr>
              <w:spacing w:after="0"/>
              <w:jc w:val="center"/>
              <w:rPr>
                <w:b/>
                <w:sz w:val="20"/>
                <w:szCs w:val="20"/>
              </w:rPr>
            </w:pPr>
          </w:p>
        </w:tc>
      </w:tr>
      <w:tr w:rsidR="0059005C" w:rsidRPr="002153ED" w14:paraId="550743C6" w14:textId="77777777" w:rsidTr="00647A1F">
        <w:trPr>
          <w:trHeight w:val="351"/>
          <w:jc w:val="center"/>
        </w:trPr>
        <w:tc>
          <w:tcPr>
            <w:tcW w:w="3539" w:type="dxa"/>
            <w:vAlign w:val="center"/>
          </w:tcPr>
          <w:p w14:paraId="03470EBD" w14:textId="77777777" w:rsidR="0059005C" w:rsidRPr="002153ED" w:rsidRDefault="0059005C" w:rsidP="00647A1F">
            <w:pPr>
              <w:spacing w:after="0"/>
              <w:jc w:val="left"/>
              <w:rPr>
                <w:sz w:val="20"/>
                <w:szCs w:val="20"/>
              </w:rPr>
            </w:pPr>
            <w:r w:rsidRPr="002153ED">
              <w:rPr>
                <w:sz w:val="20"/>
                <w:szCs w:val="20"/>
              </w:rPr>
              <w:t>Stupnja opremljenosti materijalnim sredstvima i opremom</w:t>
            </w:r>
          </w:p>
        </w:tc>
        <w:tc>
          <w:tcPr>
            <w:tcW w:w="1418" w:type="dxa"/>
            <w:vAlign w:val="center"/>
          </w:tcPr>
          <w:p w14:paraId="580D105F" w14:textId="77777777" w:rsidR="0059005C" w:rsidRPr="002153ED" w:rsidRDefault="0059005C" w:rsidP="00647A1F">
            <w:pPr>
              <w:spacing w:after="0"/>
              <w:jc w:val="center"/>
              <w:rPr>
                <w:b/>
                <w:sz w:val="20"/>
                <w:szCs w:val="20"/>
              </w:rPr>
            </w:pPr>
          </w:p>
        </w:tc>
        <w:tc>
          <w:tcPr>
            <w:tcW w:w="1285" w:type="dxa"/>
            <w:vAlign w:val="center"/>
          </w:tcPr>
          <w:p w14:paraId="0839F0B2" w14:textId="77777777" w:rsidR="0059005C" w:rsidRPr="002153ED" w:rsidRDefault="0059005C" w:rsidP="00647A1F">
            <w:pPr>
              <w:spacing w:after="0"/>
              <w:jc w:val="center"/>
              <w:rPr>
                <w:b/>
                <w:sz w:val="20"/>
                <w:szCs w:val="20"/>
              </w:rPr>
            </w:pPr>
          </w:p>
        </w:tc>
        <w:tc>
          <w:tcPr>
            <w:tcW w:w="1562" w:type="dxa"/>
            <w:vAlign w:val="center"/>
          </w:tcPr>
          <w:p w14:paraId="31D3A186"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EE868C0" w14:textId="77777777" w:rsidR="0059005C" w:rsidRPr="002153ED" w:rsidRDefault="0059005C" w:rsidP="00647A1F">
            <w:pPr>
              <w:spacing w:after="0"/>
              <w:jc w:val="center"/>
              <w:rPr>
                <w:b/>
                <w:sz w:val="20"/>
                <w:szCs w:val="20"/>
              </w:rPr>
            </w:pPr>
          </w:p>
        </w:tc>
      </w:tr>
      <w:tr w:rsidR="0059005C" w:rsidRPr="002153ED" w14:paraId="526B0C29" w14:textId="77777777" w:rsidTr="00647A1F">
        <w:trPr>
          <w:trHeight w:val="341"/>
          <w:jc w:val="center"/>
        </w:trPr>
        <w:tc>
          <w:tcPr>
            <w:tcW w:w="3539" w:type="dxa"/>
            <w:vAlign w:val="center"/>
          </w:tcPr>
          <w:p w14:paraId="12BFDB59" w14:textId="77777777" w:rsidR="0059005C" w:rsidRPr="002153ED" w:rsidRDefault="0059005C" w:rsidP="00647A1F">
            <w:pPr>
              <w:spacing w:after="0"/>
              <w:jc w:val="left"/>
              <w:rPr>
                <w:sz w:val="20"/>
                <w:szCs w:val="20"/>
              </w:rPr>
            </w:pPr>
            <w:r w:rsidRPr="002153ED">
              <w:rPr>
                <w:sz w:val="20"/>
                <w:szCs w:val="20"/>
              </w:rPr>
              <w:t>Vremena mobilizacijske spremnosti/operativne gotovosti</w:t>
            </w:r>
          </w:p>
        </w:tc>
        <w:tc>
          <w:tcPr>
            <w:tcW w:w="1418" w:type="dxa"/>
            <w:vAlign w:val="center"/>
          </w:tcPr>
          <w:p w14:paraId="654EA5B2" w14:textId="77777777" w:rsidR="0059005C" w:rsidRPr="002153ED" w:rsidRDefault="0059005C" w:rsidP="00647A1F">
            <w:pPr>
              <w:spacing w:after="0"/>
              <w:jc w:val="center"/>
              <w:rPr>
                <w:b/>
                <w:sz w:val="20"/>
                <w:szCs w:val="20"/>
              </w:rPr>
            </w:pPr>
          </w:p>
        </w:tc>
        <w:tc>
          <w:tcPr>
            <w:tcW w:w="1285" w:type="dxa"/>
            <w:vAlign w:val="center"/>
          </w:tcPr>
          <w:p w14:paraId="153778A1" w14:textId="77777777" w:rsidR="0059005C" w:rsidRPr="002153ED" w:rsidRDefault="0059005C" w:rsidP="00647A1F">
            <w:pPr>
              <w:spacing w:after="0"/>
              <w:jc w:val="center"/>
              <w:rPr>
                <w:b/>
                <w:sz w:val="20"/>
                <w:szCs w:val="20"/>
              </w:rPr>
            </w:pPr>
          </w:p>
        </w:tc>
        <w:tc>
          <w:tcPr>
            <w:tcW w:w="1562" w:type="dxa"/>
            <w:vAlign w:val="center"/>
          </w:tcPr>
          <w:p w14:paraId="0C1B7F99"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5FAD286" w14:textId="77777777" w:rsidR="0059005C" w:rsidRPr="002153ED" w:rsidRDefault="0059005C" w:rsidP="00647A1F">
            <w:pPr>
              <w:spacing w:after="0"/>
              <w:jc w:val="center"/>
              <w:rPr>
                <w:b/>
                <w:sz w:val="20"/>
                <w:szCs w:val="20"/>
              </w:rPr>
            </w:pPr>
          </w:p>
        </w:tc>
      </w:tr>
      <w:tr w:rsidR="0059005C" w:rsidRPr="002153ED" w14:paraId="00E6FBE5" w14:textId="77777777" w:rsidTr="00647A1F">
        <w:trPr>
          <w:trHeight w:val="351"/>
          <w:jc w:val="center"/>
        </w:trPr>
        <w:tc>
          <w:tcPr>
            <w:tcW w:w="3539" w:type="dxa"/>
            <w:vAlign w:val="center"/>
          </w:tcPr>
          <w:p w14:paraId="6FBE648C" w14:textId="77777777" w:rsidR="0059005C" w:rsidRPr="002153ED" w:rsidRDefault="0059005C" w:rsidP="00647A1F">
            <w:pPr>
              <w:spacing w:after="0"/>
              <w:jc w:val="left"/>
              <w:rPr>
                <w:b/>
                <w:sz w:val="20"/>
                <w:szCs w:val="20"/>
              </w:rPr>
            </w:pPr>
            <w:r w:rsidRPr="002153ED">
              <w:rPr>
                <w:sz w:val="20"/>
                <w:szCs w:val="20"/>
              </w:rPr>
              <w:t>Samodostatnosti i logističkoj potpori</w:t>
            </w:r>
          </w:p>
        </w:tc>
        <w:tc>
          <w:tcPr>
            <w:tcW w:w="1418" w:type="dxa"/>
            <w:vAlign w:val="center"/>
          </w:tcPr>
          <w:p w14:paraId="76243F06" w14:textId="77777777" w:rsidR="0059005C" w:rsidRPr="002153ED" w:rsidRDefault="0059005C" w:rsidP="00647A1F">
            <w:pPr>
              <w:spacing w:after="0"/>
              <w:jc w:val="center"/>
              <w:rPr>
                <w:b/>
                <w:sz w:val="20"/>
                <w:szCs w:val="20"/>
              </w:rPr>
            </w:pPr>
          </w:p>
        </w:tc>
        <w:tc>
          <w:tcPr>
            <w:tcW w:w="1285" w:type="dxa"/>
            <w:vAlign w:val="center"/>
          </w:tcPr>
          <w:p w14:paraId="6792C63C" w14:textId="77777777" w:rsidR="0059005C" w:rsidRPr="002153ED" w:rsidRDefault="0059005C" w:rsidP="00647A1F">
            <w:pPr>
              <w:spacing w:after="0"/>
              <w:jc w:val="center"/>
              <w:rPr>
                <w:b/>
                <w:sz w:val="20"/>
                <w:szCs w:val="20"/>
              </w:rPr>
            </w:pPr>
          </w:p>
        </w:tc>
        <w:tc>
          <w:tcPr>
            <w:tcW w:w="1562" w:type="dxa"/>
            <w:vAlign w:val="center"/>
          </w:tcPr>
          <w:p w14:paraId="04CBCBC9"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19558549" w14:textId="77777777" w:rsidR="0059005C" w:rsidRPr="002153ED" w:rsidRDefault="0059005C" w:rsidP="00647A1F">
            <w:pPr>
              <w:spacing w:after="0"/>
              <w:jc w:val="center"/>
              <w:rPr>
                <w:b/>
                <w:sz w:val="20"/>
                <w:szCs w:val="20"/>
              </w:rPr>
            </w:pPr>
          </w:p>
        </w:tc>
      </w:tr>
      <w:tr w:rsidR="0059005C" w:rsidRPr="005A761D" w14:paraId="08428C47" w14:textId="77777777" w:rsidTr="00647A1F">
        <w:trPr>
          <w:trHeight w:val="351"/>
          <w:jc w:val="center"/>
        </w:trPr>
        <w:tc>
          <w:tcPr>
            <w:tcW w:w="3539" w:type="dxa"/>
            <w:vAlign w:val="center"/>
          </w:tcPr>
          <w:p w14:paraId="385A2069" w14:textId="77777777" w:rsidR="0059005C" w:rsidRPr="002153ED" w:rsidRDefault="0059005C" w:rsidP="00647A1F">
            <w:pPr>
              <w:spacing w:after="0"/>
              <w:jc w:val="left"/>
              <w:rPr>
                <w:b/>
                <w:sz w:val="20"/>
                <w:szCs w:val="20"/>
              </w:rPr>
            </w:pPr>
            <w:r w:rsidRPr="002153ED">
              <w:rPr>
                <w:sz w:val="20"/>
                <w:szCs w:val="20"/>
                <w:u w:val="single"/>
              </w:rPr>
              <w:t>Područje reagiranja - ZBIRNO</w:t>
            </w:r>
          </w:p>
        </w:tc>
        <w:tc>
          <w:tcPr>
            <w:tcW w:w="1418" w:type="dxa"/>
            <w:vAlign w:val="center"/>
          </w:tcPr>
          <w:p w14:paraId="749A3A07" w14:textId="77777777" w:rsidR="0059005C" w:rsidRPr="002153ED" w:rsidRDefault="0059005C" w:rsidP="00647A1F">
            <w:pPr>
              <w:spacing w:after="0"/>
              <w:jc w:val="center"/>
              <w:rPr>
                <w:b/>
                <w:sz w:val="20"/>
                <w:szCs w:val="20"/>
              </w:rPr>
            </w:pPr>
          </w:p>
        </w:tc>
        <w:tc>
          <w:tcPr>
            <w:tcW w:w="1285" w:type="dxa"/>
            <w:vAlign w:val="center"/>
          </w:tcPr>
          <w:p w14:paraId="5BB11AB3" w14:textId="77777777" w:rsidR="0059005C" w:rsidRPr="002153ED" w:rsidRDefault="0059005C" w:rsidP="00647A1F">
            <w:pPr>
              <w:spacing w:after="0"/>
              <w:jc w:val="center"/>
              <w:rPr>
                <w:b/>
                <w:sz w:val="20"/>
                <w:szCs w:val="20"/>
              </w:rPr>
            </w:pPr>
          </w:p>
        </w:tc>
        <w:tc>
          <w:tcPr>
            <w:tcW w:w="1562" w:type="dxa"/>
            <w:vAlign w:val="center"/>
          </w:tcPr>
          <w:p w14:paraId="345A1E1E" w14:textId="77777777" w:rsidR="0059005C" w:rsidRPr="002153ED" w:rsidRDefault="0059005C" w:rsidP="00647A1F">
            <w:pPr>
              <w:spacing w:after="0"/>
              <w:jc w:val="center"/>
              <w:rPr>
                <w:b/>
                <w:sz w:val="20"/>
                <w:szCs w:val="20"/>
              </w:rPr>
            </w:pPr>
            <w:r w:rsidRPr="002153ED">
              <w:rPr>
                <w:b/>
                <w:sz w:val="20"/>
                <w:szCs w:val="20"/>
              </w:rPr>
              <w:t>x</w:t>
            </w:r>
          </w:p>
        </w:tc>
        <w:tc>
          <w:tcPr>
            <w:tcW w:w="1405" w:type="dxa"/>
            <w:vAlign w:val="center"/>
          </w:tcPr>
          <w:p w14:paraId="00423D9E" w14:textId="77777777" w:rsidR="0059005C" w:rsidRPr="002153ED" w:rsidRDefault="0059005C" w:rsidP="00647A1F">
            <w:pPr>
              <w:spacing w:after="0"/>
              <w:jc w:val="center"/>
              <w:rPr>
                <w:b/>
                <w:sz w:val="20"/>
                <w:szCs w:val="20"/>
              </w:rPr>
            </w:pPr>
          </w:p>
        </w:tc>
      </w:tr>
    </w:tbl>
    <w:p w14:paraId="38D0F2E8" w14:textId="145EAF65" w:rsidR="00E7480F" w:rsidRPr="005A761D" w:rsidRDefault="00E7480F" w:rsidP="00C06B93">
      <w:pPr>
        <w:rPr>
          <w:highlight w:val="yellow"/>
        </w:rPr>
      </w:pPr>
    </w:p>
    <w:p w14:paraId="0C6A4934" w14:textId="77777777" w:rsidR="00684079" w:rsidRPr="002153ED" w:rsidRDefault="00684079" w:rsidP="00684079">
      <w:pPr>
        <w:rPr>
          <w:b/>
          <w:color w:val="000000"/>
        </w:rPr>
      </w:pPr>
      <w:r w:rsidRPr="002153ED">
        <w:rPr>
          <w:b/>
          <w:color w:val="000000"/>
        </w:rPr>
        <w:t>Koordinatori na lokaciji</w:t>
      </w:r>
    </w:p>
    <w:p w14:paraId="6486F966" w14:textId="77777777" w:rsidR="00684079" w:rsidRPr="002153ED" w:rsidRDefault="00684079" w:rsidP="00684079">
      <w:pPr>
        <w:rPr>
          <w:color w:val="000000"/>
        </w:rPr>
      </w:pPr>
      <w:r w:rsidRPr="002153ED">
        <w:rPr>
          <w:color w:val="000000"/>
        </w:rPr>
        <w:t>Koordinator na lokaciji procjenjuje nastalu situaciju i njezine posljedice na terenu te u suradnji s Stožerom civilne zaštite usklađuje djelovanje operativnih snaga sustava civilne zaštite.</w:t>
      </w:r>
    </w:p>
    <w:p w14:paraId="291AB006" w14:textId="77777777" w:rsidR="00684079" w:rsidRPr="002153ED" w:rsidRDefault="00684079" w:rsidP="00684079">
      <w:pPr>
        <w:rPr>
          <w:color w:val="000000"/>
        </w:rPr>
      </w:pPr>
      <w:r w:rsidRPr="002153ED">
        <w:rPr>
          <w:color w:val="000000"/>
        </w:rPr>
        <w:t>Koordinatora na lokaciji, sukladno specifičnostima izvanrednog događaja, određuje načelnik stožera civilne zaštite iz redova operativnih snaga sustava civilne zaštite.</w:t>
      </w:r>
    </w:p>
    <w:p w14:paraId="7A22F998" w14:textId="1F968B73" w:rsidR="00803707" w:rsidRDefault="00803707" w:rsidP="00C06B93">
      <w:pPr>
        <w:rPr>
          <w:highlight w:val="yellow"/>
        </w:rPr>
      </w:pPr>
    </w:p>
    <w:p w14:paraId="6D707931" w14:textId="77777777" w:rsidR="004C2E7E" w:rsidRPr="005A761D" w:rsidRDefault="004C2E7E" w:rsidP="00C06B93">
      <w:pPr>
        <w:rPr>
          <w:highlight w:val="yellow"/>
        </w:rPr>
      </w:pPr>
    </w:p>
    <w:p w14:paraId="3621F0A6" w14:textId="3123F0F8" w:rsidR="00B56230" w:rsidRPr="005D2865" w:rsidRDefault="00B56230" w:rsidP="00B56230">
      <w:pPr>
        <w:rPr>
          <w:b/>
          <w:color w:val="000000"/>
        </w:rPr>
      </w:pPr>
      <w:r w:rsidRPr="005D2865">
        <w:rPr>
          <w:b/>
          <w:color w:val="000000"/>
        </w:rPr>
        <w:t>Postrojba civilne zaštite opće namjene</w:t>
      </w:r>
    </w:p>
    <w:p w14:paraId="3E779789" w14:textId="77777777" w:rsidR="005D2865" w:rsidRDefault="005D2865" w:rsidP="005D2865">
      <w:pPr>
        <w:rPr>
          <w:lang w:eastAsia="hr-HR"/>
        </w:rPr>
      </w:pPr>
      <w:r>
        <w:rPr>
          <w:lang w:eastAsia="hr-HR"/>
        </w:rPr>
        <w:t>Postrojbu civilne zaštite čini: Upravljačka skupina i Operativna skupina. Upravljačka skupina sastoji se od dva pripadnika, a svaka operativna skupina sastoji se od osam do deset pripadnika.</w:t>
      </w:r>
    </w:p>
    <w:p w14:paraId="0CFD25E9" w14:textId="321F10AF" w:rsidR="005D2865" w:rsidRDefault="005D2865" w:rsidP="005D2865">
      <w:pPr>
        <w:rPr>
          <w:lang w:eastAsia="hr-HR"/>
        </w:rPr>
      </w:pPr>
      <w:r w:rsidRPr="003A4019">
        <w:t xml:space="preserve">Ustroj </w:t>
      </w:r>
      <w:r>
        <w:t xml:space="preserve">postrojbe </w:t>
      </w:r>
      <w:r w:rsidRPr="003A4019">
        <w:t xml:space="preserve">civilne zaštite je riješen Odlukom </w:t>
      </w:r>
      <w:r>
        <w:t>o ustrojavanju Postrojbe civilne zaštite opće namjene Općine Murter-Kornati</w:t>
      </w:r>
      <w:r w:rsidRPr="00382560">
        <w:t xml:space="preserve"> </w:t>
      </w:r>
      <w:r w:rsidRPr="003A4019">
        <w:t xml:space="preserve">usvojen od </w:t>
      </w:r>
      <w:r>
        <w:t xml:space="preserve">strane načelnika (KLASA: </w:t>
      </w:r>
      <w:r w:rsidRPr="00503EB4">
        <w:t>810-05/1</w:t>
      </w:r>
      <w:r w:rsidR="00B312B4">
        <w:t>7</w:t>
      </w:r>
      <w:r w:rsidRPr="00503EB4">
        <w:t>-01/01</w:t>
      </w:r>
      <w:r>
        <w:t xml:space="preserve">, URBROJ: </w:t>
      </w:r>
      <w:r w:rsidRPr="00503EB4">
        <w:t>2182/18-01/1-17-1</w:t>
      </w:r>
      <w:r>
        <w:t xml:space="preserve"> od 28. rujna 2017</w:t>
      </w:r>
      <w:r w:rsidRPr="003A4019">
        <w:t>. godine.</w:t>
      </w:r>
      <w:r>
        <w:t>)</w:t>
      </w:r>
    </w:p>
    <w:p w14:paraId="5493A040" w14:textId="66A40587" w:rsidR="005D2865" w:rsidRDefault="005D2865" w:rsidP="005D2865">
      <w:pPr>
        <w:rPr>
          <w:szCs w:val="22"/>
          <w:highlight w:val="yellow"/>
        </w:rPr>
      </w:pPr>
      <w:r w:rsidRPr="00A45614">
        <w:rPr>
          <w:lang w:eastAsia="hr-HR"/>
        </w:rPr>
        <w:lastRenderedPageBreak/>
        <w:t>Postrojba se mobilizira, poziva i aktivira za provođenje mjera i postupaka u cilju sprječavanja nastanka te ublažavanja i uklanjanja posljedica katastrofe ili velike nesreće.</w:t>
      </w:r>
      <w:r>
        <w:rPr>
          <w:lang w:eastAsia="hr-HR"/>
        </w:rPr>
        <w:t xml:space="preserve"> </w:t>
      </w:r>
      <w:r w:rsidRPr="000735D4">
        <w:rPr>
          <w:lang w:eastAsia="hr-HR"/>
        </w:rPr>
        <w:t>Za zapovijedanje snagama i sredstvima CZ nadlež</w:t>
      </w:r>
      <w:r>
        <w:rPr>
          <w:lang w:eastAsia="hr-HR"/>
        </w:rPr>
        <w:t xml:space="preserve">an </w:t>
      </w:r>
      <w:r w:rsidRPr="000735D4">
        <w:rPr>
          <w:lang w:eastAsia="hr-HR"/>
        </w:rPr>
        <w:t xml:space="preserve">je </w:t>
      </w:r>
      <w:r>
        <w:rPr>
          <w:lang w:eastAsia="hr-HR"/>
        </w:rPr>
        <w:t>na</w:t>
      </w:r>
      <w:r w:rsidRPr="000735D4">
        <w:rPr>
          <w:lang w:eastAsia="hr-HR"/>
        </w:rPr>
        <w:t>čelni</w:t>
      </w:r>
      <w:r>
        <w:rPr>
          <w:lang w:eastAsia="hr-HR"/>
        </w:rPr>
        <w:t>k.</w:t>
      </w:r>
    </w:p>
    <w:p w14:paraId="58536017" w14:textId="64DF318D" w:rsidR="00803707" w:rsidRPr="005A761D" w:rsidRDefault="00803707" w:rsidP="00803707">
      <w:pPr>
        <w:rPr>
          <w:highlight w:val="yellow"/>
        </w:rPr>
      </w:pPr>
      <w:r w:rsidRPr="005D2865">
        <w:rPr>
          <w:lang w:eastAsia="hr-HR"/>
        </w:rPr>
        <w:t xml:space="preserve">Za zapovijedanje snagama i sredstvima CZ nadležan je Općinski načelnik. </w:t>
      </w:r>
      <w:r w:rsidRPr="005D2865">
        <w:t xml:space="preserve">Uredbom o sastavu i strukturi postrojbe civilne zaštite definirat će se postrojba opće namjene civilne zaštite: upravljačka i operativne skupine. </w:t>
      </w:r>
    </w:p>
    <w:p w14:paraId="3D11F004" w14:textId="77777777" w:rsidR="00B56230" w:rsidRPr="005A761D" w:rsidRDefault="00B56230" w:rsidP="00B56230">
      <w:pPr>
        <w:rPr>
          <w:color w:val="000000"/>
          <w:highlight w:val="yellow"/>
        </w:rPr>
      </w:pPr>
    </w:p>
    <w:p w14:paraId="79E77013" w14:textId="7EA154A3" w:rsidR="00B56230" w:rsidRPr="005D2865" w:rsidRDefault="00B56230" w:rsidP="00B56230">
      <w:pPr>
        <w:spacing w:before="0"/>
        <w:jc w:val="center"/>
        <w:rPr>
          <w:b/>
          <w:color w:val="54883D"/>
          <w:sz w:val="20"/>
          <w:szCs w:val="18"/>
        </w:rPr>
      </w:pPr>
      <w:r w:rsidRPr="005D2865">
        <w:rPr>
          <w:b/>
          <w:color w:val="54883D"/>
          <w:sz w:val="20"/>
          <w:szCs w:val="18"/>
        </w:rPr>
        <w:t xml:space="preserve">Tablica </w:t>
      </w:r>
      <w:r w:rsidRPr="005D2865">
        <w:rPr>
          <w:b/>
          <w:color w:val="54883D"/>
          <w:sz w:val="20"/>
          <w:szCs w:val="18"/>
        </w:rPr>
        <w:fldChar w:fldCharType="begin"/>
      </w:r>
      <w:r w:rsidRPr="005D2865">
        <w:rPr>
          <w:b/>
          <w:color w:val="54883D"/>
          <w:sz w:val="20"/>
          <w:szCs w:val="18"/>
        </w:rPr>
        <w:instrText xml:space="preserve"> SEQ Tabela \* ARABIC </w:instrText>
      </w:r>
      <w:r w:rsidRPr="005D2865">
        <w:rPr>
          <w:b/>
          <w:color w:val="54883D"/>
          <w:sz w:val="20"/>
          <w:szCs w:val="18"/>
        </w:rPr>
        <w:fldChar w:fldCharType="separate"/>
      </w:r>
      <w:r w:rsidR="00BF5AB3">
        <w:rPr>
          <w:b/>
          <w:noProof/>
          <w:color w:val="54883D"/>
          <w:sz w:val="20"/>
          <w:szCs w:val="18"/>
        </w:rPr>
        <w:t>49</w:t>
      </w:r>
      <w:r w:rsidRPr="005D2865">
        <w:rPr>
          <w:b/>
          <w:color w:val="54883D"/>
          <w:sz w:val="20"/>
          <w:szCs w:val="18"/>
        </w:rPr>
        <w:fldChar w:fldCharType="end"/>
      </w:r>
      <w:r w:rsidRPr="005D2865">
        <w:rPr>
          <w:b/>
          <w:color w:val="54883D"/>
          <w:sz w:val="20"/>
          <w:szCs w:val="18"/>
        </w:rPr>
        <w:t>. Prikaz ocjene spremnosti Postrojbe civilne zaštite opće namjene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B56230" w:rsidRPr="005D2865" w14:paraId="59432B01" w14:textId="77777777" w:rsidTr="00011FD7">
        <w:trPr>
          <w:trHeight w:val="341"/>
          <w:tblHeader/>
          <w:jc w:val="center"/>
        </w:trPr>
        <w:tc>
          <w:tcPr>
            <w:tcW w:w="3539" w:type="dxa"/>
            <w:vMerge w:val="restart"/>
            <w:vAlign w:val="center"/>
          </w:tcPr>
          <w:p w14:paraId="3EC381E9" w14:textId="77777777" w:rsidR="00B56230" w:rsidRPr="005D2865" w:rsidRDefault="00B56230" w:rsidP="00011FD7">
            <w:pPr>
              <w:spacing w:before="0" w:after="0"/>
              <w:rPr>
                <w:b/>
                <w:sz w:val="20"/>
                <w:szCs w:val="20"/>
              </w:rPr>
            </w:pPr>
            <w:r w:rsidRPr="005D2865">
              <w:rPr>
                <w:b/>
                <w:sz w:val="20"/>
                <w:szCs w:val="20"/>
              </w:rPr>
              <w:t>PODRUČJE PREVENTIVE</w:t>
            </w:r>
          </w:p>
        </w:tc>
        <w:tc>
          <w:tcPr>
            <w:tcW w:w="1418" w:type="dxa"/>
            <w:shd w:val="clear" w:color="auto" w:fill="FF0000"/>
            <w:vAlign w:val="center"/>
          </w:tcPr>
          <w:p w14:paraId="6D5BAEF8" w14:textId="77777777" w:rsidR="00B56230" w:rsidRPr="005D2865" w:rsidRDefault="00B56230" w:rsidP="00011FD7">
            <w:pPr>
              <w:spacing w:before="0" w:after="0"/>
              <w:jc w:val="center"/>
              <w:rPr>
                <w:b/>
                <w:sz w:val="20"/>
                <w:szCs w:val="20"/>
              </w:rPr>
            </w:pPr>
            <w:r w:rsidRPr="005D2865">
              <w:rPr>
                <w:b/>
                <w:sz w:val="20"/>
                <w:szCs w:val="20"/>
              </w:rPr>
              <w:t>Vrlo niska spremnost</w:t>
            </w:r>
          </w:p>
        </w:tc>
        <w:tc>
          <w:tcPr>
            <w:tcW w:w="1285" w:type="dxa"/>
            <w:shd w:val="clear" w:color="auto" w:fill="FFC000"/>
            <w:vAlign w:val="center"/>
          </w:tcPr>
          <w:p w14:paraId="71544C70" w14:textId="77777777" w:rsidR="00B56230" w:rsidRPr="005D2865" w:rsidRDefault="00B56230" w:rsidP="00011FD7">
            <w:pPr>
              <w:spacing w:before="0" w:after="0"/>
              <w:jc w:val="center"/>
              <w:rPr>
                <w:b/>
                <w:sz w:val="20"/>
                <w:szCs w:val="20"/>
              </w:rPr>
            </w:pPr>
            <w:r w:rsidRPr="005D2865">
              <w:rPr>
                <w:b/>
                <w:sz w:val="20"/>
                <w:szCs w:val="20"/>
              </w:rPr>
              <w:t>Niska spremnost</w:t>
            </w:r>
          </w:p>
        </w:tc>
        <w:tc>
          <w:tcPr>
            <w:tcW w:w="1562" w:type="dxa"/>
            <w:shd w:val="clear" w:color="auto" w:fill="FFFF00"/>
            <w:vAlign w:val="center"/>
          </w:tcPr>
          <w:p w14:paraId="4A0557B4" w14:textId="77777777" w:rsidR="00B56230" w:rsidRPr="005D2865" w:rsidRDefault="00B56230" w:rsidP="00011FD7">
            <w:pPr>
              <w:spacing w:before="0" w:after="0"/>
              <w:jc w:val="center"/>
              <w:rPr>
                <w:b/>
                <w:sz w:val="20"/>
                <w:szCs w:val="20"/>
              </w:rPr>
            </w:pPr>
            <w:r w:rsidRPr="005D2865">
              <w:rPr>
                <w:b/>
                <w:sz w:val="20"/>
                <w:szCs w:val="20"/>
              </w:rPr>
              <w:t>Visoka spremnost</w:t>
            </w:r>
          </w:p>
        </w:tc>
        <w:tc>
          <w:tcPr>
            <w:tcW w:w="1405" w:type="dxa"/>
            <w:shd w:val="clear" w:color="auto" w:fill="92D050"/>
            <w:vAlign w:val="center"/>
          </w:tcPr>
          <w:p w14:paraId="4A026756" w14:textId="77777777" w:rsidR="00B56230" w:rsidRPr="005D2865" w:rsidRDefault="00B56230" w:rsidP="00011FD7">
            <w:pPr>
              <w:spacing w:before="0" w:after="0"/>
              <w:jc w:val="center"/>
              <w:rPr>
                <w:b/>
                <w:sz w:val="20"/>
                <w:szCs w:val="20"/>
              </w:rPr>
            </w:pPr>
            <w:r w:rsidRPr="005D2865">
              <w:rPr>
                <w:b/>
                <w:sz w:val="20"/>
                <w:szCs w:val="20"/>
              </w:rPr>
              <w:t>Vrlo visoka spremnost</w:t>
            </w:r>
          </w:p>
        </w:tc>
      </w:tr>
      <w:tr w:rsidR="00B56230" w:rsidRPr="005D2865" w14:paraId="623DC689" w14:textId="77777777" w:rsidTr="00011FD7">
        <w:trPr>
          <w:trHeight w:val="269"/>
          <w:tblHeader/>
          <w:jc w:val="center"/>
        </w:trPr>
        <w:tc>
          <w:tcPr>
            <w:tcW w:w="3539" w:type="dxa"/>
            <w:vMerge/>
            <w:vAlign w:val="center"/>
          </w:tcPr>
          <w:p w14:paraId="00D59A43" w14:textId="77777777" w:rsidR="00B56230" w:rsidRPr="005D2865" w:rsidRDefault="00B56230" w:rsidP="00011FD7">
            <w:pPr>
              <w:spacing w:before="0" w:after="0"/>
              <w:rPr>
                <w:b/>
                <w:sz w:val="20"/>
                <w:szCs w:val="20"/>
              </w:rPr>
            </w:pPr>
          </w:p>
        </w:tc>
        <w:tc>
          <w:tcPr>
            <w:tcW w:w="1418" w:type="dxa"/>
            <w:vAlign w:val="center"/>
          </w:tcPr>
          <w:p w14:paraId="1D8BA81A" w14:textId="77777777" w:rsidR="00B56230" w:rsidRPr="005D2865" w:rsidRDefault="00B56230" w:rsidP="00011FD7">
            <w:pPr>
              <w:spacing w:before="0" w:after="0"/>
              <w:jc w:val="center"/>
              <w:rPr>
                <w:b/>
                <w:sz w:val="20"/>
                <w:szCs w:val="20"/>
              </w:rPr>
            </w:pPr>
            <w:r w:rsidRPr="005D2865">
              <w:rPr>
                <w:b/>
                <w:sz w:val="20"/>
                <w:szCs w:val="20"/>
              </w:rPr>
              <w:t>4</w:t>
            </w:r>
          </w:p>
        </w:tc>
        <w:tc>
          <w:tcPr>
            <w:tcW w:w="1285" w:type="dxa"/>
            <w:vAlign w:val="center"/>
          </w:tcPr>
          <w:p w14:paraId="11BCA3EC" w14:textId="77777777" w:rsidR="00B56230" w:rsidRPr="005D2865" w:rsidRDefault="00B56230" w:rsidP="00011FD7">
            <w:pPr>
              <w:spacing w:before="0" w:after="0"/>
              <w:jc w:val="center"/>
              <w:rPr>
                <w:b/>
                <w:sz w:val="20"/>
                <w:szCs w:val="20"/>
              </w:rPr>
            </w:pPr>
            <w:r w:rsidRPr="005D2865">
              <w:rPr>
                <w:b/>
                <w:sz w:val="20"/>
                <w:szCs w:val="20"/>
              </w:rPr>
              <w:t>3</w:t>
            </w:r>
          </w:p>
        </w:tc>
        <w:tc>
          <w:tcPr>
            <w:tcW w:w="1562" w:type="dxa"/>
            <w:vAlign w:val="center"/>
          </w:tcPr>
          <w:p w14:paraId="0CE955BD" w14:textId="77777777" w:rsidR="00B56230" w:rsidRPr="005D2865" w:rsidRDefault="00B56230" w:rsidP="00011FD7">
            <w:pPr>
              <w:spacing w:before="0" w:after="0"/>
              <w:jc w:val="center"/>
              <w:rPr>
                <w:b/>
                <w:sz w:val="20"/>
                <w:szCs w:val="20"/>
              </w:rPr>
            </w:pPr>
            <w:r w:rsidRPr="005D2865">
              <w:rPr>
                <w:b/>
                <w:sz w:val="20"/>
                <w:szCs w:val="20"/>
              </w:rPr>
              <w:t>2</w:t>
            </w:r>
          </w:p>
        </w:tc>
        <w:tc>
          <w:tcPr>
            <w:tcW w:w="1405" w:type="dxa"/>
            <w:vAlign w:val="center"/>
          </w:tcPr>
          <w:p w14:paraId="6E8AE9F1" w14:textId="77777777" w:rsidR="00B56230" w:rsidRPr="005D2865" w:rsidRDefault="00B56230" w:rsidP="00011FD7">
            <w:pPr>
              <w:spacing w:before="0" w:after="0"/>
              <w:jc w:val="center"/>
              <w:rPr>
                <w:b/>
                <w:sz w:val="20"/>
                <w:szCs w:val="20"/>
              </w:rPr>
            </w:pPr>
            <w:r w:rsidRPr="005D2865">
              <w:rPr>
                <w:b/>
                <w:sz w:val="20"/>
                <w:szCs w:val="20"/>
              </w:rPr>
              <w:t>1</w:t>
            </w:r>
          </w:p>
        </w:tc>
      </w:tr>
      <w:tr w:rsidR="00B56230" w:rsidRPr="005D2865" w14:paraId="5EC086C0" w14:textId="77777777" w:rsidTr="00011FD7">
        <w:trPr>
          <w:trHeight w:val="341"/>
          <w:jc w:val="center"/>
        </w:trPr>
        <w:tc>
          <w:tcPr>
            <w:tcW w:w="3539" w:type="dxa"/>
            <w:vAlign w:val="center"/>
          </w:tcPr>
          <w:p w14:paraId="76F6614A" w14:textId="77777777" w:rsidR="00B56230" w:rsidRPr="005D2865" w:rsidRDefault="00B56230" w:rsidP="00011FD7">
            <w:pPr>
              <w:spacing w:after="0"/>
              <w:jc w:val="left"/>
              <w:rPr>
                <w:sz w:val="20"/>
                <w:szCs w:val="20"/>
              </w:rPr>
            </w:pPr>
            <w:r w:rsidRPr="005D2865">
              <w:rPr>
                <w:sz w:val="20"/>
                <w:szCs w:val="20"/>
              </w:rPr>
              <w:t>Stupnja popunjenosti ljudstvom</w:t>
            </w:r>
          </w:p>
        </w:tc>
        <w:tc>
          <w:tcPr>
            <w:tcW w:w="1418" w:type="dxa"/>
            <w:vAlign w:val="center"/>
          </w:tcPr>
          <w:p w14:paraId="64FF46D2" w14:textId="77777777" w:rsidR="00B56230" w:rsidRPr="005D2865" w:rsidRDefault="00B56230" w:rsidP="00011FD7">
            <w:pPr>
              <w:spacing w:after="0"/>
              <w:jc w:val="center"/>
              <w:rPr>
                <w:b/>
                <w:sz w:val="20"/>
                <w:szCs w:val="20"/>
              </w:rPr>
            </w:pPr>
          </w:p>
        </w:tc>
        <w:tc>
          <w:tcPr>
            <w:tcW w:w="1285" w:type="dxa"/>
            <w:vAlign w:val="center"/>
          </w:tcPr>
          <w:p w14:paraId="304CD8B5" w14:textId="77777777" w:rsidR="00B56230" w:rsidRPr="005D2865" w:rsidRDefault="00B56230" w:rsidP="00011FD7">
            <w:pPr>
              <w:spacing w:after="0"/>
              <w:jc w:val="center"/>
              <w:rPr>
                <w:b/>
                <w:sz w:val="20"/>
                <w:szCs w:val="20"/>
              </w:rPr>
            </w:pPr>
          </w:p>
        </w:tc>
        <w:tc>
          <w:tcPr>
            <w:tcW w:w="1562" w:type="dxa"/>
            <w:vAlign w:val="center"/>
          </w:tcPr>
          <w:p w14:paraId="0F22593F" w14:textId="77777777" w:rsidR="00B56230" w:rsidRPr="005D2865" w:rsidRDefault="00B56230" w:rsidP="00011FD7">
            <w:pPr>
              <w:spacing w:after="0"/>
              <w:jc w:val="center"/>
              <w:rPr>
                <w:b/>
                <w:sz w:val="20"/>
                <w:szCs w:val="20"/>
              </w:rPr>
            </w:pPr>
          </w:p>
        </w:tc>
        <w:tc>
          <w:tcPr>
            <w:tcW w:w="1405" w:type="dxa"/>
            <w:vAlign w:val="center"/>
          </w:tcPr>
          <w:p w14:paraId="33C66FEC" w14:textId="77777777" w:rsidR="00B56230" w:rsidRPr="005D2865" w:rsidRDefault="00B56230" w:rsidP="00011FD7">
            <w:pPr>
              <w:spacing w:after="0"/>
              <w:jc w:val="center"/>
              <w:rPr>
                <w:b/>
                <w:sz w:val="20"/>
                <w:szCs w:val="20"/>
              </w:rPr>
            </w:pPr>
            <w:r w:rsidRPr="005D2865">
              <w:rPr>
                <w:b/>
                <w:sz w:val="20"/>
                <w:szCs w:val="20"/>
              </w:rPr>
              <w:t>x</w:t>
            </w:r>
          </w:p>
        </w:tc>
      </w:tr>
      <w:tr w:rsidR="00B56230" w:rsidRPr="005D2865" w14:paraId="7A74B8B8" w14:textId="77777777" w:rsidTr="00011FD7">
        <w:trPr>
          <w:trHeight w:val="341"/>
          <w:jc w:val="center"/>
        </w:trPr>
        <w:tc>
          <w:tcPr>
            <w:tcW w:w="3539" w:type="dxa"/>
            <w:vAlign w:val="center"/>
          </w:tcPr>
          <w:p w14:paraId="1AFE61AC" w14:textId="77777777" w:rsidR="00B56230" w:rsidRPr="005D2865" w:rsidRDefault="00B56230" w:rsidP="00011FD7">
            <w:pPr>
              <w:spacing w:after="0"/>
              <w:jc w:val="left"/>
              <w:rPr>
                <w:sz w:val="20"/>
                <w:szCs w:val="20"/>
              </w:rPr>
            </w:pPr>
            <w:r w:rsidRPr="005D2865">
              <w:rPr>
                <w:sz w:val="20"/>
                <w:szCs w:val="20"/>
              </w:rPr>
              <w:t>Stupnja spremnosti zapovjednog osoblja</w:t>
            </w:r>
          </w:p>
        </w:tc>
        <w:tc>
          <w:tcPr>
            <w:tcW w:w="1418" w:type="dxa"/>
            <w:vAlign w:val="center"/>
          </w:tcPr>
          <w:p w14:paraId="2BF5C8DF" w14:textId="77777777" w:rsidR="00B56230" w:rsidRPr="005D2865" w:rsidRDefault="00B56230" w:rsidP="00011FD7">
            <w:pPr>
              <w:spacing w:after="0"/>
              <w:jc w:val="center"/>
              <w:rPr>
                <w:b/>
                <w:sz w:val="20"/>
                <w:szCs w:val="20"/>
              </w:rPr>
            </w:pPr>
          </w:p>
        </w:tc>
        <w:tc>
          <w:tcPr>
            <w:tcW w:w="1285" w:type="dxa"/>
            <w:vAlign w:val="center"/>
          </w:tcPr>
          <w:p w14:paraId="0F27CE22" w14:textId="77777777" w:rsidR="00B56230" w:rsidRPr="005D2865" w:rsidRDefault="00B56230" w:rsidP="00011FD7">
            <w:pPr>
              <w:spacing w:after="0"/>
              <w:jc w:val="center"/>
              <w:rPr>
                <w:b/>
                <w:sz w:val="20"/>
                <w:szCs w:val="20"/>
              </w:rPr>
            </w:pPr>
          </w:p>
        </w:tc>
        <w:tc>
          <w:tcPr>
            <w:tcW w:w="1562" w:type="dxa"/>
            <w:vAlign w:val="center"/>
          </w:tcPr>
          <w:p w14:paraId="051BADE5" w14:textId="77777777" w:rsidR="00B56230" w:rsidRPr="005D2865" w:rsidRDefault="00B56230" w:rsidP="00011FD7">
            <w:pPr>
              <w:spacing w:after="0"/>
              <w:jc w:val="center"/>
              <w:rPr>
                <w:b/>
                <w:sz w:val="20"/>
                <w:szCs w:val="20"/>
              </w:rPr>
            </w:pPr>
            <w:r w:rsidRPr="005D2865">
              <w:rPr>
                <w:b/>
                <w:sz w:val="20"/>
                <w:szCs w:val="20"/>
              </w:rPr>
              <w:t>x</w:t>
            </w:r>
          </w:p>
        </w:tc>
        <w:tc>
          <w:tcPr>
            <w:tcW w:w="1405" w:type="dxa"/>
            <w:vAlign w:val="center"/>
          </w:tcPr>
          <w:p w14:paraId="11EADEDE" w14:textId="77777777" w:rsidR="00B56230" w:rsidRPr="005D2865" w:rsidRDefault="00B56230" w:rsidP="00011FD7">
            <w:pPr>
              <w:spacing w:after="0"/>
              <w:jc w:val="center"/>
              <w:rPr>
                <w:b/>
                <w:sz w:val="20"/>
                <w:szCs w:val="20"/>
              </w:rPr>
            </w:pPr>
          </w:p>
        </w:tc>
      </w:tr>
      <w:tr w:rsidR="00B56230" w:rsidRPr="005D2865" w14:paraId="400417DA" w14:textId="77777777" w:rsidTr="00011FD7">
        <w:trPr>
          <w:trHeight w:val="570"/>
          <w:jc w:val="center"/>
        </w:trPr>
        <w:tc>
          <w:tcPr>
            <w:tcW w:w="3539" w:type="dxa"/>
            <w:vAlign w:val="center"/>
          </w:tcPr>
          <w:p w14:paraId="6ADF7562" w14:textId="77777777" w:rsidR="00B56230" w:rsidRPr="005D2865" w:rsidRDefault="00B56230" w:rsidP="00011FD7">
            <w:pPr>
              <w:spacing w:after="0"/>
              <w:jc w:val="left"/>
              <w:rPr>
                <w:sz w:val="20"/>
                <w:szCs w:val="20"/>
              </w:rPr>
            </w:pPr>
            <w:r w:rsidRPr="005D2865">
              <w:rPr>
                <w:sz w:val="20"/>
                <w:szCs w:val="20"/>
              </w:rPr>
              <w:t>Stupnja osposobljenosti ljudstva i zapovjednog osoblja</w:t>
            </w:r>
          </w:p>
        </w:tc>
        <w:tc>
          <w:tcPr>
            <w:tcW w:w="1418" w:type="dxa"/>
            <w:vAlign w:val="center"/>
          </w:tcPr>
          <w:p w14:paraId="19A72B43" w14:textId="77777777" w:rsidR="00B56230" w:rsidRPr="005D2865" w:rsidRDefault="00B56230" w:rsidP="00011FD7">
            <w:pPr>
              <w:spacing w:after="0"/>
              <w:jc w:val="center"/>
              <w:rPr>
                <w:b/>
                <w:sz w:val="20"/>
                <w:szCs w:val="20"/>
              </w:rPr>
            </w:pPr>
          </w:p>
        </w:tc>
        <w:tc>
          <w:tcPr>
            <w:tcW w:w="1285" w:type="dxa"/>
            <w:vAlign w:val="center"/>
          </w:tcPr>
          <w:p w14:paraId="3D336A27"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787C3893" w14:textId="77777777" w:rsidR="00B56230" w:rsidRPr="005D2865" w:rsidRDefault="00B56230" w:rsidP="00011FD7">
            <w:pPr>
              <w:spacing w:after="0"/>
              <w:jc w:val="center"/>
              <w:rPr>
                <w:b/>
                <w:sz w:val="20"/>
                <w:szCs w:val="20"/>
              </w:rPr>
            </w:pPr>
          </w:p>
        </w:tc>
        <w:tc>
          <w:tcPr>
            <w:tcW w:w="1405" w:type="dxa"/>
            <w:vAlign w:val="center"/>
          </w:tcPr>
          <w:p w14:paraId="50935A82" w14:textId="77777777" w:rsidR="00B56230" w:rsidRPr="005D2865" w:rsidRDefault="00B56230" w:rsidP="00011FD7">
            <w:pPr>
              <w:spacing w:after="0"/>
              <w:jc w:val="center"/>
              <w:rPr>
                <w:b/>
                <w:sz w:val="20"/>
                <w:szCs w:val="20"/>
              </w:rPr>
            </w:pPr>
          </w:p>
        </w:tc>
      </w:tr>
      <w:tr w:rsidR="00B56230" w:rsidRPr="005D2865" w14:paraId="1F3EFBB6" w14:textId="77777777" w:rsidTr="00011FD7">
        <w:trPr>
          <w:trHeight w:val="213"/>
          <w:jc w:val="center"/>
        </w:trPr>
        <w:tc>
          <w:tcPr>
            <w:tcW w:w="3539" w:type="dxa"/>
            <w:vAlign w:val="center"/>
          </w:tcPr>
          <w:p w14:paraId="7813CBE0" w14:textId="77777777" w:rsidR="00B56230" w:rsidRPr="005D2865" w:rsidRDefault="00B56230" w:rsidP="00011FD7">
            <w:pPr>
              <w:spacing w:after="0"/>
              <w:jc w:val="left"/>
              <w:rPr>
                <w:sz w:val="20"/>
                <w:szCs w:val="20"/>
              </w:rPr>
            </w:pPr>
            <w:r w:rsidRPr="005D2865">
              <w:rPr>
                <w:sz w:val="20"/>
                <w:szCs w:val="20"/>
              </w:rPr>
              <w:t>Stupnja uvježbanosti</w:t>
            </w:r>
          </w:p>
        </w:tc>
        <w:tc>
          <w:tcPr>
            <w:tcW w:w="1418" w:type="dxa"/>
            <w:vAlign w:val="center"/>
          </w:tcPr>
          <w:p w14:paraId="2A814DBB" w14:textId="77777777" w:rsidR="00B56230" w:rsidRPr="005D2865" w:rsidRDefault="00B56230" w:rsidP="00011FD7">
            <w:pPr>
              <w:spacing w:after="0"/>
              <w:jc w:val="center"/>
              <w:rPr>
                <w:b/>
                <w:sz w:val="20"/>
                <w:szCs w:val="20"/>
              </w:rPr>
            </w:pPr>
            <w:r w:rsidRPr="005D2865">
              <w:rPr>
                <w:b/>
                <w:sz w:val="20"/>
                <w:szCs w:val="20"/>
              </w:rPr>
              <w:t>x</w:t>
            </w:r>
          </w:p>
        </w:tc>
        <w:tc>
          <w:tcPr>
            <w:tcW w:w="1285" w:type="dxa"/>
            <w:vAlign w:val="center"/>
          </w:tcPr>
          <w:p w14:paraId="3D8FD46D" w14:textId="77777777" w:rsidR="00B56230" w:rsidRPr="005D2865" w:rsidRDefault="00B56230" w:rsidP="00011FD7">
            <w:pPr>
              <w:spacing w:after="0"/>
              <w:jc w:val="center"/>
              <w:rPr>
                <w:b/>
                <w:sz w:val="20"/>
                <w:szCs w:val="20"/>
              </w:rPr>
            </w:pPr>
          </w:p>
        </w:tc>
        <w:tc>
          <w:tcPr>
            <w:tcW w:w="1562" w:type="dxa"/>
            <w:vAlign w:val="center"/>
          </w:tcPr>
          <w:p w14:paraId="51D53D1A" w14:textId="77777777" w:rsidR="00B56230" w:rsidRPr="005D2865" w:rsidRDefault="00B56230" w:rsidP="00011FD7">
            <w:pPr>
              <w:spacing w:after="0"/>
              <w:jc w:val="center"/>
              <w:rPr>
                <w:b/>
                <w:sz w:val="20"/>
                <w:szCs w:val="20"/>
              </w:rPr>
            </w:pPr>
          </w:p>
        </w:tc>
        <w:tc>
          <w:tcPr>
            <w:tcW w:w="1405" w:type="dxa"/>
            <w:vAlign w:val="center"/>
          </w:tcPr>
          <w:p w14:paraId="7C95F0AC" w14:textId="77777777" w:rsidR="00B56230" w:rsidRPr="005D2865" w:rsidRDefault="00B56230" w:rsidP="00011FD7">
            <w:pPr>
              <w:spacing w:after="0"/>
              <w:jc w:val="center"/>
              <w:rPr>
                <w:b/>
                <w:sz w:val="20"/>
                <w:szCs w:val="20"/>
              </w:rPr>
            </w:pPr>
          </w:p>
        </w:tc>
      </w:tr>
      <w:tr w:rsidR="00B56230" w:rsidRPr="005D2865" w14:paraId="1212EF99" w14:textId="77777777" w:rsidTr="00011FD7">
        <w:trPr>
          <w:trHeight w:val="351"/>
          <w:jc w:val="center"/>
        </w:trPr>
        <w:tc>
          <w:tcPr>
            <w:tcW w:w="3539" w:type="dxa"/>
            <w:vAlign w:val="center"/>
          </w:tcPr>
          <w:p w14:paraId="4E4B2718" w14:textId="77777777" w:rsidR="00B56230" w:rsidRPr="005D2865" w:rsidRDefault="00B56230" w:rsidP="00011FD7">
            <w:pPr>
              <w:spacing w:after="0"/>
              <w:jc w:val="left"/>
              <w:rPr>
                <w:sz w:val="20"/>
                <w:szCs w:val="20"/>
              </w:rPr>
            </w:pPr>
            <w:r w:rsidRPr="005D2865">
              <w:rPr>
                <w:sz w:val="20"/>
                <w:szCs w:val="20"/>
              </w:rPr>
              <w:t>Stupnja opremljenosti materijalnim sredstvima i opremom</w:t>
            </w:r>
          </w:p>
        </w:tc>
        <w:tc>
          <w:tcPr>
            <w:tcW w:w="1418" w:type="dxa"/>
            <w:vAlign w:val="center"/>
          </w:tcPr>
          <w:p w14:paraId="3427A37A" w14:textId="77777777" w:rsidR="00B56230" w:rsidRPr="005D2865" w:rsidRDefault="00B56230" w:rsidP="00011FD7">
            <w:pPr>
              <w:spacing w:after="0"/>
              <w:jc w:val="center"/>
              <w:rPr>
                <w:b/>
                <w:sz w:val="20"/>
                <w:szCs w:val="20"/>
              </w:rPr>
            </w:pPr>
          </w:p>
        </w:tc>
        <w:tc>
          <w:tcPr>
            <w:tcW w:w="1285" w:type="dxa"/>
            <w:vAlign w:val="center"/>
          </w:tcPr>
          <w:p w14:paraId="6FB75E67"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68AD8283" w14:textId="77777777" w:rsidR="00B56230" w:rsidRPr="005D2865" w:rsidRDefault="00B56230" w:rsidP="00011FD7">
            <w:pPr>
              <w:spacing w:after="0"/>
              <w:jc w:val="center"/>
              <w:rPr>
                <w:b/>
                <w:sz w:val="20"/>
                <w:szCs w:val="20"/>
              </w:rPr>
            </w:pPr>
          </w:p>
        </w:tc>
        <w:tc>
          <w:tcPr>
            <w:tcW w:w="1405" w:type="dxa"/>
            <w:vAlign w:val="center"/>
          </w:tcPr>
          <w:p w14:paraId="6374C769" w14:textId="77777777" w:rsidR="00B56230" w:rsidRPr="005D2865" w:rsidRDefault="00B56230" w:rsidP="00011FD7">
            <w:pPr>
              <w:spacing w:after="0"/>
              <w:jc w:val="center"/>
              <w:rPr>
                <w:b/>
                <w:sz w:val="20"/>
                <w:szCs w:val="20"/>
              </w:rPr>
            </w:pPr>
          </w:p>
        </w:tc>
      </w:tr>
      <w:tr w:rsidR="00B56230" w:rsidRPr="005D2865" w14:paraId="3A321EFA" w14:textId="77777777" w:rsidTr="00011FD7">
        <w:trPr>
          <w:trHeight w:val="341"/>
          <w:jc w:val="center"/>
        </w:trPr>
        <w:tc>
          <w:tcPr>
            <w:tcW w:w="3539" w:type="dxa"/>
            <w:vAlign w:val="center"/>
          </w:tcPr>
          <w:p w14:paraId="7B7E7BFF" w14:textId="77777777" w:rsidR="00B56230" w:rsidRPr="005D2865" w:rsidRDefault="00B56230" w:rsidP="00011FD7">
            <w:pPr>
              <w:spacing w:after="0"/>
              <w:jc w:val="left"/>
              <w:rPr>
                <w:sz w:val="20"/>
                <w:szCs w:val="20"/>
              </w:rPr>
            </w:pPr>
            <w:r w:rsidRPr="005D2865">
              <w:rPr>
                <w:sz w:val="20"/>
                <w:szCs w:val="20"/>
              </w:rPr>
              <w:t>Vremena mobilizacijske spremnosti/operativne gotovosti</w:t>
            </w:r>
          </w:p>
        </w:tc>
        <w:tc>
          <w:tcPr>
            <w:tcW w:w="1418" w:type="dxa"/>
            <w:vAlign w:val="center"/>
          </w:tcPr>
          <w:p w14:paraId="3E67E76A" w14:textId="77777777" w:rsidR="00B56230" w:rsidRPr="005D2865" w:rsidRDefault="00B56230" w:rsidP="00011FD7">
            <w:pPr>
              <w:spacing w:after="0"/>
              <w:jc w:val="center"/>
              <w:rPr>
                <w:b/>
                <w:sz w:val="20"/>
                <w:szCs w:val="20"/>
              </w:rPr>
            </w:pPr>
          </w:p>
        </w:tc>
        <w:tc>
          <w:tcPr>
            <w:tcW w:w="1285" w:type="dxa"/>
            <w:vAlign w:val="center"/>
          </w:tcPr>
          <w:p w14:paraId="33259810"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44476D63" w14:textId="77777777" w:rsidR="00B56230" w:rsidRPr="005D2865" w:rsidRDefault="00B56230" w:rsidP="00011FD7">
            <w:pPr>
              <w:spacing w:after="0"/>
              <w:jc w:val="center"/>
              <w:rPr>
                <w:b/>
                <w:sz w:val="20"/>
                <w:szCs w:val="20"/>
              </w:rPr>
            </w:pPr>
          </w:p>
        </w:tc>
        <w:tc>
          <w:tcPr>
            <w:tcW w:w="1405" w:type="dxa"/>
            <w:vAlign w:val="center"/>
          </w:tcPr>
          <w:p w14:paraId="033C4510" w14:textId="77777777" w:rsidR="00B56230" w:rsidRPr="005D2865" w:rsidRDefault="00B56230" w:rsidP="00011FD7">
            <w:pPr>
              <w:spacing w:after="0"/>
              <w:jc w:val="center"/>
              <w:rPr>
                <w:b/>
                <w:sz w:val="20"/>
                <w:szCs w:val="20"/>
              </w:rPr>
            </w:pPr>
          </w:p>
        </w:tc>
      </w:tr>
      <w:tr w:rsidR="00B56230" w:rsidRPr="005D2865" w14:paraId="672C386E" w14:textId="77777777" w:rsidTr="00011FD7">
        <w:trPr>
          <w:trHeight w:val="351"/>
          <w:jc w:val="center"/>
        </w:trPr>
        <w:tc>
          <w:tcPr>
            <w:tcW w:w="3539" w:type="dxa"/>
            <w:vAlign w:val="center"/>
          </w:tcPr>
          <w:p w14:paraId="2FDB1E16" w14:textId="77777777" w:rsidR="00B56230" w:rsidRPr="005D2865" w:rsidRDefault="00B56230" w:rsidP="00011FD7">
            <w:pPr>
              <w:spacing w:after="0"/>
              <w:jc w:val="left"/>
              <w:rPr>
                <w:b/>
                <w:sz w:val="20"/>
                <w:szCs w:val="20"/>
              </w:rPr>
            </w:pPr>
            <w:r w:rsidRPr="005D2865">
              <w:rPr>
                <w:sz w:val="20"/>
                <w:szCs w:val="20"/>
              </w:rPr>
              <w:t>Samodostatnosti i logističkoj potpori</w:t>
            </w:r>
          </w:p>
        </w:tc>
        <w:tc>
          <w:tcPr>
            <w:tcW w:w="1418" w:type="dxa"/>
            <w:vAlign w:val="center"/>
          </w:tcPr>
          <w:p w14:paraId="041E047E" w14:textId="77777777" w:rsidR="00B56230" w:rsidRPr="005D2865" w:rsidRDefault="00B56230" w:rsidP="00011FD7">
            <w:pPr>
              <w:spacing w:after="0"/>
              <w:jc w:val="center"/>
              <w:rPr>
                <w:b/>
                <w:sz w:val="20"/>
                <w:szCs w:val="20"/>
              </w:rPr>
            </w:pPr>
          </w:p>
        </w:tc>
        <w:tc>
          <w:tcPr>
            <w:tcW w:w="1285" w:type="dxa"/>
            <w:vAlign w:val="center"/>
          </w:tcPr>
          <w:p w14:paraId="0E9F08BA"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061E8ED5" w14:textId="77777777" w:rsidR="00B56230" w:rsidRPr="005D2865" w:rsidRDefault="00B56230" w:rsidP="00011FD7">
            <w:pPr>
              <w:spacing w:after="0"/>
              <w:jc w:val="center"/>
              <w:rPr>
                <w:b/>
                <w:sz w:val="20"/>
                <w:szCs w:val="20"/>
              </w:rPr>
            </w:pPr>
          </w:p>
        </w:tc>
        <w:tc>
          <w:tcPr>
            <w:tcW w:w="1405" w:type="dxa"/>
            <w:vAlign w:val="center"/>
          </w:tcPr>
          <w:p w14:paraId="5D5A2AE3" w14:textId="77777777" w:rsidR="00B56230" w:rsidRPr="005D2865" w:rsidRDefault="00B56230" w:rsidP="00011FD7">
            <w:pPr>
              <w:spacing w:after="0"/>
              <w:jc w:val="center"/>
              <w:rPr>
                <w:b/>
                <w:sz w:val="20"/>
                <w:szCs w:val="20"/>
              </w:rPr>
            </w:pPr>
          </w:p>
        </w:tc>
      </w:tr>
      <w:tr w:rsidR="00B56230" w:rsidRPr="005A761D" w14:paraId="5A014199" w14:textId="77777777" w:rsidTr="00011FD7">
        <w:trPr>
          <w:trHeight w:val="351"/>
          <w:jc w:val="center"/>
        </w:trPr>
        <w:tc>
          <w:tcPr>
            <w:tcW w:w="3539" w:type="dxa"/>
            <w:vAlign w:val="center"/>
          </w:tcPr>
          <w:p w14:paraId="267DB85E" w14:textId="77777777" w:rsidR="00B56230" w:rsidRPr="005D2865" w:rsidRDefault="00B56230" w:rsidP="00011FD7">
            <w:pPr>
              <w:spacing w:after="0"/>
              <w:jc w:val="left"/>
              <w:rPr>
                <w:b/>
                <w:sz w:val="20"/>
                <w:szCs w:val="20"/>
              </w:rPr>
            </w:pPr>
            <w:r w:rsidRPr="005D2865">
              <w:rPr>
                <w:sz w:val="20"/>
                <w:szCs w:val="20"/>
                <w:u w:val="single"/>
              </w:rPr>
              <w:t>Područje reagiranja - ZBIRNO</w:t>
            </w:r>
          </w:p>
        </w:tc>
        <w:tc>
          <w:tcPr>
            <w:tcW w:w="1418" w:type="dxa"/>
            <w:vAlign w:val="center"/>
          </w:tcPr>
          <w:p w14:paraId="4016B0E9" w14:textId="77777777" w:rsidR="00B56230" w:rsidRPr="005D2865" w:rsidRDefault="00B56230" w:rsidP="00011FD7">
            <w:pPr>
              <w:spacing w:after="0"/>
              <w:jc w:val="center"/>
              <w:rPr>
                <w:b/>
                <w:sz w:val="20"/>
                <w:szCs w:val="20"/>
              </w:rPr>
            </w:pPr>
          </w:p>
        </w:tc>
        <w:tc>
          <w:tcPr>
            <w:tcW w:w="1285" w:type="dxa"/>
            <w:vAlign w:val="center"/>
          </w:tcPr>
          <w:p w14:paraId="418DAE6A" w14:textId="77777777" w:rsidR="00B56230" w:rsidRPr="005D2865" w:rsidRDefault="00B56230" w:rsidP="00011FD7">
            <w:pPr>
              <w:spacing w:after="0"/>
              <w:jc w:val="center"/>
              <w:rPr>
                <w:b/>
                <w:sz w:val="20"/>
                <w:szCs w:val="20"/>
              </w:rPr>
            </w:pPr>
            <w:r w:rsidRPr="005D2865">
              <w:rPr>
                <w:b/>
                <w:sz w:val="20"/>
                <w:szCs w:val="20"/>
              </w:rPr>
              <w:t>x</w:t>
            </w:r>
          </w:p>
        </w:tc>
        <w:tc>
          <w:tcPr>
            <w:tcW w:w="1562" w:type="dxa"/>
            <w:vAlign w:val="center"/>
          </w:tcPr>
          <w:p w14:paraId="7368F531" w14:textId="77777777" w:rsidR="00B56230" w:rsidRPr="005D2865" w:rsidRDefault="00B56230" w:rsidP="00011FD7">
            <w:pPr>
              <w:spacing w:after="0"/>
              <w:jc w:val="center"/>
              <w:rPr>
                <w:b/>
                <w:sz w:val="20"/>
                <w:szCs w:val="20"/>
              </w:rPr>
            </w:pPr>
          </w:p>
        </w:tc>
        <w:tc>
          <w:tcPr>
            <w:tcW w:w="1405" w:type="dxa"/>
            <w:vAlign w:val="center"/>
          </w:tcPr>
          <w:p w14:paraId="1C934D18" w14:textId="77777777" w:rsidR="00B56230" w:rsidRPr="005D2865" w:rsidRDefault="00B56230" w:rsidP="00011FD7">
            <w:pPr>
              <w:spacing w:after="0"/>
              <w:jc w:val="center"/>
              <w:rPr>
                <w:b/>
                <w:sz w:val="20"/>
                <w:szCs w:val="20"/>
              </w:rPr>
            </w:pPr>
          </w:p>
        </w:tc>
      </w:tr>
    </w:tbl>
    <w:p w14:paraId="79FB3B61" w14:textId="77777777" w:rsidR="00B56230" w:rsidRPr="005A761D" w:rsidRDefault="00B56230" w:rsidP="00C06B93">
      <w:pPr>
        <w:rPr>
          <w:highlight w:val="yellow"/>
        </w:rPr>
      </w:pPr>
    </w:p>
    <w:p w14:paraId="66F4E9CA" w14:textId="22D3CA03" w:rsidR="00C35CDA" w:rsidRPr="009D1ED1" w:rsidRDefault="00C35CDA" w:rsidP="00C35CDA">
      <w:pPr>
        <w:rPr>
          <w:b/>
          <w:color w:val="000000"/>
        </w:rPr>
      </w:pPr>
      <w:r w:rsidRPr="009D1ED1">
        <w:rPr>
          <w:b/>
          <w:color w:val="000000"/>
        </w:rPr>
        <w:t xml:space="preserve">Povjerenici i zamjenici povjerenika civilne zaštite </w:t>
      </w:r>
      <w:r w:rsidR="00B627A0" w:rsidRPr="009D1ED1">
        <w:rPr>
          <w:b/>
        </w:rPr>
        <w:t>Općine Murter-Kornati</w:t>
      </w:r>
    </w:p>
    <w:p w14:paraId="275EB341" w14:textId="176DAA2A" w:rsidR="00D744B3" w:rsidRPr="009D1ED1" w:rsidRDefault="00D744B3" w:rsidP="009D1ED1">
      <w:pPr>
        <w:rPr>
          <w:color w:val="000000"/>
        </w:rPr>
      </w:pPr>
      <w:r w:rsidRPr="009D1ED1">
        <w:rPr>
          <w:color w:val="000000"/>
        </w:rPr>
        <w:t xml:space="preserve">Odlukom o imenovanju povjerenika i zamjenika povjerenika civilne zaštite na području </w:t>
      </w:r>
      <w:r w:rsidR="00B627A0" w:rsidRPr="009D1ED1">
        <w:rPr>
          <w:color w:val="000000"/>
        </w:rPr>
        <w:t>Općine Murter-Kornati</w:t>
      </w:r>
      <w:r w:rsidR="009D1ED1" w:rsidRPr="009D1ED1">
        <w:rPr>
          <w:color w:val="000000"/>
        </w:rPr>
        <w:t xml:space="preserve"> </w:t>
      </w:r>
      <w:r w:rsidRPr="009D1ED1">
        <w:rPr>
          <w:color w:val="000000"/>
        </w:rPr>
        <w:t xml:space="preserve">imenovan </w:t>
      </w:r>
      <w:r w:rsidR="009D1ED1" w:rsidRPr="009D1ED1">
        <w:rPr>
          <w:color w:val="000000"/>
        </w:rPr>
        <w:t>je</w:t>
      </w:r>
      <w:r w:rsidRPr="009D1ED1">
        <w:rPr>
          <w:color w:val="000000"/>
        </w:rPr>
        <w:t xml:space="preserve"> povjereni</w:t>
      </w:r>
      <w:r w:rsidR="009D1ED1" w:rsidRPr="009D1ED1">
        <w:rPr>
          <w:color w:val="000000"/>
        </w:rPr>
        <w:t>k</w:t>
      </w:r>
      <w:r w:rsidRPr="009D1ED1">
        <w:rPr>
          <w:color w:val="000000"/>
        </w:rPr>
        <w:t xml:space="preserve"> i zamjeni</w:t>
      </w:r>
      <w:r w:rsidR="009D1ED1" w:rsidRPr="009D1ED1">
        <w:rPr>
          <w:color w:val="000000"/>
        </w:rPr>
        <w:t>k</w:t>
      </w:r>
      <w:r w:rsidRPr="009D1ED1">
        <w:rPr>
          <w:color w:val="000000"/>
        </w:rPr>
        <w:t xml:space="preserve"> civilne zaštite</w:t>
      </w:r>
      <w:r w:rsidR="009D1ED1" w:rsidRPr="009D1ED1">
        <w:rPr>
          <w:color w:val="000000"/>
        </w:rPr>
        <w:t>.</w:t>
      </w:r>
    </w:p>
    <w:p w14:paraId="3041C2E8" w14:textId="77777777" w:rsidR="009D1ED1" w:rsidRPr="009D1ED1" w:rsidRDefault="009D1ED1" w:rsidP="009D1ED1">
      <w:pPr>
        <w:rPr>
          <w:b/>
        </w:rPr>
      </w:pPr>
      <w:r w:rsidRPr="009D1ED1">
        <w:t>Krajem 2017. godine donesena ja odluka o povjerenicima i zamjenicima povjerenika civilne zaštite Općine Murter-Kornati te je tom odlukom određen jedan povjerenik i jedan zamjenik povjerenika.</w:t>
      </w:r>
    </w:p>
    <w:p w14:paraId="607B0FEB" w14:textId="77777777" w:rsidR="00C35CDA" w:rsidRPr="009D1ED1" w:rsidRDefault="00C35CDA" w:rsidP="00C35CDA">
      <w:r w:rsidRPr="009D1ED1">
        <w:t>Povjerenici civilne zaštite sudjeluju u pripremanju građana za osobnu i uzajamnu zaštitu te usklađuju provođenje mjera osobne i uzajamne zaštite.</w:t>
      </w:r>
    </w:p>
    <w:p w14:paraId="6C1E852F" w14:textId="77777777" w:rsidR="00C35CDA" w:rsidRPr="009D1ED1" w:rsidRDefault="00C35CDA" w:rsidP="00C35CDA">
      <w:r w:rsidRPr="009D1ED1">
        <w:t>Daju obavijesti građanima o pravodobnom poduzimanju mjera civilne zaštite te javne mobilizacije te sudjeluju u organiziranju i provođenju edukacije, sklanjanja, zbrinjavanja i drugih mjera civilne zaštite.</w:t>
      </w:r>
    </w:p>
    <w:p w14:paraId="69E83B9B" w14:textId="625FC410" w:rsidR="00C35CDA" w:rsidRPr="003E7F48" w:rsidRDefault="00C35CDA" w:rsidP="00C35CDA">
      <w:r w:rsidRPr="003E7F48">
        <w:t>Povjerenici civilne zaštite</w:t>
      </w:r>
      <w:r w:rsidR="0084163C" w:rsidRPr="003E7F48">
        <w:t xml:space="preserve"> i njihovi zamjenici</w:t>
      </w:r>
      <w:r w:rsidRPr="003E7F48">
        <w:t xml:space="preserve"> na području </w:t>
      </w:r>
      <w:r w:rsidR="00B627A0" w:rsidRPr="003E7F48">
        <w:t>Općine Murter-Kornati</w:t>
      </w:r>
      <w:r w:rsidR="003E7F48" w:rsidRPr="003E7F48">
        <w:t xml:space="preserve"> </w:t>
      </w:r>
      <w:r w:rsidRPr="003E7F48">
        <w:t xml:space="preserve">mobiliziraju se po nalogu općinskog načelnika u slučaju neposredne prijetnje katastrofe i velike nesreće čije posljedice nadilaze mogućnosti gotovih operativnih snaga </w:t>
      </w:r>
      <w:r w:rsidR="00B627A0" w:rsidRPr="003E7F48">
        <w:t>Općine Murter-Kornati</w:t>
      </w:r>
      <w:r w:rsidRPr="003E7F48">
        <w:t xml:space="preserve">, a sve sukladno Planu djelovanja civilne zaštite </w:t>
      </w:r>
      <w:r w:rsidR="00B627A0" w:rsidRPr="003E7F48">
        <w:t>Općine Murter-Kornati</w:t>
      </w:r>
      <w:r w:rsidRPr="003E7F48">
        <w:t xml:space="preserve">. </w:t>
      </w:r>
    </w:p>
    <w:p w14:paraId="5FD175A1" w14:textId="77777777" w:rsidR="003E7F48" w:rsidRPr="005A761D" w:rsidRDefault="003E7F48" w:rsidP="00C35CDA">
      <w:pPr>
        <w:rPr>
          <w:highlight w:val="yellow"/>
        </w:rPr>
      </w:pPr>
    </w:p>
    <w:p w14:paraId="11BFB27D" w14:textId="4EA6FE81" w:rsidR="00C35CDA" w:rsidRPr="003E7F48" w:rsidRDefault="00C35CDA" w:rsidP="00C35CDA">
      <w:pPr>
        <w:spacing w:before="0"/>
        <w:jc w:val="center"/>
        <w:rPr>
          <w:b/>
          <w:bCs/>
          <w:i/>
          <w:color w:val="54883D"/>
          <w:sz w:val="20"/>
          <w:szCs w:val="18"/>
        </w:rPr>
      </w:pPr>
      <w:r w:rsidRPr="003E7F48">
        <w:rPr>
          <w:rFonts w:eastAsia="Calibri"/>
          <w:b/>
          <w:i/>
          <w:iCs/>
          <w:color w:val="54883D"/>
          <w:sz w:val="20"/>
          <w:szCs w:val="20"/>
        </w:rPr>
        <w:lastRenderedPageBreak/>
        <w:t xml:space="preserve">Tablica </w:t>
      </w:r>
      <w:r w:rsidRPr="003E7F48">
        <w:rPr>
          <w:rFonts w:eastAsia="Calibri"/>
          <w:b/>
          <w:i/>
          <w:iCs/>
          <w:color w:val="54883D"/>
          <w:sz w:val="20"/>
          <w:szCs w:val="20"/>
        </w:rPr>
        <w:fldChar w:fldCharType="begin"/>
      </w:r>
      <w:r w:rsidRPr="003E7F48">
        <w:rPr>
          <w:rFonts w:eastAsia="Calibri"/>
          <w:b/>
          <w:i/>
          <w:iCs/>
          <w:color w:val="54883D"/>
          <w:sz w:val="20"/>
          <w:szCs w:val="20"/>
        </w:rPr>
        <w:instrText xml:space="preserve"> SEQ Tabela \* ARABIC </w:instrText>
      </w:r>
      <w:r w:rsidRPr="003E7F48">
        <w:rPr>
          <w:rFonts w:eastAsia="Calibri"/>
          <w:b/>
          <w:i/>
          <w:iCs/>
          <w:color w:val="54883D"/>
          <w:sz w:val="20"/>
          <w:szCs w:val="20"/>
        </w:rPr>
        <w:fldChar w:fldCharType="separate"/>
      </w:r>
      <w:r w:rsidR="00BF5AB3">
        <w:rPr>
          <w:rFonts w:eastAsia="Calibri"/>
          <w:b/>
          <w:i/>
          <w:iCs/>
          <w:noProof/>
          <w:color w:val="54883D"/>
          <w:sz w:val="20"/>
          <w:szCs w:val="20"/>
        </w:rPr>
        <w:t>50</w:t>
      </w:r>
      <w:r w:rsidRPr="003E7F48">
        <w:rPr>
          <w:rFonts w:eastAsia="Calibri"/>
          <w:b/>
          <w:i/>
          <w:iCs/>
          <w:noProof/>
          <w:color w:val="54883D"/>
          <w:sz w:val="20"/>
          <w:szCs w:val="20"/>
        </w:rPr>
        <w:fldChar w:fldCharType="end"/>
      </w:r>
      <w:r w:rsidRPr="003E7F48">
        <w:rPr>
          <w:rFonts w:eastAsia="Calibri"/>
          <w:b/>
          <w:i/>
          <w:iCs/>
          <w:color w:val="54883D"/>
          <w:sz w:val="20"/>
          <w:szCs w:val="20"/>
        </w:rPr>
        <w:t>.</w:t>
      </w:r>
      <w:r w:rsidRPr="003E7F48">
        <w:rPr>
          <w:b/>
          <w:bCs/>
          <w:i/>
          <w:color w:val="54883D"/>
          <w:sz w:val="20"/>
          <w:szCs w:val="18"/>
        </w:rPr>
        <w:t xml:space="preserve"> Prikaz ocjene spremnosti povjerenika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C35CDA" w:rsidRPr="003E7F48" w14:paraId="251574C5" w14:textId="77777777" w:rsidTr="00647A1F">
        <w:trPr>
          <w:trHeight w:val="341"/>
          <w:tblHeader/>
          <w:jc w:val="center"/>
        </w:trPr>
        <w:tc>
          <w:tcPr>
            <w:tcW w:w="3539" w:type="dxa"/>
            <w:vMerge w:val="restart"/>
            <w:vAlign w:val="center"/>
          </w:tcPr>
          <w:p w14:paraId="21E5B90F" w14:textId="77777777" w:rsidR="00C35CDA" w:rsidRPr="003E7F48" w:rsidRDefault="00C35CDA" w:rsidP="00647A1F">
            <w:pPr>
              <w:spacing w:before="0" w:after="0"/>
              <w:rPr>
                <w:b/>
                <w:sz w:val="20"/>
                <w:szCs w:val="20"/>
              </w:rPr>
            </w:pPr>
            <w:r w:rsidRPr="003E7F48">
              <w:rPr>
                <w:b/>
                <w:sz w:val="20"/>
                <w:szCs w:val="20"/>
              </w:rPr>
              <w:t>PODRUČJE PREVENTIVE</w:t>
            </w:r>
          </w:p>
        </w:tc>
        <w:tc>
          <w:tcPr>
            <w:tcW w:w="1418" w:type="dxa"/>
            <w:shd w:val="clear" w:color="auto" w:fill="FF0000"/>
            <w:vAlign w:val="center"/>
          </w:tcPr>
          <w:p w14:paraId="04F94AC5" w14:textId="77777777" w:rsidR="00C35CDA" w:rsidRPr="003E7F48" w:rsidRDefault="00C35CDA" w:rsidP="00647A1F">
            <w:pPr>
              <w:spacing w:before="0" w:after="0"/>
              <w:jc w:val="center"/>
              <w:rPr>
                <w:b/>
                <w:sz w:val="20"/>
                <w:szCs w:val="20"/>
              </w:rPr>
            </w:pPr>
            <w:r w:rsidRPr="003E7F48">
              <w:rPr>
                <w:b/>
                <w:sz w:val="20"/>
                <w:szCs w:val="20"/>
              </w:rPr>
              <w:t>Vrlo niska spremnost</w:t>
            </w:r>
          </w:p>
        </w:tc>
        <w:tc>
          <w:tcPr>
            <w:tcW w:w="1285" w:type="dxa"/>
            <w:shd w:val="clear" w:color="auto" w:fill="FFC000"/>
            <w:vAlign w:val="center"/>
          </w:tcPr>
          <w:p w14:paraId="6AB624A1" w14:textId="77777777" w:rsidR="00C35CDA" w:rsidRPr="003E7F48" w:rsidRDefault="00C35CDA" w:rsidP="00647A1F">
            <w:pPr>
              <w:spacing w:before="0" w:after="0"/>
              <w:jc w:val="center"/>
              <w:rPr>
                <w:b/>
                <w:sz w:val="20"/>
                <w:szCs w:val="20"/>
              </w:rPr>
            </w:pPr>
            <w:r w:rsidRPr="003E7F48">
              <w:rPr>
                <w:b/>
                <w:sz w:val="20"/>
                <w:szCs w:val="20"/>
              </w:rPr>
              <w:t>Niska spremnost</w:t>
            </w:r>
          </w:p>
        </w:tc>
        <w:tc>
          <w:tcPr>
            <w:tcW w:w="1562" w:type="dxa"/>
            <w:shd w:val="clear" w:color="auto" w:fill="FFFF00"/>
            <w:vAlign w:val="center"/>
          </w:tcPr>
          <w:p w14:paraId="68A8361D" w14:textId="77777777" w:rsidR="00C35CDA" w:rsidRPr="003E7F48" w:rsidRDefault="00C35CDA" w:rsidP="00647A1F">
            <w:pPr>
              <w:spacing w:before="0" w:after="0"/>
              <w:jc w:val="center"/>
              <w:rPr>
                <w:b/>
                <w:sz w:val="20"/>
                <w:szCs w:val="20"/>
              </w:rPr>
            </w:pPr>
            <w:r w:rsidRPr="003E7F48">
              <w:rPr>
                <w:b/>
                <w:sz w:val="20"/>
                <w:szCs w:val="20"/>
              </w:rPr>
              <w:t>Visoka spremnost</w:t>
            </w:r>
          </w:p>
        </w:tc>
        <w:tc>
          <w:tcPr>
            <w:tcW w:w="1405" w:type="dxa"/>
            <w:shd w:val="clear" w:color="auto" w:fill="92D050"/>
            <w:vAlign w:val="center"/>
          </w:tcPr>
          <w:p w14:paraId="1830D985" w14:textId="77777777" w:rsidR="00C35CDA" w:rsidRPr="003E7F48" w:rsidRDefault="00C35CDA" w:rsidP="00647A1F">
            <w:pPr>
              <w:spacing w:before="0" w:after="0"/>
              <w:jc w:val="center"/>
              <w:rPr>
                <w:b/>
                <w:sz w:val="20"/>
                <w:szCs w:val="20"/>
              </w:rPr>
            </w:pPr>
            <w:r w:rsidRPr="003E7F48">
              <w:rPr>
                <w:b/>
                <w:sz w:val="20"/>
                <w:szCs w:val="20"/>
              </w:rPr>
              <w:t>Vrlo visoka spremnost</w:t>
            </w:r>
          </w:p>
        </w:tc>
      </w:tr>
      <w:tr w:rsidR="00C35CDA" w:rsidRPr="003E7F48" w14:paraId="3BB74DE6" w14:textId="77777777" w:rsidTr="00647A1F">
        <w:trPr>
          <w:trHeight w:val="269"/>
          <w:tblHeader/>
          <w:jc w:val="center"/>
        </w:trPr>
        <w:tc>
          <w:tcPr>
            <w:tcW w:w="3539" w:type="dxa"/>
            <w:vMerge/>
            <w:vAlign w:val="center"/>
          </w:tcPr>
          <w:p w14:paraId="432D7EE9" w14:textId="77777777" w:rsidR="00C35CDA" w:rsidRPr="003E7F48" w:rsidRDefault="00C35CDA" w:rsidP="00647A1F">
            <w:pPr>
              <w:spacing w:before="0" w:after="0"/>
              <w:rPr>
                <w:b/>
                <w:sz w:val="20"/>
                <w:szCs w:val="20"/>
              </w:rPr>
            </w:pPr>
          </w:p>
        </w:tc>
        <w:tc>
          <w:tcPr>
            <w:tcW w:w="1418" w:type="dxa"/>
            <w:vAlign w:val="center"/>
          </w:tcPr>
          <w:p w14:paraId="436A8636" w14:textId="77777777" w:rsidR="00C35CDA" w:rsidRPr="003E7F48" w:rsidRDefault="00C35CDA" w:rsidP="00647A1F">
            <w:pPr>
              <w:spacing w:before="0" w:after="0"/>
              <w:jc w:val="center"/>
              <w:rPr>
                <w:b/>
                <w:sz w:val="20"/>
                <w:szCs w:val="20"/>
              </w:rPr>
            </w:pPr>
            <w:r w:rsidRPr="003E7F48">
              <w:rPr>
                <w:b/>
                <w:sz w:val="20"/>
                <w:szCs w:val="20"/>
              </w:rPr>
              <w:t>4</w:t>
            </w:r>
          </w:p>
        </w:tc>
        <w:tc>
          <w:tcPr>
            <w:tcW w:w="1285" w:type="dxa"/>
            <w:vAlign w:val="center"/>
          </w:tcPr>
          <w:p w14:paraId="68ABB017" w14:textId="77777777" w:rsidR="00C35CDA" w:rsidRPr="003E7F48" w:rsidRDefault="00C35CDA" w:rsidP="00647A1F">
            <w:pPr>
              <w:spacing w:before="0" w:after="0"/>
              <w:jc w:val="center"/>
              <w:rPr>
                <w:b/>
                <w:sz w:val="20"/>
                <w:szCs w:val="20"/>
              </w:rPr>
            </w:pPr>
            <w:r w:rsidRPr="003E7F48">
              <w:rPr>
                <w:b/>
                <w:sz w:val="20"/>
                <w:szCs w:val="20"/>
              </w:rPr>
              <w:t>3</w:t>
            </w:r>
          </w:p>
        </w:tc>
        <w:tc>
          <w:tcPr>
            <w:tcW w:w="1562" w:type="dxa"/>
            <w:vAlign w:val="center"/>
          </w:tcPr>
          <w:p w14:paraId="1D8F4078" w14:textId="77777777" w:rsidR="00C35CDA" w:rsidRPr="003E7F48" w:rsidRDefault="00C35CDA" w:rsidP="00647A1F">
            <w:pPr>
              <w:spacing w:before="0" w:after="0"/>
              <w:jc w:val="center"/>
              <w:rPr>
                <w:b/>
                <w:sz w:val="20"/>
                <w:szCs w:val="20"/>
              </w:rPr>
            </w:pPr>
            <w:r w:rsidRPr="003E7F48">
              <w:rPr>
                <w:b/>
                <w:sz w:val="20"/>
                <w:szCs w:val="20"/>
              </w:rPr>
              <w:t>2</w:t>
            </w:r>
          </w:p>
        </w:tc>
        <w:tc>
          <w:tcPr>
            <w:tcW w:w="1405" w:type="dxa"/>
            <w:vAlign w:val="center"/>
          </w:tcPr>
          <w:p w14:paraId="1BA8F478" w14:textId="77777777" w:rsidR="00C35CDA" w:rsidRPr="003E7F48" w:rsidRDefault="00C35CDA" w:rsidP="00647A1F">
            <w:pPr>
              <w:spacing w:before="0" w:after="0"/>
              <w:jc w:val="center"/>
              <w:rPr>
                <w:b/>
                <w:sz w:val="20"/>
                <w:szCs w:val="20"/>
              </w:rPr>
            </w:pPr>
            <w:r w:rsidRPr="003E7F48">
              <w:rPr>
                <w:b/>
                <w:sz w:val="20"/>
                <w:szCs w:val="20"/>
              </w:rPr>
              <w:t>1</w:t>
            </w:r>
          </w:p>
        </w:tc>
      </w:tr>
      <w:tr w:rsidR="00C35CDA" w:rsidRPr="003E7F48" w14:paraId="066BF6C9" w14:textId="77777777" w:rsidTr="00647A1F">
        <w:trPr>
          <w:trHeight w:val="341"/>
          <w:jc w:val="center"/>
        </w:trPr>
        <w:tc>
          <w:tcPr>
            <w:tcW w:w="3539" w:type="dxa"/>
            <w:vAlign w:val="center"/>
          </w:tcPr>
          <w:p w14:paraId="02345423" w14:textId="77777777" w:rsidR="00C35CDA" w:rsidRPr="003E7F48" w:rsidRDefault="00C35CDA" w:rsidP="00647A1F">
            <w:pPr>
              <w:spacing w:after="0"/>
              <w:jc w:val="left"/>
              <w:rPr>
                <w:sz w:val="20"/>
                <w:szCs w:val="20"/>
              </w:rPr>
            </w:pPr>
            <w:r w:rsidRPr="003E7F48">
              <w:rPr>
                <w:sz w:val="20"/>
                <w:szCs w:val="20"/>
              </w:rPr>
              <w:t>Stupnja popunjenosti ljudstvom</w:t>
            </w:r>
          </w:p>
        </w:tc>
        <w:tc>
          <w:tcPr>
            <w:tcW w:w="1418" w:type="dxa"/>
            <w:vAlign w:val="center"/>
          </w:tcPr>
          <w:p w14:paraId="2C8C858D" w14:textId="77777777" w:rsidR="00C35CDA" w:rsidRPr="003E7F48" w:rsidRDefault="00C35CDA" w:rsidP="00647A1F">
            <w:pPr>
              <w:spacing w:after="0"/>
              <w:jc w:val="center"/>
              <w:rPr>
                <w:b/>
                <w:sz w:val="20"/>
                <w:szCs w:val="20"/>
              </w:rPr>
            </w:pPr>
          </w:p>
        </w:tc>
        <w:tc>
          <w:tcPr>
            <w:tcW w:w="1285" w:type="dxa"/>
            <w:vAlign w:val="center"/>
          </w:tcPr>
          <w:p w14:paraId="25EC4CF7" w14:textId="26A04E48" w:rsidR="00C35CDA" w:rsidRPr="003E7F48" w:rsidRDefault="003E7F48" w:rsidP="00647A1F">
            <w:pPr>
              <w:spacing w:after="0"/>
              <w:jc w:val="center"/>
              <w:rPr>
                <w:b/>
                <w:sz w:val="20"/>
                <w:szCs w:val="20"/>
              </w:rPr>
            </w:pPr>
            <w:r w:rsidRPr="003E7F48">
              <w:rPr>
                <w:b/>
                <w:sz w:val="20"/>
                <w:szCs w:val="20"/>
              </w:rPr>
              <w:t>x</w:t>
            </w:r>
          </w:p>
        </w:tc>
        <w:tc>
          <w:tcPr>
            <w:tcW w:w="1562" w:type="dxa"/>
            <w:vAlign w:val="center"/>
          </w:tcPr>
          <w:p w14:paraId="755168EF" w14:textId="77777777" w:rsidR="00C35CDA" w:rsidRPr="003E7F48" w:rsidRDefault="00C35CDA" w:rsidP="00647A1F">
            <w:pPr>
              <w:spacing w:after="0"/>
              <w:jc w:val="center"/>
              <w:rPr>
                <w:b/>
                <w:sz w:val="20"/>
                <w:szCs w:val="20"/>
              </w:rPr>
            </w:pPr>
          </w:p>
        </w:tc>
        <w:tc>
          <w:tcPr>
            <w:tcW w:w="1405" w:type="dxa"/>
            <w:vAlign w:val="center"/>
          </w:tcPr>
          <w:p w14:paraId="4F33846C" w14:textId="63E6C1A9" w:rsidR="00C35CDA" w:rsidRPr="003E7F48" w:rsidRDefault="00C35CDA" w:rsidP="00647A1F">
            <w:pPr>
              <w:spacing w:after="0"/>
              <w:jc w:val="center"/>
              <w:rPr>
                <w:b/>
                <w:sz w:val="20"/>
                <w:szCs w:val="20"/>
              </w:rPr>
            </w:pPr>
          </w:p>
        </w:tc>
      </w:tr>
      <w:tr w:rsidR="00C35CDA" w:rsidRPr="003E7F48" w14:paraId="495A7254" w14:textId="77777777" w:rsidTr="00647A1F">
        <w:trPr>
          <w:trHeight w:val="341"/>
          <w:jc w:val="center"/>
        </w:trPr>
        <w:tc>
          <w:tcPr>
            <w:tcW w:w="3539" w:type="dxa"/>
            <w:vAlign w:val="center"/>
          </w:tcPr>
          <w:p w14:paraId="76E71E6F" w14:textId="77777777" w:rsidR="00C35CDA" w:rsidRPr="003E7F48" w:rsidRDefault="00C35CDA" w:rsidP="00647A1F">
            <w:pPr>
              <w:spacing w:after="0"/>
              <w:jc w:val="left"/>
              <w:rPr>
                <w:sz w:val="20"/>
                <w:szCs w:val="20"/>
              </w:rPr>
            </w:pPr>
            <w:r w:rsidRPr="003E7F48">
              <w:rPr>
                <w:sz w:val="20"/>
                <w:szCs w:val="20"/>
              </w:rPr>
              <w:t>Stupnja spremnosti zapovjednog osoblja</w:t>
            </w:r>
          </w:p>
        </w:tc>
        <w:tc>
          <w:tcPr>
            <w:tcW w:w="1418" w:type="dxa"/>
            <w:vAlign w:val="center"/>
          </w:tcPr>
          <w:p w14:paraId="1B8788FB" w14:textId="77777777" w:rsidR="00C35CDA" w:rsidRPr="003E7F48" w:rsidRDefault="00C35CDA" w:rsidP="00647A1F">
            <w:pPr>
              <w:spacing w:after="0"/>
              <w:jc w:val="center"/>
              <w:rPr>
                <w:b/>
                <w:sz w:val="20"/>
                <w:szCs w:val="20"/>
              </w:rPr>
            </w:pPr>
          </w:p>
        </w:tc>
        <w:tc>
          <w:tcPr>
            <w:tcW w:w="1285" w:type="dxa"/>
            <w:vAlign w:val="center"/>
          </w:tcPr>
          <w:p w14:paraId="399EB404" w14:textId="77777777" w:rsidR="00C35CDA" w:rsidRPr="003E7F48" w:rsidRDefault="00C35CDA" w:rsidP="00647A1F">
            <w:pPr>
              <w:spacing w:after="0"/>
              <w:jc w:val="center"/>
              <w:rPr>
                <w:b/>
                <w:sz w:val="20"/>
                <w:szCs w:val="20"/>
              </w:rPr>
            </w:pPr>
          </w:p>
        </w:tc>
        <w:tc>
          <w:tcPr>
            <w:tcW w:w="1562" w:type="dxa"/>
            <w:vAlign w:val="center"/>
          </w:tcPr>
          <w:p w14:paraId="186CC516" w14:textId="77777777" w:rsidR="00C35CDA" w:rsidRPr="003E7F48" w:rsidRDefault="00C35CDA" w:rsidP="00647A1F">
            <w:pPr>
              <w:spacing w:after="0"/>
              <w:jc w:val="center"/>
              <w:rPr>
                <w:b/>
                <w:sz w:val="20"/>
                <w:szCs w:val="20"/>
              </w:rPr>
            </w:pPr>
          </w:p>
        </w:tc>
        <w:tc>
          <w:tcPr>
            <w:tcW w:w="1405" w:type="dxa"/>
            <w:vAlign w:val="center"/>
          </w:tcPr>
          <w:p w14:paraId="1FD1A959" w14:textId="77777777" w:rsidR="00C35CDA" w:rsidRPr="003E7F48" w:rsidRDefault="00C35CDA" w:rsidP="00647A1F">
            <w:pPr>
              <w:spacing w:after="0"/>
              <w:jc w:val="center"/>
              <w:rPr>
                <w:b/>
                <w:sz w:val="20"/>
                <w:szCs w:val="20"/>
              </w:rPr>
            </w:pPr>
            <w:r w:rsidRPr="003E7F48">
              <w:rPr>
                <w:b/>
                <w:sz w:val="20"/>
                <w:szCs w:val="20"/>
              </w:rPr>
              <w:t>x</w:t>
            </w:r>
          </w:p>
        </w:tc>
      </w:tr>
      <w:tr w:rsidR="00E15972" w:rsidRPr="003E7F48" w14:paraId="6E0A51B8" w14:textId="77777777" w:rsidTr="00647A1F">
        <w:trPr>
          <w:trHeight w:val="570"/>
          <w:jc w:val="center"/>
        </w:trPr>
        <w:tc>
          <w:tcPr>
            <w:tcW w:w="3539" w:type="dxa"/>
            <w:vAlign w:val="center"/>
          </w:tcPr>
          <w:p w14:paraId="2DE0E6CB" w14:textId="77777777" w:rsidR="00E15972" w:rsidRPr="003E7F48" w:rsidRDefault="00E15972" w:rsidP="00E15972">
            <w:pPr>
              <w:spacing w:after="0"/>
              <w:jc w:val="left"/>
              <w:rPr>
                <w:sz w:val="20"/>
                <w:szCs w:val="20"/>
              </w:rPr>
            </w:pPr>
            <w:r w:rsidRPr="003E7F48">
              <w:rPr>
                <w:sz w:val="20"/>
                <w:szCs w:val="20"/>
              </w:rPr>
              <w:t>Stupnja osposobljenosti ljudstva i zapovjednog osoblja</w:t>
            </w:r>
          </w:p>
        </w:tc>
        <w:tc>
          <w:tcPr>
            <w:tcW w:w="1418" w:type="dxa"/>
            <w:vAlign w:val="center"/>
          </w:tcPr>
          <w:p w14:paraId="2802D144" w14:textId="2A99A09E" w:rsidR="00E15972" w:rsidRPr="003E7F48" w:rsidRDefault="00E15972" w:rsidP="00E15972">
            <w:pPr>
              <w:spacing w:after="0"/>
              <w:jc w:val="center"/>
              <w:rPr>
                <w:b/>
                <w:sz w:val="20"/>
                <w:szCs w:val="20"/>
              </w:rPr>
            </w:pPr>
          </w:p>
        </w:tc>
        <w:tc>
          <w:tcPr>
            <w:tcW w:w="1285" w:type="dxa"/>
            <w:vAlign w:val="center"/>
          </w:tcPr>
          <w:p w14:paraId="0F22D72D" w14:textId="6D807C19" w:rsidR="00E15972" w:rsidRPr="003E7F48" w:rsidRDefault="00E15972" w:rsidP="00E15972">
            <w:pPr>
              <w:spacing w:after="0"/>
              <w:jc w:val="center"/>
              <w:rPr>
                <w:b/>
                <w:sz w:val="20"/>
                <w:szCs w:val="20"/>
              </w:rPr>
            </w:pPr>
            <w:r w:rsidRPr="003E7F48">
              <w:rPr>
                <w:b/>
                <w:sz w:val="20"/>
                <w:szCs w:val="20"/>
              </w:rPr>
              <w:t>x</w:t>
            </w:r>
          </w:p>
        </w:tc>
        <w:tc>
          <w:tcPr>
            <w:tcW w:w="1562" w:type="dxa"/>
            <w:vAlign w:val="center"/>
          </w:tcPr>
          <w:p w14:paraId="46A59909" w14:textId="77777777" w:rsidR="00E15972" w:rsidRPr="003E7F48" w:rsidRDefault="00E15972" w:rsidP="00E15972">
            <w:pPr>
              <w:spacing w:after="0"/>
              <w:jc w:val="center"/>
              <w:rPr>
                <w:b/>
                <w:sz w:val="20"/>
                <w:szCs w:val="20"/>
              </w:rPr>
            </w:pPr>
          </w:p>
        </w:tc>
        <w:tc>
          <w:tcPr>
            <w:tcW w:w="1405" w:type="dxa"/>
            <w:vAlign w:val="center"/>
          </w:tcPr>
          <w:p w14:paraId="59ECD73E" w14:textId="77777777" w:rsidR="00E15972" w:rsidRPr="003E7F48" w:rsidRDefault="00E15972" w:rsidP="00E15972">
            <w:pPr>
              <w:spacing w:after="0"/>
              <w:jc w:val="center"/>
              <w:rPr>
                <w:b/>
                <w:sz w:val="20"/>
                <w:szCs w:val="20"/>
              </w:rPr>
            </w:pPr>
          </w:p>
        </w:tc>
      </w:tr>
      <w:tr w:rsidR="00E15972" w:rsidRPr="003E7F48" w14:paraId="73A95951" w14:textId="77777777" w:rsidTr="00647A1F">
        <w:trPr>
          <w:trHeight w:val="213"/>
          <w:jc w:val="center"/>
        </w:trPr>
        <w:tc>
          <w:tcPr>
            <w:tcW w:w="3539" w:type="dxa"/>
            <w:vAlign w:val="center"/>
          </w:tcPr>
          <w:p w14:paraId="1CEDE4C6" w14:textId="77777777" w:rsidR="00E15972" w:rsidRPr="003E7F48" w:rsidRDefault="00E15972" w:rsidP="00E15972">
            <w:pPr>
              <w:spacing w:after="0"/>
              <w:jc w:val="left"/>
              <w:rPr>
                <w:sz w:val="20"/>
                <w:szCs w:val="20"/>
              </w:rPr>
            </w:pPr>
            <w:r w:rsidRPr="003E7F48">
              <w:rPr>
                <w:sz w:val="20"/>
                <w:szCs w:val="20"/>
              </w:rPr>
              <w:t>Stupnja uvježbanosti</w:t>
            </w:r>
          </w:p>
        </w:tc>
        <w:tc>
          <w:tcPr>
            <w:tcW w:w="1418" w:type="dxa"/>
            <w:vAlign w:val="center"/>
          </w:tcPr>
          <w:p w14:paraId="6D6E4D2E" w14:textId="62B3A5F6" w:rsidR="00E15972" w:rsidRPr="003E7F48" w:rsidRDefault="00E15972" w:rsidP="00E15972">
            <w:pPr>
              <w:spacing w:after="0"/>
              <w:jc w:val="center"/>
              <w:rPr>
                <w:b/>
                <w:sz w:val="20"/>
                <w:szCs w:val="20"/>
              </w:rPr>
            </w:pPr>
          </w:p>
        </w:tc>
        <w:tc>
          <w:tcPr>
            <w:tcW w:w="1285" w:type="dxa"/>
            <w:vAlign w:val="center"/>
          </w:tcPr>
          <w:p w14:paraId="3B93C1F7" w14:textId="7525CD9B" w:rsidR="00E15972" w:rsidRPr="003E7F48" w:rsidRDefault="00E15972" w:rsidP="00E15972">
            <w:pPr>
              <w:spacing w:after="0"/>
              <w:jc w:val="center"/>
              <w:rPr>
                <w:b/>
                <w:sz w:val="20"/>
                <w:szCs w:val="20"/>
              </w:rPr>
            </w:pPr>
            <w:r w:rsidRPr="003E7F48">
              <w:rPr>
                <w:b/>
                <w:sz w:val="20"/>
                <w:szCs w:val="20"/>
              </w:rPr>
              <w:t>x</w:t>
            </w:r>
          </w:p>
        </w:tc>
        <w:tc>
          <w:tcPr>
            <w:tcW w:w="1562" w:type="dxa"/>
            <w:vAlign w:val="center"/>
          </w:tcPr>
          <w:p w14:paraId="2E84FC12" w14:textId="77777777" w:rsidR="00E15972" w:rsidRPr="003E7F48" w:rsidRDefault="00E15972" w:rsidP="00E15972">
            <w:pPr>
              <w:spacing w:after="0"/>
              <w:jc w:val="center"/>
              <w:rPr>
                <w:b/>
                <w:sz w:val="20"/>
                <w:szCs w:val="20"/>
              </w:rPr>
            </w:pPr>
          </w:p>
        </w:tc>
        <w:tc>
          <w:tcPr>
            <w:tcW w:w="1405" w:type="dxa"/>
            <w:vAlign w:val="center"/>
          </w:tcPr>
          <w:p w14:paraId="3EC70220" w14:textId="77777777" w:rsidR="00E15972" w:rsidRPr="003E7F48" w:rsidRDefault="00E15972" w:rsidP="00E15972">
            <w:pPr>
              <w:spacing w:after="0"/>
              <w:jc w:val="center"/>
              <w:rPr>
                <w:b/>
                <w:sz w:val="20"/>
                <w:szCs w:val="20"/>
              </w:rPr>
            </w:pPr>
          </w:p>
        </w:tc>
      </w:tr>
      <w:tr w:rsidR="00E15972" w:rsidRPr="003E7F48" w14:paraId="71A851FB" w14:textId="77777777" w:rsidTr="00647A1F">
        <w:trPr>
          <w:trHeight w:val="351"/>
          <w:jc w:val="center"/>
        </w:trPr>
        <w:tc>
          <w:tcPr>
            <w:tcW w:w="3539" w:type="dxa"/>
            <w:vAlign w:val="center"/>
          </w:tcPr>
          <w:p w14:paraId="42D47482" w14:textId="77777777" w:rsidR="00E15972" w:rsidRPr="003E7F48" w:rsidRDefault="00E15972" w:rsidP="00E15972">
            <w:pPr>
              <w:spacing w:after="0"/>
              <w:jc w:val="left"/>
              <w:rPr>
                <w:sz w:val="20"/>
                <w:szCs w:val="20"/>
              </w:rPr>
            </w:pPr>
            <w:r w:rsidRPr="003E7F48">
              <w:rPr>
                <w:sz w:val="20"/>
                <w:szCs w:val="20"/>
              </w:rPr>
              <w:t>Stupnja opremljenosti materijalnim sredstvima i opremom</w:t>
            </w:r>
          </w:p>
        </w:tc>
        <w:tc>
          <w:tcPr>
            <w:tcW w:w="1418" w:type="dxa"/>
            <w:vAlign w:val="center"/>
          </w:tcPr>
          <w:p w14:paraId="6B867145" w14:textId="20F2C308" w:rsidR="00E15972" w:rsidRPr="003E7F48" w:rsidRDefault="00E15972" w:rsidP="00E15972">
            <w:pPr>
              <w:spacing w:after="0"/>
              <w:jc w:val="center"/>
              <w:rPr>
                <w:b/>
                <w:sz w:val="20"/>
                <w:szCs w:val="20"/>
              </w:rPr>
            </w:pPr>
          </w:p>
        </w:tc>
        <w:tc>
          <w:tcPr>
            <w:tcW w:w="1285" w:type="dxa"/>
            <w:vAlign w:val="center"/>
          </w:tcPr>
          <w:p w14:paraId="1FB4604D" w14:textId="464D9D55" w:rsidR="00E15972" w:rsidRPr="003E7F48" w:rsidRDefault="00E15972" w:rsidP="00E15972">
            <w:pPr>
              <w:spacing w:after="0"/>
              <w:jc w:val="center"/>
              <w:rPr>
                <w:b/>
                <w:sz w:val="20"/>
                <w:szCs w:val="20"/>
              </w:rPr>
            </w:pPr>
            <w:r w:rsidRPr="003E7F48">
              <w:rPr>
                <w:b/>
                <w:sz w:val="20"/>
                <w:szCs w:val="20"/>
              </w:rPr>
              <w:t>x</w:t>
            </w:r>
          </w:p>
        </w:tc>
        <w:tc>
          <w:tcPr>
            <w:tcW w:w="1562" w:type="dxa"/>
            <w:vAlign w:val="center"/>
          </w:tcPr>
          <w:p w14:paraId="65DF23BE" w14:textId="77777777" w:rsidR="00E15972" w:rsidRPr="003E7F48" w:rsidRDefault="00E15972" w:rsidP="00E15972">
            <w:pPr>
              <w:spacing w:after="0"/>
              <w:jc w:val="center"/>
              <w:rPr>
                <w:b/>
                <w:sz w:val="20"/>
                <w:szCs w:val="20"/>
              </w:rPr>
            </w:pPr>
          </w:p>
        </w:tc>
        <w:tc>
          <w:tcPr>
            <w:tcW w:w="1405" w:type="dxa"/>
            <w:vAlign w:val="center"/>
          </w:tcPr>
          <w:p w14:paraId="3C6B0B96" w14:textId="77777777" w:rsidR="00E15972" w:rsidRPr="003E7F48" w:rsidRDefault="00E15972" w:rsidP="00E15972">
            <w:pPr>
              <w:spacing w:after="0"/>
              <w:jc w:val="center"/>
              <w:rPr>
                <w:b/>
                <w:sz w:val="20"/>
                <w:szCs w:val="20"/>
              </w:rPr>
            </w:pPr>
          </w:p>
        </w:tc>
      </w:tr>
      <w:tr w:rsidR="00C35CDA" w:rsidRPr="003E7F48" w14:paraId="453B6C6B" w14:textId="77777777" w:rsidTr="00647A1F">
        <w:trPr>
          <w:trHeight w:val="341"/>
          <w:jc w:val="center"/>
        </w:trPr>
        <w:tc>
          <w:tcPr>
            <w:tcW w:w="3539" w:type="dxa"/>
            <w:vAlign w:val="center"/>
          </w:tcPr>
          <w:p w14:paraId="615DF7E0" w14:textId="77777777" w:rsidR="00C35CDA" w:rsidRPr="003E7F48" w:rsidRDefault="00C35CDA" w:rsidP="00647A1F">
            <w:pPr>
              <w:spacing w:after="0"/>
              <w:jc w:val="left"/>
              <w:rPr>
                <w:sz w:val="20"/>
                <w:szCs w:val="20"/>
              </w:rPr>
            </w:pPr>
            <w:r w:rsidRPr="003E7F48">
              <w:rPr>
                <w:sz w:val="20"/>
                <w:szCs w:val="20"/>
              </w:rPr>
              <w:t>Vremena mobilizacijske spremnosti/operativne gotovosti</w:t>
            </w:r>
          </w:p>
        </w:tc>
        <w:tc>
          <w:tcPr>
            <w:tcW w:w="1418" w:type="dxa"/>
            <w:vAlign w:val="center"/>
          </w:tcPr>
          <w:p w14:paraId="6CFB4994" w14:textId="77777777" w:rsidR="00C35CDA" w:rsidRPr="003E7F48" w:rsidRDefault="00C35CDA" w:rsidP="00647A1F">
            <w:pPr>
              <w:spacing w:after="0"/>
              <w:jc w:val="center"/>
              <w:rPr>
                <w:b/>
                <w:sz w:val="20"/>
                <w:szCs w:val="20"/>
              </w:rPr>
            </w:pPr>
          </w:p>
        </w:tc>
        <w:tc>
          <w:tcPr>
            <w:tcW w:w="1285" w:type="dxa"/>
            <w:vAlign w:val="center"/>
          </w:tcPr>
          <w:p w14:paraId="7F42A09B" w14:textId="77777777" w:rsidR="00C35CDA" w:rsidRPr="003E7F48" w:rsidRDefault="00C35CDA" w:rsidP="00647A1F">
            <w:pPr>
              <w:spacing w:after="0"/>
              <w:jc w:val="center"/>
              <w:rPr>
                <w:b/>
                <w:sz w:val="20"/>
                <w:szCs w:val="20"/>
              </w:rPr>
            </w:pPr>
            <w:r w:rsidRPr="003E7F48">
              <w:rPr>
                <w:b/>
                <w:sz w:val="20"/>
                <w:szCs w:val="20"/>
              </w:rPr>
              <w:t>x</w:t>
            </w:r>
          </w:p>
        </w:tc>
        <w:tc>
          <w:tcPr>
            <w:tcW w:w="1562" w:type="dxa"/>
            <w:vAlign w:val="center"/>
          </w:tcPr>
          <w:p w14:paraId="3A18659A" w14:textId="77777777" w:rsidR="00C35CDA" w:rsidRPr="003E7F48" w:rsidRDefault="00C35CDA" w:rsidP="00647A1F">
            <w:pPr>
              <w:spacing w:after="0"/>
              <w:jc w:val="center"/>
              <w:rPr>
                <w:b/>
                <w:sz w:val="20"/>
                <w:szCs w:val="20"/>
              </w:rPr>
            </w:pPr>
          </w:p>
        </w:tc>
        <w:tc>
          <w:tcPr>
            <w:tcW w:w="1405" w:type="dxa"/>
            <w:vAlign w:val="center"/>
          </w:tcPr>
          <w:p w14:paraId="54FE9232" w14:textId="77777777" w:rsidR="00C35CDA" w:rsidRPr="003E7F48" w:rsidRDefault="00C35CDA" w:rsidP="00647A1F">
            <w:pPr>
              <w:spacing w:after="0"/>
              <w:jc w:val="center"/>
              <w:rPr>
                <w:b/>
                <w:sz w:val="20"/>
                <w:szCs w:val="20"/>
              </w:rPr>
            </w:pPr>
          </w:p>
        </w:tc>
      </w:tr>
      <w:tr w:rsidR="00C35CDA" w:rsidRPr="003E7F48" w14:paraId="3909BFE3" w14:textId="77777777" w:rsidTr="00647A1F">
        <w:trPr>
          <w:trHeight w:val="351"/>
          <w:jc w:val="center"/>
        </w:trPr>
        <w:tc>
          <w:tcPr>
            <w:tcW w:w="3539" w:type="dxa"/>
            <w:vAlign w:val="center"/>
          </w:tcPr>
          <w:p w14:paraId="13BB2010" w14:textId="77777777" w:rsidR="00C35CDA" w:rsidRPr="003E7F48" w:rsidRDefault="00C35CDA" w:rsidP="00647A1F">
            <w:pPr>
              <w:spacing w:after="0"/>
              <w:jc w:val="left"/>
              <w:rPr>
                <w:b/>
                <w:sz w:val="20"/>
                <w:szCs w:val="20"/>
              </w:rPr>
            </w:pPr>
            <w:r w:rsidRPr="003E7F48">
              <w:rPr>
                <w:sz w:val="20"/>
                <w:szCs w:val="20"/>
              </w:rPr>
              <w:t>Samodostatnosti i logističkoj potpori</w:t>
            </w:r>
          </w:p>
        </w:tc>
        <w:tc>
          <w:tcPr>
            <w:tcW w:w="1418" w:type="dxa"/>
            <w:vAlign w:val="center"/>
          </w:tcPr>
          <w:p w14:paraId="0CC9BB77" w14:textId="77777777" w:rsidR="00C35CDA" w:rsidRPr="003E7F48" w:rsidRDefault="00C35CDA" w:rsidP="00647A1F">
            <w:pPr>
              <w:spacing w:after="0"/>
              <w:jc w:val="center"/>
              <w:rPr>
                <w:b/>
                <w:sz w:val="20"/>
                <w:szCs w:val="20"/>
              </w:rPr>
            </w:pPr>
          </w:p>
        </w:tc>
        <w:tc>
          <w:tcPr>
            <w:tcW w:w="1285" w:type="dxa"/>
            <w:vAlign w:val="center"/>
          </w:tcPr>
          <w:p w14:paraId="322979CE" w14:textId="77777777" w:rsidR="00C35CDA" w:rsidRPr="003E7F48" w:rsidRDefault="00C35CDA" w:rsidP="00647A1F">
            <w:pPr>
              <w:spacing w:after="0"/>
              <w:jc w:val="center"/>
              <w:rPr>
                <w:b/>
                <w:sz w:val="20"/>
                <w:szCs w:val="20"/>
              </w:rPr>
            </w:pPr>
            <w:r w:rsidRPr="003E7F48">
              <w:rPr>
                <w:b/>
                <w:sz w:val="20"/>
                <w:szCs w:val="20"/>
              </w:rPr>
              <w:t>x</w:t>
            </w:r>
          </w:p>
        </w:tc>
        <w:tc>
          <w:tcPr>
            <w:tcW w:w="1562" w:type="dxa"/>
            <w:vAlign w:val="center"/>
          </w:tcPr>
          <w:p w14:paraId="7C32A8CD" w14:textId="77777777" w:rsidR="00C35CDA" w:rsidRPr="003E7F48" w:rsidRDefault="00C35CDA" w:rsidP="00647A1F">
            <w:pPr>
              <w:spacing w:after="0"/>
              <w:jc w:val="center"/>
              <w:rPr>
                <w:b/>
                <w:sz w:val="20"/>
                <w:szCs w:val="20"/>
              </w:rPr>
            </w:pPr>
          </w:p>
        </w:tc>
        <w:tc>
          <w:tcPr>
            <w:tcW w:w="1405" w:type="dxa"/>
            <w:vAlign w:val="center"/>
          </w:tcPr>
          <w:p w14:paraId="3E82BFED" w14:textId="77777777" w:rsidR="00C35CDA" w:rsidRPr="003E7F48" w:rsidRDefault="00C35CDA" w:rsidP="00647A1F">
            <w:pPr>
              <w:spacing w:after="0"/>
              <w:jc w:val="center"/>
              <w:rPr>
                <w:b/>
                <w:sz w:val="20"/>
                <w:szCs w:val="20"/>
              </w:rPr>
            </w:pPr>
          </w:p>
        </w:tc>
      </w:tr>
      <w:tr w:rsidR="00C35CDA" w:rsidRPr="005A761D" w14:paraId="48A4314D" w14:textId="77777777" w:rsidTr="00647A1F">
        <w:trPr>
          <w:trHeight w:val="351"/>
          <w:jc w:val="center"/>
        </w:trPr>
        <w:tc>
          <w:tcPr>
            <w:tcW w:w="3539" w:type="dxa"/>
            <w:vAlign w:val="center"/>
          </w:tcPr>
          <w:p w14:paraId="46134AAB" w14:textId="77777777" w:rsidR="00C35CDA" w:rsidRPr="003E7F48" w:rsidRDefault="00C35CDA" w:rsidP="00647A1F">
            <w:pPr>
              <w:spacing w:after="0"/>
              <w:jc w:val="left"/>
              <w:rPr>
                <w:b/>
                <w:sz w:val="20"/>
                <w:szCs w:val="20"/>
              </w:rPr>
            </w:pPr>
            <w:r w:rsidRPr="003E7F48">
              <w:rPr>
                <w:sz w:val="20"/>
                <w:szCs w:val="20"/>
                <w:u w:val="single"/>
              </w:rPr>
              <w:t>Područje reagiranja - ZBIRNO</w:t>
            </w:r>
          </w:p>
        </w:tc>
        <w:tc>
          <w:tcPr>
            <w:tcW w:w="1418" w:type="dxa"/>
            <w:vAlign w:val="center"/>
          </w:tcPr>
          <w:p w14:paraId="6D246ED7" w14:textId="77777777" w:rsidR="00C35CDA" w:rsidRPr="003E7F48" w:rsidRDefault="00C35CDA" w:rsidP="00647A1F">
            <w:pPr>
              <w:spacing w:after="0"/>
              <w:jc w:val="center"/>
              <w:rPr>
                <w:b/>
                <w:sz w:val="20"/>
                <w:szCs w:val="20"/>
              </w:rPr>
            </w:pPr>
          </w:p>
        </w:tc>
        <w:tc>
          <w:tcPr>
            <w:tcW w:w="1285" w:type="dxa"/>
            <w:vAlign w:val="center"/>
          </w:tcPr>
          <w:p w14:paraId="29BD1D73" w14:textId="77777777" w:rsidR="00C35CDA" w:rsidRPr="003E7F48" w:rsidRDefault="00C35CDA" w:rsidP="00647A1F">
            <w:pPr>
              <w:spacing w:after="0"/>
              <w:jc w:val="center"/>
              <w:rPr>
                <w:b/>
                <w:sz w:val="20"/>
                <w:szCs w:val="20"/>
              </w:rPr>
            </w:pPr>
            <w:r w:rsidRPr="003E7F48">
              <w:rPr>
                <w:b/>
                <w:sz w:val="20"/>
                <w:szCs w:val="20"/>
              </w:rPr>
              <w:t>x</w:t>
            </w:r>
          </w:p>
        </w:tc>
        <w:tc>
          <w:tcPr>
            <w:tcW w:w="1562" w:type="dxa"/>
            <w:vAlign w:val="center"/>
          </w:tcPr>
          <w:p w14:paraId="571F9B9E" w14:textId="77777777" w:rsidR="00C35CDA" w:rsidRPr="003E7F48" w:rsidRDefault="00C35CDA" w:rsidP="00647A1F">
            <w:pPr>
              <w:spacing w:after="0"/>
              <w:jc w:val="center"/>
              <w:rPr>
                <w:b/>
                <w:sz w:val="20"/>
                <w:szCs w:val="20"/>
              </w:rPr>
            </w:pPr>
          </w:p>
        </w:tc>
        <w:tc>
          <w:tcPr>
            <w:tcW w:w="1405" w:type="dxa"/>
            <w:vAlign w:val="center"/>
          </w:tcPr>
          <w:p w14:paraId="72A1EA3E" w14:textId="77777777" w:rsidR="00C35CDA" w:rsidRPr="003E7F48" w:rsidRDefault="00C35CDA" w:rsidP="00647A1F">
            <w:pPr>
              <w:spacing w:after="0"/>
              <w:jc w:val="center"/>
              <w:rPr>
                <w:b/>
                <w:sz w:val="20"/>
                <w:szCs w:val="20"/>
              </w:rPr>
            </w:pPr>
          </w:p>
        </w:tc>
      </w:tr>
    </w:tbl>
    <w:p w14:paraId="21491975" w14:textId="33908CB6" w:rsidR="00160944" w:rsidRDefault="00160944" w:rsidP="00453007">
      <w:pPr>
        <w:spacing w:after="0"/>
        <w:rPr>
          <w:highlight w:val="yellow"/>
        </w:rPr>
      </w:pPr>
    </w:p>
    <w:p w14:paraId="4B72ED45" w14:textId="77777777" w:rsidR="007F3732" w:rsidRPr="005A761D" w:rsidRDefault="007F3732" w:rsidP="00453007">
      <w:pPr>
        <w:spacing w:after="0"/>
        <w:rPr>
          <w:highlight w:val="yellow"/>
        </w:rPr>
      </w:pPr>
    </w:p>
    <w:p w14:paraId="3C711618" w14:textId="521B7814" w:rsidR="00C06B93" w:rsidRPr="00C828BD" w:rsidRDefault="007408BA" w:rsidP="00C06B93">
      <w:pPr>
        <w:rPr>
          <w:b/>
        </w:rPr>
      </w:pPr>
      <w:r w:rsidRPr="00053463">
        <w:rPr>
          <w:b/>
        </w:rPr>
        <w:t>Vatrogasn</w:t>
      </w:r>
      <w:r w:rsidR="003E7F48" w:rsidRPr="00053463">
        <w:rPr>
          <w:b/>
        </w:rPr>
        <w:t>e</w:t>
      </w:r>
      <w:r w:rsidRPr="00053463">
        <w:rPr>
          <w:b/>
        </w:rPr>
        <w:t xml:space="preserve"> </w:t>
      </w:r>
      <w:r w:rsidR="001748FB" w:rsidRPr="00053463">
        <w:rPr>
          <w:b/>
        </w:rPr>
        <w:t>snage na</w:t>
      </w:r>
      <w:r w:rsidR="001748FB" w:rsidRPr="00C828BD">
        <w:rPr>
          <w:b/>
        </w:rPr>
        <w:t xml:space="preserve"> području</w:t>
      </w:r>
      <w:r w:rsidRPr="00C828BD">
        <w:rPr>
          <w:b/>
        </w:rPr>
        <w:t xml:space="preserve"> </w:t>
      </w:r>
      <w:r w:rsidR="00B627A0" w:rsidRPr="00C828BD">
        <w:rPr>
          <w:b/>
        </w:rPr>
        <w:t>Općine Murter-Kornati</w:t>
      </w:r>
    </w:p>
    <w:p w14:paraId="566F4BE7" w14:textId="68717E78" w:rsidR="00C828BD" w:rsidRDefault="00112AAC" w:rsidP="00C828BD">
      <w:pPr>
        <w:rPr>
          <w:lang w:bidi="en-US"/>
        </w:rPr>
      </w:pPr>
      <w:bookmarkStart w:id="205" w:name="_Hlk211846410"/>
      <w:r>
        <w:rPr>
          <w:lang w:bidi="en-US"/>
        </w:rPr>
        <w:t xml:space="preserve">Na području Općine Murter-Kornati djeluje DVD Tisno. </w:t>
      </w:r>
      <w:r w:rsidR="00C828BD">
        <w:rPr>
          <w:lang w:bidi="en-US"/>
        </w:rPr>
        <w:t xml:space="preserve">Općina </w:t>
      </w:r>
      <w:r>
        <w:rPr>
          <w:lang w:bidi="en-US"/>
        </w:rPr>
        <w:t>je</w:t>
      </w:r>
      <w:r w:rsidR="00C828BD" w:rsidRPr="00C6789C">
        <w:rPr>
          <w:lang w:bidi="en-US"/>
        </w:rPr>
        <w:t xml:space="preserve"> </w:t>
      </w:r>
      <w:r w:rsidR="005A2E19">
        <w:rPr>
          <w:lang w:bidi="en-US"/>
        </w:rPr>
        <w:t xml:space="preserve">sukladno Zakonu o vatrogastvu </w:t>
      </w:r>
      <w:r>
        <w:rPr>
          <w:lang w:bidi="en-US"/>
        </w:rPr>
        <w:t>za 2024. i 2025. godinu potpisala ugovor sa DVD Tisnom.</w:t>
      </w:r>
    </w:p>
    <w:bookmarkEnd w:id="205"/>
    <w:p w14:paraId="0E367E09" w14:textId="33340CA5" w:rsidR="00053463" w:rsidRDefault="00C828BD" w:rsidP="00C828BD">
      <w:pPr>
        <w:rPr>
          <w:lang w:bidi="en-US"/>
        </w:rPr>
      </w:pPr>
      <w:r w:rsidRPr="00A567A2">
        <w:rPr>
          <w:lang w:bidi="en-US"/>
        </w:rPr>
        <w:t xml:space="preserve">DVD </w:t>
      </w:r>
      <w:r w:rsidR="00B312B4">
        <w:rPr>
          <w:lang w:bidi="en-US"/>
        </w:rPr>
        <w:t>Tisno</w:t>
      </w:r>
      <w:r w:rsidRPr="00A567A2">
        <w:rPr>
          <w:lang w:bidi="en-US"/>
        </w:rPr>
        <w:t xml:space="preserve"> broji </w:t>
      </w:r>
      <w:r w:rsidR="00B312B4">
        <w:rPr>
          <w:lang w:bidi="en-US"/>
        </w:rPr>
        <w:t>3</w:t>
      </w:r>
      <w:r>
        <w:rPr>
          <w:lang w:bidi="en-US"/>
        </w:rPr>
        <w:t>0 vatrogasca sa položenim ispitom i liječničkim pregledom</w:t>
      </w:r>
      <w:r w:rsidRPr="00A567A2">
        <w:rPr>
          <w:lang w:bidi="en-US"/>
        </w:rPr>
        <w:t xml:space="preserve">. </w:t>
      </w:r>
      <w:r w:rsidR="00053463">
        <w:rPr>
          <w:lang w:bidi="en-US"/>
        </w:rPr>
        <w:t>Uz dobrovoljnu bazu u DVD-u stalno je uposleno četiri djelatnika dok se u ljetnom periodu upošljavaju sezonski vatrogasci.</w:t>
      </w:r>
    </w:p>
    <w:p w14:paraId="2122F468" w14:textId="79F50298" w:rsidR="00053463" w:rsidRDefault="00053463" w:rsidP="00C828BD">
      <w:pPr>
        <w:rPr>
          <w:lang w:bidi="en-US"/>
        </w:rPr>
      </w:pPr>
      <w:r>
        <w:rPr>
          <w:lang w:bidi="en-US"/>
        </w:rPr>
        <w:t>U slučaju požara kao pomoć domicilnom DVD-u Tisno interveniraju vatrogasne postrojbe sa područja grada Vodica i općine Pirovac i po zapovjedi Županijskog zapovjednika i ostale postrojbe sa prostora Šibensko-kninske županije.</w:t>
      </w:r>
    </w:p>
    <w:p w14:paraId="06BFC466" w14:textId="6C337C5A" w:rsidR="00C828BD" w:rsidRDefault="00C828BD" w:rsidP="00C828BD">
      <w:pPr>
        <w:rPr>
          <w:color w:val="auto"/>
          <w:lang w:bidi="en-US"/>
        </w:rPr>
      </w:pPr>
      <w:r w:rsidRPr="00A567A2">
        <w:rPr>
          <w:lang w:bidi="en-US"/>
        </w:rPr>
        <w:t>Operativni vatrogasci opremljeni su s kompletnom propisanom zaštitnom opremom.</w:t>
      </w:r>
      <w:r w:rsidRPr="00C349EA">
        <w:rPr>
          <w:color w:val="auto"/>
          <w:lang w:bidi="en-US"/>
        </w:rPr>
        <w:t xml:space="preserve"> </w:t>
      </w:r>
      <w:r>
        <w:rPr>
          <w:color w:val="auto"/>
          <w:lang w:bidi="en-US"/>
        </w:rPr>
        <w:t>Redovna dežurstva</w:t>
      </w:r>
      <w:r w:rsidRPr="00C349EA">
        <w:rPr>
          <w:color w:val="auto"/>
          <w:lang w:bidi="en-US"/>
        </w:rPr>
        <w:t xml:space="preserve"> provode se sukladno Programu aktivnosti u provedbi posebnih mjera zaštite od požara od interesa za Republiku Hrvatsku koji se donosi svake godine te se njime određuje vremenski period dežurstva za predstojeću požarnu sezonu.</w:t>
      </w:r>
    </w:p>
    <w:p w14:paraId="45439C6B" w14:textId="4771677F" w:rsidR="001748FB" w:rsidRDefault="007F3732" w:rsidP="00053463">
      <w:pPr>
        <w:spacing w:before="120" w:after="120"/>
        <w:rPr>
          <w:szCs w:val="22"/>
        </w:rPr>
      </w:pPr>
      <w:r w:rsidRPr="007F3732">
        <w:rPr>
          <w:szCs w:val="22"/>
        </w:rPr>
        <w:t>Svi operativni članovi osposobljeni su za gašenje požara, spašavanje ljudi i imovine prilikom prirodnih i tehničko-tehnoloških nesreća i katastrofa.</w:t>
      </w:r>
    </w:p>
    <w:p w14:paraId="5AEBA85F" w14:textId="77777777" w:rsidR="00053463" w:rsidRPr="00053463" w:rsidRDefault="00053463" w:rsidP="00053463">
      <w:pPr>
        <w:spacing w:before="120" w:after="120"/>
        <w:rPr>
          <w:szCs w:val="22"/>
        </w:rPr>
      </w:pPr>
    </w:p>
    <w:p w14:paraId="6226F2C2" w14:textId="2E1BFBBE" w:rsidR="001748FB" w:rsidRPr="00754D86" w:rsidRDefault="001748FB" w:rsidP="001748FB">
      <w:pPr>
        <w:spacing w:before="0"/>
        <w:jc w:val="center"/>
        <w:rPr>
          <w:b/>
          <w:bCs/>
          <w:i/>
          <w:color w:val="54883D"/>
          <w:sz w:val="20"/>
          <w:szCs w:val="20"/>
        </w:rPr>
      </w:pPr>
      <w:r w:rsidRPr="00754D86">
        <w:rPr>
          <w:rFonts w:eastAsia="Calibri"/>
          <w:b/>
          <w:i/>
          <w:iCs/>
          <w:color w:val="54883D"/>
          <w:sz w:val="20"/>
          <w:szCs w:val="20"/>
        </w:rPr>
        <w:t xml:space="preserve">Tablica </w:t>
      </w:r>
      <w:r w:rsidRPr="00754D86">
        <w:rPr>
          <w:rFonts w:eastAsia="Calibri"/>
          <w:b/>
          <w:i/>
          <w:iCs/>
          <w:color w:val="54883D"/>
          <w:sz w:val="20"/>
          <w:szCs w:val="20"/>
        </w:rPr>
        <w:fldChar w:fldCharType="begin"/>
      </w:r>
      <w:r w:rsidRPr="00754D86">
        <w:rPr>
          <w:rFonts w:eastAsia="Calibri"/>
          <w:b/>
          <w:i/>
          <w:iCs/>
          <w:color w:val="54883D"/>
          <w:sz w:val="20"/>
          <w:szCs w:val="20"/>
        </w:rPr>
        <w:instrText xml:space="preserve"> SEQ Tabela \* ARABIC </w:instrText>
      </w:r>
      <w:r w:rsidRPr="00754D86">
        <w:rPr>
          <w:rFonts w:eastAsia="Calibri"/>
          <w:b/>
          <w:i/>
          <w:iCs/>
          <w:color w:val="54883D"/>
          <w:sz w:val="20"/>
          <w:szCs w:val="20"/>
        </w:rPr>
        <w:fldChar w:fldCharType="separate"/>
      </w:r>
      <w:r w:rsidR="00BF5AB3">
        <w:rPr>
          <w:rFonts w:eastAsia="Calibri"/>
          <w:b/>
          <w:i/>
          <w:iCs/>
          <w:noProof/>
          <w:color w:val="54883D"/>
          <w:sz w:val="20"/>
          <w:szCs w:val="20"/>
        </w:rPr>
        <w:t>51</w:t>
      </w:r>
      <w:r w:rsidRPr="00754D86">
        <w:rPr>
          <w:rFonts w:eastAsia="Calibri"/>
          <w:b/>
          <w:i/>
          <w:iCs/>
          <w:noProof/>
          <w:color w:val="54883D"/>
          <w:sz w:val="20"/>
          <w:szCs w:val="20"/>
        </w:rPr>
        <w:fldChar w:fldCharType="end"/>
      </w:r>
      <w:r w:rsidRPr="00754D86">
        <w:rPr>
          <w:rFonts w:eastAsia="Calibri"/>
          <w:b/>
          <w:i/>
          <w:iCs/>
          <w:color w:val="54883D"/>
          <w:sz w:val="20"/>
          <w:szCs w:val="20"/>
        </w:rPr>
        <w:t>.</w:t>
      </w:r>
      <w:r w:rsidRPr="00754D86">
        <w:rPr>
          <w:b/>
          <w:bCs/>
          <w:i/>
          <w:color w:val="54883D"/>
          <w:sz w:val="20"/>
          <w:szCs w:val="20"/>
        </w:rPr>
        <w:t xml:space="preserve"> Prikaz ocjene spremnosti vatrogasnih postrojbi</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754D86" w14:paraId="3F17EAC0" w14:textId="77777777" w:rsidTr="00647A1F">
        <w:trPr>
          <w:trHeight w:val="341"/>
          <w:tblHeader/>
          <w:jc w:val="center"/>
        </w:trPr>
        <w:tc>
          <w:tcPr>
            <w:tcW w:w="3539" w:type="dxa"/>
            <w:vMerge w:val="restart"/>
            <w:vAlign w:val="center"/>
          </w:tcPr>
          <w:p w14:paraId="0B3BE66E" w14:textId="77777777" w:rsidR="001748FB" w:rsidRPr="00754D86" w:rsidRDefault="001748FB" w:rsidP="00647A1F">
            <w:pPr>
              <w:spacing w:before="0" w:after="0"/>
              <w:rPr>
                <w:b/>
                <w:sz w:val="20"/>
                <w:szCs w:val="20"/>
              </w:rPr>
            </w:pPr>
            <w:r w:rsidRPr="00754D86">
              <w:rPr>
                <w:b/>
                <w:sz w:val="20"/>
                <w:szCs w:val="20"/>
              </w:rPr>
              <w:t>PODRUČJE PREVENTIVE</w:t>
            </w:r>
          </w:p>
        </w:tc>
        <w:tc>
          <w:tcPr>
            <w:tcW w:w="1418" w:type="dxa"/>
            <w:shd w:val="clear" w:color="auto" w:fill="FF0000"/>
            <w:vAlign w:val="center"/>
          </w:tcPr>
          <w:p w14:paraId="1403B74C" w14:textId="77777777" w:rsidR="001748FB" w:rsidRPr="00754D86" w:rsidRDefault="001748FB" w:rsidP="00647A1F">
            <w:pPr>
              <w:spacing w:before="0" w:after="0"/>
              <w:jc w:val="center"/>
              <w:rPr>
                <w:b/>
                <w:sz w:val="20"/>
                <w:szCs w:val="20"/>
              </w:rPr>
            </w:pPr>
            <w:r w:rsidRPr="00754D86">
              <w:rPr>
                <w:b/>
                <w:sz w:val="20"/>
                <w:szCs w:val="20"/>
              </w:rPr>
              <w:t>Vrlo niska spremnost</w:t>
            </w:r>
          </w:p>
        </w:tc>
        <w:tc>
          <w:tcPr>
            <w:tcW w:w="1285" w:type="dxa"/>
            <w:shd w:val="clear" w:color="auto" w:fill="FFC000"/>
            <w:vAlign w:val="center"/>
          </w:tcPr>
          <w:p w14:paraId="6D9B8DF6" w14:textId="77777777" w:rsidR="001748FB" w:rsidRPr="00754D86" w:rsidRDefault="001748FB" w:rsidP="00647A1F">
            <w:pPr>
              <w:spacing w:before="0" w:after="0"/>
              <w:jc w:val="center"/>
              <w:rPr>
                <w:b/>
                <w:sz w:val="20"/>
                <w:szCs w:val="20"/>
              </w:rPr>
            </w:pPr>
            <w:r w:rsidRPr="00754D86">
              <w:rPr>
                <w:b/>
                <w:sz w:val="20"/>
                <w:szCs w:val="20"/>
              </w:rPr>
              <w:t>Niska spremnost</w:t>
            </w:r>
          </w:p>
        </w:tc>
        <w:tc>
          <w:tcPr>
            <w:tcW w:w="1562" w:type="dxa"/>
            <w:shd w:val="clear" w:color="auto" w:fill="FFFF00"/>
            <w:vAlign w:val="center"/>
          </w:tcPr>
          <w:p w14:paraId="03A20EC8" w14:textId="77777777" w:rsidR="001748FB" w:rsidRPr="00754D86" w:rsidRDefault="001748FB" w:rsidP="00647A1F">
            <w:pPr>
              <w:spacing w:before="0" w:after="0"/>
              <w:jc w:val="center"/>
              <w:rPr>
                <w:b/>
                <w:sz w:val="20"/>
                <w:szCs w:val="20"/>
              </w:rPr>
            </w:pPr>
            <w:r w:rsidRPr="00754D86">
              <w:rPr>
                <w:b/>
                <w:sz w:val="20"/>
                <w:szCs w:val="20"/>
              </w:rPr>
              <w:t>Visoka spremnost</w:t>
            </w:r>
          </w:p>
        </w:tc>
        <w:tc>
          <w:tcPr>
            <w:tcW w:w="1405" w:type="dxa"/>
            <w:shd w:val="clear" w:color="auto" w:fill="92D050"/>
            <w:vAlign w:val="center"/>
          </w:tcPr>
          <w:p w14:paraId="7B1DBE3C" w14:textId="77777777" w:rsidR="001748FB" w:rsidRPr="00754D86" w:rsidRDefault="001748FB" w:rsidP="00647A1F">
            <w:pPr>
              <w:spacing w:before="0" w:after="0"/>
              <w:jc w:val="center"/>
              <w:rPr>
                <w:b/>
                <w:sz w:val="20"/>
                <w:szCs w:val="20"/>
              </w:rPr>
            </w:pPr>
            <w:r w:rsidRPr="00754D86">
              <w:rPr>
                <w:b/>
                <w:sz w:val="20"/>
                <w:szCs w:val="20"/>
              </w:rPr>
              <w:t>Vrlo visoka spremnost</w:t>
            </w:r>
          </w:p>
        </w:tc>
      </w:tr>
      <w:tr w:rsidR="001748FB" w:rsidRPr="00754D86" w14:paraId="652D67E5" w14:textId="77777777" w:rsidTr="00647A1F">
        <w:trPr>
          <w:trHeight w:val="269"/>
          <w:tblHeader/>
          <w:jc w:val="center"/>
        </w:trPr>
        <w:tc>
          <w:tcPr>
            <w:tcW w:w="3539" w:type="dxa"/>
            <w:vMerge/>
            <w:vAlign w:val="center"/>
          </w:tcPr>
          <w:p w14:paraId="13959168" w14:textId="77777777" w:rsidR="001748FB" w:rsidRPr="00754D86" w:rsidRDefault="001748FB" w:rsidP="00647A1F">
            <w:pPr>
              <w:spacing w:before="0" w:after="0"/>
              <w:rPr>
                <w:b/>
                <w:sz w:val="20"/>
                <w:szCs w:val="20"/>
              </w:rPr>
            </w:pPr>
          </w:p>
        </w:tc>
        <w:tc>
          <w:tcPr>
            <w:tcW w:w="1418" w:type="dxa"/>
            <w:vAlign w:val="center"/>
          </w:tcPr>
          <w:p w14:paraId="6BF80B76" w14:textId="77777777" w:rsidR="001748FB" w:rsidRPr="00754D86" w:rsidRDefault="001748FB" w:rsidP="00647A1F">
            <w:pPr>
              <w:spacing w:before="0" w:after="0"/>
              <w:jc w:val="center"/>
              <w:rPr>
                <w:b/>
                <w:sz w:val="20"/>
                <w:szCs w:val="20"/>
              </w:rPr>
            </w:pPr>
            <w:r w:rsidRPr="00754D86">
              <w:rPr>
                <w:b/>
                <w:sz w:val="20"/>
                <w:szCs w:val="20"/>
              </w:rPr>
              <w:t>4</w:t>
            </w:r>
          </w:p>
        </w:tc>
        <w:tc>
          <w:tcPr>
            <w:tcW w:w="1285" w:type="dxa"/>
            <w:vAlign w:val="center"/>
          </w:tcPr>
          <w:p w14:paraId="25DC8F0D" w14:textId="77777777" w:rsidR="001748FB" w:rsidRPr="00754D86" w:rsidRDefault="001748FB" w:rsidP="00647A1F">
            <w:pPr>
              <w:spacing w:before="0" w:after="0"/>
              <w:jc w:val="center"/>
              <w:rPr>
                <w:b/>
                <w:sz w:val="20"/>
                <w:szCs w:val="20"/>
              </w:rPr>
            </w:pPr>
            <w:r w:rsidRPr="00754D86">
              <w:rPr>
                <w:b/>
                <w:sz w:val="20"/>
                <w:szCs w:val="20"/>
              </w:rPr>
              <w:t>3</w:t>
            </w:r>
          </w:p>
        </w:tc>
        <w:tc>
          <w:tcPr>
            <w:tcW w:w="1562" w:type="dxa"/>
            <w:vAlign w:val="center"/>
          </w:tcPr>
          <w:p w14:paraId="1968AFD4" w14:textId="77777777" w:rsidR="001748FB" w:rsidRPr="00754D86" w:rsidRDefault="001748FB" w:rsidP="00647A1F">
            <w:pPr>
              <w:spacing w:before="0" w:after="0"/>
              <w:jc w:val="center"/>
              <w:rPr>
                <w:b/>
                <w:sz w:val="20"/>
                <w:szCs w:val="20"/>
              </w:rPr>
            </w:pPr>
            <w:r w:rsidRPr="00754D86">
              <w:rPr>
                <w:b/>
                <w:sz w:val="20"/>
                <w:szCs w:val="20"/>
              </w:rPr>
              <w:t>2</w:t>
            </w:r>
          </w:p>
        </w:tc>
        <w:tc>
          <w:tcPr>
            <w:tcW w:w="1405" w:type="dxa"/>
            <w:vAlign w:val="center"/>
          </w:tcPr>
          <w:p w14:paraId="602E2424" w14:textId="77777777" w:rsidR="001748FB" w:rsidRPr="00754D86" w:rsidRDefault="001748FB" w:rsidP="00647A1F">
            <w:pPr>
              <w:spacing w:before="0" w:after="0"/>
              <w:jc w:val="center"/>
              <w:rPr>
                <w:b/>
                <w:sz w:val="20"/>
                <w:szCs w:val="20"/>
              </w:rPr>
            </w:pPr>
            <w:r w:rsidRPr="00754D86">
              <w:rPr>
                <w:b/>
                <w:sz w:val="20"/>
                <w:szCs w:val="20"/>
              </w:rPr>
              <w:t>1</w:t>
            </w:r>
          </w:p>
        </w:tc>
      </w:tr>
      <w:tr w:rsidR="001748FB" w:rsidRPr="00754D86" w14:paraId="57683C71" w14:textId="77777777" w:rsidTr="00647A1F">
        <w:trPr>
          <w:trHeight w:val="341"/>
          <w:jc w:val="center"/>
        </w:trPr>
        <w:tc>
          <w:tcPr>
            <w:tcW w:w="3539" w:type="dxa"/>
            <w:vAlign w:val="center"/>
          </w:tcPr>
          <w:p w14:paraId="19F7AED6" w14:textId="77777777" w:rsidR="001748FB" w:rsidRPr="00754D86" w:rsidRDefault="001748FB" w:rsidP="00647A1F">
            <w:pPr>
              <w:spacing w:after="0"/>
              <w:jc w:val="left"/>
              <w:rPr>
                <w:sz w:val="20"/>
                <w:szCs w:val="20"/>
              </w:rPr>
            </w:pPr>
            <w:r w:rsidRPr="00754D86">
              <w:rPr>
                <w:sz w:val="20"/>
                <w:szCs w:val="20"/>
              </w:rPr>
              <w:t>Stupnja popunjenosti ljudstvom</w:t>
            </w:r>
          </w:p>
        </w:tc>
        <w:tc>
          <w:tcPr>
            <w:tcW w:w="1418" w:type="dxa"/>
            <w:vAlign w:val="center"/>
          </w:tcPr>
          <w:p w14:paraId="4DFAF7C5" w14:textId="77777777" w:rsidR="001748FB" w:rsidRPr="00754D86" w:rsidRDefault="001748FB" w:rsidP="00647A1F">
            <w:pPr>
              <w:spacing w:after="0"/>
              <w:jc w:val="center"/>
              <w:rPr>
                <w:b/>
                <w:sz w:val="20"/>
                <w:szCs w:val="20"/>
              </w:rPr>
            </w:pPr>
          </w:p>
        </w:tc>
        <w:tc>
          <w:tcPr>
            <w:tcW w:w="1285" w:type="dxa"/>
            <w:vAlign w:val="center"/>
          </w:tcPr>
          <w:p w14:paraId="30002AF7" w14:textId="77777777" w:rsidR="001748FB" w:rsidRPr="00754D86" w:rsidRDefault="001748FB" w:rsidP="00647A1F">
            <w:pPr>
              <w:spacing w:after="0"/>
              <w:jc w:val="center"/>
              <w:rPr>
                <w:b/>
                <w:sz w:val="20"/>
                <w:szCs w:val="20"/>
              </w:rPr>
            </w:pPr>
          </w:p>
        </w:tc>
        <w:tc>
          <w:tcPr>
            <w:tcW w:w="1562" w:type="dxa"/>
            <w:vAlign w:val="center"/>
          </w:tcPr>
          <w:p w14:paraId="117D1CE0" w14:textId="77777777" w:rsidR="001748FB" w:rsidRPr="00754D86" w:rsidRDefault="001748FB" w:rsidP="00647A1F">
            <w:pPr>
              <w:spacing w:after="0"/>
              <w:jc w:val="center"/>
              <w:rPr>
                <w:b/>
                <w:sz w:val="20"/>
                <w:szCs w:val="20"/>
              </w:rPr>
            </w:pPr>
          </w:p>
        </w:tc>
        <w:tc>
          <w:tcPr>
            <w:tcW w:w="1405" w:type="dxa"/>
            <w:vAlign w:val="center"/>
          </w:tcPr>
          <w:p w14:paraId="07C97A5F" w14:textId="77777777" w:rsidR="001748FB" w:rsidRPr="00754D86" w:rsidRDefault="001748FB" w:rsidP="00647A1F">
            <w:pPr>
              <w:spacing w:after="0"/>
              <w:jc w:val="center"/>
              <w:rPr>
                <w:b/>
                <w:sz w:val="20"/>
                <w:szCs w:val="20"/>
              </w:rPr>
            </w:pPr>
            <w:r w:rsidRPr="00754D86">
              <w:rPr>
                <w:b/>
                <w:sz w:val="20"/>
                <w:szCs w:val="20"/>
              </w:rPr>
              <w:t>x</w:t>
            </w:r>
          </w:p>
        </w:tc>
      </w:tr>
      <w:tr w:rsidR="001748FB" w:rsidRPr="00754D86" w14:paraId="3B107E86" w14:textId="77777777" w:rsidTr="00647A1F">
        <w:trPr>
          <w:trHeight w:val="341"/>
          <w:jc w:val="center"/>
        </w:trPr>
        <w:tc>
          <w:tcPr>
            <w:tcW w:w="3539" w:type="dxa"/>
            <w:vAlign w:val="center"/>
          </w:tcPr>
          <w:p w14:paraId="54E3A227" w14:textId="77777777" w:rsidR="001748FB" w:rsidRPr="00754D86" w:rsidRDefault="001748FB" w:rsidP="00647A1F">
            <w:pPr>
              <w:spacing w:after="0"/>
              <w:jc w:val="left"/>
              <w:rPr>
                <w:sz w:val="20"/>
                <w:szCs w:val="20"/>
              </w:rPr>
            </w:pPr>
            <w:r w:rsidRPr="00754D86">
              <w:rPr>
                <w:sz w:val="20"/>
                <w:szCs w:val="20"/>
              </w:rPr>
              <w:t>Stupnja spremnosti zapovjednog osoblja</w:t>
            </w:r>
          </w:p>
        </w:tc>
        <w:tc>
          <w:tcPr>
            <w:tcW w:w="1418" w:type="dxa"/>
            <w:vAlign w:val="center"/>
          </w:tcPr>
          <w:p w14:paraId="3BD0899C" w14:textId="77777777" w:rsidR="001748FB" w:rsidRPr="00754D86" w:rsidRDefault="001748FB" w:rsidP="00647A1F">
            <w:pPr>
              <w:spacing w:after="0"/>
              <w:jc w:val="center"/>
              <w:rPr>
                <w:b/>
                <w:sz w:val="20"/>
                <w:szCs w:val="20"/>
              </w:rPr>
            </w:pPr>
          </w:p>
        </w:tc>
        <w:tc>
          <w:tcPr>
            <w:tcW w:w="1285" w:type="dxa"/>
            <w:vAlign w:val="center"/>
          </w:tcPr>
          <w:p w14:paraId="4A3BFE89" w14:textId="77777777" w:rsidR="001748FB" w:rsidRPr="00754D86" w:rsidRDefault="001748FB" w:rsidP="00647A1F">
            <w:pPr>
              <w:spacing w:after="0"/>
              <w:jc w:val="center"/>
              <w:rPr>
                <w:b/>
                <w:sz w:val="20"/>
                <w:szCs w:val="20"/>
              </w:rPr>
            </w:pPr>
          </w:p>
        </w:tc>
        <w:tc>
          <w:tcPr>
            <w:tcW w:w="1562" w:type="dxa"/>
            <w:vAlign w:val="center"/>
          </w:tcPr>
          <w:p w14:paraId="7AA0B7F1"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02BD8128" w14:textId="77777777" w:rsidR="001748FB" w:rsidRPr="00754D86" w:rsidRDefault="001748FB" w:rsidP="00647A1F">
            <w:pPr>
              <w:spacing w:after="0"/>
              <w:jc w:val="center"/>
              <w:rPr>
                <w:b/>
                <w:sz w:val="20"/>
                <w:szCs w:val="20"/>
              </w:rPr>
            </w:pPr>
          </w:p>
        </w:tc>
      </w:tr>
      <w:tr w:rsidR="001748FB" w:rsidRPr="00754D86" w14:paraId="342AC02D" w14:textId="77777777" w:rsidTr="00647A1F">
        <w:trPr>
          <w:trHeight w:val="570"/>
          <w:jc w:val="center"/>
        </w:trPr>
        <w:tc>
          <w:tcPr>
            <w:tcW w:w="3539" w:type="dxa"/>
            <w:vAlign w:val="center"/>
          </w:tcPr>
          <w:p w14:paraId="02D2ADDB" w14:textId="77777777" w:rsidR="001748FB" w:rsidRPr="00754D86" w:rsidRDefault="001748FB" w:rsidP="00647A1F">
            <w:pPr>
              <w:spacing w:after="0"/>
              <w:jc w:val="left"/>
              <w:rPr>
                <w:sz w:val="20"/>
                <w:szCs w:val="20"/>
              </w:rPr>
            </w:pPr>
            <w:r w:rsidRPr="00754D86">
              <w:rPr>
                <w:sz w:val="20"/>
                <w:szCs w:val="20"/>
              </w:rPr>
              <w:lastRenderedPageBreak/>
              <w:t>Stupnja osposobljenosti ljudstva i zapovjednog osoblja</w:t>
            </w:r>
          </w:p>
        </w:tc>
        <w:tc>
          <w:tcPr>
            <w:tcW w:w="1418" w:type="dxa"/>
            <w:vAlign w:val="center"/>
          </w:tcPr>
          <w:p w14:paraId="67646680" w14:textId="77777777" w:rsidR="001748FB" w:rsidRPr="00754D86" w:rsidRDefault="001748FB" w:rsidP="00647A1F">
            <w:pPr>
              <w:spacing w:after="0"/>
              <w:jc w:val="center"/>
              <w:rPr>
                <w:b/>
                <w:sz w:val="20"/>
                <w:szCs w:val="20"/>
              </w:rPr>
            </w:pPr>
          </w:p>
        </w:tc>
        <w:tc>
          <w:tcPr>
            <w:tcW w:w="1285" w:type="dxa"/>
            <w:vAlign w:val="center"/>
          </w:tcPr>
          <w:p w14:paraId="11BD2255" w14:textId="77777777" w:rsidR="001748FB" w:rsidRPr="00754D86" w:rsidRDefault="001748FB" w:rsidP="00647A1F">
            <w:pPr>
              <w:spacing w:after="0"/>
              <w:jc w:val="center"/>
              <w:rPr>
                <w:b/>
                <w:sz w:val="20"/>
                <w:szCs w:val="20"/>
              </w:rPr>
            </w:pPr>
          </w:p>
        </w:tc>
        <w:tc>
          <w:tcPr>
            <w:tcW w:w="1562" w:type="dxa"/>
            <w:vAlign w:val="center"/>
          </w:tcPr>
          <w:p w14:paraId="1FDADB97"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2A26F8FD" w14:textId="77777777" w:rsidR="001748FB" w:rsidRPr="00754D86" w:rsidRDefault="001748FB" w:rsidP="00647A1F">
            <w:pPr>
              <w:spacing w:after="0"/>
              <w:jc w:val="center"/>
              <w:rPr>
                <w:b/>
                <w:sz w:val="20"/>
                <w:szCs w:val="20"/>
              </w:rPr>
            </w:pPr>
          </w:p>
        </w:tc>
      </w:tr>
      <w:tr w:rsidR="001748FB" w:rsidRPr="00754D86" w14:paraId="537A4528" w14:textId="77777777" w:rsidTr="00647A1F">
        <w:trPr>
          <w:trHeight w:val="213"/>
          <w:jc w:val="center"/>
        </w:trPr>
        <w:tc>
          <w:tcPr>
            <w:tcW w:w="3539" w:type="dxa"/>
            <w:vAlign w:val="center"/>
          </w:tcPr>
          <w:p w14:paraId="671B5603" w14:textId="77777777" w:rsidR="001748FB" w:rsidRPr="00754D86" w:rsidRDefault="001748FB" w:rsidP="00647A1F">
            <w:pPr>
              <w:spacing w:after="0"/>
              <w:jc w:val="left"/>
              <w:rPr>
                <w:sz w:val="20"/>
                <w:szCs w:val="20"/>
              </w:rPr>
            </w:pPr>
            <w:r w:rsidRPr="00754D86">
              <w:rPr>
                <w:sz w:val="20"/>
                <w:szCs w:val="20"/>
              </w:rPr>
              <w:t>Stupnja uvježbanosti</w:t>
            </w:r>
          </w:p>
        </w:tc>
        <w:tc>
          <w:tcPr>
            <w:tcW w:w="1418" w:type="dxa"/>
            <w:vAlign w:val="center"/>
          </w:tcPr>
          <w:p w14:paraId="1EBF9EDD" w14:textId="77777777" w:rsidR="001748FB" w:rsidRPr="00754D86" w:rsidRDefault="001748FB" w:rsidP="00647A1F">
            <w:pPr>
              <w:spacing w:after="0"/>
              <w:jc w:val="center"/>
              <w:rPr>
                <w:b/>
                <w:sz w:val="20"/>
                <w:szCs w:val="20"/>
              </w:rPr>
            </w:pPr>
          </w:p>
        </w:tc>
        <w:tc>
          <w:tcPr>
            <w:tcW w:w="1285" w:type="dxa"/>
            <w:vAlign w:val="center"/>
          </w:tcPr>
          <w:p w14:paraId="383E3BBC" w14:textId="77777777" w:rsidR="001748FB" w:rsidRPr="00754D86" w:rsidRDefault="001748FB" w:rsidP="00647A1F">
            <w:pPr>
              <w:spacing w:after="0"/>
              <w:jc w:val="center"/>
              <w:rPr>
                <w:b/>
                <w:sz w:val="20"/>
                <w:szCs w:val="20"/>
              </w:rPr>
            </w:pPr>
          </w:p>
        </w:tc>
        <w:tc>
          <w:tcPr>
            <w:tcW w:w="1562" w:type="dxa"/>
            <w:vAlign w:val="center"/>
          </w:tcPr>
          <w:p w14:paraId="46865EA8"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2BEA3830" w14:textId="77777777" w:rsidR="001748FB" w:rsidRPr="00754D86" w:rsidRDefault="001748FB" w:rsidP="00647A1F">
            <w:pPr>
              <w:spacing w:after="0"/>
              <w:jc w:val="center"/>
              <w:rPr>
                <w:b/>
                <w:sz w:val="20"/>
                <w:szCs w:val="20"/>
              </w:rPr>
            </w:pPr>
          </w:p>
        </w:tc>
      </w:tr>
      <w:tr w:rsidR="001748FB" w:rsidRPr="00754D86" w14:paraId="24BDAC17" w14:textId="77777777" w:rsidTr="00647A1F">
        <w:trPr>
          <w:trHeight w:val="351"/>
          <w:jc w:val="center"/>
        </w:trPr>
        <w:tc>
          <w:tcPr>
            <w:tcW w:w="3539" w:type="dxa"/>
            <w:vAlign w:val="center"/>
          </w:tcPr>
          <w:p w14:paraId="14BBE075" w14:textId="77777777" w:rsidR="001748FB" w:rsidRPr="00754D86" w:rsidRDefault="001748FB" w:rsidP="00647A1F">
            <w:pPr>
              <w:spacing w:after="0"/>
              <w:jc w:val="left"/>
              <w:rPr>
                <w:sz w:val="20"/>
                <w:szCs w:val="20"/>
              </w:rPr>
            </w:pPr>
            <w:r w:rsidRPr="00754D86">
              <w:rPr>
                <w:sz w:val="20"/>
                <w:szCs w:val="20"/>
              </w:rPr>
              <w:t>Stupnja opremljenosti materijalnim sredstvima i opremom</w:t>
            </w:r>
          </w:p>
        </w:tc>
        <w:tc>
          <w:tcPr>
            <w:tcW w:w="1418" w:type="dxa"/>
            <w:vAlign w:val="center"/>
          </w:tcPr>
          <w:p w14:paraId="069EA294" w14:textId="77777777" w:rsidR="001748FB" w:rsidRPr="00754D86" w:rsidRDefault="001748FB" w:rsidP="00647A1F">
            <w:pPr>
              <w:spacing w:after="0"/>
              <w:jc w:val="center"/>
              <w:rPr>
                <w:b/>
                <w:sz w:val="20"/>
                <w:szCs w:val="20"/>
              </w:rPr>
            </w:pPr>
          </w:p>
        </w:tc>
        <w:tc>
          <w:tcPr>
            <w:tcW w:w="1285" w:type="dxa"/>
            <w:vAlign w:val="center"/>
          </w:tcPr>
          <w:p w14:paraId="0ECFB27A" w14:textId="77777777" w:rsidR="001748FB" w:rsidRPr="00754D86" w:rsidRDefault="001748FB" w:rsidP="00647A1F">
            <w:pPr>
              <w:spacing w:after="0"/>
              <w:jc w:val="center"/>
              <w:rPr>
                <w:b/>
                <w:sz w:val="20"/>
                <w:szCs w:val="20"/>
              </w:rPr>
            </w:pPr>
          </w:p>
        </w:tc>
        <w:tc>
          <w:tcPr>
            <w:tcW w:w="1562" w:type="dxa"/>
            <w:vAlign w:val="center"/>
          </w:tcPr>
          <w:p w14:paraId="50FEBA53"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573EF158" w14:textId="77777777" w:rsidR="001748FB" w:rsidRPr="00754D86" w:rsidRDefault="001748FB" w:rsidP="00647A1F">
            <w:pPr>
              <w:spacing w:after="0"/>
              <w:jc w:val="center"/>
              <w:rPr>
                <w:b/>
                <w:sz w:val="20"/>
                <w:szCs w:val="20"/>
              </w:rPr>
            </w:pPr>
          </w:p>
        </w:tc>
      </w:tr>
      <w:tr w:rsidR="001748FB" w:rsidRPr="00754D86" w14:paraId="256F1E54" w14:textId="77777777" w:rsidTr="00647A1F">
        <w:trPr>
          <w:trHeight w:val="341"/>
          <w:jc w:val="center"/>
        </w:trPr>
        <w:tc>
          <w:tcPr>
            <w:tcW w:w="3539" w:type="dxa"/>
            <w:vAlign w:val="center"/>
          </w:tcPr>
          <w:p w14:paraId="1B7FB025" w14:textId="77777777" w:rsidR="001748FB" w:rsidRPr="00754D86" w:rsidRDefault="001748FB" w:rsidP="00647A1F">
            <w:pPr>
              <w:spacing w:after="0"/>
              <w:jc w:val="left"/>
              <w:rPr>
                <w:sz w:val="20"/>
                <w:szCs w:val="20"/>
              </w:rPr>
            </w:pPr>
            <w:r w:rsidRPr="00754D86">
              <w:rPr>
                <w:sz w:val="20"/>
                <w:szCs w:val="20"/>
              </w:rPr>
              <w:t>Vremena mobilizacijske spremnosti/operativne gotovosti</w:t>
            </w:r>
          </w:p>
        </w:tc>
        <w:tc>
          <w:tcPr>
            <w:tcW w:w="1418" w:type="dxa"/>
            <w:vAlign w:val="center"/>
          </w:tcPr>
          <w:p w14:paraId="0C95415A" w14:textId="77777777" w:rsidR="001748FB" w:rsidRPr="00754D86" w:rsidRDefault="001748FB" w:rsidP="00647A1F">
            <w:pPr>
              <w:spacing w:after="0"/>
              <w:jc w:val="center"/>
              <w:rPr>
                <w:b/>
                <w:sz w:val="20"/>
                <w:szCs w:val="20"/>
              </w:rPr>
            </w:pPr>
          </w:p>
        </w:tc>
        <w:tc>
          <w:tcPr>
            <w:tcW w:w="1285" w:type="dxa"/>
            <w:vAlign w:val="center"/>
          </w:tcPr>
          <w:p w14:paraId="54F8DF3A" w14:textId="77777777" w:rsidR="001748FB" w:rsidRPr="00754D86" w:rsidRDefault="001748FB" w:rsidP="00647A1F">
            <w:pPr>
              <w:spacing w:after="0"/>
              <w:jc w:val="center"/>
              <w:rPr>
                <w:b/>
                <w:sz w:val="20"/>
                <w:szCs w:val="20"/>
              </w:rPr>
            </w:pPr>
          </w:p>
        </w:tc>
        <w:tc>
          <w:tcPr>
            <w:tcW w:w="1562" w:type="dxa"/>
            <w:vAlign w:val="center"/>
          </w:tcPr>
          <w:p w14:paraId="6A98A37D"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7CC4D011" w14:textId="77777777" w:rsidR="001748FB" w:rsidRPr="00754D86" w:rsidRDefault="001748FB" w:rsidP="00647A1F">
            <w:pPr>
              <w:spacing w:after="0"/>
              <w:jc w:val="center"/>
              <w:rPr>
                <w:b/>
                <w:sz w:val="20"/>
                <w:szCs w:val="20"/>
              </w:rPr>
            </w:pPr>
          </w:p>
        </w:tc>
      </w:tr>
      <w:tr w:rsidR="001748FB" w:rsidRPr="00754D86" w14:paraId="6DA264A3" w14:textId="77777777" w:rsidTr="00647A1F">
        <w:trPr>
          <w:trHeight w:val="351"/>
          <w:jc w:val="center"/>
        </w:trPr>
        <w:tc>
          <w:tcPr>
            <w:tcW w:w="3539" w:type="dxa"/>
            <w:vAlign w:val="center"/>
          </w:tcPr>
          <w:p w14:paraId="32EB43A0" w14:textId="77777777" w:rsidR="001748FB" w:rsidRPr="00754D86" w:rsidRDefault="001748FB" w:rsidP="00647A1F">
            <w:pPr>
              <w:spacing w:after="0"/>
              <w:jc w:val="left"/>
              <w:rPr>
                <w:b/>
                <w:sz w:val="20"/>
                <w:szCs w:val="20"/>
              </w:rPr>
            </w:pPr>
            <w:r w:rsidRPr="00754D86">
              <w:rPr>
                <w:sz w:val="20"/>
                <w:szCs w:val="20"/>
              </w:rPr>
              <w:t>Samodostatnosti i logističkoj potpori</w:t>
            </w:r>
          </w:p>
        </w:tc>
        <w:tc>
          <w:tcPr>
            <w:tcW w:w="1418" w:type="dxa"/>
            <w:vAlign w:val="center"/>
          </w:tcPr>
          <w:p w14:paraId="068E1311" w14:textId="77777777" w:rsidR="001748FB" w:rsidRPr="00754D86" w:rsidRDefault="001748FB" w:rsidP="00647A1F">
            <w:pPr>
              <w:spacing w:after="0"/>
              <w:jc w:val="center"/>
              <w:rPr>
                <w:b/>
                <w:sz w:val="20"/>
                <w:szCs w:val="20"/>
              </w:rPr>
            </w:pPr>
          </w:p>
        </w:tc>
        <w:tc>
          <w:tcPr>
            <w:tcW w:w="1285" w:type="dxa"/>
            <w:vAlign w:val="center"/>
          </w:tcPr>
          <w:p w14:paraId="137E20A9" w14:textId="77777777" w:rsidR="001748FB" w:rsidRPr="00754D86" w:rsidRDefault="001748FB" w:rsidP="00647A1F">
            <w:pPr>
              <w:spacing w:after="0"/>
              <w:jc w:val="center"/>
              <w:rPr>
                <w:b/>
                <w:sz w:val="20"/>
                <w:szCs w:val="20"/>
              </w:rPr>
            </w:pPr>
          </w:p>
        </w:tc>
        <w:tc>
          <w:tcPr>
            <w:tcW w:w="1562" w:type="dxa"/>
            <w:vAlign w:val="center"/>
          </w:tcPr>
          <w:p w14:paraId="68B7B0AF"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6A0219BD" w14:textId="77777777" w:rsidR="001748FB" w:rsidRPr="00754D86" w:rsidRDefault="001748FB" w:rsidP="00647A1F">
            <w:pPr>
              <w:spacing w:after="0"/>
              <w:jc w:val="center"/>
              <w:rPr>
                <w:b/>
                <w:sz w:val="20"/>
                <w:szCs w:val="20"/>
              </w:rPr>
            </w:pPr>
          </w:p>
        </w:tc>
      </w:tr>
      <w:tr w:rsidR="001748FB" w:rsidRPr="005A761D" w14:paraId="41084D8E" w14:textId="77777777" w:rsidTr="00647A1F">
        <w:trPr>
          <w:trHeight w:val="351"/>
          <w:jc w:val="center"/>
        </w:trPr>
        <w:tc>
          <w:tcPr>
            <w:tcW w:w="3539" w:type="dxa"/>
            <w:vAlign w:val="center"/>
          </w:tcPr>
          <w:p w14:paraId="09FBC086" w14:textId="77777777" w:rsidR="001748FB" w:rsidRPr="00754D86" w:rsidRDefault="001748FB" w:rsidP="00647A1F">
            <w:pPr>
              <w:spacing w:after="0"/>
              <w:jc w:val="left"/>
              <w:rPr>
                <w:b/>
                <w:sz w:val="20"/>
                <w:szCs w:val="20"/>
              </w:rPr>
            </w:pPr>
            <w:r w:rsidRPr="00754D86">
              <w:rPr>
                <w:sz w:val="20"/>
                <w:szCs w:val="20"/>
                <w:u w:val="single"/>
              </w:rPr>
              <w:t>Područje reagiranja - ZBIRNO</w:t>
            </w:r>
          </w:p>
        </w:tc>
        <w:tc>
          <w:tcPr>
            <w:tcW w:w="1418" w:type="dxa"/>
            <w:vAlign w:val="center"/>
          </w:tcPr>
          <w:p w14:paraId="1A15792C" w14:textId="77777777" w:rsidR="001748FB" w:rsidRPr="00754D86" w:rsidRDefault="001748FB" w:rsidP="00647A1F">
            <w:pPr>
              <w:spacing w:after="0"/>
              <w:jc w:val="center"/>
              <w:rPr>
                <w:b/>
                <w:sz w:val="20"/>
                <w:szCs w:val="20"/>
              </w:rPr>
            </w:pPr>
          </w:p>
        </w:tc>
        <w:tc>
          <w:tcPr>
            <w:tcW w:w="1285" w:type="dxa"/>
            <w:vAlign w:val="center"/>
          </w:tcPr>
          <w:p w14:paraId="44D65211" w14:textId="77777777" w:rsidR="001748FB" w:rsidRPr="00754D86" w:rsidRDefault="001748FB" w:rsidP="00647A1F">
            <w:pPr>
              <w:spacing w:after="0"/>
              <w:jc w:val="center"/>
              <w:rPr>
                <w:b/>
                <w:sz w:val="20"/>
                <w:szCs w:val="20"/>
              </w:rPr>
            </w:pPr>
          </w:p>
        </w:tc>
        <w:tc>
          <w:tcPr>
            <w:tcW w:w="1562" w:type="dxa"/>
            <w:vAlign w:val="center"/>
          </w:tcPr>
          <w:p w14:paraId="6D174225"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30517BD4" w14:textId="77777777" w:rsidR="001748FB" w:rsidRPr="00754D86" w:rsidRDefault="001748FB" w:rsidP="00647A1F">
            <w:pPr>
              <w:spacing w:after="0"/>
              <w:jc w:val="center"/>
              <w:rPr>
                <w:b/>
                <w:sz w:val="20"/>
                <w:szCs w:val="20"/>
              </w:rPr>
            </w:pPr>
          </w:p>
        </w:tc>
      </w:tr>
    </w:tbl>
    <w:p w14:paraId="24DE06C0" w14:textId="77777777" w:rsidR="00754D86" w:rsidRPr="005A761D" w:rsidRDefault="00754D86" w:rsidP="007347C8">
      <w:pPr>
        <w:spacing w:after="120"/>
        <w:rPr>
          <w:rFonts w:eastAsiaTheme="minorHAnsi"/>
          <w:highlight w:val="yellow"/>
        </w:rPr>
      </w:pPr>
      <w:bookmarkStart w:id="206" w:name="_Toc436994566"/>
    </w:p>
    <w:p w14:paraId="7D96F50D" w14:textId="12070E17" w:rsidR="001748FB" w:rsidRPr="00754D86" w:rsidRDefault="004D526C" w:rsidP="001748FB">
      <w:pPr>
        <w:rPr>
          <w:b/>
          <w:color w:val="000000"/>
        </w:rPr>
      </w:pPr>
      <w:r w:rsidRPr="00754D86">
        <w:rPr>
          <w:b/>
          <w:color w:val="000000"/>
        </w:rPr>
        <w:t>Gradsko Društv</w:t>
      </w:r>
      <w:r w:rsidR="00754D86" w:rsidRPr="00754D86">
        <w:rPr>
          <w:b/>
          <w:color w:val="000000"/>
        </w:rPr>
        <w:t>o</w:t>
      </w:r>
      <w:r w:rsidRPr="00754D86">
        <w:rPr>
          <w:b/>
          <w:color w:val="000000"/>
        </w:rPr>
        <w:t xml:space="preserve"> Crvenog križa </w:t>
      </w:r>
      <w:r w:rsidR="00754D86" w:rsidRPr="00754D86">
        <w:rPr>
          <w:b/>
          <w:color w:val="000000"/>
        </w:rPr>
        <w:t>Šibenik</w:t>
      </w:r>
    </w:p>
    <w:p w14:paraId="11C133DD" w14:textId="65BBE91C" w:rsidR="00B312B4" w:rsidRDefault="00B312B4" w:rsidP="00B312B4">
      <w:pPr>
        <w:spacing w:before="120" w:after="120"/>
        <w:contextualSpacing/>
        <w:rPr>
          <w:rFonts w:eastAsiaTheme="minorHAnsi"/>
        </w:rPr>
      </w:pPr>
      <w:r w:rsidRPr="003938DB">
        <w:rPr>
          <w:rFonts w:eastAsiaTheme="minorHAnsi"/>
        </w:rPr>
        <w:t xml:space="preserve">Na području </w:t>
      </w:r>
      <w:r w:rsidR="00112AAC">
        <w:rPr>
          <w:rFonts w:eastAsiaTheme="minorHAnsi"/>
        </w:rPr>
        <w:t xml:space="preserve">Općine </w:t>
      </w:r>
      <w:r w:rsidR="00112AAC" w:rsidRPr="009C5D9D">
        <w:rPr>
          <w:rFonts w:eastAsiaTheme="minorHAnsi"/>
        </w:rPr>
        <w:t>Murter-Kornati</w:t>
      </w:r>
      <w:r w:rsidRPr="009C5D9D">
        <w:rPr>
          <w:rFonts w:eastAsiaTheme="minorHAnsi"/>
        </w:rPr>
        <w:t xml:space="preserve"> djeluje GDCK </w:t>
      </w:r>
      <w:r w:rsidR="00112AAC" w:rsidRPr="009C5D9D">
        <w:rPr>
          <w:rFonts w:eastAsiaTheme="minorHAnsi"/>
        </w:rPr>
        <w:t>Šibenik</w:t>
      </w:r>
      <w:r w:rsidR="009C5D9D" w:rsidRPr="009C5D9D">
        <w:rPr>
          <w:rFonts w:eastAsiaTheme="minorHAnsi"/>
        </w:rPr>
        <w:t>.</w:t>
      </w:r>
    </w:p>
    <w:p w14:paraId="6EEDFFB6" w14:textId="77777777" w:rsidR="009C5D9D" w:rsidRPr="003938DB" w:rsidRDefault="009C5D9D" w:rsidP="00B312B4">
      <w:pPr>
        <w:spacing w:before="120" w:after="120"/>
        <w:contextualSpacing/>
        <w:rPr>
          <w:rFonts w:eastAsiaTheme="minorHAnsi"/>
        </w:rPr>
      </w:pPr>
    </w:p>
    <w:p w14:paraId="7B38A712" w14:textId="20ED7F47" w:rsidR="00754D86" w:rsidRPr="00B312B4" w:rsidRDefault="00B312B4" w:rsidP="00B312B4">
      <w:pPr>
        <w:rPr>
          <w:rFonts w:eastAsiaTheme="minorHAnsi"/>
        </w:rPr>
      </w:pPr>
      <w:r w:rsidRPr="003938DB">
        <w:rPr>
          <w:rFonts w:eastAsiaTheme="minorHAnsi"/>
        </w:rPr>
        <w:t xml:space="preserve">HCK ustrojava, obučava i oprema ekipe za izvršavanje zadaća u slučaju velikih prirodnih, ekoloških, tehnoloških i drugih nesreća s posljedicama masovnih stradanja, epidemija i oružanih sukoba za akcije pomoći u zemlji i inozemstvu i to ekipe za: procjenu situacije i koordinaciju aktivnosti, prvu pomoć, zaštitu života na vodi, higijensko-epidemiološku zaštitu, njegu povrijeđenih i oboljelih, rad u mobilnim zdravstvenim stanicama, socijalni rad, psihosocijalnu potporu stanovništvu, pripremu i organizaciju </w:t>
      </w:r>
      <w:proofErr w:type="spellStart"/>
      <w:r w:rsidRPr="003938DB">
        <w:rPr>
          <w:rFonts w:eastAsiaTheme="minorHAnsi"/>
        </w:rPr>
        <w:t>izmještajnih</w:t>
      </w:r>
      <w:proofErr w:type="spellEnd"/>
      <w:r w:rsidRPr="003938DB">
        <w:rPr>
          <w:rFonts w:eastAsiaTheme="minorHAnsi"/>
        </w:rPr>
        <w:t xml:space="preserve"> centara, službu traženja, logistiku, osiguranje pitke vode, osiguranje komunikacija, tehničku pomoć i prevenciju sekundarnih stradanja.</w:t>
      </w:r>
    </w:p>
    <w:p w14:paraId="1798EB4A" w14:textId="13086BA1" w:rsidR="001748FB" w:rsidRPr="00754D86" w:rsidRDefault="001748FB" w:rsidP="001748FB">
      <w:pPr>
        <w:spacing w:before="0"/>
        <w:jc w:val="center"/>
        <w:rPr>
          <w:b/>
          <w:bCs/>
          <w:i/>
          <w:color w:val="54883D"/>
          <w:sz w:val="20"/>
          <w:szCs w:val="20"/>
        </w:rPr>
      </w:pPr>
      <w:r w:rsidRPr="00754D86">
        <w:rPr>
          <w:rFonts w:eastAsia="Calibri"/>
          <w:b/>
          <w:i/>
          <w:iCs/>
          <w:color w:val="54883D"/>
          <w:sz w:val="20"/>
          <w:szCs w:val="20"/>
        </w:rPr>
        <w:t xml:space="preserve">Tablica </w:t>
      </w:r>
      <w:r w:rsidRPr="00754D86">
        <w:rPr>
          <w:rFonts w:eastAsia="Calibri"/>
          <w:b/>
          <w:i/>
          <w:iCs/>
          <w:color w:val="54883D"/>
          <w:sz w:val="20"/>
          <w:szCs w:val="20"/>
        </w:rPr>
        <w:fldChar w:fldCharType="begin"/>
      </w:r>
      <w:r w:rsidRPr="00754D86">
        <w:rPr>
          <w:rFonts w:eastAsia="Calibri"/>
          <w:b/>
          <w:i/>
          <w:iCs/>
          <w:color w:val="54883D"/>
          <w:sz w:val="20"/>
          <w:szCs w:val="20"/>
        </w:rPr>
        <w:instrText xml:space="preserve"> SEQ Tabela \* ARABIC </w:instrText>
      </w:r>
      <w:r w:rsidRPr="00754D86">
        <w:rPr>
          <w:rFonts w:eastAsia="Calibri"/>
          <w:b/>
          <w:i/>
          <w:iCs/>
          <w:color w:val="54883D"/>
          <w:sz w:val="20"/>
          <w:szCs w:val="20"/>
        </w:rPr>
        <w:fldChar w:fldCharType="separate"/>
      </w:r>
      <w:r w:rsidR="00BF5AB3">
        <w:rPr>
          <w:rFonts w:eastAsia="Calibri"/>
          <w:b/>
          <w:i/>
          <w:iCs/>
          <w:noProof/>
          <w:color w:val="54883D"/>
          <w:sz w:val="20"/>
          <w:szCs w:val="20"/>
        </w:rPr>
        <w:t>52</w:t>
      </w:r>
      <w:r w:rsidRPr="00754D86">
        <w:rPr>
          <w:rFonts w:eastAsia="Calibri"/>
          <w:b/>
          <w:i/>
          <w:iCs/>
          <w:noProof/>
          <w:color w:val="54883D"/>
          <w:sz w:val="20"/>
          <w:szCs w:val="20"/>
        </w:rPr>
        <w:fldChar w:fldCharType="end"/>
      </w:r>
      <w:r w:rsidRPr="00754D86">
        <w:rPr>
          <w:rFonts w:eastAsia="Calibri"/>
          <w:b/>
          <w:i/>
          <w:iCs/>
          <w:color w:val="54883D"/>
          <w:sz w:val="20"/>
          <w:szCs w:val="20"/>
        </w:rPr>
        <w:t>.</w:t>
      </w:r>
      <w:r w:rsidRPr="00754D86">
        <w:rPr>
          <w:b/>
          <w:bCs/>
          <w:i/>
          <w:color w:val="54883D"/>
          <w:sz w:val="20"/>
          <w:szCs w:val="20"/>
        </w:rPr>
        <w:t xml:space="preserve"> Prikaz ocjene spremnosti </w:t>
      </w:r>
      <w:r w:rsidR="00A461A5" w:rsidRPr="00754D86">
        <w:rPr>
          <w:b/>
          <w:bCs/>
          <w:i/>
          <w:color w:val="54883D"/>
          <w:sz w:val="20"/>
          <w:szCs w:val="20"/>
        </w:rPr>
        <w:t>Gradskog Društva Crvenog križa Šibenik</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754D86" w14:paraId="65542BF3" w14:textId="77777777" w:rsidTr="00647A1F">
        <w:trPr>
          <w:trHeight w:val="341"/>
          <w:tblHeader/>
          <w:jc w:val="center"/>
        </w:trPr>
        <w:tc>
          <w:tcPr>
            <w:tcW w:w="3539" w:type="dxa"/>
            <w:vMerge w:val="restart"/>
            <w:vAlign w:val="center"/>
          </w:tcPr>
          <w:p w14:paraId="60873259" w14:textId="77777777" w:rsidR="001748FB" w:rsidRPr="00754D86" w:rsidRDefault="001748FB" w:rsidP="00647A1F">
            <w:pPr>
              <w:spacing w:before="0" w:after="0"/>
              <w:rPr>
                <w:b/>
                <w:sz w:val="20"/>
                <w:szCs w:val="20"/>
              </w:rPr>
            </w:pPr>
            <w:r w:rsidRPr="00754D86">
              <w:rPr>
                <w:b/>
                <w:sz w:val="20"/>
                <w:szCs w:val="20"/>
              </w:rPr>
              <w:t>PODRUČJE PREVENTIVE</w:t>
            </w:r>
          </w:p>
        </w:tc>
        <w:tc>
          <w:tcPr>
            <w:tcW w:w="1418" w:type="dxa"/>
            <w:shd w:val="clear" w:color="auto" w:fill="FF0000"/>
            <w:vAlign w:val="center"/>
          </w:tcPr>
          <w:p w14:paraId="3DA37093" w14:textId="77777777" w:rsidR="001748FB" w:rsidRPr="00754D86" w:rsidRDefault="001748FB" w:rsidP="00647A1F">
            <w:pPr>
              <w:spacing w:before="0" w:after="0"/>
              <w:jc w:val="center"/>
              <w:rPr>
                <w:b/>
                <w:sz w:val="20"/>
                <w:szCs w:val="20"/>
              </w:rPr>
            </w:pPr>
            <w:r w:rsidRPr="00754D86">
              <w:rPr>
                <w:b/>
                <w:sz w:val="20"/>
                <w:szCs w:val="20"/>
              </w:rPr>
              <w:t>Vrlo niska spremnost</w:t>
            </w:r>
          </w:p>
        </w:tc>
        <w:tc>
          <w:tcPr>
            <w:tcW w:w="1285" w:type="dxa"/>
            <w:shd w:val="clear" w:color="auto" w:fill="FFC000"/>
            <w:vAlign w:val="center"/>
          </w:tcPr>
          <w:p w14:paraId="422294FD" w14:textId="77777777" w:rsidR="001748FB" w:rsidRPr="00754D86" w:rsidRDefault="001748FB" w:rsidP="00647A1F">
            <w:pPr>
              <w:spacing w:before="0" w:after="0"/>
              <w:jc w:val="center"/>
              <w:rPr>
                <w:b/>
                <w:sz w:val="20"/>
                <w:szCs w:val="20"/>
              </w:rPr>
            </w:pPr>
            <w:r w:rsidRPr="00754D86">
              <w:rPr>
                <w:b/>
                <w:sz w:val="20"/>
                <w:szCs w:val="20"/>
              </w:rPr>
              <w:t>Niska spremnost</w:t>
            </w:r>
          </w:p>
        </w:tc>
        <w:tc>
          <w:tcPr>
            <w:tcW w:w="1562" w:type="dxa"/>
            <w:shd w:val="clear" w:color="auto" w:fill="FFFF00"/>
            <w:vAlign w:val="center"/>
          </w:tcPr>
          <w:p w14:paraId="43BA82BB" w14:textId="77777777" w:rsidR="001748FB" w:rsidRPr="00754D86" w:rsidRDefault="001748FB" w:rsidP="00647A1F">
            <w:pPr>
              <w:spacing w:before="0" w:after="0"/>
              <w:jc w:val="center"/>
              <w:rPr>
                <w:b/>
                <w:sz w:val="20"/>
                <w:szCs w:val="20"/>
              </w:rPr>
            </w:pPr>
            <w:r w:rsidRPr="00754D86">
              <w:rPr>
                <w:b/>
                <w:sz w:val="20"/>
                <w:szCs w:val="20"/>
              </w:rPr>
              <w:t>Visoka spremnost</w:t>
            </w:r>
          </w:p>
        </w:tc>
        <w:tc>
          <w:tcPr>
            <w:tcW w:w="1405" w:type="dxa"/>
            <w:shd w:val="clear" w:color="auto" w:fill="92D050"/>
            <w:vAlign w:val="center"/>
          </w:tcPr>
          <w:p w14:paraId="65360B16" w14:textId="77777777" w:rsidR="001748FB" w:rsidRPr="00754D86" w:rsidRDefault="001748FB" w:rsidP="00647A1F">
            <w:pPr>
              <w:spacing w:before="0" w:after="0"/>
              <w:jc w:val="center"/>
              <w:rPr>
                <w:b/>
                <w:sz w:val="20"/>
                <w:szCs w:val="20"/>
              </w:rPr>
            </w:pPr>
            <w:r w:rsidRPr="00754D86">
              <w:rPr>
                <w:b/>
                <w:sz w:val="20"/>
                <w:szCs w:val="20"/>
              </w:rPr>
              <w:t>Vrlo visoka spremnost</w:t>
            </w:r>
          </w:p>
        </w:tc>
      </w:tr>
      <w:tr w:rsidR="001748FB" w:rsidRPr="00754D86" w14:paraId="7A53FFB7" w14:textId="77777777" w:rsidTr="00647A1F">
        <w:trPr>
          <w:trHeight w:val="269"/>
          <w:tblHeader/>
          <w:jc w:val="center"/>
        </w:trPr>
        <w:tc>
          <w:tcPr>
            <w:tcW w:w="3539" w:type="dxa"/>
            <w:vMerge/>
            <w:vAlign w:val="center"/>
          </w:tcPr>
          <w:p w14:paraId="6926E4C3" w14:textId="77777777" w:rsidR="001748FB" w:rsidRPr="00754D86" w:rsidRDefault="001748FB" w:rsidP="00647A1F">
            <w:pPr>
              <w:spacing w:before="0" w:after="0"/>
              <w:rPr>
                <w:b/>
                <w:sz w:val="20"/>
                <w:szCs w:val="20"/>
              </w:rPr>
            </w:pPr>
          </w:p>
        </w:tc>
        <w:tc>
          <w:tcPr>
            <w:tcW w:w="1418" w:type="dxa"/>
            <w:vAlign w:val="center"/>
          </w:tcPr>
          <w:p w14:paraId="142304BA" w14:textId="77777777" w:rsidR="001748FB" w:rsidRPr="00754D86" w:rsidRDefault="001748FB" w:rsidP="00647A1F">
            <w:pPr>
              <w:spacing w:before="0" w:after="0"/>
              <w:jc w:val="center"/>
              <w:rPr>
                <w:b/>
                <w:sz w:val="20"/>
                <w:szCs w:val="20"/>
              </w:rPr>
            </w:pPr>
            <w:r w:rsidRPr="00754D86">
              <w:rPr>
                <w:b/>
                <w:sz w:val="20"/>
                <w:szCs w:val="20"/>
              </w:rPr>
              <w:t>4</w:t>
            </w:r>
          </w:p>
        </w:tc>
        <w:tc>
          <w:tcPr>
            <w:tcW w:w="1285" w:type="dxa"/>
            <w:vAlign w:val="center"/>
          </w:tcPr>
          <w:p w14:paraId="1E791F07" w14:textId="77777777" w:rsidR="001748FB" w:rsidRPr="00754D86" w:rsidRDefault="001748FB" w:rsidP="00647A1F">
            <w:pPr>
              <w:spacing w:before="0" w:after="0"/>
              <w:jc w:val="center"/>
              <w:rPr>
                <w:b/>
                <w:sz w:val="20"/>
                <w:szCs w:val="20"/>
              </w:rPr>
            </w:pPr>
            <w:r w:rsidRPr="00754D86">
              <w:rPr>
                <w:b/>
                <w:sz w:val="20"/>
                <w:szCs w:val="20"/>
              </w:rPr>
              <w:t>3</w:t>
            </w:r>
          </w:p>
        </w:tc>
        <w:tc>
          <w:tcPr>
            <w:tcW w:w="1562" w:type="dxa"/>
            <w:vAlign w:val="center"/>
          </w:tcPr>
          <w:p w14:paraId="27A7FFA6" w14:textId="77777777" w:rsidR="001748FB" w:rsidRPr="00754D86" w:rsidRDefault="001748FB" w:rsidP="00647A1F">
            <w:pPr>
              <w:spacing w:before="0" w:after="0"/>
              <w:jc w:val="center"/>
              <w:rPr>
                <w:b/>
                <w:sz w:val="20"/>
                <w:szCs w:val="20"/>
              </w:rPr>
            </w:pPr>
            <w:r w:rsidRPr="00754D86">
              <w:rPr>
                <w:b/>
                <w:sz w:val="20"/>
                <w:szCs w:val="20"/>
              </w:rPr>
              <w:t>2</w:t>
            </w:r>
          </w:p>
        </w:tc>
        <w:tc>
          <w:tcPr>
            <w:tcW w:w="1405" w:type="dxa"/>
            <w:vAlign w:val="center"/>
          </w:tcPr>
          <w:p w14:paraId="73074E4E" w14:textId="77777777" w:rsidR="001748FB" w:rsidRPr="00754D86" w:rsidRDefault="001748FB" w:rsidP="00647A1F">
            <w:pPr>
              <w:spacing w:before="0" w:after="0"/>
              <w:jc w:val="center"/>
              <w:rPr>
                <w:b/>
                <w:sz w:val="20"/>
                <w:szCs w:val="20"/>
              </w:rPr>
            </w:pPr>
            <w:r w:rsidRPr="00754D86">
              <w:rPr>
                <w:b/>
                <w:sz w:val="20"/>
                <w:szCs w:val="20"/>
              </w:rPr>
              <w:t>1</w:t>
            </w:r>
          </w:p>
        </w:tc>
      </w:tr>
      <w:tr w:rsidR="001748FB" w:rsidRPr="00754D86" w14:paraId="074A550A" w14:textId="77777777" w:rsidTr="00647A1F">
        <w:trPr>
          <w:trHeight w:val="341"/>
          <w:jc w:val="center"/>
        </w:trPr>
        <w:tc>
          <w:tcPr>
            <w:tcW w:w="3539" w:type="dxa"/>
            <w:vAlign w:val="center"/>
          </w:tcPr>
          <w:p w14:paraId="03861994" w14:textId="77777777" w:rsidR="001748FB" w:rsidRPr="00754D86" w:rsidRDefault="001748FB" w:rsidP="00647A1F">
            <w:pPr>
              <w:spacing w:after="0"/>
              <w:jc w:val="left"/>
              <w:rPr>
                <w:sz w:val="20"/>
                <w:szCs w:val="20"/>
              </w:rPr>
            </w:pPr>
            <w:r w:rsidRPr="00754D86">
              <w:rPr>
                <w:sz w:val="20"/>
                <w:szCs w:val="20"/>
              </w:rPr>
              <w:t>Stupnja popunjenosti ljudstvom</w:t>
            </w:r>
          </w:p>
        </w:tc>
        <w:tc>
          <w:tcPr>
            <w:tcW w:w="1418" w:type="dxa"/>
            <w:vAlign w:val="center"/>
          </w:tcPr>
          <w:p w14:paraId="4A8FED40" w14:textId="77777777" w:rsidR="001748FB" w:rsidRPr="00754D86" w:rsidRDefault="001748FB" w:rsidP="00647A1F">
            <w:pPr>
              <w:spacing w:after="0"/>
              <w:jc w:val="center"/>
              <w:rPr>
                <w:b/>
                <w:sz w:val="20"/>
                <w:szCs w:val="20"/>
              </w:rPr>
            </w:pPr>
          </w:p>
        </w:tc>
        <w:tc>
          <w:tcPr>
            <w:tcW w:w="1285" w:type="dxa"/>
            <w:vAlign w:val="center"/>
          </w:tcPr>
          <w:p w14:paraId="0E8D89B8" w14:textId="77777777" w:rsidR="001748FB" w:rsidRPr="00754D86" w:rsidRDefault="001748FB" w:rsidP="00647A1F">
            <w:pPr>
              <w:spacing w:after="0"/>
              <w:jc w:val="center"/>
              <w:rPr>
                <w:b/>
                <w:sz w:val="20"/>
                <w:szCs w:val="20"/>
              </w:rPr>
            </w:pPr>
          </w:p>
        </w:tc>
        <w:tc>
          <w:tcPr>
            <w:tcW w:w="1562" w:type="dxa"/>
            <w:vAlign w:val="center"/>
          </w:tcPr>
          <w:p w14:paraId="66E906AC" w14:textId="40D03817" w:rsidR="001748FB" w:rsidRPr="00754D86" w:rsidRDefault="00754D86" w:rsidP="00647A1F">
            <w:pPr>
              <w:spacing w:after="0"/>
              <w:jc w:val="center"/>
              <w:rPr>
                <w:b/>
                <w:sz w:val="20"/>
                <w:szCs w:val="20"/>
              </w:rPr>
            </w:pPr>
            <w:r w:rsidRPr="00754D86">
              <w:rPr>
                <w:b/>
                <w:sz w:val="20"/>
                <w:szCs w:val="20"/>
              </w:rPr>
              <w:t>x</w:t>
            </w:r>
          </w:p>
        </w:tc>
        <w:tc>
          <w:tcPr>
            <w:tcW w:w="1405" w:type="dxa"/>
            <w:vAlign w:val="center"/>
          </w:tcPr>
          <w:p w14:paraId="14B1E27B" w14:textId="44C125B4" w:rsidR="001748FB" w:rsidRPr="00754D86" w:rsidRDefault="001748FB" w:rsidP="00647A1F">
            <w:pPr>
              <w:spacing w:after="0"/>
              <w:jc w:val="center"/>
              <w:rPr>
                <w:b/>
                <w:sz w:val="20"/>
                <w:szCs w:val="20"/>
              </w:rPr>
            </w:pPr>
          </w:p>
        </w:tc>
      </w:tr>
      <w:tr w:rsidR="001748FB" w:rsidRPr="00754D86" w14:paraId="3F2A6BAE" w14:textId="77777777" w:rsidTr="00647A1F">
        <w:trPr>
          <w:trHeight w:val="341"/>
          <w:jc w:val="center"/>
        </w:trPr>
        <w:tc>
          <w:tcPr>
            <w:tcW w:w="3539" w:type="dxa"/>
            <w:vAlign w:val="center"/>
          </w:tcPr>
          <w:p w14:paraId="49AD17A1" w14:textId="77777777" w:rsidR="001748FB" w:rsidRPr="00754D86" w:rsidRDefault="001748FB" w:rsidP="00647A1F">
            <w:pPr>
              <w:spacing w:after="0"/>
              <w:jc w:val="left"/>
              <w:rPr>
                <w:sz w:val="20"/>
                <w:szCs w:val="20"/>
              </w:rPr>
            </w:pPr>
            <w:r w:rsidRPr="00754D86">
              <w:rPr>
                <w:sz w:val="20"/>
                <w:szCs w:val="20"/>
              </w:rPr>
              <w:t>Stupnja spremnosti zapovjednog osoblja</w:t>
            </w:r>
          </w:p>
        </w:tc>
        <w:tc>
          <w:tcPr>
            <w:tcW w:w="1418" w:type="dxa"/>
            <w:vAlign w:val="center"/>
          </w:tcPr>
          <w:p w14:paraId="107061C5" w14:textId="77777777" w:rsidR="001748FB" w:rsidRPr="00754D86" w:rsidRDefault="001748FB" w:rsidP="00647A1F">
            <w:pPr>
              <w:spacing w:after="0"/>
              <w:jc w:val="center"/>
              <w:rPr>
                <w:b/>
                <w:sz w:val="20"/>
                <w:szCs w:val="20"/>
              </w:rPr>
            </w:pPr>
          </w:p>
        </w:tc>
        <w:tc>
          <w:tcPr>
            <w:tcW w:w="1285" w:type="dxa"/>
            <w:vAlign w:val="center"/>
          </w:tcPr>
          <w:p w14:paraId="426373B8" w14:textId="77777777" w:rsidR="001748FB" w:rsidRPr="00754D86" w:rsidRDefault="001748FB" w:rsidP="00647A1F">
            <w:pPr>
              <w:spacing w:after="0"/>
              <w:jc w:val="center"/>
              <w:rPr>
                <w:b/>
                <w:sz w:val="20"/>
                <w:szCs w:val="20"/>
              </w:rPr>
            </w:pPr>
          </w:p>
        </w:tc>
        <w:tc>
          <w:tcPr>
            <w:tcW w:w="1562" w:type="dxa"/>
            <w:vAlign w:val="center"/>
          </w:tcPr>
          <w:p w14:paraId="7C5B39AC" w14:textId="77777777" w:rsidR="001748FB" w:rsidRPr="00754D86" w:rsidRDefault="001748FB" w:rsidP="00647A1F">
            <w:pPr>
              <w:spacing w:after="0"/>
              <w:jc w:val="center"/>
              <w:rPr>
                <w:b/>
                <w:sz w:val="20"/>
                <w:szCs w:val="20"/>
              </w:rPr>
            </w:pPr>
          </w:p>
        </w:tc>
        <w:tc>
          <w:tcPr>
            <w:tcW w:w="1405" w:type="dxa"/>
            <w:vAlign w:val="center"/>
          </w:tcPr>
          <w:p w14:paraId="52C087E6" w14:textId="77777777" w:rsidR="001748FB" w:rsidRPr="00754D86" w:rsidRDefault="001748FB" w:rsidP="00647A1F">
            <w:pPr>
              <w:spacing w:after="0"/>
              <w:jc w:val="center"/>
              <w:rPr>
                <w:b/>
                <w:sz w:val="20"/>
                <w:szCs w:val="20"/>
              </w:rPr>
            </w:pPr>
            <w:r w:rsidRPr="00754D86">
              <w:rPr>
                <w:b/>
                <w:sz w:val="20"/>
                <w:szCs w:val="20"/>
              </w:rPr>
              <w:t>x</w:t>
            </w:r>
          </w:p>
        </w:tc>
      </w:tr>
      <w:tr w:rsidR="001748FB" w:rsidRPr="00754D86" w14:paraId="530A3D9E" w14:textId="77777777" w:rsidTr="00647A1F">
        <w:trPr>
          <w:trHeight w:val="570"/>
          <w:jc w:val="center"/>
        </w:trPr>
        <w:tc>
          <w:tcPr>
            <w:tcW w:w="3539" w:type="dxa"/>
            <w:vAlign w:val="center"/>
          </w:tcPr>
          <w:p w14:paraId="5971C5FB" w14:textId="77777777" w:rsidR="001748FB" w:rsidRPr="00754D86" w:rsidRDefault="001748FB" w:rsidP="00647A1F">
            <w:pPr>
              <w:spacing w:after="0"/>
              <w:jc w:val="left"/>
              <w:rPr>
                <w:sz w:val="20"/>
                <w:szCs w:val="20"/>
              </w:rPr>
            </w:pPr>
            <w:r w:rsidRPr="00754D86">
              <w:rPr>
                <w:sz w:val="20"/>
                <w:szCs w:val="20"/>
              </w:rPr>
              <w:t>Stupnja osposobljenosti ljudstva i zapovjednog osoblja</w:t>
            </w:r>
          </w:p>
        </w:tc>
        <w:tc>
          <w:tcPr>
            <w:tcW w:w="1418" w:type="dxa"/>
            <w:vAlign w:val="center"/>
          </w:tcPr>
          <w:p w14:paraId="7CC50ADE" w14:textId="77777777" w:rsidR="001748FB" w:rsidRPr="00754D86" w:rsidRDefault="001748FB" w:rsidP="00647A1F">
            <w:pPr>
              <w:spacing w:after="0"/>
              <w:jc w:val="center"/>
              <w:rPr>
                <w:b/>
                <w:sz w:val="20"/>
                <w:szCs w:val="20"/>
              </w:rPr>
            </w:pPr>
          </w:p>
        </w:tc>
        <w:tc>
          <w:tcPr>
            <w:tcW w:w="1285" w:type="dxa"/>
            <w:vAlign w:val="center"/>
          </w:tcPr>
          <w:p w14:paraId="2E3EDAF0" w14:textId="77777777" w:rsidR="001748FB" w:rsidRPr="00754D86" w:rsidRDefault="001748FB" w:rsidP="00647A1F">
            <w:pPr>
              <w:spacing w:after="0"/>
              <w:jc w:val="center"/>
              <w:rPr>
                <w:b/>
                <w:sz w:val="20"/>
                <w:szCs w:val="20"/>
              </w:rPr>
            </w:pPr>
          </w:p>
        </w:tc>
        <w:tc>
          <w:tcPr>
            <w:tcW w:w="1562" w:type="dxa"/>
            <w:vAlign w:val="center"/>
          </w:tcPr>
          <w:p w14:paraId="3C61FF6E"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1690FB6D" w14:textId="77777777" w:rsidR="001748FB" w:rsidRPr="00754D86" w:rsidRDefault="001748FB" w:rsidP="00647A1F">
            <w:pPr>
              <w:spacing w:after="0"/>
              <w:jc w:val="center"/>
              <w:rPr>
                <w:b/>
                <w:sz w:val="20"/>
                <w:szCs w:val="20"/>
              </w:rPr>
            </w:pPr>
          </w:p>
        </w:tc>
      </w:tr>
      <w:tr w:rsidR="001748FB" w:rsidRPr="00754D86" w14:paraId="6F4088FE" w14:textId="77777777" w:rsidTr="00647A1F">
        <w:trPr>
          <w:trHeight w:val="213"/>
          <w:jc w:val="center"/>
        </w:trPr>
        <w:tc>
          <w:tcPr>
            <w:tcW w:w="3539" w:type="dxa"/>
            <w:vAlign w:val="center"/>
          </w:tcPr>
          <w:p w14:paraId="4AEAB901" w14:textId="77777777" w:rsidR="001748FB" w:rsidRPr="00754D86" w:rsidRDefault="001748FB" w:rsidP="00647A1F">
            <w:pPr>
              <w:spacing w:after="0"/>
              <w:jc w:val="left"/>
              <w:rPr>
                <w:sz w:val="20"/>
                <w:szCs w:val="20"/>
              </w:rPr>
            </w:pPr>
            <w:r w:rsidRPr="00754D86">
              <w:rPr>
                <w:sz w:val="20"/>
                <w:szCs w:val="20"/>
              </w:rPr>
              <w:t>Stupnja uvježbanosti</w:t>
            </w:r>
          </w:p>
        </w:tc>
        <w:tc>
          <w:tcPr>
            <w:tcW w:w="1418" w:type="dxa"/>
            <w:vAlign w:val="center"/>
          </w:tcPr>
          <w:p w14:paraId="29C836B4" w14:textId="77777777" w:rsidR="001748FB" w:rsidRPr="00754D86" w:rsidRDefault="001748FB" w:rsidP="00647A1F">
            <w:pPr>
              <w:spacing w:after="0"/>
              <w:jc w:val="center"/>
              <w:rPr>
                <w:b/>
                <w:sz w:val="20"/>
                <w:szCs w:val="20"/>
              </w:rPr>
            </w:pPr>
          </w:p>
        </w:tc>
        <w:tc>
          <w:tcPr>
            <w:tcW w:w="1285" w:type="dxa"/>
            <w:vAlign w:val="center"/>
          </w:tcPr>
          <w:p w14:paraId="00E75AFB" w14:textId="77777777" w:rsidR="001748FB" w:rsidRPr="00754D86" w:rsidRDefault="001748FB" w:rsidP="00647A1F">
            <w:pPr>
              <w:spacing w:after="0"/>
              <w:jc w:val="center"/>
              <w:rPr>
                <w:b/>
                <w:sz w:val="20"/>
                <w:szCs w:val="20"/>
              </w:rPr>
            </w:pPr>
          </w:p>
        </w:tc>
        <w:tc>
          <w:tcPr>
            <w:tcW w:w="1562" w:type="dxa"/>
            <w:vAlign w:val="center"/>
          </w:tcPr>
          <w:p w14:paraId="4699FC84"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1C7929AD" w14:textId="77777777" w:rsidR="001748FB" w:rsidRPr="00754D86" w:rsidRDefault="001748FB" w:rsidP="00647A1F">
            <w:pPr>
              <w:spacing w:after="0"/>
              <w:jc w:val="center"/>
              <w:rPr>
                <w:b/>
                <w:sz w:val="20"/>
                <w:szCs w:val="20"/>
              </w:rPr>
            </w:pPr>
          </w:p>
        </w:tc>
      </w:tr>
      <w:tr w:rsidR="001748FB" w:rsidRPr="00754D86" w14:paraId="732C1C49" w14:textId="77777777" w:rsidTr="00647A1F">
        <w:trPr>
          <w:trHeight w:val="351"/>
          <w:jc w:val="center"/>
        </w:trPr>
        <w:tc>
          <w:tcPr>
            <w:tcW w:w="3539" w:type="dxa"/>
            <w:vAlign w:val="center"/>
          </w:tcPr>
          <w:p w14:paraId="19D46C7D" w14:textId="77777777" w:rsidR="001748FB" w:rsidRPr="00754D86" w:rsidRDefault="001748FB" w:rsidP="00647A1F">
            <w:pPr>
              <w:spacing w:after="0"/>
              <w:jc w:val="left"/>
              <w:rPr>
                <w:sz w:val="20"/>
                <w:szCs w:val="20"/>
              </w:rPr>
            </w:pPr>
            <w:r w:rsidRPr="00754D86">
              <w:rPr>
                <w:sz w:val="20"/>
                <w:szCs w:val="20"/>
              </w:rPr>
              <w:t>Stupnja opremljenosti materijalnim sredstvima i opremom</w:t>
            </w:r>
          </w:p>
        </w:tc>
        <w:tc>
          <w:tcPr>
            <w:tcW w:w="1418" w:type="dxa"/>
            <w:vAlign w:val="center"/>
          </w:tcPr>
          <w:p w14:paraId="0552C6C3" w14:textId="77777777" w:rsidR="001748FB" w:rsidRPr="00754D86" w:rsidRDefault="001748FB" w:rsidP="00647A1F">
            <w:pPr>
              <w:spacing w:after="0"/>
              <w:jc w:val="center"/>
              <w:rPr>
                <w:b/>
                <w:sz w:val="20"/>
                <w:szCs w:val="20"/>
              </w:rPr>
            </w:pPr>
          </w:p>
        </w:tc>
        <w:tc>
          <w:tcPr>
            <w:tcW w:w="1285" w:type="dxa"/>
            <w:vAlign w:val="center"/>
          </w:tcPr>
          <w:p w14:paraId="539FE807" w14:textId="77777777" w:rsidR="001748FB" w:rsidRPr="00754D86" w:rsidRDefault="001748FB" w:rsidP="00647A1F">
            <w:pPr>
              <w:spacing w:after="0"/>
              <w:jc w:val="center"/>
              <w:rPr>
                <w:b/>
                <w:sz w:val="20"/>
                <w:szCs w:val="20"/>
              </w:rPr>
            </w:pPr>
            <w:r w:rsidRPr="00754D86">
              <w:rPr>
                <w:b/>
                <w:sz w:val="20"/>
                <w:szCs w:val="20"/>
              </w:rPr>
              <w:t>x</w:t>
            </w:r>
          </w:p>
        </w:tc>
        <w:tc>
          <w:tcPr>
            <w:tcW w:w="1562" w:type="dxa"/>
            <w:vAlign w:val="center"/>
          </w:tcPr>
          <w:p w14:paraId="38952F6F" w14:textId="77777777" w:rsidR="001748FB" w:rsidRPr="00754D86" w:rsidRDefault="001748FB" w:rsidP="00647A1F">
            <w:pPr>
              <w:spacing w:after="0"/>
              <w:jc w:val="center"/>
              <w:rPr>
                <w:b/>
                <w:sz w:val="20"/>
                <w:szCs w:val="20"/>
              </w:rPr>
            </w:pPr>
          </w:p>
        </w:tc>
        <w:tc>
          <w:tcPr>
            <w:tcW w:w="1405" w:type="dxa"/>
            <w:vAlign w:val="center"/>
          </w:tcPr>
          <w:p w14:paraId="4E497576" w14:textId="77777777" w:rsidR="001748FB" w:rsidRPr="00754D86" w:rsidRDefault="001748FB" w:rsidP="00647A1F">
            <w:pPr>
              <w:spacing w:after="0"/>
              <w:jc w:val="center"/>
              <w:rPr>
                <w:b/>
                <w:sz w:val="20"/>
                <w:szCs w:val="20"/>
              </w:rPr>
            </w:pPr>
          </w:p>
        </w:tc>
      </w:tr>
      <w:tr w:rsidR="001748FB" w:rsidRPr="00754D86" w14:paraId="46B4302B" w14:textId="77777777" w:rsidTr="00647A1F">
        <w:trPr>
          <w:trHeight w:val="341"/>
          <w:jc w:val="center"/>
        </w:trPr>
        <w:tc>
          <w:tcPr>
            <w:tcW w:w="3539" w:type="dxa"/>
            <w:vAlign w:val="center"/>
          </w:tcPr>
          <w:p w14:paraId="7E461659" w14:textId="77777777" w:rsidR="001748FB" w:rsidRPr="00754D86" w:rsidRDefault="001748FB" w:rsidP="00647A1F">
            <w:pPr>
              <w:spacing w:after="0"/>
              <w:jc w:val="left"/>
              <w:rPr>
                <w:sz w:val="20"/>
                <w:szCs w:val="20"/>
              </w:rPr>
            </w:pPr>
            <w:r w:rsidRPr="00754D86">
              <w:rPr>
                <w:sz w:val="20"/>
                <w:szCs w:val="20"/>
              </w:rPr>
              <w:t>Vremena mobilizacijske spremnosti/operativne gotovosti</w:t>
            </w:r>
          </w:p>
        </w:tc>
        <w:tc>
          <w:tcPr>
            <w:tcW w:w="1418" w:type="dxa"/>
            <w:vAlign w:val="center"/>
          </w:tcPr>
          <w:p w14:paraId="61D46205" w14:textId="77777777" w:rsidR="001748FB" w:rsidRPr="00754D86" w:rsidRDefault="001748FB" w:rsidP="00647A1F">
            <w:pPr>
              <w:spacing w:after="0"/>
              <w:jc w:val="center"/>
              <w:rPr>
                <w:b/>
                <w:sz w:val="20"/>
                <w:szCs w:val="20"/>
              </w:rPr>
            </w:pPr>
          </w:p>
        </w:tc>
        <w:tc>
          <w:tcPr>
            <w:tcW w:w="1285" w:type="dxa"/>
            <w:vAlign w:val="center"/>
          </w:tcPr>
          <w:p w14:paraId="2BC1463D" w14:textId="77777777" w:rsidR="001748FB" w:rsidRPr="00754D86" w:rsidRDefault="001748FB" w:rsidP="00647A1F">
            <w:pPr>
              <w:spacing w:after="0"/>
              <w:jc w:val="center"/>
              <w:rPr>
                <w:b/>
                <w:sz w:val="20"/>
                <w:szCs w:val="20"/>
              </w:rPr>
            </w:pPr>
          </w:p>
        </w:tc>
        <w:tc>
          <w:tcPr>
            <w:tcW w:w="1562" w:type="dxa"/>
            <w:vAlign w:val="center"/>
          </w:tcPr>
          <w:p w14:paraId="30B065A2"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7A37B8A9" w14:textId="77777777" w:rsidR="001748FB" w:rsidRPr="00754D86" w:rsidRDefault="001748FB" w:rsidP="00647A1F">
            <w:pPr>
              <w:spacing w:after="0"/>
              <w:jc w:val="center"/>
              <w:rPr>
                <w:b/>
                <w:sz w:val="20"/>
                <w:szCs w:val="20"/>
              </w:rPr>
            </w:pPr>
          </w:p>
        </w:tc>
      </w:tr>
      <w:tr w:rsidR="001748FB" w:rsidRPr="00754D86" w14:paraId="5D46639C" w14:textId="77777777" w:rsidTr="00647A1F">
        <w:trPr>
          <w:trHeight w:val="351"/>
          <w:jc w:val="center"/>
        </w:trPr>
        <w:tc>
          <w:tcPr>
            <w:tcW w:w="3539" w:type="dxa"/>
            <w:vAlign w:val="center"/>
          </w:tcPr>
          <w:p w14:paraId="09A8B65E" w14:textId="77777777" w:rsidR="001748FB" w:rsidRPr="00754D86" w:rsidRDefault="001748FB" w:rsidP="00647A1F">
            <w:pPr>
              <w:spacing w:after="0"/>
              <w:jc w:val="left"/>
              <w:rPr>
                <w:b/>
                <w:sz w:val="20"/>
                <w:szCs w:val="20"/>
              </w:rPr>
            </w:pPr>
            <w:r w:rsidRPr="00754D86">
              <w:rPr>
                <w:sz w:val="20"/>
                <w:szCs w:val="20"/>
              </w:rPr>
              <w:t>Samodostatnosti i logističkoj potpori</w:t>
            </w:r>
          </w:p>
        </w:tc>
        <w:tc>
          <w:tcPr>
            <w:tcW w:w="1418" w:type="dxa"/>
            <w:vAlign w:val="center"/>
          </w:tcPr>
          <w:p w14:paraId="2868F856" w14:textId="77777777" w:rsidR="001748FB" w:rsidRPr="00754D86" w:rsidRDefault="001748FB" w:rsidP="00647A1F">
            <w:pPr>
              <w:spacing w:after="0"/>
              <w:jc w:val="center"/>
              <w:rPr>
                <w:b/>
                <w:sz w:val="20"/>
                <w:szCs w:val="20"/>
              </w:rPr>
            </w:pPr>
          </w:p>
        </w:tc>
        <w:tc>
          <w:tcPr>
            <w:tcW w:w="1285" w:type="dxa"/>
            <w:vAlign w:val="center"/>
          </w:tcPr>
          <w:p w14:paraId="5E0BB9F5" w14:textId="77777777" w:rsidR="001748FB" w:rsidRPr="00754D86" w:rsidRDefault="001748FB" w:rsidP="00647A1F">
            <w:pPr>
              <w:spacing w:after="0"/>
              <w:jc w:val="center"/>
              <w:rPr>
                <w:b/>
                <w:sz w:val="20"/>
                <w:szCs w:val="20"/>
              </w:rPr>
            </w:pPr>
          </w:p>
        </w:tc>
        <w:tc>
          <w:tcPr>
            <w:tcW w:w="1562" w:type="dxa"/>
            <w:vAlign w:val="center"/>
          </w:tcPr>
          <w:p w14:paraId="02E9C71F"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5D889EF1" w14:textId="77777777" w:rsidR="001748FB" w:rsidRPr="00754D86" w:rsidRDefault="001748FB" w:rsidP="00647A1F">
            <w:pPr>
              <w:spacing w:after="0"/>
              <w:jc w:val="center"/>
              <w:rPr>
                <w:b/>
                <w:sz w:val="20"/>
                <w:szCs w:val="20"/>
              </w:rPr>
            </w:pPr>
          </w:p>
        </w:tc>
      </w:tr>
      <w:tr w:rsidR="001748FB" w:rsidRPr="005A761D" w14:paraId="5476AA5A" w14:textId="77777777" w:rsidTr="00647A1F">
        <w:trPr>
          <w:trHeight w:val="351"/>
          <w:jc w:val="center"/>
        </w:trPr>
        <w:tc>
          <w:tcPr>
            <w:tcW w:w="3539" w:type="dxa"/>
            <w:vAlign w:val="center"/>
          </w:tcPr>
          <w:p w14:paraId="70684344" w14:textId="77777777" w:rsidR="001748FB" w:rsidRPr="00754D86" w:rsidRDefault="001748FB" w:rsidP="00647A1F">
            <w:pPr>
              <w:spacing w:after="0"/>
              <w:jc w:val="left"/>
              <w:rPr>
                <w:b/>
                <w:sz w:val="20"/>
                <w:szCs w:val="20"/>
              </w:rPr>
            </w:pPr>
            <w:r w:rsidRPr="00754D86">
              <w:rPr>
                <w:sz w:val="20"/>
                <w:szCs w:val="20"/>
                <w:u w:val="single"/>
              </w:rPr>
              <w:t>Područje reagiranja - ZBIRNO</w:t>
            </w:r>
          </w:p>
        </w:tc>
        <w:tc>
          <w:tcPr>
            <w:tcW w:w="1418" w:type="dxa"/>
            <w:vAlign w:val="center"/>
          </w:tcPr>
          <w:p w14:paraId="6AE9819C" w14:textId="77777777" w:rsidR="001748FB" w:rsidRPr="00754D86" w:rsidRDefault="001748FB" w:rsidP="00647A1F">
            <w:pPr>
              <w:spacing w:after="0"/>
              <w:jc w:val="center"/>
              <w:rPr>
                <w:b/>
                <w:sz w:val="20"/>
                <w:szCs w:val="20"/>
              </w:rPr>
            </w:pPr>
          </w:p>
        </w:tc>
        <w:tc>
          <w:tcPr>
            <w:tcW w:w="1285" w:type="dxa"/>
            <w:vAlign w:val="center"/>
          </w:tcPr>
          <w:p w14:paraId="1B1E2BE5" w14:textId="77777777" w:rsidR="001748FB" w:rsidRPr="00754D86" w:rsidRDefault="001748FB" w:rsidP="00647A1F">
            <w:pPr>
              <w:spacing w:after="0"/>
              <w:jc w:val="center"/>
              <w:rPr>
                <w:b/>
                <w:sz w:val="20"/>
                <w:szCs w:val="20"/>
              </w:rPr>
            </w:pPr>
          </w:p>
        </w:tc>
        <w:tc>
          <w:tcPr>
            <w:tcW w:w="1562" w:type="dxa"/>
            <w:vAlign w:val="center"/>
          </w:tcPr>
          <w:p w14:paraId="6F86AB28" w14:textId="77777777" w:rsidR="001748FB" w:rsidRPr="00754D86" w:rsidRDefault="001748FB" w:rsidP="00647A1F">
            <w:pPr>
              <w:spacing w:after="0"/>
              <w:jc w:val="center"/>
              <w:rPr>
                <w:b/>
                <w:sz w:val="20"/>
                <w:szCs w:val="20"/>
              </w:rPr>
            </w:pPr>
            <w:r w:rsidRPr="00754D86">
              <w:rPr>
                <w:b/>
                <w:sz w:val="20"/>
                <w:szCs w:val="20"/>
              </w:rPr>
              <w:t>x</w:t>
            </w:r>
          </w:p>
        </w:tc>
        <w:tc>
          <w:tcPr>
            <w:tcW w:w="1405" w:type="dxa"/>
            <w:vAlign w:val="center"/>
          </w:tcPr>
          <w:p w14:paraId="1C611BDD" w14:textId="77777777" w:rsidR="001748FB" w:rsidRPr="00754D86" w:rsidRDefault="001748FB" w:rsidP="00647A1F">
            <w:pPr>
              <w:spacing w:after="0"/>
              <w:jc w:val="center"/>
              <w:rPr>
                <w:b/>
                <w:sz w:val="20"/>
                <w:szCs w:val="20"/>
              </w:rPr>
            </w:pPr>
          </w:p>
        </w:tc>
      </w:tr>
    </w:tbl>
    <w:p w14:paraId="125FDC76" w14:textId="77777777" w:rsidR="009C5D9D" w:rsidRDefault="009C5D9D" w:rsidP="001748FB">
      <w:pPr>
        <w:rPr>
          <w:b/>
          <w:color w:val="000000"/>
        </w:rPr>
      </w:pPr>
    </w:p>
    <w:p w14:paraId="10A27695" w14:textId="77777777" w:rsidR="009C5D9D" w:rsidRDefault="009C5D9D" w:rsidP="001748FB">
      <w:pPr>
        <w:rPr>
          <w:b/>
          <w:color w:val="000000"/>
        </w:rPr>
      </w:pPr>
    </w:p>
    <w:p w14:paraId="1F5AAEFD" w14:textId="5B0CAF00" w:rsidR="001748FB" w:rsidRPr="000F7E33" w:rsidRDefault="001748FB" w:rsidP="001748FB">
      <w:pPr>
        <w:rPr>
          <w:b/>
          <w:color w:val="000000"/>
        </w:rPr>
      </w:pPr>
      <w:r w:rsidRPr="000F7E33">
        <w:rPr>
          <w:b/>
          <w:color w:val="000000"/>
        </w:rPr>
        <w:lastRenderedPageBreak/>
        <w:t xml:space="preserve">Hrvatska gorska služba spašavanja Stanica </w:t>
      </w:r>
      <w:r w:rsidR="000F7E33" w:rsidRPr="000F7E33">
        <w:rPr>
          <w:b/>
          <w:color w:val="000000"/>
        </w:rPr>
        <w:t>Šibenik</w:t>
      </w:r>
    </w:p>
    <w:p w14:paraId="7AB6868A" w14:textId="77777777" w:rsidR="000F7E33" w:rsidRDefault="000F7E33" w:rsidP="000F7E33">
      <w:pPr>
        <w:rPr>
          <w:rFonts w:eastAsiaTheme="minorHAnsi"/>
        </w:rPr>
      </w:pPr>
      <w:r w:rsidRPr="004B6772">
        <w:rPr>
          <w:rFonts w:eastAsiaTheme="minorHAnsi"/>
        </w:rPr>
        <w:t xml:space="preserve">HGSS Stanica Šibenik broji 36 pripadnika, na čelu Stanice je pročelnik. Koordinator i voditelj intervencije je pročelnik Stanice ili gorski spašavatelj koji posjeduje određena specijalistička znanja za vođenje potrebne intervencije. Pročelnik Stanice ili voditelj intervencije vrši koordinaciju s ostalim subjektima sustava </w:t>
      </w:r>
      <w:r>
        <w:rPr>
          <w:rFonts w:eastAsiaTheme="minorHAnsi"/>
        </w:rPr>
        <w:t>CZ</w:t>
      </w:r>
      <w:r w:rsidRPr="004B6772">
        <w:rPr>
          <w:rFonts w:eastAsiaTheme="minorHAnsi"/>
        </w:rPr>
        <w:t xml:space="preserve"> te traži dodatan angažman snaga ukoliko je potrebno. </w:t>
      </w:r>
    </w:p>
    <w:p w14:paraId="47545092" w14:textId="77777777" w:rsidR="000F7E33" w:rsidRDefault="000F7E33" w:rsidP="000F7E33">
      <w:pPr>
        <w:rPr>
          <w:rFonts w:eastAsiaTheme="minorHAnsi"/>
        </w:rPr>
      </w:pPr>
      <w:r w:rsidRPr="004B6772">
        <w:rPr>
          <w:rFonts w:eastAsiaTheme="minorHAnsi"/>
        </w:rPr>
        <w:t>Uzbunjivanje stanice se vrši po dobivanju poziva na dežurni telefon kojeg posjeduje službujući gorski spašavatelj.  Po zaprimanju poziva od Županijskog centra 112, OKC MUP-a, građana ili zainteresirane stranke, vrši se procjena na osnovu dostupnih podataka te se pristupa daljnjem obavještavanju članova Stanice. Ukoliko je događaj veći od mogućnosti djelovanja HGSS Stanice Šibenik, stanica će pozvati neku od Stanica HGSS-a koja ima potrebne resurse za određenu situaciju, sukladno propisima iz djelokruga CZ.</w:t>
      </w:r>
    </w:p>
    <w:p w14:paraId="08A3D55F" w14:textId="77777777" w:rsidR="000F7E33" w:rsidRDefault="000F7E33" w:rsidP="000F7E33">
      <w:pPr>
        <w:rPr>
          <w:rFonts w:eastAsiaTheme="minorHAnsi"/>
        </w:rPr>
      </w:pPr>
      <w:r w:rsidRPr="00B643A9">
        <w:rPr>
          <w:rFonts w:eastAsiaTheme="minorHAnsi"/>
        </w:rPr>
        <w:t>Poziv bilo kojem članu Gorske službe spašavanja ujedno je i poziv cijeloj službi čime se mobiliziraju svi potrebni potencijali cijele službe. U pravilu intervenira stanica koja je najbliža mjestu nesreće, a po potrebi se angažiraju i druge stanice.</w:t>
      </w:r>
    </w:p>
    <w:p w14:paraId="103D594F" w14:textId="77777777" w:rsidR="000F7E33" w:rsidRPr="004B6772" w:rsidRDefault="000F7E33" w:rsidP="000F7E33">
      <w:pPr>
        <w:rPr>
          <w:rFonts w:eastAsiaTheme="minorHAnsi"/>
        </w:rPr>
      </w:pPr>
      <w:r w:rsidRPr="004B6772">
        <w:rPr>
          <w:rFonts w:eastAsiaTheme="minorHAnsi"/>
        </w:rPr>
        <w:t>Stanica je osposobljena za izvršava</w:t>
      </w:r>
      <w:r>
        <w:rPr>
          <w:rFonts w:eastAsiaTheme="minorHAnsi"/>
        </w:rPr>
        <w:t>nje slijedećih temeljnih zadaća:</w:t>
      </w:r>
    </w:p>
    <w:p w14:paraId="1C97DD3B" w14:textId="77777777" w:rsidR="000F7E33" w:rsidRPr="004B6772" w:rsidRDefault="000F7E33" w:rsidP="00112AAC">
      <w:pPr>
        <w:pStyle w:val="Odlomakpopisa"/>
        <w:numPr>
          <w:ilvl w:val="0"/>
          <w:numId w:val="34"/>
        </w:numPr>
        <w:spacing w:line="276" w:lineRule="auto"/>
        <w:rPr>
          <w:rFonts w:eastAsiaTheme="minorHAnsi"/>
        </w:rPr>
      </w:pPr>
      <w:r w:rsidRPr="004B6772">
        <w:rPr>
          <w:rFonts w:eastAsiaTheme="minorHAnsi"/>
        </w:rPr>
        <w:t>sprječavanje nesreća i spašavanje u planini, na drugim nepristupačnim područjima i u izvanrednim okolnostima uz primjenu posebnih stručnih znanja i uporabu tehničke opreme za spašavanje u planinama u svrhu očuvanja ljudskog života, zdravlja i imovine,</w:t>
      </w:r>
    </w:p>
    <w:p w14:paraId="090ED663" w14:textId="77777777" w:rsidR="000F7E33" w:rsidRPr="004B6772" w:rsidRDefault="000F7E33" w:rsidP="00112AAC">
      <w:pPr>
        <w:pStyle w:val="Odlomakpopisa"/>
        <w:numPr>
          <w:ilvl w:val="0"/>
          <w:numId w:val="34"/>
        </w:numPr>
        <w:spacing w:line="276" w:lineRule="auto"/>
        <w:rPr>
          <w:rFonts w:eastAsiaTheme="minorHAnsi"/>
        </w:rPr>
      </w:pPr>
      <w:r w:rsidRPr="004B6772">
        <w:rPr>
          <w:rFonts w:eastAsiaTheme="minorHAnsi"/>
        </w:rPr>
        <w:t>potraga za izgubljenim osobama u planinama i drugim nepristupačnim područjima,</w:t>
      </w:r>
    </w:p>
    <w:p w14:paraId="19433F0D" w14:textId="77777777" w:rsidR="000F7E33" w:rsidRPr="004B6772" w:rsidRDefault="000F7E33" w:rsidP="00112AAC">
      <w:pPr>
        <w:pStyle w:val="Odlomakpopisa"/>
        <w:numPr>
          <w:ilvl w:val="0"/>
          <w:numId w:val="34"/>
        </w:numPr>
        <w:spacing w:line="276" w:lineRule="auto"/>
        <w:rPr>
          <w:rFonts w:eastAsiaTheme="minorHAnsi"/>
        </w:rPr>
      </w:pPr>
      <w:r w:rsidRPr="004B6772">
        <w:rPr>
          <w:rFonts w:eastAsiaTheme="minorHAnsi"/>
        </w:rPr>
        <w:t>spašavanje iz speleoloških objekata, litica i kanjona,</w:t>
      </w:r>
    </w:p>
    <w:p w14:paraId="43D69A35" w14:textId="77777777" w:rsidR="000F7E33" w:rsidRPr="004B6772" w:rsidRDefault="000F7E33" w:rsidP="00112AAC">
      <w:pPr>
        <w:pStyle w:val="Odlomakpopisa"/>
        <w:numPr>
          <w:ilvl w:val="0"/>
          <w:numId w:val="34"/>
        </w:numPr>
        <w:spacing w:line="276" w:lineRule="auto"/>
        <w:rPr>
          <w:rFonts w:eastAsiaTheme="minorHAnsi"/>
        </w:rPr>
      </w:pPr>
      <w:r w:rsidRPr="004B6772">
        <w:rPr>
          <w:rFonts w:eastAsiaTheme="minorHAnsi"/>
        </w:rPr>
        <w:t xml:space="preserve">spašavanje na uređenim i neuređenim skijalištima, </w:t>
      </w:r>
      <w:proofErr w:type="spellStart"/>
      <w:r w:rsidRPr="004B6772">
        <w:rPr>
          <w:rFonts w:eastAsiaTheme="minorHAnsi"/>
        </w:rPr>
        <w:t>penjalištima</w:t>
      </w:r>
      <w:proofErr w:type="spellEnd"/>
      <w:r w:rsidRPr="004B6772">
        <w:rPr>
          <w:rFonts w:eastAsiaTheme="minorHAnsi"/>
        </w:rPr>
        <w:t xml:space="preserve"> i drugim objektima i prostorima u prirodi, za vrijeme specifičnih sportskih, turističkih, rekreativnih, kulturoloških i drugih aktivnosti u prirodi i planinskom području, te speleološkom objektu,</w:t>
      </w:r>
    </w:p>
    <w:p w14:paraId="1AE6BDD8" w14:textId="77777777" w:rsidR="000F7E33" w:rsidRPr="004B6772" w:rsidRDefault="000F7E33" w:rsidP="00112AAC">
      <w:pPr>
        <w:pStyle w:val="Odlomakpopisa"/>
        <w:numPr>
          <w:ilvl w:val="0"/>
          <w:numId w:val="34"/>
        </w:numPr>
        <w:spacing w:line="276" w:lineRule="auto"/>
        <w:rPr>
          <w:rFonts w:eastAsiaTheme="minorHAnsi"/>
        </w:rPr>
      </w:pPr>
      <w:r w:rsidRPr="004B6772">
        <w:rPr>
          <w:rFonts w:eastAsiaTheme="minorHAnsi"/>
        </w:rPr>
        <w:t>potraga i spašavanje iz lavina i provođenje preventivnih mjera u svezi s opasnostima od snježnih lavina u planinskim područjima,</w:t>
      </w:r>
    </w:p>
    <w:p w14:paraId="210DD219" w14:textId="77777777" w:rsidR="000F7E33" w:rsidRPr="004B6772" w:rsidRDefault="000F7E33" w:rsidP="00112AAC">
      <w:pPr>
        <w:pStyle w:val="Odlomakpopisa"/>
        <w:numPr>
          <w:ilvl w:val="0"/>
          <w:numId w:val="34"/>
        </w:numPr>
        <w:spacing w:line="276" w:lineRule="auto"/>
        <w:rPr>
          <w:rFonts w:eastAsiaTheme="minorHAnsi"/>
        </w:rPr>
      </w:pPr>
      <w:r w:rsidRPr="004B6772">
        <w:rPr>
          <w:rFonts w:eastAsiaTheme="minorHAnsi"/>
        </w:rPr>
        <w:t>sudjelovanje u sustavu traganja i spašavanja za nestalim zrakoplovima i drugim prometnim sredstvima u planinama, strmim dijelovima obale i drugim nepristupačnim područjima,</w:t>
      </w:r>
    </w:p>
    <w:p w14:paraId="2A41DFA0" w14:textId="77777777" w:rsidR="000F7E33" w:rsidRPr="004B6772" w:rsidRDefault="000F7E33" w:rsidP="00112AAC">
      <w:pPr>
        <w:pStyle w:val="Odlomakpopisa"/>
        <w:numPr>
          <w:ilvl w:val="0"/>
          <w:numId w:val="34"/>
        </w:numPr>
        <w:spacing w:line="276" w:lineRule="auto"/>
        <w:rPr>
          <w:rFonts w:eastAsiaTheme="minorHAnsi"/>
        </w:rPr>
      </w:pPr>
      <w:r w:rsidRPr="004B6772">
        <w:rPr>
          <w:rFonts w:eastAsiaTheme="minorHAnsi"/>
        </w:rPr>
        <w:t>spašavanje na visinama i visokim objektima u slučaju potresa, vremenskih nepogoda i drugih nesreća na nepristupačnim prostorima,</w:t>
      </w:r>
    </w:p>
    <w:p w14:paraId="3C2CCF19" w14:textId="77777777" w:rsidR="000F7E33" w:rsidRPr="00B855D7" w:rsidRDefault="000F7E33" w:rsidP="00112AAC">
      <w:pPr>
        <w:pStyle w:val="Odlomakpopisa"/>
        <w:numPr>
          <w:ilvl w:val="0"/>
          <w:numId w:val="34"/>
        </w:numPr>
        <w:spacing w:line="276" w:lineRule="auto"/>
        <w:rPr>
          <w:rFonts w:eastAsiaTheme="minorHAnsi"/>
        </w:rPr>
      </w:pPr>
      <w:r w:rsidRPr="004B6772">
        <w:rPr>
          <w:rFonts w:eastAsiaTheme="minorHAnsi"/>
        </w:rPr>
        <w:t>spašavanje u nesrećama u slučaju loših vremenskih uvjeta uz primjenu posebnih stručnih znanja i tehničke o</w:t>
      </w:r>
      <w:r>
        <w:rPr>
          <w:rFonts w:eastAsiaTheme="minorHAnsi"/>
        </w:rPr>
        <w:t>preme za spašavanje u planinama.</w:t>
      </w:r>
    </w:p>
    <w:p w14:paraId="75E46A72" w14:textId="77777777" w:rsidR="001748FB" w:rsidRPr="00105390" w:rsidRDefault="001748FB" w:rsidP="001748FB">
      <w:pPr>
        <w:rPr>
          <w:rFonts w:eastAsiaTheme="minorHAnsi"/>
        </w:rPr>
      </w:pPr>
    </w:p>
    <w:p w14:paraId="56D49D63" w14:textId="1DFCF90C" w:rsidR="001748FB" w:rsidRPr="00105390" w:rsidRDefault="001748FB" w:rsidP="001748FB">
      <w:pPr>
        <w:spacing w:before="0"/>
        <w:jc w:val="center"/>
        <w:rPr>
          <w:b/>
          <w:bCs/>
          <w:i/>
          <w:color w:val="54883D"/>
          <w:sz w:val="20"/>
          <w:szCs w:val="20"/>
        </w:rPr>
      </w:pPr>
      <w:r w:rsidRPr="00105390">
        <w:rPr>
          <w:rFonts w:eastAsia="Calibri"/>
          <w:b/>
          <w:i/>
          <w:iCs/>
          <w:color w:val="54883D"/>
          <w:sz w:val="20"/>
          <w:szCs w:val="20"/>
        </w:rPr>
        <w:t xml:space="preserve">Tablica </w:t>
      </w:r>
      <w:r w:rsidRPr="00105390">
        <w:rPr>
          <w:rFonts w:eastAsia="Calibri"/>
          <w:b/>
          <w:i/>
          <w:iCs/>
          <w:color w:val="54883D"/>
          <w:sz w:val="20"/>
          <w:szCs w:val="20"/>
        </w:rPr>
        <w:fldChar w:fldCharType="begin"/>
      </w:r>
      <w:r w:rsidRPr="00105390">
        <w:rPr>
          <w:rFonts w:eastAsia="Calibri"/>
          <w:b/>
          <w:i/>
          <w:iCs/>
          <w:color w:val="54883D"/>
          <w:sz w:val="20"/>
          <w:szCs w:val="20"/>
        </w:rPr>
        <w:instrText xml:space="preserve"> SEQ Tabela \* ARABIC </w:instrText>
      </w:r>
      <w:r w:rsidRPr="00105390">
        <w:rPr>
          <w:rFonts w:eastAsia="Calibri"/>
          <w:b/>
          <w:i/>
          <w:iCs/>
          <w:color w:val="54883D"/>
          <w:sz w:val="20"/>
          <w:szCs w:val="20"/>
        </w:rPr>
        <w:fldChar w:fldCharType="separate"/>
      </w:r>
      <w:r w:rsidR="00BF5AB3">
        <w:rPr>
          <w:rFonts w:eastAsia="Calibri"/>
          <w:b/>
          <w:i/>
          <w:iCs/>
          <w:noProof/>
          <w:color w:val="54883D"/>
          <w:sz w:val="20"/>
          <w:szCs w:val="20"/>
        </w:rPr>
        <w:t>53</w:t>
      </w:r>
      <w:r w:rsidRPr="00105390">
        <w:rPr>
          <w:rFonts w:eastAsia="Calibri"/>
          <w:b/>
          <w:i/>
          <w:iCs/>
          <w:noProof/>
          <w:color w:val="54883D"/>
          <w:sz w:val="20"/>
          <w:szCs w:val="20"/>
        </w:rPr>
        <w:fldChar w:fldCharType="end"/>
      </w:r>
      <w:r w:rsidRPr="00105390">
        <w:rPr>
          <w:rFonts w:eastAsia="Calibri"/>
          <w:b/>
          <w:i/>
          <w:iCs/>
          <w:color w:val="54883D"/>
          <w:sz w:val="20"/>
          <w:szCs w:val="20"/>
        </w:rPr>
        <w:t>.</w:t>
      </w:r>
      <w:r w:rsidRPr="00105390">
        <w:rPr>
          <w:b/>
          <w:bCs/>
          <w:i/>
          <w:color w:val="54883D"/>
          <w:sz w:val="20"/>
          <w:szCs w:val="20"/>
        </w:rPr>
        <w:t xml:space="preserve"> Prikaz ocjene spremnosti Hrvatske gorske službe spašavanja – Stanica </w:t>
      </w:r>
      <w:r w:rsidR="00105390" w:rsidRPr="00105390">
        <w:rPr>
          <w:b/>
          <w:bCs/>
          <w:i/>
          <w:color w:val="54883D"/>
          <w:sz w:val="20"/>
          <w:szCs w:val="20"/>
        </w:rPr>
        <w:t>Šibenik</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105390" w14:paraId="141A0292" w14:textId="77777777" w:rsidTr="00647A1F">
        <w:trPr>
          <w:trHeight w:val="341"/>
          <w:tblHeader/>
          <w:jc w:val="center"/>
        </w:trPr>
        <w:tc>
          <w:tcPr>
            <w:tcW w:w="3539" w:type="dxa"/>
            <w:vMerge w:val="restart"/>
            <w:vAlign w:val="center"/>
          </w:tcPr>
          <w:p w14:paraId="35A6B01D" w14:textId="77777777" w:rsidR="001748FB" w:rsidRPr="00105390" w:rsidRDefault="001748FB" w:rsidP="00647A1F">
            <w:pPr>
              <w:spacing w:before="0" w:after="0"/>
              <w:rPr>
                <w:b/>
                <w:sz w:val="20"/>
                <w:szCs w:val="20"/>
              </w:rPr>
            </w:pPr>
            <w:r w:rsidRPr="00105390">
              <w:rPr>
                <w:b/>
                <w:sz w:val="20"/>
                <w:szCs w:val="20"/>
              </w:rPr>
              <w:t>PODRUČJE PREVENTIVE</w:t>
            </w:r>
          </w:p>
        </w:tc>
        <w:tc>
          <w:tcPr>
            <w:tcW w:w="1418" w:type="dxa"/>
            <w:shd w:val="clear" w:color="auto" w:fill="FF0000"/>
            <w:vAlign w:val="center"/>
          </w:tcPr>
          <w:p w14:paraId="56BF1782" w14:textId="77777777" w:rsidR="001748FB" w:rsidRPr="00105390" w:rsidRDefault="001748FB" w:rsidP="00647A1F">
            <w:pPr>
              <w:spacing w:before="0" w:after="0"/>
              <w:jc w:val="center"/>
              <w:rPr>
                <w:b/>
                <w:sz w:val="20"/>
                <w:szCs w:val="20"/>
              </w:rPr>
            </w:pPr>
            <w:r w:rsidRPr="00105390">
              <w:rPr>
                <w:b/>
                <w:sz w:val="20"/>
                <w:szCs w:val="20"/>
              </w:rPr>
              <w:t>Vrlo niska spremnost</w:t>
            </w:r>
          </w:p>
        </w:tc>
        <w:tc>
          <w:tcPr>
            <w:tcW w:w="1285" w:type="dxa"/>
            <w:shd w:val="clear" w:color="auto" w:fill="FFC000"/>
            <w:vAlign w:val="center"/>
          </w:tcPr>
          <w:p w14:paraId="7BF5C14C" w14:textId="77777777" w:rsidR="001748FB" w:rsidRPr="00105390" w:rsidRDefault="001748FB" w:rsidP="00647A1F">
            <w:pPr>
              <w:spacing w:before="0" w:after="0"/>
              <w:jc w:val="center"/>
              <w:rPr>
                <w:b/>
                <w:sz w:val="20"/>
                <w:szCs w:val="20"/>
              </w:rPr>
            </w:pPr>
            <w:r w:rsidRPr="00105390">
              <w:rPr>
                <w:b/>
                <w:sz w:val="20"/>
                <w:szCs w:val="20"/>
              </w:rPr>
              <w:t>Niska spremnost</w:t>
            </w:r>
          </w:p>
        </w:tc>
        <w:tc>
          <w:tcPr>
            <w:tcW w:w="1562" w:type="dxa"/>
            <w:shd w:val="clear" w:color="auto" w:fill="FFFF00"/>
            <w:vAlign w:val="center"/>
          </w:tcPr>
          <w:p w14:paraId="1E05701B" w14:textId="77777777" w:rsidR="001748FB" w:rsidRPr="00105390" w:rsidRDefault="001748FB" w:rsidP="00647A1F">
            <w:pPr>
              <w:spacing w:before="0" w:after="0"/>
              <w:jc w:val="center"/>
              <w:rPr>
                <w:b/>
                <w:sz w:val="20"/>
                <w:szCs w:val="20"/>
              </w:rPr>
            </w:pPr>
            <w:r w:rsidRPr="00105390">
              <w:rPr>
                <w:b/>
                <w:sz w:val="20"/>
                <w:szCs w:val="20"/>
              </w:rPr>
              <w:t>Visoka spremnost</w:t>
            </w:r>
          </w:p>
        </w:tc>
        <w:tc>
          <w:tcPr>
            <w:tcW w:w="1405" w:type="dxa"/>
            <w:shd w:val="clear" w:color="auto" w:fill="92D050"/>
            <w:vAlign w:val="center"/>
          </w:tcPr>
          <w:p w14:paraId="51AA7A13" w14:textId="77777777" w:rsidR="001748FB" w:rsidRPr="00105390" w:rsidRDefault="001748FB" w:rsidP="00647A1F">
            <w:pPr>
              <w:spacing w:before="0" w:after="0"/>
              <w:jc w:val="center"/>
              <w:rPr>
                <w:b/>
                <w:sz w:val="20"/>
                <w:szCs w:val="20"/>
              </w:rPr>
            </w:pPr>
            <w:r w:rsidRPr="00105390">
              <w:rPr>
                <w:b/>
                <w:sz w:val="20"/>
                <w:szCs w:val="20"/>
              </w:rPr>
              <w:t>Vrlo visoka spremnost</w:t>
            </w:r>
          </w:p>
        </w:tc>
      </w:tr>
      <w:tr w:rsidR="001748FB" w:rsidRPr="00105390" w14:paraId="3399DA10" w14:textId="77777777" w:rsidTr="00647A1F">
        <w:trPr>
          <w:trHeight w:val="269"/>
          <w:tblHeader/>
          <w:jc w:val="center"/>
        </w:trPr>
        <w:tc>
          <w:tcPr>
            <w:tcW w:w="3539" w:type="dxa"/>
            <w:vMerge/>
            <w:vAlign w:val="center"/>
          </w:tcPr>
          <w:p w14:paraId="44E16272" w14:textId="77777777" w:rsidR="001748FB" w:rsidRPr="00105390" w:rsidRDefault="001748FB" w:rsidP="00647A1F">
            <w:pPr>
              <w:spacing w:before="0" w:after="0"/>
              <w:rPr>
                <w:b/>
                <w:sz w:val="20"/>
                <w:szCs w:val="20"/>
              </w:rPr>
            </w:pPr>
          </w:p>
        </w:tc>
        <w:tc>
          <w:tcPr>
            <w:tcW w:w="1418" w:type="dxa"/>
            <w:vAlign w:val="center"/>
          </w:tcPr>
          <w:p w14:paraId="158A8D3A" w14:textId="77777777" w:rsidR="001748FB" w:rsidRPr="00105390" w:rsidRDefault="001748FB" w:rsidP="00647A1F">
            <w:pPr>
              <w:spacing w:before="0" w:after="0"/>
              <w:jc w:val="center"/>
              <w:rPr>
                <w:b/>
                <w:sz w:val="20"/>
                <w:szCs w:val="20"/>
              </w:rPr>
            </w:pPr>
            <w:r w:rsidRPr="00105390">
              <w:rPr>
                <w:b/>
                <w:sz w:val="20"/>
                <w:szCs w:val="20"/>
              </w:rPr>
              <w:t>4</w:t>
            </w:r>
          </w:p>
        </w:tc>
        <w:tc>
          <w:tcPr>
            <w:tcW w:w="1285" w:type="dxa"/>
            <w:vAlign w:val="center"/>
          </w:tcPr>
          <w:p w14:paraId="7F58AD6D" w14:textId="77777777" w:rsidR="001748FB" w:rsidRPr="00105390" w:rsidRDefault="001748FB" w:rsidP="00647A1F">
            <w:pPr>
              <w:spacing w:before="0" w:after="0"/>
              <w:jc w:val="center"/>
              <w:rPr>
                <w:b/>
                <w:sz w:val="20"/>
                <w:szCs w:val="20"/>
              </w:rPr>
            </w:pPr>
            <w:r w:rsidRPr="00105390">
              <w:rPr>
                <w:b/>
                <w:sz w:val="20"/>
                <w:szCs w:val="20"/>
              </w:rPr>
              <w:t>3</w:t>
            </w:r>
          </w:p>
        </w:tc>
        <w:tc>
          <w:tcPr>
            <w:tcW w:w="1562" w:type="dxa"/>
            <w:vAlign w:val="center"/>
          </w:tcPr>
          <w:p w14:paraId="08023A1E" w14:textId="77777777" w:rsidR="001748FB" w:rsidRPr="00105390" w:rsidRDefault="001748FB" w:rsidP="00647A1F">
            <w:pPr>
              <w:spacing w:before="0" w:after="0"/>
              <w:jc w:val="center"/>
              <w:rPr>
                <w:b/>
                <w:sz w:val="20"/>
                <w:szCs w:val="20"/>
              </w:rPr>
            </w:pPr>
            <w:r w:rsidRPr="00105390">
              <w:rPr>
                <w:b/>
                <w:sz w:val="20"/>
                <w:szCs w:val="20"/>
              </w:rPr>
              <w:t>2</w:t>
            </w:r>
          </w:p>
        </w:tc>
        <w:tc>
          <w:tcPr>
            <w:tcW w:w="1405" w:type="dxa"/>
            <w:vAlign w:val="center"/>
          </w:tcPr>
          <w:p w14:paraId="587C4CC4" w14:textId="77777777" w:rsidR="001748FB" w:rsidRPr="00105390" w:rsidRDefault="001748FB" w:rsidP="00647A1F">
            <w:pPr>
              <w:spacing w:before="0" w:after="0"/>
              <w:jc w:val="center"/>
              <w:rPr>
                <w:b/>
                <w:sz w:val="20"/>
                <w:szCs w:val="20"/>
              </w:rPr>
            </w:pPr>
            <w:r w:rsidRPr="00105390">
              <w:rPr>
                <w:b/>
                <w:sz w:val="20"/>
                <w:szCs w:val="20"/>
              </w:rPr>
              <w:t>1</w:t>
            </w:r>
          </w:p>
        </w:tc>
      </w:tr>
      <w:tr w:rsidR="001748FB" w:rsidRPr="00105390" w14:paraId="4A605A6E" w14:textId="77777777" w:rsidTr="00647A1F">
        <w:trPr>
          <w:trHeight w:val="341"/>
          <w:jc w:val="center"/>
        </w:trPr>
        <w:tc>
          <w:tcPr>
            <w:tcW w:w="3539" w:type="dxa"/>
            <w:vAlign w:val="center"/>
          </w:tcPr>
          <w:p w14:paraId="304F7001" w14:textId="77777777" w:rsidR="001748FB" w:rsidRPr="00105390" w:rsidRDefault="001748FB" w:rsidP="00647A1F">
            <w:pPr>
              <w:spacing w:after="0"/>
              <w:jc w:val="left"/>
              <w:rPr>
                <w:sz w:val="20"/>
                <w:szCs w:val="20"/>
              </w:rPr>
            </w:pPr>
            <w:r w:rsidRPr="00105390">
              <w:rPr>
                <w:sz w:val="20"/>
                <w:szCs w:val="20"/>
              </w:rPr>
              <w:t>Stupnja popunjenosti ljudstvom</w:t>
            </w:r>
          </w:p>
        </w:tc>
        <w:tc>
          <w:tcPr>
            <w:tcW w:w="1418" w:type="dxa"/>
            <w:vAlign w:val="center"/>
          </w:tcPr>
          <w:p w14:paraId="7288A82F" w14:textId="77777777" w:rsidR="001748FB" w:rsidRPr="00105390" w:rsidRDefault="001748FB" w:rsidP="00647A1F">
            <w:pPr>
              <w:spacing w:after="0"/>
              <w:jc w:val="center"/>
              <w:rPr>
                <w:b/>
                <w:sz w:val="20"/>
                <w:szCs w:val="20"/>
              </w:rPr>
            </w:pPr>
          </w:p>
        </w:tc>
        <w:tc>
          <w:tcPr>
            <w:tcW w:w="1285" w:type="dxa"/>
            <w:vAlign w:val="center"/>
          </w:tcPr>
          <w:p w14:paraId="7FA8FA66" w14:textId="77777777" w:rsidR="001748FB" w:rsidRPr="00105390" w:rsidRDefault="001748FB" w:rsidP="00647A1F">
            <w:pPr>
              <w:spacing w:after="0"/>
              <w:jc w:val="center"/>
              <w:rPr>
                <w:b/>
                <w:sz w:val="20"/>
                <w:szCs w:val="20"/>
              </w:rPr>
            </w:pPr>
          </w:p>
        </w:tc>
        <w:tc>
          <w:tcPr>
            <w:tcW w:w="1562" w:type="dxa"/>
            <w:vAlign w:val="center"/>
          </w:tcPr>
          <w:p w14:paraId="109B077B"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267AA6DE" w14:textId="77777777" w:rsidR="001748FB" w:rsidRPr="00105390" w:rsidRDefault="001748FB" w:rsidP="00647A1F">
            <w:pPr>
              <w:spacing w:after="0"/>
              <w:jc w:val="center"/>
              <w:rPr>
                <w:b/>
                <w:sz w:val="20"/>
                <w:szCs w:val="20"/>
              </w:rPr>
            </w:pPr>
          </w:p>
        </w:tc>
      </w:tr>
      <w:tr w:rsidR="001748FB" w:rsidRPr="00105390" w14:paraId="5011B545" w14:textId="77777777" w:rsidTr="00647A1F">
        <w:trPr>
          <w:trHeight w:val="341"/>
          <w:jc w:val="center"/>
        </w:trPr>
        <w:tc>
          <w:tcPr>
            <w:tcW w:w="3539" w:type="dxa"/>
            <w:vAlign w:val="center"/>
          </w:tcPr>
          <w:p w14:paraId="6D7A083F" w14:textId="77777777" w:rsidR="001748FB" w:rsidRPr="00105390" w:rsidRDefault="001748FB" w:rsidP="00647A1F">
            <w:pPr>
              <w:spacing w:after="0"/>
              <w:jc w:val="left"/>
              <w:rPr>
                <w:sz w:val="20"/>
                <w:szCs w:val="20"/>
              </w:rPr>
            </w:pPr>
            <w:r w:rsidRPr="00105390">
              <w:rPr>
                <w:sz w:val="20"/>
                <w:szCs w:val="20"/>
              </w:rPr>
              <w:t>Stupnja spremnosti zapovjednog osoblja</w:t>
            </w:r>
          </w:p>
        </w:tc>
        <w:tc>
          <w:tcPr>
            <w:tcW w:w="1418" w:type="dxa"/>
            <w:vAlign w:val="center"/>
          </w:tcPr>
          <w:p w14:paraId="7D9B545D" w14:textId="77777777" w:rsidR="001748FB" w:rsidRPr="00105390" w:rsidRDefault="001748FB" w:rsidP="00647A1F">
            <w:pPr>
              <w:spacing w:after="0"/>
              <w:jc w:val="center"/>
              <w:rPr>
                <w:b/>
                <w:sz w:val="20"/>
                <w:szCs w:val="20"/>
              </w:rPr>
            </w:pPr>
          </w:p>
        </w:tc>
        <w:tc>
          <w:tcPr>
            <w:tcW w:w="1285" w:type="dxa"/>
            <w:vAlign w:val="center"/>
          </w:tcPr>
          <w:p w14:paraId="4B00812D" w14:textId="77777777" w:rsidR="001748FB" w:rsidRPr="00105390" w:rsidRDefault="001748FB" w:rsidP="00647A1F">
            <w:pPr>
              <w:spacing w:after="0"/>
              <w:jc w:val="center"/>
              <w:rPr>
                <w:b/>
                <w:sz w:val="20"/>
                <w:szCs w:val="20"/>
              </w:rPr>
            </w:pPr>
          </w:p>
        </w:tc>
        <w:tc>
          <w:tcPr>
            <w:tcW w:w="1562" w:type="dxa"/>
            <w:vAlign w:val="center"/>
          </w:tcPr>
          <w:p w14:paraId="6D686BE5" w14:textId="77777777" w:rsidR="001748FB" w:rsidRPr="00105390" w:rsidRDefault="001748FB" w:rsidP="00647A1F">
            <w:pPr>
              <w:spacing w:after="0"/>
              <w:jc w:val="center"/>
              <w:rPr>
                <w:b/>
                <w:sz w:val="20"/>
                <w:szCs w:val="20"/>
              </w:rPr>
            </w:pPr>
          </w:p>
        </w:tc>
        <w:tc>
          <w:tcPr>
            <w:tcW w:w="1405" w:type="dxa"/>
            <w:vAlign w:val="center"/>
          </w:tcPr>
          <w:p w14:paraId="5A001425" w14:textId="77777777" w:rsidR="001748FB" w:rsidRPr="00105390" w:rsidRDefault="001748FB" w:rsidP="00647A1F">
            <w:pPr>
              <w:spacing w:after="0"/>
              <w:jc w:val="center"/>
              <w:rPr>
                <w:b/>
                <w:sz w:val="20"/>
                <w:szCs w:val="20"/>
              </w:rPr>
            </w:pPr>
            <w:r w:rsidRPr="00105390">
              <w:rPr>
                <w:b/>
                <w:sz w:val="20"/>
                <w:szCs w:val="20"/>
              </w:rPr>
              <w:t>x</w:t>
            </w:r>
          </w:p>
        </w:tc>
      </w:tr>
      <w:tr w:rsidR="001748FB" w:rsidRPr="00105390" w14:paraId="167728FE" w14:textId="77777777" w:rsidTr="00647A1F">
        <w:trPr>
          <w:trHeight w:val="570"/>
          <w:jc w:val="center"/>
        </w:trPr>
        <w:tc>
          <w:tcPr>
            <w:tcW w:w="3539" w:type="dxa"/>
            <w:vAlign w:val="center"/>
          </w:tcPr>
          <w:p w14:paraId="5263EC23" w14:textId="77777777" w:rsidR="001748FB" w:rsidRPr="00105390" w:rsidRDefault="001748FB" w:rsidP="00647A1F">
            <w:pPr>
              <w:spacing w:after="0"/>
              <w:jc w:val="left"/>
              <w:rPr>
                <w:sz w:val="20"/>
                <w:szCs w:val="20"/>
              </w:rPr>
            </w:pPr>
            <w:r w:rsidRPr="00105390">
              <w:rPr>
                <w:sz w:val="20"/>
                <w:szCs w:val="20"/>
              </w:rPr>
              <w:lastRenderedPageBreak/>
              <w:t>Stupnja osposobljenosti ljudstva i zapovjednog osoblja</w:t>
            </w:r>
          </w:p>
        </w:tc>
        <w:tc>
          <w:tcPr>
            <w:tcW w:w="1418" w:type="dxa"/>
            <w:vAlign w:val="center"/>
          </w:tcPr>
          <w:p w14:paraId="5E66CCE9" w14:textId="77777777" w:rsidR="001748FB" w:rsidRPr="00105390" w:rsidRDefault="001748FB" w:rsidP="00647A1F">
            <w:pPr>
              <w:spacing w:after="0"/>
              <w:jc w:val="center"/>
              <w:rPr>
                <w:b/>
                <w:sz w:val="20"/>
                <w:szCs w:val="20"/>
              </w:rPr>
            </w:pPr>
          </w:p>
        </w:tc>
        <w:tc>
          <w:tcPr>
            <w:tcW w:w="1285" w:type="dxa"/>
            <w:vAlign w:val="center"/>
          </w:tcPr>
          <w:p w14:paraId="28CFEA73" w14:textId="77777777" w:rsidR="001748FB" w:rsidRPr="00105390" w:rsidRDefault="001748FB" w:rsidP="00647A1F">
            <w:pPr>
              <w:spacing w:after="0"/>
              <w:jc w:val="center"/>
              <w:rPr>
                <w:b/>
                <w:sz w:val="20"/>
                <w:szCs w:val="20"/>
              </w:rPr>
            </w:pPr>
          </w:p>
        </w:tc>
        <w:tc>
          <w:tcPr>
            <w:tcW w:w="1562" w:type="dxa"/>
            <w:vAlign w:val="center"/>
          </w:tcPr>
          <w:p w14:paraId="4B621585" w14:textId="77777777" w:rsidR="001748FB" w:rsidRPr="00105390" w:rsidRDefault="001748FB" w:rsidP="00647A1F">
            <w:pPr>
              <w:spacing w:after="0"/>
              <w:jc w:val="center"/>
              <w:rPr>
                <w:b/>
                <w:sz w:val="20"/>
                <w:szCs w:val="20"/>
              </w:rPr>
            </w:pPr>
          </w:p>
        </w:tc>
        <w:tc>
          <w:tcPr>
            <w:tcW w:w="1405" w:type="dxa"/>
            <w:vAlign w:val="center"/>
          </w:tcPr>
          <w:p w14:paraId="0CE05DB2" w14:textId="77777777" w:rsidR="001748FB" w:rsidRPr="00105390" w:rsidRDefault="001748FB" w:rsidP="00647A1F">
            <w:pPr>
              <w:spacing w:after="0"/>
              <w:jc w:val="center"/>
              <w:rPr>
                <w:b/>
                <w:sz w:val="20"/>
                <w:szCs w:val="20"/>
              </w:rPr>
            </w:pPr>
            <w:r w:rsidRPr="00105390">
              <w:rPr>
                <w:b/>
                <w:sz w:val="20"/>
                <w:szCs w:val="20"/>
              </w:rPr>
              <w:t>x</w:t>
            </w:r>
          </w:p>
        </w:tc>
      </w:tr>
      <w:tr w:rsidR="001748FB" w:rsidRPr="00105390" w14:paraId="3A03667E" w14:textId="77777777" w:rsidTr="00647A1F">
        <w:trPr>
          <w:trHeight w:val="213"/>
          <w:jc w:val="center"/>
        </w:trPr>
        <w:tc>
          <w:tcPr>
            <w:tcW w:w="3539" w:type="dxa"/>
            <w:vAlign w:val="center"/>
          </w:tcPr>
          <w:p w14:paraId="746C5C01" w14:textId="77777777" w:rsidR="001748FB" w:rsidRPr="00105390" w:rsidRDefault="001748FB" w:rsidP="00647A1F">
            <w:pPr>
              <w:spacing w:after="0"/>
              <w:jc w:val="left"/>
              <w:rPr>
                <w:sz w:val="20"/>
                <w:szCs w:val="20"/>
              </w:rPr>
            </w:pPr>
            <w:r w:rsidRPr="00105390">
              <w:rPr>
                <w:sz w:val="20"/>
                <w:szCs w:val="20"/>
              </w:rPr>
              <w:t>Stupnja uvježbanosti</w:t>
            </w:r>
          </w:p>
        </w:tc>
        <w:tc>
          <w:tcPr>
            <w:tcW w:w="1418" w:type="dxa"/>
            <w:vAlign w:val="center"/>
          </w:tcPr>
          <w:p w14:paraId="7C129A5B" w14:textId="77777777" w:rsidR="001748FB" w:rsidRPr="00105390" w:rsidRDefault="001748FB" w:rsidP="00647A1F">
            <w:pPr>
              <w:spacing w:after="0"/>
              <w:jc w:val="center"/>
              <w:rPr>
                <w:b/>
                <w:sz w:val="20"/>
                <w:szCs w:val="20"/>
              </w:rPr>
            </w:pPr>
          </w:p>
        </w:tc>
        <w:tc>
          <w:tcPr>
            <w:tcW w:w="1285" w:type="dxa"/>
            <w:vAlign w:val="center"/>
          </w:tcPr>
          <w:p w14:paraId="70B888F8" w14:textId="77777777" w:rsidR="001748FB" w:rsidRPr="00105390" w:rsidRDefault="001748FB" w:rsidP="00647A1F">
            <w:pPr>
              <w:spacing w:after="0"/>
              <w:jc w:val="center"/>
              <w:rPr>
                <w:b/>
                <w:sz w:val="20"/>
                <w:szCs w:val="20"/>
              </w:rPr>
            </w:pPr>
          </w:p>
        </w:tc>
        <w:tc>
          <w:tcPr>
            <w:tcW w:w="1562" w:type="dxa"/>
            <w:vAlign w:val="center"/>
          </w:tcPr>
          <w:p w14:paraId="726B924B" w14:textId="77777777" w:rsidR="001748FB" w:rsidRPr="00105390" w:rsidRDefault="001748FB" w:rsidP="00647A1F">
            <w:pPr>
              <w:spacing w:after="0"/>
              <w:jc w:val="center"/>
              <w:rPr>
                <w:b/>
                <w:sz w:val="20"/>
                <w:szCs w:val="20"/>
              </w:rPr>
            </w:pPr>
          </w:p>
        </w:tc>
        <w:tc>
          <w:tcPr>
            <w:tcW w:w="1405" w:type="dxa"/>
            <w:vAlign w:val="center"/>
          </w:tcPr>
          <w:p w14:paraId="23D83F5C" w14:textId="77777777" w:rsidR="001748FB" w:rsidRPr="00105390" w:rsidRDefault="001748FB" w:rsidP="00647A1F">
            <w:pPr>
              <w:spacing w:after="0"/>
              <w:jc w:val="center"/>
              <w:rPr>
                <w:b/>
                <w:sz w:val="20"/>
                <w:szCs w:val="20"/>
              </w:rPr>
            </w:pPr>
            <w:r w:rsidRPr="00105390">
              <w:rPr>
                <w:b/>
                <w:sz w:val="20"/>
                <w:szCs w:val="20"/>
              </w:rPr>
              <w:t>x</w:t>
            </w:r>
          </w:p>
        </w:tc>
      </w:tr>
      <w:tr w:rsidR="001748FB" w:rsidRPr="00105390" w14:paraId="7DB2534C" w14:textId="77777777" w:rsidTr="00647A1F">
        <w:trPr>
          <w:trHeight w:val="351"/>
          <w:jc w:val="center"/>
        </w:trPr>
        <w:tc>
          <w:tcPr>
            <w:tcW w:w="3539" w:type="dxa"/>
            <w:vAlign w:val="center"/>
          </w:tcPr>
          <w:p w14:paraId="2F7FC0D9" w14:textId="77777777" w:rsidR="001748FB" w:rsidRPr="00105390" w:rsidRDefault="001748FB" w:rsidP="00647A1F">
            <w:pPr>
              <w:spacing w:after="0"/>
              <w:jc w:val="left"/>
              <w:rPr>
                <w:sz w:val="20"/>
                <w:szCs w:val="20"/>
              </w:rPr>
            </w:pPr>
            <w:r w:rsidRPr="00105390">
              <w:rPr>
                <w:sz w:val="20"/>
                <w:szCs w:val="20"/>
              </w:rPr>
              <w:t>Stupnja opremljenosti materijalnim sredstvima i opremom</w:t>
            </w:r>
          </w:p>
        </w:tc>
        <w:tc>
          <w:tcPr>
            <w:tcW w:w="1418" w:type="dxa"/>
            <w:vAlign w:val="center"/>
          </w:tcPr>
          <w:p w14:paraId="53160CD6" w14:textId="77777777" w:rsidR="001748FB" w:rsidRPr="00105390" w:rsidRDefault="001748FB" w:rsidP="00647A1F">
            <w:pPr>
              <w:spacing w:after="0"/>
              <w:jc w:val="center"/>
              <w:rPr>
                <w:b/>
                <w:sz w:val="20"/>
                <w:szCs w:val="20"/>
              </w:rPr>
            </w:pPr>
          </w:p>
        </w:tc>
        <w:tc>
          <w:tcPr>
            <w:tcW w:w="1285" w:type="dxa"/>
            <w:vAlign w:val="center"/>
          </w:tcPr>
          <w:p w14:paraId="0FF75CF0" w14:textId="77777777" w:rsidR="001748FB" w:rsidRPr="00105390" w:rsidRDefault="001748FB" w:rsidP="00647A1F">
            <w:pPr>
              <w:spacing w:after="0"/>
              <w:jc w:val="center"/>
              <w:rPr>
                <w:b/>
                <w:sz w:val="20"/>
                <w:szCs w:val="20"/>
              </w:rPr>
            </w:pPr>
            <w:r w:rsidRPr="00105390">
              <w:rPr>
                <w:b/>
                <w:sz w:val="20"/>
                <w:szCs w:val="20"/>
              </w:rPr>
              <w:t>x</w:t>
            </w:r>
          </w:p>
        </w:tc>
        <w:tc>
          <w:tcPr>
            <w:tcW w:w="1562" w:type="dxa"/>
            <w:vAlign w:val="center"/>
          </w:tcPr>
          <w:p w14:paraId="1FB52BF2" w14:textId="77777777" w:rsidR="001748FB" w:rsidRPr="00105390" w:rsidRDefault="001748FB" w:rsidP="00647A1F">
            <w:pPr>
              <w:spacing w:after="0"/>
              <w:jc w:val="center"/>
              <w:rPr>
                <w:b/>
                <w:sz w:val="20"/>
                <w:szCs w:val="20"/>
              </w:rPr>
            </w:pPr>
          </w:p>
        </w:tc>
        <w:tc>
          <w:tcPr>
            <w:tcW w:w="1405" w:type="dxa"/>
            <w:vAlign w:val="center"/>
          </w:tcPr>
          <w:p w14:paraId="0463A4B4" w14:textId="77777777" w:rsidR="001748FB" w:rsidRPr="00105390" w:rsidRDefault="001748FB" w:rsidP="00647A1F">
            <w:pPr>
              <w:spacing w:after="0"/>
              <w:jc w:val="center"/>
              <w:rPr>
                <w:b/>
                <w:sz w:val="20"/>
                <w:szCs w:val="20"/>
              </w:rPr>
            </w:pPr>
          </w:p>
        </w:tc>
      </w:tr>
      <w:tr w:rsidR="001748FB" w:rsidRPr="00105390" w14:paraId="283663EC" w14:textId="77777777" w:rsidTr="00647A1F">
        <w:trPr>
          <w:trHeight w:val="341"/>
          <w:jc w:val="center"/>
        </w:trPr>
        <w:tc>
          <w:tcPr>
            <w:tcW w:w="3539" w:type="dxa"/>
            <w:vAlign w:val="center"/>
          </w:tcPr>
          <w:p w14:paraId="3D327682" w14:textId="77777777" w:rsidR="001748FB" w:rsidRPr="00105390" w:rsidRDefault="001748FB" w:rsidP="00647A1F">
            <w:pPr>
              <w:spacing w:after="0"/>
              <w:jc w:val="left"/>
              <w:rPr>
                <w:sz w:val="20"/>
                <w:szCs w:val="20"/>
              </w:rPr>
            </w:pPr>
            <w:r w:rsidRPr="00105390">
              <w:rPr>
                <w:sz w:val="20"/>
                <w:szCs w:val="20"/>
              </w:rPr>
              <w:t>Vremena mobilizacijske spremnosti/operativne gotovosti</w:t>
            </w:r>
          </w:p>
        </w:tc>
        <w:tc>
          <w:tcPr>
            <w:tcW w:w="1418" w:type="dxa"/>
            <w:vAlign w:val="center"/>
          </w:tcPr>
          <w:p w14:paraId="53F92248" w14:textId="77777777" w:rsidR="001748FB" w:rsidRPr="00105390" w:rsidRDefault="001748FB" w:rsidP="00647A1F">
            <w:pPr>
              <w:spacing w:after="0"/>
              <w:jc w:val="center"/>
              <w:rPr>
                <w:b/>
                <w:sz w:val="20"/>
                <w:szCs w:val="20"/>
              </w:rPr>
            </w:pPr>
          </w:p>
        </w:tc>
        <w:tc>
          <w:tcPr>
            <w:tcW w:w="1285" w:type="dxa"/>
            <w:vAlign w:val="center"/>
          </w:tcPr>
          <w:p w14:paraId="17A501D2" w14:textId="77777777" w:rsidR="001748FB" w:rsidRPr="00105390" w:rsidRDefault="001748FB" w:rsidP="00647A1F">
            <w:pPr>
              <w:spacing w:after="0"/>
              <w:jc w:val="center"/>
              <w:rPr>
                <w:b/>
                <w:sz w:val="20"/>
                <w:szCs w:val="20"/>
              </w:rPr>
            </w:pPr>
          </w:p>
        </w:tc>
        <w:tc>
          <w:tcPr>
            <w:tcW w:w="1562" w:type="dxa"/>
            <w:vAlign w:val="center"/>
          </w:tcPr>
          <w:p w14:paraId="30438AB7"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2A2D5584" w14:textId="77777777" w:rsidR="001748FB" w:rsidRPr="00105390" w:rsidRDefault="001748FB" w:rsidP="00647A1F">
            <w:pPr>
              <w:spacing w:after="0"/>
              <w:jc w:val="center"/>
              <w:rPr>
                <w:b/>
                <w:sz w:val="20"/>
                <w:szCs w:val="20"/>
              </w:rPr>
            </w:pPr>
          </w:p>
        </w:tc>
      </w:tr>
      <w:tr w:rsidR="001748FB" w:rsidRPr="00105390" w14:paraId="057C7E96" w14:textId="77777777" w:rsidTr="00647A1F">
        <w:trPr>
          <w:trHeight w:val="351"/>
          <w:jc w:val="center"/>
        </w:trPr>
        <w:tc>
          <w:tcPr>
            <w:tcW w:w="3539" w:type="dxa"/>
            <w:vAlign w:val="center"/>
          </w:tcPr>
          <w:p w14:paraId="49A42CB3" w14:textId="77777777" w:rsidR="001748FB" w:rsidRPr="00105390" w:rsidRDefault="001748FB" w:rsidP="00647A1F">
            <w:pPr>
              <w:spacing w:after="0"/>
              <w:jc w:val="left"/>
              <w:rPr>
                <w:b/>
                <w:sz w:val="20"/>
                <w:szCs w:val="20"/>
              </w:rPr>
            </w:pPr>
            <w:r w:rsidRPr="00105390">
              <w:rPr>
                <w:sz w:val="20"/>
                <w:szCs w:val="20"/>
              </w:rPr>
              <w:t>Samodostatnosti i logističkoj potpori</w:t>
            </w:r>
          </w:p>
        </w:tc>
        <w:tc>
          <w:tcPr>
            <w:tcW w:w="1418" w:type="dxa"/>
            <w:vAlign w:val="center"/>
          </w:tcPr>
          <w:p w14:paraId="3A53B24F" w14:textId="77777777" w:rsidR="001748FB" w:rsidRPr="00105390" w:rsidRDefault="001748FB" w:rsidP="00647A1F">
            <w:pPr>
              <w:spacing w:after="0"/>
              <w:jc w:val="center"/>
              <w:rPr>
                <w:b/>
                <w:sz w:val="20"/>
                <w:szCs w:val="20"/>
              </w:rPr>
            </w:pPr>
          </w:p>
        </w:tc>
        <w:tc>
          <w:tcPr>
            <w:tcW w:w="1285" w:type="dxa"/>
            <w:vAlign w:val="center"/>
          </w:tcPr>
          <w:p w14:paraId="37EC4E07" w14:textId="77777777" w:rsidR="001748FB" w:rsidRPr="00105390" w:rsidRDefault="001748FB" w:rsidP="00647A1F">
            <w:pPr>
              <w:spacing w:after="0"/>
              <w:jc w:val="center"/>
              <w:rPr>
                <w:b/>
                <w:sz w:val="20"/>
                <w:szCs w:val="20"/>
              </w:rPr>
            </w:pPr>
          </w:p>
        </w:tc>
        <w:tc>
          <w:tcPr>
            <w:tcW w:w="1562" w:type="dxa"/>
            <w:vAlign w:val="center"/>
          </w:tcPr>
          <w:p w14:paraId="7F7A2766"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0C46717D" w14:textId="77777777" w:rsidR="001748FB" w:rsidRPr="00105390" w:rsidRDefault="001748FB" w:rsidP="00647A1F">
            <w:pPr>
              <w:spacing w:after="0"/>
              <w:jc w:val="center"/>
              <w:rPr>
                <w:b/>
                <w:sz w:val="20"/>
                <w:szCs w:val="20"/>
              </w:rPr>
            </w:pPr>
          </w:p>
        </w:tc>
      </w:tr>
      <w:tr w:rsidR="001748FB" w:rsidRPr="005A761D" w14:paraId="697D96F9" w14:textId="77777777" w:rsidTr="00647A1F">
        <w:trPr>
          <w:trHeight w:val="351"/>
          <w:jc w:val="center"/>
        </w:trPr>
        <w:tc>
          <w:tcPr>
            <w:tcW w:w="3539" w:type="dxa"/>
            <w:vAlign w:val="center"/>
          </w:tcPr>
          <w:p w14:paraId="1411007C" w14:textId="77777777" w:rsidR="001748FB" w:rsidRPr="00105390" w:rsidRDefault="001748FB" w:rsidP="00647A1F">
            <w:pPr>
              <w:spacing w:after="0"/>
              <w:jc w:val="left"/>
              <w:rPr>
                <w:b/>
                <w:sz w:val="20"/>
                <w:szCs w:val="20"/>
              </w:rPr>
            </w:pPr>
            <w:r w:rsidRPr="00105390">
              <w:rPr>
                <w:sz w:val="20"/>
                <w:szCs w:val="20"/>
                <w:u w:val="single"/>
              </w:rPr>
              <w:t>Područje reagiranja - ZBIRNO</w:t>
            </w:r>
          </w:p>
        </w:tc>
        <w:tc>
          <w:tcPr>
            <w:tcW w:w="1418" w:type="dxa"/>
            <w:vAlign w:val="center"/>
          </w:tcPr>
          <w:p w14:paraId="6B4C4D2A" w14:textId="77777777" w:rsidR="001748FB" w:rsidRPr="00105390" w:rsidRDefault="001748FB" w:rsidP="00647A1F">
            <w:pPr>
              <w:spacing w:after="0"/>
              <w:jc w:val="center"/>
              <w:rPr>
                <w:b/>
                <w:sz w:val="20"/>
                <w:szCs w:val="20"/>
              </w:rPr>
            </w:pPr>
          </w:p>
        </w:tc>
        <w:tc>
          <w:tcPr>
            <w:tcW w:w="1285" w:type="dxa"/>
            <w:vAlign w:val="center"/>
          </w:tcPr>
          <w:p w14:paraId="69394655" w14:textId="77777777" w:rsidR="001748FB" w:rsidRPr="00105390" w:rsidRDefault="001748FB" w:rsidP="00647A1F">
            <w:pPr>
              <w:spacing w:after="0"/>
              <w:jc w:val="center"/>
              <w:rPr>
                <w:b/>
                <w:sz w:val="20"/>
                <w:szCs w:val="20"/>
              </w:rPr>
            </w:pPr>
          </w:p>
        </w:tc>
        <w:tc>
          <w:tcPr>
            <w:tcW w:w="1562" w:type="dxa"/>
            <w:vAlign w:val="center"/>
          </w:tcPr>
          <w:p w14:paraId="554C114E" w14:textId="77777777" w:rsidR="001748FB" w:rsidRPr="00105390" w:rsidRDefault="001748FB" w:rsidP="00647A1F">
            <w:pPr>
              <w:spacing w:after="0"/>
              <w:jc w:val="center"/>
              <w:rPr>
                <w:b/>
                <w:sz w:val="20"/>
                <w:szCs w:val="20"/>
              </w:rPr>
            </w:pPr>
            <w:r w:rsidRPr="00105390">
              <w:rPr>
                <w:b/>
                <w:sz w:val="20"/>
                <w:szCs w:val="20"/>
              </w:rPr>
              <w:t>x</w:t>
            </w:r>
          </w:p>
        </w:tc>
        <w:tc>
          <w:tcPr>
            <w:tcW w:w="1405" w:type="dxa"/>
            <w:vAlign w:val="center"/>
          </w:tcPr>
          <w:p w14:paraId="6240C2C9" w14:textId="77777777" w:rsidR="001748FB" w:rsidRPr="00105390" w:rsidRDefault="001748FB" w:rsidP="00647A1F">
            <w:pPr>
              <w:spacing w:after="0"/>
              <w:jc w:val="center"/>
              <w:rPr>
                <w:b/>
                <w:sz w:val="20"/>
                <w:szCs w:val="20"/>
              </w:rPr>
            </w:pPr>
          </w:p>
        </w:tc>
      </w:tr>
      <w:bookmarkEnd w:id="206"/>
    </w:tbl>
    <w:p w14:paraId="1EA86260" w14:textId="77777777" w:rsidR="00136925" w:rsidRPr="005A761D" w:rsidRDefault="00136925" w:rsidP="0095250C">
      <w:pPr>
        <w:rPr>
          <w:rFonts w:eastAsiaTheme="minorHAnsi"/>
          <w:highlight w:val="yellow"/>
        </w:rPr>
      </w:pPr>
    </w:p>
    <w:p w14:paraId="2144D986" w14:textId="0C17E7B1" w:rsidR="00C06B93" w:rsidRPr="00F35C22" w:rsidRDefault="00C06B93" w:rsidP="00C06B93">
      <w:pPr>
        <w:spacing w:after="120"/>
        <w:rPr>
          <w:b/>
        </w:rPr>
      </w:pPr>
      <w:r w:rsidRPr="00F35C22">
        <w:rPr>
          <w:b/>
        </w:rPr>
        <w:t xml:space="preserve">Pravne osobe i ostali subjekti koji će, poradi nekoga interesa </w:t>
      </w:r>
      <w:r w:rsidR="00EF5C44" w:rsidRPr="00F35C22">
        <w:rPr>
          <w:b/>
        </w:rPr>
        <w:t>civilne z</w:t>
      </w:r>
      <w:r w:rsidR="00907839" w:rsidRPr="00F35C22">
        <w:rPr>
          <w:b/>
        </w:rPr>
        <w:t>a</w:t>
      </w:r>
      <w:r w:rsidR="00EF5C44" w:rsidRPr="00F35C22">
        <w:rPr>
          <w:b/>
        </w:rPr>
        <w:t>štite</w:t>
      </w:r>
      <w:r w:rsidRPr="00F35C22">
        <w:rPr>
          <w:b/>
        </w:rPr>
        <w:t xml:space="preserve">, materijalnih i kulturnih dobara </w:t>
      </w:r>
      <w:r w:rsidR="00B627A0" w:rsidRPr="00F35C22">
        <w:rPr>
          <w:b/>
        </w:rPr>
        <w:t>Općine Murter-Kornati</w:t>
      </w:r>
      <w:r w:rsidRPr="00F35C22">
        <w:rPr>
          <w:b/>
        </w:rPr>
        <w:t>, dobiti zadaću, su:</w:t>
      </w:r>
    </w:p>
    <w:p w14:paraId="0CC4C11A" w14:textId="6CBC41F8" w:rsidR="000D1E95" w:rsidRDefault="000D1E95" w:rsidP="00112AAC">
      <w:pPr>
        <w:pStyle w:val="Odlomakpopisa"/>
        <w:numPr>
          <w:ilvl w:val="0"/>
          <w:numId w:val="40"/>
        </w:numPr>
      </w:pPr>
      <w:r>
        <w:t>Murtela d.o.o. za komunalne djelatnosti</w:t>
      </w:r>
    </w:p>
    <w:p w14:paraId="7330AB81" w14:textId="1DF64C5D" w:rsidR="000D1E95" w:rsidRDefault="000D1E95" w:rsidP="00112AAC">
      <w:pPr>
        <w:pStyle w:val="Odlomakpopisa"/>
        <w:numPr>
          <w:ilvl w:val="0"/>
          <w:numId w:val="40"/>
        </w:numPr>
      </w:pPr>
      <w:r>
        <w:t>Osnovna škola „Murterski škoji“</w:t>
      </w:r>
    </w:p>
    <w:p w14:paraId="0B3C11B5" w14:textId="5FE87E93" w:rsidR="000D1E95" w:rsidRDefault="000D1E95" w:rsidP="00112AAC">
      <w:pPr>
        <w:pStyle w:val="Odlomakpopisa"/>
        <w:numPr>
          <w:ilvl w:val="0"/>
          <w:numId w:val="40"/>
        </w:numPr>
        <w:spacing w:line="276" w:lineRule="auto"/>
      </w:pPr>
      <w:r>
        <w:t>Javna ustanova „Nacionalni park Kornati“.</w:t>
      </w:r>
    </w:p>
    <w:p w14:paraId="4904304A" w14:textId="36418946" w:rsidR="00F35C22" w:rsidRDefault="00F35C22" w:rsidP="00112AAC">
      <w:pPr>
        <w:pStyle w:val="Odlomakpopisa"/>
        <w:numPr>
          <w:ilvl w:val="0"/>
          <w:numId w:val="40"/>
        </w:numPr>
        <w:spacing w:line="276" w:lineRule="auto"/>
      </w:pPr>
      <w:r w:rsidRPr="00E41BAF">
        <w:t>Športsko</w:t>
      </w:r>
      <w:r w:rsidR="000252C2">
        <w:t xml:space="preserve"> ribolovno</w:t>
      </w:r>
      <w:r w:rsidRPr="00E41BAF">
        <w:t xml:space="preserve"> društvo „</w:t>
      </w:r>
      <w:proofErr w:type="spellStart"/>
      <w:r w:rsidRPr="00E41BAF">
        <w:t>Kornatar</w:t>
      </w:r>
      <w:proofErr w:type="spellEnd"/>
      <w:r w:rsidRPr="00E41BAF">
        <w:t>“,</w:t>
      </w:r>
    </w:p>
    <w:p w14:paraId="40BD4FF0" w14:textId="2DED661B" w:rsidR="00F35C22" w:rsidRDefault="00F35C22" w:rsidP="00112AAC">
      <w:pPr>
        <w:pStyle w:val="Odlomakpopisa"/>
        <w:numPr>
          <w:ilvl w:val="0"/>
          <w:numId w:val="40"/>
        </w:numPr>
        <w:spacing w:line="276" w:lineRule="auto"/>
      </w:pPr>
      <w:r w:rsidRPr="00E41BAF">
        <w:t>Udruga za zaštitu prirode i okoliša te promican</w:t>
      </w:r>
      <w:r>
        <w:t>ja održivog razvoja „Argonauta“</w:t>
      </w:r>
      <w:r w:rsidR="000252C2">
        <w:t>,</w:t>
      </w:r>
    </w:p>
    <w:p w14:paraId="0772ECD5" w14:textId="58047707" w:rsidR="000252C2" w:rsidRDefault="000252C2" w:rsidP="00112AAC">
      <w:pPr>
        <w:pStyle w:val="Odlomakpopisa"/>
        <w:numPr>
          <w:ilvl w:val="0"/>
          <w:numId w:val="40"/>
        </w:numPr>
        <w:spacing w:line="276" w:lineRule="auto"/>
      </w:pPr>
      <w:r>
        <w:t>Ronilački klub „Murter-Kornati“.</w:t>
      </w:r>
    </w:p>
    <w:p w14:paraId="298AEF0D" w14:textId="77777777" w:rsidR="00FF13C8" w:rsidRDefault="00FF13C8" w:rsidP="0077383C">
      <w:pPr>
        <w:spacing w:before="0"/>
        <w:jc w:val="center"/>
        <w:rPr>
          <w:rFonts w:eastAsia="Calibri"/>
          <w:b/>
          <w:i/>
          <w:iCs/>
          <w:color w:val="54883D"/>
          <w:sz w:val="20"/>
          <w:szCs w:val="20"/>
        </w:rPr>
      </w:pPr>
    </w:p>
    <w:p w14:paraId="40D88F26" w14:textId="06D30406" w:rsidR="0077383C" w:rsidRPr="00F35C22" w:rsidRDefault="0077383C" w:rsidP="0077383C">
      <w:pPr>
        <w:spacing w:before="0"/>
        <w:jc w:val="center"/>
        <w:rPr>
          <w:b/>
          <w:bCs/>
          <w:i/>
          <w:color w:val="54883D"/>
          <w:sz w:val="20"/>
          <w:szCs w:val="20"/>
        </w:rPr>
      </w:pPr>
      <w:r w:rsidRPr="00F35C22">
        <w:rPr>
          <w:rFonts w:eastAsia="Calibri"/>
          <w:b/>
          <w:i/>
          <w:iCs/>
          <w:color w:val="54883D"/>
          <w:sz w:val="20"/>
          <w:szCs w:val="20"/>
        </w:rPr>
        <w:t xml:space="preserve">Tablica </w:t>
      </w:r>
      <w:r w:rsidRPr="00F35C22">
        <w:rPr>
          <w:rFonts w:eastAsia="Calibri"/>
          <w:b/>
          <w:i/>
          <w:iCs/>
          <w:color w:val="54883D"/>
          <w:sz w:val="20"/>
          <w:szCs w:val="20"/>
        </w:rPr>
        <w:fldChar w:fldCharType="begin"/>
      </w:r>
      <w:r w:rsidRPr="00F35C22">
        <w:rPr>
          <w:rFonts w:eastAsia="Calibri"/>
          <w:b/>
          <w:i/>
          <w:iCs/>
          <w:color w:val="54883D"/>
          <w:sz w:val="20"/>
          <w:szCs w:val="20"/>
        </w:rPr>
        <w:instrText xml:space="preserve"> SEQ Tabela \* ARABIC </w:instrText>
      </w:r>
      <w:r w:rsidRPr="00F35C22">
        <w:rPr>
          <w:rFonts w:eastAsia="Calibri"/>
          <w:b/>
          <w:i/>
          <w:iCs/>
          <w:color w:val="54883D"/>
          <w:sz w:val="20"/>
          <w:szCs w:val="20"/>
        </w:rPr>
        <w:fldChar w:fldCharType="separate"/>
      </w:r>
      <w:r w:rsidR="00BF5AB3">
        <w:rPr>
          <w:rFonts w:eastAsia="Calibri"/>
          <w:b/>
          <w:i/>
          <w:iCs/>
          <w:noProof/>
          <w:color w:val="54883D"/>
          <w:sz w:val="20"/>
          <w:szCs w:val="20"/>
        </w:rPr>
        <w:t>54</w:t>
      </w:r>
      <w:r w:rsidRPr="00F35C22">
        <w:rPr>
          <w:rFonts w:eastAsia="Calibri"/>
          <w:b/>
          <w:i/>
          <w:iCs/>
          <w:noProof/>
          <w:color w:val="54883D"/>
          <w:sz w:val="20"/>
          <w:szCs w:val="20"/>
        </w:rPr>
        <w:fldChar w:fldCharType="end"/>
      </w:r>
      <w:r w:rsidRPr="00F35C22">
        <w:rPr>
          <w:rFonts w:eastAsia="Calibri"/>
          <w:b/>
          <w:i/>
          <w:iCs/>
          <w:color w:val="54883D"/>
          <w:sz w:val="20"/>
          <w:szCs w:val="20"/>
        </w:rPr>
        <w:t>.</w:t>
      </w:r>
      <w:r w:rsidRPr="00F35C22">
        <w:rPr>
          <w:b/>
          <w:bCs/>
          <w:i/>
          <w:color w:val="54883D"/>
          <w:sz w:val="20"/>
          <w:szCs w:val="20"/>
        </w:rPr>
        <w:t xml:space="preserve"> Prikaz ocjene spremnosti pravnih osoba i udruga od interesa za sustav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77383C" w:rsidRPr="00F35C22" w14:paraId="7798B15E" w14:textId="77777777" w:rsidTr="00647A1F">
        <w:trPr>
          <w:trHeight w:val="341"/>
          <w:tblHeader/>
          <w:jc w:val="center"/>
        </w:trPr>
        <w:tc>
          <w:tcPr>
            <w:tcW w:w="3539" w:type="dxa"/>
            <w:vMerge w:val="restart"/>
            <w:vAlign w:val="center"/>
          </w:tcPr>
          <w:p w14:paraId="4EF87A26" w14:textId="77777777" w:rsidR="0077383C" w:rsidRPr="00F35C22" w:rsidRDefault="0077383C" w:rsidP="00647A1F">
            <w:pPr>
              <w:spacing w:before="0" w:after="0"/>
              <w:rPr>
                <w:b/>
                <w:sz w:val="20"/>
                <w:szCs w:val="20"/>
              </w:rPr>
            </w:pPr>
            <w:r w:rsidRPr="00F35C22">
              <w:rPr>
                <w:b/>
                <w:sz w:val="20"/>
                <w:szCs w:val="20"/>
              </w:rPr>
              <w:t>PODRUČJE PREVENTIVE</w:t>
            </w:r>
          </w:p>
        </w:tc>
        <w:tc>
          <w:tcPr>
            <w:tcW w:w="1418" w:type="dxa"/>
            <w:shd w:val="clear" w:color="auto" w:fill="FF0000"/>
            <w:vAlign w:val="center"/>
          </w:tcPr>
          <w:p w14:paraId="2D72D960" w14:textId="77777777" w:rsidR="0077383C" w:rsidRPr="00F35C22" w:rsidRDefault="0077383C" w:rsidP="00647A1F">
            <w:pPr>
              <w:spacing w:before="0" w:after="0"/>
              <w:jc w:val="center"/>
              <w:rPr>
                <w:b/>
                <w:sz w:val="20"/>
                <w:szCs w:val="20"/>
              </w:rPr>
            </w:pPr>
            <w:r w:rsidRPr="00F35C22">
              <w:rPr>
                <w:b/>
                <w:sz w:val="20"/>
                <w:szCs w:val="20"/>
              </w:rPr>
              <w:t>Vrlo niska spremnost</w:t>
            </w:r>
          </w:p>
        </w:tc>
        <w:tc>
          <w:tcPr>
            <w:tcW w:w="1285" w:type="dxa"/>
            <w:shd w:val="clear" w:color="auto" w:fill="FFC000"/>
            <w:vAlign w:val="center"/>
          </w:tcPr>
          <w:p w14:paraId="2A09FBFD" w14:textId="77777777" w:rsidR="0077383C" w:rsidRPr="00F35C22" w:rsidRDefault="0077383C" w:rsidP="00647A1F">
            <w:pPr>
              <w:spacing w:before="0" w:after="0"/>
              <w:jc w:val="center"/>
              <w:rPr>
                <w:b/>
                <w:sz w:val="20"/>
                <w:szCs w:val="20"/>
              </w:rPr>
            </w:pPr>
            <w:r w:rsidRPr="00F35C22">
              <w:rPr>
                <w:b/>
                <w:sz w:val="20"/>
                <w:szCs w:val="20"/>
              </w:rPr>
              <w:t>Niska spremnost</w:t>
            </w:r>
          </w:p>
        </w:tc>
        <w:tc>
          <w:tcPr>
            <w:tcW w:w="1562" w:type="dxa"/>
            <w:shd w:val="clear" w:color="auto" w:fill="FFFF00"/>
            <w:vAlign w:val="center"/>
          </w:tcPr>
          <w:p w14:paraId="5C14D0A8" w14:textId="77777777" w:rsidR="0077383C" w:rsidRPr="00F35C22" w:rsidRDefault="0077383C" w:rsidP="00647A1F">
            <w:pPr>
              <w:spacing w:before="0" w:after="0"/>
              <w:jc w:val="center"/>
              <w:rPr>
                <w:b/>
                <w:sz w:val="20"/>
                <w:szCs w:val="20"/>
              </w:rPr>
            </w:pPr>
            <w:r w:rsidRPr="00F35C22">
              <w:rPr>
                <w:b/>
                <w:sz w:val="20"/>
                <w:szCs w:val="20"/>
              </w:rPr>
              <w:t>Visoka spremnost</w:t>
            </w:r>
          </w:p>
        </w:tc>
        <w:tc>
          <w:tcPr>
            <w:tcW w:w="1405" w:type="dxa"/>
            <w:shd w:val="clear" w:color="auto" w:fill="92D050"/>
            <w:vAlign w:val="center"/>
          </w:tcPr>
          <w:p w14:paraId="25959C44" w14:textId="77777777" w:rsidR="0077383C" w:rsidRPr="00F35C22" w:rsidRDefault="0077383C" w:rsidP="00647A1F">
            <w:pPr>
              <w:spacing w:before="0" w:after="0"/>
              <w:jc w:val="center"/>
              <w:rPr>
                <w:b/>
                <w:sz w:val="20"/>
                <w:szCs w:val="20"/>
              </w:rPr>
            </w:pPr>
            <w:r w:rsidRPr="00F35C22">
              <w:rPr>
                <w:b/>
                <w:sz w:val="20"/>
                <w:szCs w:val="20"/>
              </w:rPr>
              <w:t>Vrlo visoka spremnost</w:t>
            </w:r>
          </w:p>
        </w:tc>
      </w:tr>
      <w:tr w:rsidR="0077383C" w:rsidRPr="00F35C22" w14:paraId="624DD8AE" w14:textId="77777777" w:rsidTr="00647A1F">
        <w:trPr>
          <w:trHeight w:val="269"/>
          <w:tblHeader/>
          <w:jc w:val="center"/>
        </w:trPr>
        <w:tc>
          <w:tcPr>
            <w:tcW w:w="3539" w:type="dxa"/>
            <w:vMerge/>
            <w:vAlign w:val="center"/>
          </w:tcPr>
          <w:p w14:paraId="37D96D18" w14:textId="77777777" w:rsidR="0077383C" w:rsidRPr="00F35C22" w:rsidRDefault="0077383C" w:rsidP="00647A1F">
            <w:pPr>
              <w:spacing w:before="0" w:after="0"/>
              <w:rPr>
                <w:b/>
                <w:sz w:val="20"/>
                <w:szCs w:val="20"/>
              </w:rPr>
            </w:pPr>
          </w:p>
        </w:tc>
        <w:tc>
          <w:tcPr>
            <w:tcW w:w="1418" w:type="dxa"/>
            <w:vAlign w:val="center"/>
          </w:tcPr>
          <w:p w14:paraId="2B3AF4A2" w14:textId="77777777" w:rsidR="0077383C" w:rsidRPr="00F35C22" w:rsidRDefault="0077383C" w:rsidP="00647A1F">
            <w:pPr>
              <w:spacing w:before="0" w:after="0"/>
              <w:jc w:val="center"/>
              <w:rPr>
                <w:b/>
                <w:sz w:val="20"/>
                <w:szCs w:val="20"/>
              </w:rPr>
            </w:pPr>
            <w:r w:rsidRPr="00F35C22">
              <w:rPr>
                <w:b/>
                <w:sz w:val="20"/>
                <w:szCs w:val="20"/>
              </w:rPr>
              <w:t>4</w:t>
            </w:r>
          </w:p>
        </w:tc>
        <w:tc>
          <w:tcPr>
            <w:tcW w:w="1285" w:type="dxa"/>
            <w:vAlign w:val="center"/>
          </w:tcPr>
          <w:p w14:paraId="0FC7A633" w14:textId="77777777" w:rsidR="0077383C" w:rsidRPr="00F35C22" w:rsidRDefault="0077383C" w:rsidP="00647A1F">
            <w:pPr>
              <w:spacing w:before="0" w:after="0"/>
              <w:jc w:val="center"/>
              <w:rPr>
                <w:b/>
                <w:sz w:val="20"/>
                <w:szCs w:val="20"/>
              </w:rPr>
            </w:pPr>
            <w:r w:rsidRPr="00F35C22">
              <w:rPr>
                <w:b/>
                <w:sz w:val="20"/>
                <w:szCs w:val="20"/>
              </w:rPr>
              <w:t>3</w:t>
            </w:r>
          </w:p>
        </w:tc>
        <w:tc>
          <w:tcPr>
            <w:tcW w:w="1562" w:type="dxa"/>
            <w:vAlign w:val="center"/>
          </w:tcPr>
          <w:p w14:paraId="793FA09B" w14:textId="77777777" w:rsidR="0077383C" w:rsidRPr="00F35C22" w:rsidRDefault="0077383C" w:rsidP="00647A1F">
            <w:pPr>
              <w:spacing w:before="0" w:after="0"/>
              <w:jc w:val="center"/>
              <w:rPr>
                <w:b/>
                <w:sz w:val="20"/>
                <w:szCs w:val="20"/>
              </w:rPr>
            </w:pPr>
            <w:r w:rsidRPr="00F35C22">
              <w:rPr>
                <w:b/>
                <w:sz w:val="20"/>
                <w:szCs w:val="20"/>
              </w:rPr>
              <w:t>2</w:t>
            </w:r>
          </w:p>
        </w:tc>
        <w:tc>
          <w:tcPr>
            <w:tcW w:w="1405" w:type="dxa"/>
            <w:vAlign w:val="center"/>
          </w:tcPr>
          <w:p w14:paraId="19014F59" w14:textId="77777777" w:rsidR="0077383C" w:rsidRPr="00F35C22" w:rsidRDefault="0077383C" w:rsidP="00647A1F">
            <w:pPr>
              <w:spacing w:before="0" w:after="0"/>
              <w:jc w:val="center"/>
              <w:rPr>
                <w:b/>
                <w:sz w:val="20"/>
                <w:szCs w:val="20"/>
              </w:rPr>
            </w:pPr>
            <w:r w:rsidRPr="00F35C22">
              <w:rPr>
                <w:b/>
                <w:sz w:val="20"/>
                <w:szCs w:val="20"/>
              </w:rPr>
              <w:t>1</w:t>
            </w:r>
          </w:p>
        </w:tc>
      </w:tr>
      <w:tr w:rsidR="0077383C" w:rsidRPr="00F35C22" w14:paraId="5484E1EB" w14:textId="77777777" w:rsidTr="00647A1F">
        <w:trPr>
          <w:trHeight w:val="341"/>
          <w:jc w:val="center"/>
        </w:trPr>
        <w:tc>
          <w:tcPr>
            <w:tcW w:w="3539" w:type="dxa"/>
            <w:vAlign w:val="center"/>
          </w:tcPr>
          <w:p w14:paraId="5F7E72C3" w14:textId="77777777" w:rsidR="0077383C" w:rsidRPr="00F35C22" w:rsidRDefault="0077383C" w:rsidP="00647A1F">
            <w:pPr>
              <w:spacing w:after="0"/>
              <w:jc w:val="left"/>
              <w:rPr>
                <w:sz w:val="20"/>
                <w:szCs w:val="20"/>
              </w:rPr>
            </w:pPr>
            <w:r w:rsidRPr="00F35C22">
              <w:rPr>
                <w:sz w:val="20"/>
                <w:szCs w:val="20"/>
              </w:rPr>
              <w:t>Stupnja popunjenosti ljudstvom</w:t>
            </w:r>
          </w:p>
        </w:tc>
        <w:tc>
          <w:tcPr>
            <w:tcW w:w="1418" w:type="dxa"/>
            <w:vAlign w:val="center"/>
          </w:tcPr>
          <w:p w14:paraId="11057DBB" w14:textId="77777777" w:rsidR="0077383C" w:rsidRPr="00F35C22" w:rsidRDefault="0077383C" w:rsidP="00647A1F">
            <w:pPr>
              <w:spacing w:after="0"/>
              <w:jc w:val="center"/>
              <w:rPr>
                <w:b/>
                <w:sz w:val="20"/>
                <w:szCs w:val="20"/>
              </w:rPr>
            </w:pPr>
          </w:p>
        </w:tc>
        <w:tc>
          <w:tcPr>
            <w:tcW w:w="1285" w:type="dxa"/>
            <w:vAlign w:val="center"/>
          </w:tcPr>
          <w:p w14:paraId="1AB52F13" w14:textId="77777777" w:rsidR="0077383C" w:rsidRPr="00F35C22" w:rsidRDefault="0077383C" w:rsidP="00647A1F">
            <w:pPr>
              <w:spacing w:after="0"/>
              <w:jc w:val="center"/>
              <w:rPr>
                <w:b/>
                <w:sz w:val="20"/>
                <w:szCs w:val="20"/>
              </w:rPr>
            </w:pPr>
          </w:p>
        </w:tc>
        <w:tc>
          <w:tcPr>
            <w:tcW w:w="1562" w:type="dxa"/>
            <w:vAlign w:val="center"/>
          </w:tcPr>
          <w:p w14:paraId="33DBB1F6" w14:textId="77777777" w:rsidR="0077383C" w:rsidRPr="00F35C22" w:rsidRDefault="0077383C" w:rsidP="00647A1F">
            <w:pPr>
              <w:spacing w:after="0"/>
              <w:jc w:val="center"/>
              <w:rPr>
                <w:b/>
                <w:sz w:val="20"/>
                <w:szCs w:val="20"/>
              </w:rPr>
            </w:pPr>
            <w:r w:rsidRPr="00F35C22">
              <w:rPr>
                <w:b/>
                <w:sz w:val="20"/>
                <w:szCs w:val="20"/>
              </w:rPr>
              <w:t>x</w:t>
            </w:r>
          </w:p>
        </w:tc>
        <w:tc>
          <w:tcPr>
            <w:tcW w:w="1405" w:type="dxa"/>
            <w:vAlign w:val="center"/>
          </w:tcPr>
          <w:p w14:paraId="0E46FDD7" w14:textId="77777777" w:rsidR="0077383C" w:rsidRPr="00F35C22" w:rsidRDefault="0077383C" w:rsidP="00647A1F">
            <w:pPr>
              <w:spacing w:after="0"/>
              <w:jc w:val="center"/>
              <w:rPr>
                <w:b/>
                <w:sz w:val="20"/>
                <w:szCs w:val="20"/>
              </w:rPr>
            </w:pPr>
          </w:p>
        </w:tc>
      </w:tr>
      <w:tr w:rsidR="0077383C" w:rsidRPr="00F35C22" w14:paraId="77E84A12" w14:textId="77777777" w:rsidTr="00647A1F">
        <w:trPr>
          <w:trHeight w:val="341"/>
          <w:jc w:val="center"/>
        </w:trPr>
        <w:tc>
          <w:tcPr>
            <w:tcW w:w="3539" w:type="dxa"/>
            <w:vAlign w:val="center"/>
          </w:tcPr>
          <w:p w14:paraId="08DBD2C9" w14:textId="77777777" w:rsidR="0077383C" w:rsidRPr="00F35C22" w:rsidRDefault="0077383C" w:rsidP="00647A1F">
            <w:pPr>
              <w:spacing w:after="0"/>
              <w:jc w:val="left"/>
              <w:rPr>
                <w:sz w:val="20"/>
                <w:szCs w:val="20"/>
              </w:rPr>
            </w:pPr>
            <w:r w:rsidRPr="00F35C22">
              <w:rPr>
                <w:sz w:val="20"/>
                <w:szCs w:val="20"/>
              </w:rPr>
              <w:t>Stupnja spremnosti zapovjednog osoblja</w:t>
            </w:r>
          </w:p>
        </w:tc>
        <w:tc>
          <w:tcPr>
            <w:tcW w:w="1418" w:type="dxa"/>
            <w:vAlign w:val="center"/>
          </w:tcPr>
          <w:p w14:paraId="74321766" w14:textId="77777777" w:rsidR="0077383C" w:rsidRPr="00F35C22" w:rsidRDefault="0077383C" w:rsidP="00647A1F">
            <w:pPr>
              <w:spacing w:after="0"/>
              <w:jc w:val="center"/>
              <w:rPr>
                <w:b/>
                <w:sz w:val="20"/>
                <w:szCs w:val="20"/>
              </w:rPr>
            </w:pPr>
          </w:p>
        </w:tc>
        <w:tc>
          <w:tcPr>
            <w:tcW w:w="1285" w:type="dxa"/>
            <w:vAlign w:val="center"/>
          </w:tcPr>
          <w:p w14:paraId="40B88E9A" w14:textId="77777777" w:rsidR="0077383C" w:rsidRPr="00F35C22" w:rsidRDefault="0077383C" w:rsidP="00647A1F">
            <w:pPr>
              <w:spacing w:after="0"/>
              <w:jc w:val="center"/>
              <w:rPr>
                <w:b/>
                <w:sz w:val="20"/>
                <w:szCs w:val="20"/>
              </w:rPr>
            </w:pPr>
          </w:p>
        </w:tc>
        <w:tc>
          <w:tcPr>
            <w:tcW w:w="1562" w:type="dxa"/>
            <w:vAlign w:val="center"/>
          </w:tcPr>
          <w:p w14:paraId="03438F2D" w14:textId="77777777" w:rsidR="0077383C" w:rsidRPr="00F35C22" w:rsidRDefault="0077383C" w:rsidP="00647A1F">
            <w:pPr>
              <w:spacing w:after="0"/>
              <w:jc w:val="center"/>
              <w:rPr>
                <w:b/>
                <w:sz w:val="20"/>
                <w:szCs w:val="20"/>
              </w:rPr>
            </w:pPr>
            <w:r w:rsidRPr="00F35C22">
              <w:rPr>
                <w:b/>
                <w:sz w:val="20"/>
                <w:szCs w:val="20"/>
              </w:rPr>
              <w:t>x</w:t>
            </w:r>
          </w:p>
        </w:tc>
        <w:tc>
          <w:tcPr>
            <w:tcW w:w="1405" w:type="dxa"/>
            <w:vAlign w:val="center"/>
          </w:tcPr>
          <w:p w14:paraId="51D87408" w14:textId="77777777" w:rsidR="0077383C" w:rsidRPr="00F35C22" w:rsidRDefault="0077383C" w:rsidP="00647A1F">
            <w:pPr>
              <w:spacing w:after="0"/>
              <w:jc w:val="center"/>
              <w:rPr>
                <w:b/>
                <w:sz w:val="20"/>
                <w:szCs w:val="20"/>
              </w:rPr>
            </w:pPr>
          </w:p>
        </w:tc>
      </w:tr>
      <w:tr w:rsidR="0077383C" w:rsidRPr="00F35C22" w14:paraId="6AFEC2C0" w14:textId="77777777" w:rsidTr="00647A1F">
        <w:trPr>
          <w:trHeight w:val="570"/>
          <w:jc w:val="center"/>
        </w:trPr>
        <w:tc>
          <w:tcPr>
            <w:tcW w:w="3539" w:type="dxa"/>
            <w:vAlign w:val="center"/>
          </w:tcPr>
          <w:p w14:paraId="256E8C5A" w14:textId="77777777" w:rsidR="0077383C" w:rsidRPr="00F35C22" w:rsidRDefault="0077383C" w:rsidP="00647A1F">
            <w:pPr>
              <w:spacing w:after="0"/>
              <w:jc w:val="left"/>
              <w:rPr>
                <w:sz w:val="20"/>
                <w:szCs w:val="20"/>
              </w:rPr>
            </w:pPr>
            <w:r w:rsidRPr="00F35C22">
              <w:rPr>
                <w:sz w:val="20"/>
                <w:szCs w:val="20"/>
              </w:rPr>
              <w:t>Stupnja osposobljenosti ljudstva i zapovjednog osoblja</w:t>
            </w:r>
          </w:p>
        </w:tc>
        <w:tc>
          <w:tcPr>
            <w:tcW w:w="1418" w:type="dxa"/>
            <w:vAlign w:val="center"/>
          </w:tcPr>
          <w:p w14:paraId="1D0B1D42" w14:textId="77777777" w:rsidR="0077383C" w:rsidRPr="00F35C22" w:rsidRDefault="0077383C" w:rsidP="00647A1F">
            <w:pPr>
              <w:spacing w:after="0"/>
              <w:jc w:val="center"/>
              <w:rPr>
                <w:b/>
                <w:sz w:val="20"/>
                <w:szCs w:val="20"/>
              </w:rPr>
            </w:pPr>
          </w:p>
        </w:tc>
        <w:tc>
          <w:tcPr>
            <w:tcW w:w="1285" w:type="dxa"/>
            <w:vAlign w:val="center"/>
          </w:tcPr>
          <w:p w14:paraId="4E6E282B" w14:textId="77777777" w:rsidR="0077383C" w:rsidRPr="00F35C22" w:rsidRDefault="0077383C" w:rsidP="00647A1F">
            <w:pPr>
              <w:spacing w:after="0"/>
              <w:jc w:val="center"/>
              <w:rPr>
                <w:b/>
                <w:sz w:val="20"/>
                <w:szCs w:val="20"/>
              </w:rPr>
            </w:pPr>
          </w:p>
        </w:tc>
        <w:tc>
          <w:tcPr>
            <w:tcW w:w="1562" w:type="dxa"/>
            <w:vAlign w:val="center"/>
          </w:tcPr>
          <w:p w14:paraId="7307E67D" w14:textId="77777777" w:rsidR="0077383C" w:rsidRPr="00F35C22" w:rsidRDefault="0077383C" w:rsidP="00647A1F">
            <w:pPr>
              <w:spacing w:after="0"/>
              <w:jc w:val="center"/>
              <w:rPr>
                <w:b/>
                <w:sz w:val="20"/>
                <w:szCs w:val="20"/>
              </w:rPr>
            </w:pPr>
            <w:r w:rsidRPr="00F35C22">
              <w:rPr>
                <w:b/>
                <w:sz w:val="20"/>
                <w:szCs w:val="20"/>
              </w:rPr>
              <w:t>x</w:t>
            </w:r>
          </w:p>
        </w:tc>
        <w:tc>
          <w:tcPr>
            <w:tcW w:w="1405" w:type="dxa"/>
            <w:vAlign w:val="center"/>
          </w:tcPr>
          <w:p w14:paraId="112246B2" w14:textId="77777777" w:rsidR="0077383C" w:rsidRPr="00F35C22" w:rsidRDefault="0077383C" w:rsidP="00647A1F">
            <w:pPr>
              <w:spacing w:after="0"/>
              <w:jc w:val="center"/>
              <w:rPr>
                <w:b/>
                <w:sz w:val="20"/>
                <w:szCs w:val="20"/>
              </w:rPr>
            </w:pPr>
          </w:p>
        </w:tc>
      </w:tr>
      <w:tr w:rsidR="0077383C" w:rsidRPr="00F35C22" w14:paraId="4462D4CE" w14:textId="77777777" w:rsidTr="00647A1F">
        <w:trPr>
          <w:trHeight w:val="213"/>
          <w:jc w:val="center"/>
        </w:trPr>
        <w:tc>
          <w:tcPr>
            <w:tcW w:w="3539" w:type="dxa"/>
            <w:vAlign w:val="center"/>
          </w:tcPr>
          <w:p w14:paraId="4A822068" w14:textId="77777777" w:rsidR="0077383C" w:rsidRPr="00F35C22" w:rsidRDefault="0077383C" w:rsidP="00647A1F">
            <w:pPr>
              <w:spacing w:after="0"/>
              <w:jc w:val="left"/>
              <w:rPr>
                <w:sz w:val="20"/>
                <w:szCs w:val="20"/>
              </w:rPr>
            </w:pPr>
            <w:r w:rsidRPr="00F35C22">
              <w:rPr>
                <w:sz w:val="20"/>
                <w:szCs w:val="20"/>
              </w:rPr>
              <w:t>Stupnja uvježbanosti</w:t>
            </w:r>
          </w:p>
        </w:tc>
        <w:tc>
          <w:tcPr>
            <w:tcW w:w="1418" w:type="dxa"/>
            <w:vAlign w:val="center"/>
          </w:tcPr>
          <w:p w14:paraId="7D221BE8" w14:textId="77777777" w:rsidR="0077383C" w:rsidRPr="00F35C22" w:rsidRDefault="0077383C" w:rsidP="00647A1F">
            <w:pPr>
              <w:spacing w:after="0"/>
              <w:jc w:val="center"/>
              <w:rPr>
                <w:b/>
                <w:sz w:val="20"/>
                <w:szCs w:val="20"/>
              </w:rPr>
            </w:pPr>
            <w:r w:rsidRPr="00F35C22">
              <w:rPr>
                <w:b/>
                <w:sz w:val="20"/>
                <w:szCs w:val="20"/>
              </w:rPr>
              <w:t>x</w:t>
            </w:r>
          </w:p>
        </w:tc>
        <w:tc>
          <w:tcPr>
            <w:tcW w:w="1285" w:type="dxa"/>
            <w:vAlign w:val="center"/>
          </w:tcPr>
          <w:p w14:paraId="2095833A" w14:textId="77777777" w:rsidR="0077383C" w:rsidRPr="00F35C22" w:rsidRDefault="0077383C" w:rsidP="00647A1F">
            <w:pPr>
              <w:spacing w:after="0"/>
              <w:jc w:val="center"/>
              <w:rPr>
                <w:b/>
                <w:sz w:val="20"/>
                <w:szCs w:val="20"/>
              </w:rPr>
            </w:pPr>
          </w:p>
        </w:tc>
        <w:tc>
          <w:tcPr>
            <w:tcW w:w="1562" w:type="dxa"/>
            <w:vAlign w:val="center"/>
          </w:tcPr>
          <w:p w14:paraId="22D809EF" w14:textId="77777777" w:rsidR="0077383C" w:rsidRPr="00F35C22" w:rsidRDefault="0077383C" w:rsidP="00647A1F">
            <w:pPr>
              <w:spacing w:after="0"/>
              <w:jc w:val="center"/>
              <w:rPr>
                <w:b/>
                <w:sz w:val="20"/>
                <w:szCs w:val="20"/>
              </w:rPr>
            </w:pPr>
          </w:p>
        </w:tc>
        <w:tc>
          <w:tcPr>
            <w:tcW w:w="1405" w:type="dxa"/>
            <w:vAlign w:val="center"/>
          </w:tcPr>
          <w:p w14:paraId="5501E2B3" w14:textId="77777777" w:rsidR="0077383C" w:rsidRPr="00F35C22" w:rsidRDefault="0077383C" w:rsidP="00647A1F">
            <w:pPr>
              <w:spacing w:after="0"/>
              <w:jc w:val="center"/>
              <w:rPr>
                <w:b/>
                <w:sz w:val="20"/>
                <w:szCs w:val="20"/>
              </w:rPr>
            </w:pPr>
          </w:p>
        </w:tc>
      </w:tr>
      <w:tr w:rsidR="0077383C" w:rsidRPr="00F35C22" w14:paraId="417670A8" w14:textId="77777777" w:rsidTr="00647A1F">
        <w:trPr>
          <w:trHeight w:val="351"/>
          <w:jc w:val="center"/>
        </w:trPr>
        <w:tc>
          <w:tcPr>
            <w:tcW w:w="3539" w:type="dxa"/>
            <w:vAlign w:val="center"/>
          </w:tcPr>
          <w:p w14:paraId="1E8AAC45" w14:textId="77777777" w:rsidR="0077383C" w:rsidRPr="00F35C22" w:rsidRDefault="0077383C" w:rsidP="00647A1F">
            <w:pPr>
              <w:spacing w:after="0"/>
              <w:jc w:val="left"/>
              <w:rPr>
                <w:sz w:val="20"/>
                <w:szCs w:val="20"/>
              </w:rPr>
            </w:pPr>
            <w:r w:rsidRPr="00F35C22">
              <w:rPr>
                <w:sz w:val="20"/>
                <w:szCs w:val="20"/>
              </w:rPr>
              <w:t>Stupnja opremljenosti materijalnim sredstvima i opremom</w:t>
            </w:r>
          </w:p>
        </w:tc>
        <w:tc>
          <w:tcPr>
            <w:tcW w:w="1418" w:type="dxa"/>
            <w:vAlign w:val="center"/>
          </w:tcPr>
          <w:p w14:paraId="48FF86D7" w14:textId="77777777" w:rsidR="0077383C" w:rsidRPr="00F35C22" w:rsidRDefault="0077383C" w:rsidP="00647A1F">
            <w:pPr>
              <w:spacing w:after="0"/>
              <w:jc w:val="center"/>
              <w:rPr>
                <w:b/>
                <w:sz w:val="20"/>
                <w:szCs w:val="20"/>
              </w:rPr>
            </w:pPr>
          </w:p>
        </w:tc>
        <w:tc>
          <w:tcPr>
            <w:tcW w:w="1285" w:type="dxa"/>
            <w:vAlign w:val="center"/>
          </w:tcPr>
          <w:p w14:paraId="0DE4D3A7" w14:textId="6E72C6DD" w:rsidR="0077383C" w:rsidRPr="00F35C22" w:rsidRDefault="00F35C22" w:rsidP="00647A1F">
            <w:pPr>
              <w:spacing w:after="0"/>
              <w:jc w:val="center"/>
              <w:rPr>
                <w:b/>
                <w:sz w:val="20"/>
                <w:szCs w:val="20"/>
              </w:rPr>
            </w:pPr>
            <w:r w:rsidRPr="00F35C22">
              <w:rPr>
                <w:b/>
                <w:sz w:val="20"/>
                <w:szCs w:val="20"/>
              </w:rPr>
              <w:t>x</w:t>
            </w:r>
          </w:p>
        </w:tc>
        <w:tc>
          <w:tcPr>
            <w:tcW w:w="1562" w:type="dxa"/>
            <w:vAlign w:val="center"/>
          </w:tcPr>
          <w:p w14:paraId="1E987693" w14:textId="72F9A66E" w:rsidR="0077383C" w:rsidRPr="00F35C22" w:rsidRDefault="0077383C" w:rsidP="00647A1F">
            <w:pPr>
              <w:spacing w:after="0"/>
              <w:jc w:val="center"/>
              <w:rPr>
                <w:b/>
                <w:sz w:val="20"/>
                <w:szCs w:val="20"/>
              </w:rPr>
            </w:pPr>
          </w:p>
        </w:tc>
        <w:tc>
          <w:tcPr>
            <w:tcW w:w="1405" w:type="dxa"/>
            <w:vAlign w:val="center"/>
          </w:tcPr>
          <w:p w14:paraId="5A09B520" w14:textId="77777777" w:rsidR="0077383C" w:rsidRPr="00F35C22" w:rsidRDefault="0077383C" w:rsidP="00647A1F">
            <w:pPr>
              <w:spacing w:after="0"/>
              <w:jc w:val="center"/>
              <w:rPr>
                <w:b/>
                <w:sz w:val="20"/>
                <w:szCs w:val="20"/>
              </w:rPr>
            </w:pPr>
          </w:p>
        </w:tc>
      </w:tr>
      <w:tr w:rsidR="0077383C" w:rsidRPr="00F35C22" w14:paraId="3B80EB4A" w14:textId="77777777" w:rsidTr="00647A1F">
        <w:trPr>
          <w:trHeight w:val="341"/>
          <w:jc w:val="center"/>
        </w:trPr>
        <w:tc>
          <w:tcPr>
            <w:tcW w:w="3539" w:type="dxa"/>
            <w:vAlign w:val="center"/>
          </w:tcPr>
          <w:p w14:paraId="77CCA350" w14:textId="77777777" w:rsidR="0077383C" w:rsidRPr="00F35C22" w:rsidRDefault="0077383C" w:rsidP="00647A1F">
            <w:pPr>
              <w:spacing w:after="0"/>
              <w:jc w:val="left"/>
              <w:rPr>
                <w:sz w:val="20"/>
                <w:szCs w:val="20"/>
              </w:rPr>
            </w:pPr>
            <w:r w:rsidRPr="00F35C22">
              <w:rPr>
                <w:sz w:val="20"/>
                <w:szCs w:val="20"/>
              </w:rPr>
              <w:t>Vremena mobilizacijske spremnosti/operativne gotovosti</w:t>
            </w:r>
          </w:p>
        </w:tc>
        <w:tc>
          <w:tcPr>
            <w:tcW w:w="1418" w:type="dxa"/>
            <w:vAlign w:val="center"/>
          </w:tcPr>
          <w:p w14:paraId="00A21C71" w14:textId="77777777" w:rsidR="0077383C" w:rsidRPr="00F35C22" w:rsidRDefault="0077383C" w:rsidP="00647A1F">
            <w:pPr>
              <w:spacing w:after="0"/>
              <w:jc w:val="center"/>
              <w:rPr>
                <w:b/>
                <w:sz w:val="20"/>
                <w:szCs w:val="20"/>
              </w:rPr>
            </w:pPr>
          </w:p>
        </w:tc>
        <w:tc>
          <w:tcPr>
            <w:tcW w:w="1285" w:type="dxa"/>
            <w:vAlign w:val="center"/>
          </w:tcPr>
          <w:p w14:paraId="6629CF93" w14:textId="77777777" w:rsidR="0077383C" w:rsidRPr="00F35C22" w:rsidRDefault="0077383C" w:rsidP="00647A1F">
            <w:pPr>
              <w:spacing w:after="0"/>
              <w:jc w:val="center"/>
              <w:rPr>
                <w:b/>
                <w:sz w:val="20"/>
                <w:szCs w:val="20"/>
              </w:rPr>
            </w:pPr>
            <w:r w:rsidRPr="00F35C22">
              <w:rPr>
                <w:b/>
                <w:sz w:val="20"/>
                <w:szCs w:val="20"/>
              </w:rPr>
              <w:t>x</w:t>
            </w:r>
          </w:p>
        </w:tc>
        <w:tc>
          <w:tcPr>
            <w:tcW w:w="1562" w:type="dxa"/>
            <w:vAlign w:val="center"/>
          </w:tcPr>
          <w:p w14:paraId="6D0D20E7" w14:textId="77777777" w:rsidR="0077383C" w:rsidRPr="00F35C22" w:rsidRDefault="0077383C" w:rsidP="00647A1F">
            <w:pPr>
              <w:spacing w:after="0"/>
              <w:jc w:val="center"/>
              <w:rPr>
                <w:b/>
                <w:sz w:val="20"/>
                <w:szCs w:val="20"/>
              </w:rPr>
            </w:pPr>
          </w:p>
        </w:tc>
        <w:tc>
          <w:tcPr>
            <w:tcW w:w="1405" w:type="dxa"/>
            <w:vAlign w:val="center"/>
          </w:tcPr>
          <w:p w14:paraId="2BB435CE" w14:textId="77777777" w:rsidR="0077383C" w:rsidRPr="00F35C22" w:rsidRDefault="0077383C" w:rsidP="00647A1F">
            <w:pPr>
              <w:spacing w:after="0"/>
              <w:jc w:val="center"/>
              <w:rPr>
                <w:b/>
                <w:sz w:val="20"/>
                <w:szCs w:val="20"/>
              </w:rPr>
            </w:pPr>
          </w:p>
        </w:tc>
      </w:tr>
      <w:tr w:rsidR="0077383C" w:rsidRPr="00F35C22" w14:paraId="0998DC7D" w14:textId="77777777" w:rsidTr="00647A1F">
        <w:trPr>
          <w:trHeight w:val="351"/>
          <w:jc w:val="center"/>
        </w:trPr>
        <w:tc>
          <w:tcPr>
            <w:tcW w:w="3539" w:type="dxa"/>
            <w:vAlign w:val="center"/>
          </w:tcPr>
          <w:p w14:paraId="5BCF4C59" w14:textId="77777777" w:rsidR="0077383C" w:rsidRPr="00F35C22" w:rsidRDefault="0077383C" w:rsidP="00647A1F">
            <w:pPr>
              <w:spacing w:after="0"/>
              <w:jc w:val="left"/>
              <w:rPr>
                <w:b/>
                <w:sz w:val="20"/>
                <w:szCs w:val="20"/>
              </w:rPr>
            </w:pPr>
            <w:r w:rsidRPr="00F35C22">
              <w:rPr>
                <w:sz w:val="20"/>
                <w:szCs w:val="20"/>
              </w:rPr>
              <w:t>Samodostatnosti i logističkoj potpori</w:t>
            </w:r>
          </w:p>
        </w:tc>
        <w:tc>
          <w:tcPr>
            <w:tcW w:w="1418" w:type="dxa"/>
            <w:vAlign w:val="center"/>
          </w:tcPr>
          <w:p w14:paraId="3AB0E3B3" w14:textId="77777777" w:rsidR="0077383C" w:rsidRPr="00F35C22" w:rsidRDefault="0077383C" w:rsidP="00647A1F">
            <w:pPr>
              <w:spacing w:after="0"/>
              <w:jc w:val="center"/>
              <w:rPr>
                <w:b/>
                <w:sz w:val="20"/>
                <w:szCs w:val="20"/>
              </w:rPr>
            </w:pPr>
          </w:p>
        </w:tc>
        <w:tc>
          <w:tcPr>
            <w:tcW w:w="1285" w:type="dxa"/>
            <w:vAlign w:val="center"/>
          </w:tcPr>
          <w:p w14:paraId="2F1C1D0D" w14:textId="77777777" w:rsidR="0077383C" w:rsidRPr="00F35C22" w:rsidRDefault="0077383C" w:rsidP="00647A1F">
            <w:pPr>
              <w:spacing w:after="0"/>
              <w:jc w:val="center"/>
              <w:rPr>
                <w:b/>
                <w:sz w:val="20"/>
                <w:szCs w:val="20"/>
              </w:rPr>
            </w:pPr>
            <w:r w:rsidRPr="00F35C22">
              <w:rPr>
                <w:b/>
                <w:sz w:val="20"/>
                <w:szCs w:val="20"/>
              </w:rPr>
              <w:t>x</w:t>
            </w:r>
          </w:p>
        </w:tc>
        <w:tc>
          <w:tcPr>
            <w:tcW w:w="1562" w:type="dxa"/>
            <w:vAlign w:val="center"/>
          </w:tcPr>
          <w:p w14:paraId="64933916" w14:textId="77777777" w:rsidR="0077383C" w:rsidRPr="00F35C22" w:rsidRDefault="0077383C" w:rsidP="00647A1F">
            <w:pPr>
              <w:spacing w:after="0"/>
              <w:jc w:val="center"/>
              <w:rPr>
                <w:b/>
                <w:sz w:val="20"/>
                <w:szCs w:val="20"/>
              </w:rPr>
            </w:pPr>
          </w:p>
        </w:tc>
        <w:tc>
          <w:tcPr>
            <w:tcW w:w="1405" w:type="dxa"/>
            <w:vAlign w:val="center"/>
          </w:tcPr>
          <w:p w14:paraId="7F01F820" w14:textId="77777777" w:rsidR="0077383C" w:rsidRPr="00F35C22" w:rsidRDefault="0077383C" w:rsidP="00647A1F">
            <w:pPr>
              <w:spacing w:after="0"/>
              <w:jc w:val="center"/>
              <w:rPr>
                <w:b/>
                <w:sz w:val="20"/>
                <w:szCs w:val="20"/>
              </w:rPr>
            </w:pPr>
          </w:p>
        </w:tc>
      </w:tr>
      <w:tr w:rsidR="0077383C" w:rsidRPr="00F35C22" w14:paraId="4C763BB8" w14:textId="77777777" w:rsidTr="00647A1F">
        <w:trPr>
          <w:trHeight w:val="351"/>
          <w:jc w:val="center"/>
        </w:trPr>
        <w:tc>
          <w:tcPr>
            <w:tcW w:w="3539" w:type="dxa"/>
            <w:vAlign w:val="center"/>
          </w:tcPr>
          <w:p w14:paraId="484F5A70" w14:textId="77777777" w:rsidR="0077383C" w:rsidRPr="00F35C22" w:rsidRDefault="0077383C" w:rsidP="00647A1F">
            <w:pPr>
              <w:spacing w:after="0"/>
              <w:jc w:val="left"/>
              <w:rPr>
                <w:b/>
                <w:sz w:val="20"/>
                <w:szCs w:val="20"/>
              </w:rPr>
            </w:pPr>
            <w:r w:rsidRPr="00F35C22">
              <w:rPr>
                <w:sz w:val="20"/>
                <w:szCs w:val="20"/>
                <w:u w:val="single"/>
              </w:rPr>
              <w:t>Područje reagiranja – ZBIRNO</w:t>
            </w:r>
          </w:p>
        </w:tc>
        <w:tc>
          <w:tcPr>
            <w:tcW w:w="1418" w:type="dxa"/>
            <w:vAlign w:val="center"/>
          </w:tcPr>
          <w:p w14:paraId="274D48EA" w14:textId="77777777" w:rsidR="0077383C" w:rsidRPr="00F35C22" w:rsidRDefault="0077383C" w:rsidP="00647A1F">
            <w:pPr>
              <w:spacing w:after="0"/>
              <w:jc w:val="center"/>
              <w:rPr>
                <w:b/>
                <w:sz w:val="20"/>
                <w:szCs w:val="20"/>
              </w:rPr>
            </w:pPr>
          </w:p>
        </w:tc>
        <w:tc>
          <w:tcPr>
            <w:tcW w:w="1285" w:type="dxa"/>
            <w:vAlign w:val="center"/>
          </w:tcPr>
          <w:p w14:paraId="5AF304C2" w14:textId="77777777" w:rsidR="0077383C" w:rsidRPr="00F35C22" w:rsidRDefault="0077383C" w:rsidP="00647A1F">
            <w:pPr>
              <w:spacing w:after="0"/>
              <w:jc w:val="center"/>
              <w:rPr>
                <w:b/>
                <w:sz w:val="20"/>
                <w:szCs w:val="20"/>
              </w:rPr>
            </w:pPr>
            <w:r w:rsidRPr="00F35C22">
              <w:rPr>
                <w:b/>
                <w:sz w:val="20"/>
                <w:szCs w:val="20"/>
              </w:rPr>
              <w:t>x</w:t>
            </w:r>
          </w:p>
        </w:tc>
        <w:tc>
          <w:tcPr>
            <w:tcW w:w="1562" w:type="dxa"/>
            <w:vAlign w:val="center"/>
          </w:tcPr>
          <w:p w14:paraId="380A78D1" w14:textId="77777777" w:rsidR="0077383C" w:rsidRPr="00F35C22" w:rsidRDefault="0077383C" w:rsidP="00647A1F">
            <w:pPr>
              <w:spacing w:after="0"/>
              <w:jc w:val="center"/>
              <w:rPr>
                <w:b/>
                <w:sz w:val="20"/>
                <w:szCs w:val="20"/>
              </w:rPr>
            </w:pPr>
          </w:p>
        </w:tc>
        <w:tc>
          <w:tcPr>
            <w:tcW w:w="1405" w:type="dxa"/>
            <w:vAlign w:val="center"/>
          </w:tcPr>
          <w:p w14:paraId="04C9CAD0" w14:textId="77777777" w:rsidR="0077383C" w:rsidRPr="00F35C22" w:rsidRDefault="0077383C" w:rsidP="00647A1F">
            <w:pPr>
              <w:spacing w:after="0"/>
              <w:jc w:val="center"/>
              <w:rPr>
                <w:b/>
                <w:sz w:val="20"/>
                <w:szCs w:val="20"/>
              </w:rPr>
            </w:pPr>
          </w:p>
        </w:tc>
      </w:tr>
    </w:tbl>
    <w:p w14:paraId="6EDDD77C" w14:textId="77777777" w:rsidR="0077383C" w:rsidRPr="00F35C22" w:rsidRDefault="0077383C" w:rsidP="0077383C">
      <w:pPr>
        <w:spacing w:after="120"/>
      </w:pPr>
    </w:p>
    <w:p w14:paraId="4FA0A17D" w14:textId="77777777" w:rsidR="0077383C" w:rsidRPr="00152F6D" w:rsidRDefault="0077383C" w:rsidP="00A97D45">
      <w:pPr>
        <w:spacing w:after="120"/>
      </w:pPr>
      <w:r w:rsidRPr="00152F6D">
        <w:t>U nastavku se nalazi tablica s konačnim ocjenama spremnosti operativnih snaga.</w:t>
      </w:r>
    </w:p>
    <w:p w14:paraId="1D9E0ED0" w14:textId="77777777" w:rsidR="000D1E95" w:rsidRDefault="000D1E95" w:rsidP="00A97D45">
      <w:pPr>
        <w:spacing w:before="0"/>
        <w:jc w:val="center"/>
        <w:rPr>
          <w:rFonts w:eastAsia="Calibri"/>
          <w:b/>
          <w:i/>
          <w:iCs/>
          <w:color w:val="54883D"/>
          <w:sz w:val="20"/>
          <w:szCs w:val="20"/>
        </w:rPr>
      </w:pPr>
    </w:p>
    <w:p w14:paraId="6060128C" w14:textId="3A80B3BC" w:rsidR="0077383C" w:rsidRPr="00152F6D" w:rsidRDefault="0077383C" w:rsidP="00A97D45">
      <w:pPr>
        <w:spacing w:before="0"/>
        <w:jc w:val="center"/>
        <w:rPr>
          <w:b/>
          <w:bCs/>
          <w:i/>
          <w:color w:val="54883D"/>
          <w:sz w:val="20"/>
          <w:szCs w:val="18"/>
        </w:rPr>
      </w:pPr>
      <w:r w:rsidRPr="00152F6D">
        <w:rPr>
          <w:rFonts w:eastAsia="Calibri"/>
          <w:b/>
          <w:i/>
          <w:iCs/>
          <w:color w:val="54883D"/>
          <w:sz w:val="20"/>
          <w:szCs w:val="20"/>
        </w:rPr>
        <w:lastRenderedPageBreak/>
        <w:t xml:space="preserve">Tablica </w:t>
      </w:r>
      <w:r w:rsidRPr="00152F6D">
        <w:rPr>
          <w:rFonts w:eastAsia="Calibri"/>
          <w:b/>
          <w:i/>
          <w:iCs/>
          <w:color w:val="54883D"/>
          <w:sz w:val="20"/>
          <w:szCs w:val="20"/>
        </w:rPr>
        <w:fldChar w:fldCharType="begin"/>
      </w:r>
      <w:r w:rsidRPr="00152F6D">
        <w:rPr>
          <w:rFonts w:eastAsia="Calibri"/>
          <w:b/>
          <w:i/>
          <w:iCs/>
          <w:color w:val="54883D"/>
          <w:sz w:val="20"/>
          <w:szCs w:val="20"/>
        </w:rPr>
        <w:instrText xml:space="preserve"> SEQ Tabela \* ARABIC </w:instrText>
      </w:r>
      <w:r w:rsidRPr="00152F6D">
        <w:rPr>
          <w:rFonts w:eastAsia="Calibri"/>
          <w:b/>
          <w:i/>
          <w:iCs/>
          <w:color w:val="54883D"/>
          <w:sz w:val="20"/>
          <w:szCs w:val="20"/>
        </w:rPr>
        <w:fldChar w:fldCharType="separate"/>
      </w:r>
      <w:r w:rsidR="00BF5AB3">
        <w:rPr>
          <w:rFonts w:eastAsia="Calibri"/>
          <w:b/>
          <w:i/>
          <w:iCs/>
          <w:noProof/>
          <w:color w:val="54883D"/>
          <w:sz w:val="20"/>
          <w:szCs w:val="20"/>
        </w:rPr>
        <w:t>55</w:t>
      </w:r>
      <w:r w:rsidRPr="00152F6D">
        <w:rPr>
          <w:rFonts w:eastAsia="Calibri"/>
          <w:b/>
          <w:i/>
          <w:iCs/>
          <w:noProof/>
          <w:color w:val="54883D"/>
          <w:sz w:val="20"/>
          <w:szCs w:val="20"/>
        </w:rPr>
        <w:fldChar w:fldCharType="end"/>
      </w:r>
      <w:r w:rsidRPr="00152F6D">
        <w:rPr>
          <w:rFonts w:eastAsia="Calibri"/>
          <w:b/>
          <w:i/>
          <w:iCs/>
          <w:color w:val="54883D"/>
          <w:sz w:val="20"/>
          <w:szCs w:val="20"/>
        </w:rPr>
        <w:t xml:space="preserve">. </w:t>
      </w:r>
      <w:r w:rsidRPr="00152F6D">
        <w:rPr>
          <w:b/>
          <w:bCs/>
          <w:i/>
          <w:color w:val="54883D"/>
          <w:sz w:val="20"/>
          <w:szCs w:val="18"/>
        </w:rPr>
        <w:t>Prikaz ocjene spremnosti operativnih snaga sustava civilne zaštite</w:t>
      </w:r>
    </w:p>
    <w:tbl>
      <w:tblPr>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681"/>
        <w:gridCol w:w="1418"/>
        <w:gridCol w:w="1285"/>
        <w:gridCol w:w="1562"/>
        <w:gridCol w:w="1405"/>
      </w:tblGrid>
      <w:tr w:rsidR="0077383C" w:rsidRPr="00152F6D" w14:paraId="0B9BD144" w14:textId="77777777" w:rsidTr="00647A1F">
        <w:trPr>
          <w:trHeight w:val="341"/>
          <w:tblHeader/>
          <w:jc w:val="center"/>
        </w:trPr>
        <w:tc>
          <w:tcPr>
            <w:tcW w:w="3681" w:type="dxa"/>
            <w:vMerge w:val="restart"/>
            <w:vAlign w:val="center"/>
          </w:tcPr>
          <w:p w14:paraId="60B47267" w14:textId="77777777" w:rsidR="0077383C" w:rsidRPr="00152F6D" w:rsidRDefault="0077383C" w:rsidP="00A97D45">
            <w:pPr>
              <w:spacing w:before="0" w:after="0"/>
              <w:rPr>
                <w:b/>
                <w:sz w:val="20"/>
                <w:szCs w:val="20"/>
              </w:rPr>
            </w:pPr>
            <w:r w:rsidRPr="00152F6D">
              <w:rPr>
                <w:b/>
                <w:sz w:val="20"/>
                <w:szCs w:val="20"/>
              </w:rPr>
              <w:t>PODRUČJE PREVENTIVE</w:t>
            </w:r>
          </w:p>
        </w:tc>
        <w:tc>
          <w:tcPr>
            <w:tcW w:w="1418" w:type="dxa"/>
            <w:shd w:val="clear" w:color="auto" w:fill="FF0000"/>
            <w:vAlign w:val="center"/>
          </w:tcPr>
          <w:p w14:paraId="0595C8B1" w14:textId="77777777" w:rsidR="0077383C" w:rsidRPr="00152F6D" w:rsidRDefault="0077383C" w:rsidP="00A97D45">
            <w:pPr>
              <w:spacing w:before="0" w:after="0"/>
              <w:jc w:val="center"/>
              <w:rPr>
                <w:b/>
                <w:sz w:val="20"/>
                <w:szCs w:val="20"/>
              </w:rPr>
            </w:pPr>
            <w:r w:rsidRPr="00152F6D">
              <w:rPr>
                <w:b/>
                <w:sz w:val="20"/>
                <w:szCs w:val="20"/>
              </w:rPr>
              <w:t>Vrlo niska spremnost</w:t>
            </w:r>
          </w:p>
        </w:tc>
        <w:tc>
          <w:tcPr>
            <w:tcW w:w="1285" w:type="dxa"/>
            <w:shd w:val="clear" w:color="auto" w:fill="FFC000"/>
            <w:vAlign w:val="center"/>
          </w:tcPr>
          <w:p w14:paraId="5E40D7A9" w14:textId="77777777" w:rsidR="0077383C" w:rsidRPr="00152F6D" w:rsidRDefault="0077383C" w:rsidP="00A97D45">
            <w:pPr>
              <w:spacing w:before="0" w:after="0"/>
              <w:jc w:val="center"/>
              <w:rPr>
                <w:b/>
                <w:sz w:val="20"/>
                <w:szCs w:val="20"/>
              </w:rPr>
            </w:pPr>
            <w:r w:rsidRPr="00152F6D">
              <w:rPr>
                <w:b/>
                <w:sz w:val="20"/>
                <w:szCs w:val="20"/>
              </w:rPr>
              <w:t>Niska spremnost</w:t>
            </w:r>
          </w:p>
        </w:tc>
        <w:tc>
          <w:tcPr>
            <w:tcW w:w="1562" w:type="dxa"/>
            <w:shd w:val="clear" w:color="auto" w:fill="FFFF00"/>
            <w:vAlign w:val="center"/>
          </w:tcPr>
          <w:p w14:paraId="789E526C" w14:textId="77777777" w:rsidR="0077383C" w:rsidRPr="00152F6D" w:rsidRDefault="0077383C" w:rsidP="00A97D45">
            <w:pPr>
              <w:spacing w:before="0" w:after="0"/>
              <w:jc w:val="center"/>
              <w:rPr>
                <w:b/>
                <w:sz w:val="20"/>
                <w:szCs w:val="20"/>
              </w:rPr>
            </w:pPr>
            <w:r w:rsidRPr="00152F6D">
              <w:rPr>
                <w:b/>
                <w:sz w:val="20"/>
                <w:szCs w:val="20"/>
              </w:rPr>
              <w:t>Visoka spremnost</w:t>
            </w:r>
          </w:p>
        </w:tc>
        <w:tc>
          <w:tcPr>
            <w:tcW w:w="1405" w:type="dxa"/>
            <w:shd w:val="clear" w:color="auto" w:fill="92D050"/>
            <w:vAlign w:val="center"/>
          </w:tcPr>
          <w:p w14:paraId="6CCCE5E1" w14:textId="77777777" w:rsidR="0077383C" w:rsidRPr="00152F6D" w:rsidRDefault="0077383C" w:rsidP="00A97D45">
            <w:pPr>
              <w:spacing w:before="0" w:after="0"/>
              <w:jc w:val="center"/>
              <w:rPr>
                <w:b/>
                <w:sz w:val="20"/>
                <w:szCs w:val="20"/>
              </w:rPr>
            </w:pPr>
            <w:r w:rsidRPr="00152F6D">
              <w:rPr>
                <w:b/>
                <w:sz w:val="20"/>
                <w:szCs w:val="20"/>
              </w:rPr>
              <w:t>Vrlo visoka spremnost</w:t>
            </w:r>
          </w:p>
        </w:tc>
      </w:tr>
      <w:tr w:rsidR="0077383C" w:rsidRPr="00152F6D" w14:paraId="5C2DB42C" w14:textId="77777777" w:rsidTr="00647A1F">
        <w:trPr>
          <w:trHeight w:val="269"/>
          <w:tblHeader/>
          <w:jc w:val="center"/>
        </w:trPr>
        <w:tc>
          <w:tcPr>
            <w:tcW w:w="3681" w:type="dxa"/>
            <w:vMerge/>
            <w:vAlign w:val="center"/>
          </w:tcPr>
          <w:p w14:paraId="73B7E029" w14:textId="77777777" w:rsidR="0077383C" w:rsidRPr="00152F6D" w:rsidRDefault="0077383C" w:rsidP="00A97D45">
            <w:pPr>
              <w:spacing w:before="0" w:after="0"/>
              <w:rPr>
                <w:b/>
                <w:sz w:val="20"/>
                <w:szCs w:val="20"/>
              </w:rPr>
            </w:pPr>
          </w:p>
        </w:tc>
        <w:tc>
          <w:tcPr>
            <w:tcW w:w="1418" w:type="dxa"/>
            <w:vAlign w:val="center"/>
          </w:tcPr>
          <w:p w14:paraId="701F8984" w14:textId="77777777" w:rsidR="0077383C" w:rsidRPr="00152F6D" w:rsidRDefault="0077383C" w:rsidP="00A97D45">
            <w:pPr>
              <w:spacing w:before="0" w:after="0"/>
              <w:jc w:val="center"/>
              <w:rPr>
                <w:b/>
                <w:sz w:val="20"/>
                <w:szCs w:val="20"/>
              </w:rPr>
            </w:pPr>
            <w:r w:rsidRPr="00152F6D">
              <w:rPr>
                <w:b/>
                <w:sz w:val="20"/>
                <w:szCs w:val="20"/>
              </w:rPr>
              <w:t>4</w:t>
            </w:r>
          </w:p>
        </w:tc>
        <w:tc>
          <w:tcPr>
            <w:tcW w:w="1285" w:type="dxa"/>
            <w:vAlign w:val="center"/>
          </w:tcPr>
          <w:p w14:paraId="04EB7A47" w14:textId="77777777" w:rsidR="0077383C" w:rsidRPr="00152F6D" w:rsidRDefault="0077383C" w:rsidP="00A97D45">
            <w:pPr>
              <w:spacing w:before="0" w:after="0"/>
              <w:jc w:val="center"/>
              <w:rPr>
                <w:b/>
                <w:sz w:val="20"/>
                <w:szCs w:val="20"/>
              </w:rPr>
            </w:pPr>
            <w:r w:rsidRPr="00152F6D">
              <w:rPr>
                <w:b/>
                <w:sz w:val="20"/>
                <w:szCs w:val="20"/>
              </w:rPr>
              <w:t>3</w:t>
            </w:r>
          </w:p>
        </w:tc>
        <w:tc>
          <w:tcPr>
            <w:tcW w:w="1562" w:type="dxa"/>
            <w:vAlign w:val="center"/>
          </w:tcPr>
          <w:p w14:paraId="58BEA9DE" w14:textId="77777777" w:rsidR="0077383C" w:rsidRPr="00152F6D" w:rsidRDefault="0077383C" w:rsidP="00A97D45">
            <w:pPr>
              <w:spacing w:before="0" w:after="0"/>
              <w:jc w:val="center"/>
              <w:rPr>
                <w:b/>
                <w:sz w:val="20"/>
                <w:szCs w:val="20"/>
              </w:rPr>
            </w:pPr>
            <w:r w:rsidRPr="00152F6D">
              <w:rPr>
                <w:b/>
                <w:sz w:val="20"/>
                <w:szCs w:val="20"/>
              </w:rPr>
              <w:t>2</w:t>
            </w:r>
          </w:p>
        </w:tc>
        <w:tc>
          <w:tcPr>
            <w:tcW w:w="1405" w:type="dxa"/>
            <w:vAlign w:val="center"/>
          </w:tcPr>
          <w:p w14:paraId="25878CB5" w14:textId="77777777" w:rsidR="0077383C" w:rsidRPr="00152F6D" w:rsidRDefault="0077383C" w:rsidP="00A97D45">
            <w:pPr>
              <w:spacing w:before="0" w:after="0"/>
              <w:jc w:val="center"/>
              <w:rPr>
                <w:b/>
                <w:sz w:val="20"/>
                <w:szCs w:val="20"/>
              </w:rPr>
            </w:pPr>
            <w:r w:rsidRPr="00152F6D">
              <w:rPr>
                <w:b/>
                <w:sz w:val="20"/>
                <w:szCs w:val="20"/>
              </w:rPr>
              <w:t>1</w:t>
            </w:r>
          </w:p>
        </w:tc>
      </w:tr>
      <w:tr w:rsidR="0077383C" w:rsidRPr="00152F6D" w14:paraId="13A99F34" w14:textId="77777777" w:rsidTr="00647A1F">
        <w:trPr>
          <w:trHeight w:val="341"/>
          <w:jc w:val="center"/>
        </w:trPr>
        <w:tc>
          <w:tcPr>
            <w:tcW w:w="3681" w:type="dxa"/>
            <w:vAlign w:val="center"/>
          </w:tcPr>
          <w:p w14:paraId="6065F391" w14:textId="4AD61972" w:rsidR="0077383C" w:rsidRPr="00152F6D" w:rsidRDefault="0077383C" w:rsidP="00A97D45">
            <w:pPr>
              <w:spacing w:after="0"/>
              <w:jc w:val="left"/>
              <w:rPr>
                <w:sz w:val="20"/>
                <w:szCs w:val="20"/>
              </w:rPr>
            </w:pPr>
            <w:r w:rsidRPr="00152F6D">
              <w:rPr>
                <w:sz w:val="20"/>
                <w:szCs w:val="20"/>
              </w:rPr>
              <w:t xml:space="preserve">Stožer civilne zaštite </w:t>
            </w:r>
            <w:r w:rsidR="00B627A0" w:rsidRPr="00152F6D">
              <w:rPr>
                <w:sz w:val="20"/>
                <w:szCs w:val="20"/>
              </w:rPr>
              <w:t>Općine Murter-Kornati</w:t>
            </w:r>
          </w:p>
        </w:tc>
        <w:tc>
          <w:tcPr>
            <w:tcW w:w="1418" w:type="dxa"/>
            <w:vAlign w:val="center"/>
          </w:tcPr>
          <w:p w14:paraId="423DFDFB" w14:textId="77777777" w:rsidR="0077383C" w:rsidRPr="00152F6D" w:rsidRDefault="0077383C" w:rsidP="00A97D45">
            <w:pPr>
              <w:spacing w:after="0"/>
              <w:jc w:val="center"/>
              <w:rPr>
                <w:b/>
                <w:sz w:val="20"/>
                <w:szCs w:val="20"/>
              </w:rPr>
            </w:pPr>
          </w:p>
        </w:tc>
        <w:tc>
          <w:tcPr>
            <w:tcW w:w="1285" w:type="dxa"/>
            <w:vAlign w:val="center"/>
          </w:tcPr>
          <w:p w14:paraId="5F456D22" w14:textId="3E9D38C1" w:rsidR="0077383C" w:rsidRPr="00152F6D" w:rsidRDefault="00152F6D" w:rsidP="00A97D45">
            <w:pPr>
              <w:spacing w:after="0"/>
              <w:jc w:val="center"/>
              <w:rPr>
                <w:b/>
                <w:sz w:val="20"/>
                <w:szCs w:val="20"/>
              </w:rPr>
            </w:pPr>
            <w:r w:rsidRPr="00152F6D">
              <w:rPr>
                <w:b/>
                <w:sz w:val="20"/>
                <w:szCs w:val="20"/>
              </w:rPr>
              <w:t>x</w:t>
            </w:r>
          </w:p>
        </w:tc>
        <w:tc>
          <w:tcPr>
            <w:tcW w:w="1562" w:type="dxa"/>
            <w:vAlign w:val="center"/>
          </w:tcPr>
          <w:p w14:paraId="0578A139" w14:textId="58D6AC4F" w:rsidR="0077383C" w:rsidRPr="00152F6D" w:rsidRDefault="0077383C" w:rsidP="00A97D45">
            <w:pPr>
              <w:spacing w:after="0"/>
              <w:jc w:val="center"/>
              <w:rPr>
                <w:b/>
                <w:sz w:val="20"/>
                <w:szCs w:val="20"/>
              </w:rPr>
            </w:pPr>
          </w:p>
        </w:tc>
        <w:tc>
          <w:tcPr>
            <w:tcW w:w="1405" w:type="dxa"/>
            <w:vAlign w:val="center"/>
          </w:tcPr>
          <w:p w14:paraId="7FCDC272" w14:textId="77777777" w:rsidR="0077383C" w:rsidRPr="00152F6D" w:rsidRDefault="0077383C" w:rsidP="00A97D45">
            <w:pPr>
              <w:spacing w:after="0"/>
              <w:jc w:val="center"/>
              <w:rPr>
                <w:b/>
                <w:sz w:val="20"/>
                <w:szCs w:val="20"/>
              </w:rPr>
            </w:pPr>
          </w:p>
        </w:tc>
      </w:tr>
      <w:tr w:rsidR="0077383C" w:rsidRPr="00152F6D" w14:paraId="3103721E" w14:textId="77777777" w:rsidTr="00647A1F">
        <w:trPr>
          <w:trHeight w:val="341"/>
          <w:jc w:val="center"/>
        </w:trPr>
        <w:tc>
          <w:tcPr>
            <w:tcW w:w="3681" w:type="dxa"/>
            <w:vAlign w:val="center"/>
          </w:tcPr>
          <w:p w14:paraId="6D4D573E" w14:textId="5DE85B57" w:rsidR="0077383C" w:rsidRPr="00152F6D" w:rsidRDefault="0077383C" w:rsidP="00A97D45">
            <w:pPr>
              <w:spacing w:after="0"/>
              <w:jc w:val="left"/>
              <w:rPr>
                <w:sz w:val="20"/>
                <w:szCs w:val="20"/>
              </w:rPr>
            </w:pPr>
            <w:r w:rsidRPr="00152F6D">
              <w:rPr>
                <w:sz w:val="20"/>
                <w:szCs w:val="20"/>
              </w:rPr>
              <w:t xml:space="preserve">Povjerenici i zamjenici povjerenika </w:t>
            </w:r>
            <w:r w:rsidR="00B627A0" w:rsidRPr="00152F6D">
              <w:rPr>
                <w:sz w:val="20"/>
                <w:szCs w:val="20"/>
              </w:rPr>
              <w:t>Općine Murter-Kornati</w:t>
            </w:r>
          </w:p>
        </w:tc>
        <w:tc>
          <w:tcPr>
            <w:tcW w:w="1418" w:type="dxa"/>
            <w:vAlign w:val="center"/>
          </w:tcPr>
          <w:p w14:paraId="4B18DF0F" w14:textId="52B69D90" w:rsidR="0077383C" w:rsidRPr="00152F6D" w:rsidRDefault="0077383C" w:rsidP="00A97D45">
            <w:pPr>
              <w:spacing w:after="0"/>
              <w:jc w:val="center"/>
              <w:rPr>
                <w:b/>
                <w:sz w:val="20"/>
                <w:szCs w:val="20"/>
              </w:rPr>
            </w:pPr>
          </w:p>
        </w:tc>
        <w:tc>
          <w:tcPr>
            <w:tcW w:w="1285" w:type="dxa"/>
            <w:vAlign w:val="center"/>
          </w:tcPr>
          <w:p w14:paraId="14320DE8" w14:textId="42C776DA" w:rsidR="0077383C" w:rsidRPr="00152F6D" w:rsidRDefault="00A97D45" w:rsidP="00A97D45">
            <w:pPr>
              <w:spacing w:after="0"/>
              <w:jc w:val="center"/>
              <w:rPr>
                <w:b/>
                <w:sz w:val="20"/>
                <w:szCs w:val="20"/>
              </w:rPr>
            </w:pPr>
            <w:r w:rsidRPr="00152F6D">
              <w:rPr>
                <w:b/>
                <w:sz w:val="20"/>
                <w:szCs w:val="20"/>
              </w:rPr>
              <w:t>x</w:t>
            </w:r>
          </w:p>
        </w:tc>
        <w:tc>
          <w:tcPr>
            <w:tcW w:w="1562" w:type="dxa"/>
            <w:vAlign w:val="center"/>
          </w:tcPr>
          <w:p w14:paraId="5F4C2D62" w14:textId="77777777" w:rsidR="0077383C" w:rsidRPr="00152F6D" w:rsidRDefault="0077383C" w:rsidP="00A97D45">
            <w:pPr>
              <w:spacing w:after="0"/>
              <w:jc w:val="center"/>
              <w:rPr>
                <w:b/>
                <w:sz w:val="20"/>
                <w:szCs w:val="20"/>
              </w:rPr>
            </w:pPr>
          </w:p>
        </w:tc>
        <w:tc>
          <w:tcPr>
            <w:tcW w:w="1405" w:type="dxa"/>
            <w:vAlign w:val="center"/>
          </w:tcPr>
          <w:p w14:paraId="0875F9F9" w14:textId="77777777" w:rsidR="0077383C" w:rsidRPr="00152F6D" w:rsidRDefault="0077383C" w:rsidP="00A97D45">
            <w:pPr>
              <w:spacing w:after="0"/>
              <w:jc w:val="center"/>
              <w:rPr>
                <w:b/>
                <w:sz w:val="20"/>
                <w:szCs w:val="20"/>
              </w:rPr>
            </w:pPr>
          </w:p>
        </w:tc>
      </w:tr>
      <w:tr w:rsidR="0077383C" w:rsidRPr="00152F6D" w14:paraId="55CF59EF" w14:textId="77777777" w:rsidTr="00647A1F">
        <w:trPr>
          <w:trHeight w:val="341"/>
          <w:jc w:val="center"/>
        </w:trPr>
        <w:tc>
          <w:tcPr>
            <w:tcW w:w="3681" w:type="dxa"/>
            <w:vAlign w:val="center"/>
          </w:tcPr>
          <w:p w14:paraId="6C3DA643" w14:textId="76A7D327" w:rsidR="0077383C" w:rsidRPr="00152F6D" w:rsidRDefault="0077383C" w:rsidP="00A97D45">
            <w:pPr>
              <w:spacing w:after="0"/>
              <w:jc w:val="left"/>
              <w:rPr>
                <w:sz w:val="20"/>
                <w:szCs w:val="20"/>
              </w:rPr>
            </w:pPr>
            <w:r w:rsidRPr="00152F6D">
              <w:rPr>
                <w:sz w:val="20"/>
                <w:szCs w:val="20"/>
              </w:rPr>
              <w:t xml:space="preserve">Vatrogasne snage </w:t>
            </w:r>
            <w:r w:rsidR="00B627A0" w:rsidRPr="00152F6D">
              <w:rPr>
                <w:sz w:val="20"/>
                <w:szCs w:val="20"/>
              </w:rPr>
              <w:t>Općine Murter-Kornati</w:t>
            </w:r>
          </w:p>
        </w:tc>
        <w:tc>
          <w:tcPr>
            <w:tcW w:w="1418" w:type="dxa"/>
            <w:vAlign w:val="center"/>
          </w:tcPr>
          <w:p w14:paraId="14204F7B" w14:textId="77777777" w:rsidR="0077383C" w:rsidRPr="00152F6D" w:rsidRDefault="0077383C" w:rsidP="00A97D45">
            <w:pPr>
              <w:spacing w:after="0"/>
              <w:jc w:val="center"/>
              <w:rPr>
                <w:b/>
                <w:sz w:val="20"/>
                <w:szCs w:val="20"/>
              </w:rPr>
            </w:pPr>
          </w:p>
        </w:tc>
        <w:tc>
          <w:tcPr>
            <w:tcW w:w="1285" w:type="dxa"/>
            <w:vAlign w:val="center"/>
          </w:tcPr>
          <w:p w14:paraId="3695CDF8" w14:textId="77777777" w:rsidR="0077383C" w:rsidRPr="00152F6D" w:rsidRDefault="0077383C" w:rsidP="00A97D45">
            <w:pPr>
              <w:spacing w:after="0"/>
              <w:jc w:val="center"/>
              <w:rPr>
                <w:b/>
                <w:sz w:val="20"/>
                <w:szCs w:val="20"/>
              </w:rPr>
            </w:pPr>
          </w:p>
        </w:tc>
        <w:tc>
          <w:tcPr>
            <w:tcW w:w="1562" w:type="dxa"/>
            <w:vAlign w:val="center"/>
          </w:tcPr>
          <w:p w14:paraId="2C0B63FC" w14:textId="77777777" w:rsidR="0077383C" w:rsidRPr="00152F6D" w:rsidRDefault="0077383C" w:rsidP="00A97D45">
            <w:pPr>
              <w:spacing w:after="0"/>
              <w:jc w:val="center"/>
              <w:rPr>
                <w:b/>
                <w:sz w:val="20"/>
                <w:szCs w:val="20"/>
              </w:rPr>
            </w:pPr>
            <w:r w:rsidRPr="00152F6D">
              <w:rPr>
                <w:b/>
                <w:sz w:val="20"/>
                <w:szCs w:val="20"/>
              </w:rPr>
              <w:t>x</w:t>
            </w:r>
          </w:p>
        </w:tc>
        <w:tc>
          <w:tcPr>
            <w:tcW w:w="1405" w:type="dxa"/>
            <w:vAlign w:val="center"/>
          </w:tcPr>
          <w:p w14:paraId="4C077990" w14:textId="77777777" w:rsidR="0077383C" w:rsidRPr="00152F6D" w:rsidRDefault="0077383C" w:rsidP="00A97D45">
            <w:pPr>
              <w:spacing w:after="0"/>
              <w:jc w:val="center"/>
              <w:rPr>
                <w:b/>
                <w:sz w:val="20"/>
                <w:szCs w:val="20"/>
              </w:rPr>
            </w:pPr>
          </w:p>
        </w:tc>
      </w:tr>
      <w:tr w:rsidR="0077383C" w:rsidRPr="00152F6D" w14:paraId="01EE226D" w14:textId="77777777" w:rsidTr="00647A1F">
        <w:trPr>
          <w:trHeight w:val="570"/>
          <w:jc w:val="center"/>
        </w:trPr>
        <w:tc>
          <w:tcPr>
            <w:tcW w:w="3681" w:type="dxa"/>
            <w:vAlign w:val="center"/>
          </w:tcPr>
          <w:p w14:paraId="0EBA10C0" w14:textId="50A410CF" w:rsidR="0077383C" w:rsidRPr="00152F6D" w:rsidRDefault="004D526C" w:rsidP="00A97D45">
            <w:pPr>
              <w:spacing w:after="0"/>
              <w:jc w:val="left"/>
              <w:rPr>
                <w:sz w:val="20"/>
                <w:szCs w:val="20"/>
              </w:rPr>
            </w:pPr>
            <w:r w:rsidRPr="00152F6D">
              <w:rPr>
                <w:sz w:val="20"/>
                <w:szCs w:val="20"/>
              </w:rPr>
              <w:t>Gradsko Društv</w:t>
            </w:r>
            <w:r w:rsidR="00152F6D" w:rsidRPr="00152F6D">
              <w:rPr>
                <w:sz w:val="20"/>
                <w:szCs w:val="20"/>
              </w:rPr>
              <w:t>o</w:t>
            </w:r>
            <w:r w:rsidRPr="00152F6D">
              <w:rPr>
                <w:sz w:val="20"/>
                <w:szCs w:val="20"/>
              </w:rPr>
              <w:t xml:space="preserve"> Crvenog križa </w:t>
            </w:r>
            <w:r w:rsidR="00152F6D" w:rsidRPr="00152F6D">
              <w:rPr>
                <w:sz w:val="20"/>
                <w:szCs w:val="20"/>
              </w:rPr>
              <w:t>Šibenik</w:t>
            </w:r>
          </w:p>
        </w:tc>
        <w:tc>
          <w:tcPr>
            <w:tcW w:w="1418" w:type="dxa"/>
            <w:vAlign w:val="center"/>
          </w:tcPr>
          <w:p w14:paraId="132150F2" w14:textId="77777777" w:rsidR="0077383C" w:rsidRPr="00152F6D" w:rsidRDefault="0077383C" w:rsidP="00A97D45">
            <w:pPr>
              <w:spacing w:after="0"/>
              <w:jc w:val="center"/>
              <w:rPr>
                <w:b/>
                <w:sz w:val="20"/>
                <w:szCs w:val="20"/>
              </w:rPr>
            </w:pPr>
          </w:p>
        </w:tc>
        <w:tc>
          <w:tcPr>
            <w:tcW w:w="1285" w:type="dxa"/>
            <w:vAlign w:val="center"/>
          </w:tcPr>
          <w:p w14:paraId="002B1A6D" w14:textId="77777777" w:rsidR="0077383C" w:rsidRPr="00152F6D" w:rsidRDefault="0077383C" w:rsidP="00A97D45">
            <w:pPr>
              <w:spacing w:after="0"/>
              <w:jc w:val="center"/>
              <w:rPr>
                <w:b/>
                <w:sz w:val="20"/>
                <w:szCs w:val="20"/>
              </w:rPr>
            </w:pPr>
          </w:p>
        </w:tc>
        <w:tc>
          <w:tcPr>
            <w:tcW w:w="1562" w:type="dxa"/>
            <w:vAlign w:val="center"/>
          </w:tcPr>
          <w:p w14:paraId="10A17828" w14:textId="77777777" w:rsidR="0077383C" w:rsidRPr="00152F6D" w:rsidRDefault="0077383C" w:rsidP="00A97D45">
            <w:pPr>
              <w:spacing w:after="0"/>
              <w:jc w:val="center"/>
              <w:rPr>
                <w:b/>
                <w:sz w:val="20"/>
                <w:szCs w:val="20"/>
              </w:rPr>
            </w:pPr>
            <w:r w:rsidRPr="00152F6D">
              <w:rPr>
                <w:b/>
                <w:sz w:val="20"/>
                <w:szCs w:val="20"/>
              </w:rPr>
              <w:t>x</w:t>
            </w:r>
          </w:p>
        </w:tc>
        <w:tc>
          <w:tcPr>
            <w:tcW w:w="1405" w:type="dxa"/>
            <w:vAlign w:val="center"/>
          </w:tcPr>
          <w:p w14:paraId="1D8B3E9F" w14:textId="77777777" w:rsidR="0077383C" w:rsidRPr="00152F6D" w:rsidRDefault="0077383C" w:rsidP="00A97D45">
            <w:pPr>
              <w:spacing w:after="0"/>
              <w:jc w:val="center"/>
              <w:rPr>
                <w:b/>
                <w:sz w:val="20"/>
                <w:szCs w:val="20"/>
              </w:rPr>
            </w:pPr>
          </w:p>
        </w:tc>
      </w:tr>
      <w:tr w:rsidR="0077383C" w:rsidRPr="00152F6D" w14:paraId="699447BD" w14:textId="77777777" w:rsidTr="00647A1F">
        <w:trPr>
          <w:trHeight w:val="213"/>
          <w:jc w:val="center"/>
        </w:trPr>
        <w:tc>
          <w:tcPr>
            <w:tcW w:w="3681" w:type="dxa"/>
            <w:vAlign w:val="center"/>
          </w:tcPr>
          <w:p w14:paraId="27AB7249" w14:textId="1CBD2562" w:rsidR="0077383C" w:rsidRPr="00152F6D" w:rsidRDefault="0077383C" w:rsidP="00A97D45">
            <w:pPr>
              <w:spacing w:after="0"/>
              <w:jc w:val="left"/>
              <w:rPr>
                <w:sz w:val="20"/>
                <w:szCs w:val="20"/>
              </w:rPr>
            </w:pPr>
            <w:r w:rsidRPr="00152F6D">
              <w:rPr>
                <w:sz w:val="20"/>
                <w:szCs w:val="20"/>
              </w:rPr>
              <w:t xml:space="preserve">Hrvatska gorska služba spašavanja Stanica </w:t>
            </w:r>
            <w:r w:rsidR="00152F6D" w:rsidRPr="00152F6D">
              <w:rPr>
                <w:sz w:val="20"/>
                <w:szCs w:val="20"/>
              </w:rPr>
              <w:t>Šibenik</w:t>
            </w:r>
          </w:p>
        </w:tc>
        <w:tc>
          <w:tcPr>
            <w:tcW w:w="1418" w:type="dxa"/>
            <w:vAlign w:val="center"/>
          </w:tcPr>
          <w:p w14:paraId="774C2752" w14:textId="77777777" w:rsidR="0077383C" w:rsidRPr="00152F6D" w:rsidRDefault="0077383C" w:rsidP="00A97D45">
            <w:pPr>
              <w:spacing w:after="0"/>
              <w:jc w:val="center"/>
              <w:rPr>
                <w:b/>
                <w:sz w:val="20"/>
                <w:szCs w:val="20"/>
              </w:rPr>
            </w:pPr>
          </w:p>
        </w:tc>
        <w:tc>
          <w:tcPr>
            <w:tcW w:w="1285" w:type="dxa"/>
            <w:vAlign w:val="center"/>
          </w:tcPr>
          <w:p w14:paraId="3F8D6C9A" w14:textId="77777777" w:rsidR="0077383C" w:rsidRPr="00152F6D" w:rsidRDefault="0077383C" w:rsidP="00A97D45">
            <w:pPr>
              <w:spacing w:after="0"/>
              <w:jc w:val="center"/>
              <w:rPr>
                <w:b/>
                <w:sz w:val="20"/>
                <w:szCs w:val="20"/>
              </w:rPr>
            </w:pPr>
          </w:p>
        </w:tc>
        <w:tc>
          <w:tcPr>
            <w:tcW w:w="1562" w:type="dxa"/>
            <w:vAlign w:val="center"/>
          </w:tcPr>
          <w:p w14:paraId="2F8C1482" w14:textId="77777777" w:rsidR="0077383C" w:rsidRPr="00152F6D" w:rsidRDefault="0077383C" w:rsidP="00A97D45">
            <w:pPr>
              <w:spacing w:after="0"/>
              <w:jc w:val="center"/>
              <w:rPr>
                <w:b/>
                <w:sz w:val="20"/>
                <w:szCs w:val="20"/>
              </w:rPr>
            </w:pPr>
            <w:r w:rsidRPr="00152F6D">
              <w:rPr>
                <w:b/>
                <w:sz w:val="20"/>
                <w:szCs w:val="20"/>
              </w:rPr>
              <w:t>x</w:t>
            </w:r>
          </w:p>
        </w:tc>
        <w:tc>
          <w:tcPr>
            <w:tcW w:w="1405" w:type="dxa"/>
            <w:vAlign w:val="center"/>
          </w:tcPr>
          <w:p w14:paraId="2BFB7A6C" w14:textId="77777777" w:rsidR="0077383C" w:rsidRPr="00152F6D" w:rsidRDefault="0077383C" w:rsidP="00A97D45">
            <w:pPr>
              <w:spacing w:after="0"/>
              <w:jc w:val="center"/>
              <w:rPr>
                <w:b/>
                <w:sz w:val="20"/>
                <w:szCs w:val="20"/>
              </w:rPr>
            </w:pPr>
          </w:p>
        </w:tc>
      </w:tr>
      <w:tr w:rsidR="004D526C" w:rsidRPr="00152F6D" w14:paraId="466B6FEC" w14:textId="77777777" w:rsidTr="00647A1F">
        <w:trPr>
          <w:trHeight w:val="213"/>
          <w:jc w:val="center"/>
        </w:trPr>
        <w:tc>
          <w:tcPr>
            <w:tcW w:w="3681" w:type="dxa"/>
            <w:vAlign w:val="center"/>
          </w:tcPr>
          <w:p w14:paraId="4748DA89" w14:textId="38E004A8" w:rsidR="004D526C" w:rsidRPr="00152F6D" w:rsidRDefault="004D526C" w:rsidP="00A97D45">
            <w:pPr>
              <w:spacing w:after="0"/>
              <w:jc w:val="left"/>
              <w:rPr>
                <w:sz w:val="20"/>
                <w:szCs w:val="20"/>
              </w:rPr>
            </w:pPr>
            <w:r w:rsidRPr="00152F6D">
              <w:rPr>
                <w:sz w:val="20"/>
                <w:szCs w:val="20"/>
              </w:rPr>
              <w:t xml:space="preserve">Postrojba civilne zaštite opće namjene </w:t>
            </w:r>
            <w:r w:rsidR="00B627A0" w:rsidRPr="00152F6D">
              <w:rPr>
                <w:sz w:val="20"/>
                <w:szCs w:val="20"/>
              </w:rPr>
              <w:t>Općine Murter-Kornati</w:t>
            </w:r>
          </w:p>
        </w:tc>
        <w:tc>
          <w:tcPr>
            <w:tcW w:w="1418" w:type="dxa"/>
            <w:vAlign w:val="center"/>
          </w:tcPr>
          <w:p w14:paraId="50F488D1" w14:textId="77777777" w:rsidR="004D526C" w:rsidRPr="00152F6D" w:rsidRDefault="004D526C" w:rsidP="00A97D45">
            <w:pPr>
              <w:spacing w:after="0"/>
              <w:jc w:val="center"/>
              <w:rPr>
                <w:b/>
                <w:sz w:val="20"/>
                <w:szCs w:val="20"/>
              </w:rPr>
            </w:pPr>
          </w:p>
        </w:tc>
        <w:tc>
          <w:tcPr>
            <w:tcW w:w="1285" w:type="dxa"/>
            <w:vAlign w:val="center"/>
          </w:tcPr>
          <w:p w14:paraId="5031ABF7" w14:textId="753196A9" w:rsidR="004D526C" w:rsidRPr="00152F6D" w:rsidRDefault="00152F6D" w:rsidP="00A97D45">
            <w:pPr>
              <w:spacing w:after="0"/>
              <w:jc w:val="center"/>
              <w:rPr>
                <w:b/>
                <w:sz w:val="20"/>
                <w:szCs w:val="20"/>
              </w:rPr>
            </w:pPr>
            <w:r w:rsidRPr="00152F6D">
              <w:rPr>
                <w:b/>
                <w:sz w:val="20"/>
                <w:szCs w:val="20"/>
              </w:rPr>
              <w:t>x</w:t>
            </w:r>
          </w:p>
        </w:tc>
        <w:tc>
          <w:tcPr>
            <w:tcW w:w="1562" w:type="dxa"/>
            <w:vAlign w:val="center"/>
          </w:tcPr>
          <w:p w14:paraId="1C9F0E1B" w14:textId="2959CD9C" w:rsidR="004D526C" w:rsidRPr="00152F6D" w:rsidRDefault="004D526C" w:rsidP="00A97D45">
            <w:pPr>
              <w:spacing w:after="0"/>
              <w:jc w:val="center"/>
              <w:rPr>
                <w:b/>
                <w:sz w:val="20"/>
                <w:szCs w:val="20"/>
              </w:rPr>
            </w:pPr>
          </w:p>
        </w:tc>
        <w:tc>
          <w:tcPr>
            <w:tcW w:w="1405" w:type="dxa"/>
            <w:vAlign w:val="center"/>
          </w:tcPr>
          <w:p w14:paraId="1CECE073" w14:textId="77777777" w:rsidR="004D526C" w:rsidRPr="00152F6D" w:rsidRDefault="004D526C" w:rsidP="00A97D45">
            <w:pPr>
              <w:spacing w:after="0"/>
              <w:jc w:val="center"/>
              <w:rPr>
                <w:b/>
                <w:sz w:val="20"/>
                <w:szCs w:val="20"/>
              </w:rPr>
            </w:pPr>
          </w:p>
        </w:tc>
      </w:tr>
      <w:tr w:rsidR="0077383C" w:rsidRPr="00152F6D" w14:paraId="60DA4F37" w14:textId="77777777" w:rsidTr="00647A1F">
        <w:trPr>
          <w:trHeight w:val="351"/>
          <w:jc w:val="center"/>
        </w:trPr>
        <w:tc>
          <w:tcPr>
            <w:tcW w:w="3681" w:type="dxa"/>
            <w:vAlign w:val="center"/>
          </w:tcPr>
          <w:p w14:paraId="78911AF0" w14:textId="255A5BEF" w:rsidR="0077383C" w:rsidRPr="00152F6D" w:rsidRDefault="0077383C" w:rsidP="00A97D45">
            <w:pPr>
              <w:spacing w:after="0"/>
              <w:jc w:val="left"/>
              <w:rPr>
                <w:sz w:val="20"/>
                <w:szCs w:val="20"/>
              </w:rPr>
            </w:pPr>
            <w:r w:rsidRPr="00152F6D">
              <w:rPr>
                <w:sz w:val="20"/>
                <w:szCs w:val="20"/>
              </w:rPr>
              <w:t xml:space="preserve">Pravne osobe i udruge od interesa za sustav civilne zaštite </w:t>
            </w:r>
            <w:r w:rsidR="00B627A0" w:rsidRPr="00152F6D">
              <w:rPr>
                <w:sz w:val="20"/>
                <w:szCs w:val="20"/>
              </w:rPr>
              <w:t>Općine Murter-Kornati</w:t>
            </w:r>
          </w:p>
        </w:tc>
        <w:tc>
          <w:tcPr>
            <w:tcW w:w="1418" w:type="dxa"/>
            <w:vAlign w:val="center"/>
          </w:tcPr>
          <w:p w14:paraId="71C35DFF" w14:textId="77777777" w:rsidR="0077383C" w:rsidRPr="00152F6D" w:rsidRDefault="0077383C" w:rsidP="00A97D45">
            <w:pPr>
              <w:spacing w:after="0"/>
              <w:jc w:val="center"/>
              <w:rPr>
                <w:b/>
                <w:sz w:val="20"/>
                <w:szCs w:val="20"/>
              </w:rPr>
            </w:pPr>
          </w:p>
        </w:tc>
        <w:tc>
          <w:tcPr>
            <w:tcW w:w="1285" w:type="dxa"/>
            <w:vAlign w:val="center"/>
          </w:tcPr>
          <w:p w14:paraId="6EFA06BB" w14:textId="33A16CB8" w:rsidR="0077383C" w:rsidRPr="00152F6D" w:rsidRDefault="00A97D45" w:rsidP="00A97D45">
            <w:pPr>
              <w:spacing w:after="0"/>
              <w:jc w:val="center"/>
              <w:rPr>
                <w:b/>
                <w:sz w:val="20"/>
                <w:szCs w:val="20"/>
              </w:rPr>
            </w:pPr>
            <w:r w:rsidRPr="00152F6D">
              <w:rPr>
                <w:b/>
                <w:sz w:val="20"/>
                <w:szCs w:val="20"/>
              </w:rPr>
              <w:t>x</w:t>
            </w:r>
          </w:p>
        </w:tc>
        <w:tc>
          <w:tcPr>
            <w:tcW w:w="1562" w:type="dxa"/>
            <w:vAlign w:val="center"/>
          </w:tcPr>
          <w:p w14:paraId="08E120F5" w14:textId="4037B181" w:rsidR="0077383C" w:rsidRPr="00152F6D" w:rsidRDefault="0077383C" w:rsidP="00A97D45">
            <w:pPr>
              <w:spacing w:after="0"/>
              <w:jc w:val="center"/>
              <w:rPr>
                <w:b/>
                <w:sz w:val="20"/>
                <w:szCs w:val="20"/>
              </w:rPr>
            </w:pPr>
          </w:p>
        </w:tc>
        <w:tc>
          <w:tcPr>
            <w:tcW w:w="1405" w:type="dxa"/>
            <w:vAlign w:val="center"/>
          </w:tcPr>
          <w:p w14:paraId="3FBA1592" w14:textId="77777777" w:rsidR="0077383C" w:rsidRPr="00152F6D" w:rsidRDefault="0077383C" w:rsidP="00A97D45">
            <w:pPr>
              <w:spacing w:after="0"/>
              <w:jc w:val="center"/>
              <w:rPr>
                <w:b/>
                <w:sz w:val="20"/>
                <w:szCs w:val="20"/>
              </w:rPr>
            </w:pPr>
          </w:p>
        </w:tc>
      </w:tr>
      <w:tr w:rsidR="0077383C" w:rsidRPr="005A761D" w14:paraId="5304B6DB" w14:textId="77777777" w:rsidTr="00647A1F">
        <w:trPr>
          <w:trHeight w:val="341"/>
          <w:jc w:val="center"/>
        </w:trPr>
        <w:tc>
          <w:tcPr>
            <w:tcW w:w="3681" w:type="dxa"/>
          </w:tcPr>
          <w:p w14:paraId="321DCE44" w14:textId="77777777" w:rsidR="0077383C" w:rsidRPr="00152F6D" w:rsidRDefault="0077383C" w:rsidP="00A97D45">
            <w:pPr>
              <w:spacing w:after="0"/>
              <w:jc w:val="left"/>
              <w:rPr>
                <w:sz w:val="20"/>
                <w:szCs w:val="20"/>
              </w:rPr>
            </w:pPr>
            <w:r w:rsidRPr="00152F6D">
              <w:rPr>
                <w:sz w:val="20"/>
                <w:szCs w:val="20"/>
                <w:u w:val="single"/>
              </w:rPr>
              <w:t>Područje reagiranja - ZBIRNO</w:t>
            </w:r>
          </w:p>
        </w:tc>
        <w:tc>
          <w:tcPr>
            <w:tcW w:w="1418" w:type="dxa"/>
            <w:vAlign w:val="center"/>
          </w:tcPr>
          <w:p w14:paraId="3C7EE603" w14:textId="77777777" w:rsidR="0077383C" w:rsidRPr="00152F6D" w:rsidRDefault="0077383C" w:rsidP="00A97D45">
            <w:pPr>
              <w:spacing w:after="0"/>
              <w:jc w:val="center"/>
              <w:rPr>
                <w:b/>
                <w:sz w:val="20"/>
                <w:szCs w:val="20"/>
              </w:rPr>
            </w:pPr>
          </w:p>
        </w:tc>
        <w:tc>
          <w:tcPr>
            <w:tcW w:w="1285" w:type="dxa"/>
            <w:vAlign w:val="center"/>
          </w:tcPr>
          <w:p w14:paraId="6B4ADCBA" w14:textId="3D64167A" w:rsidR="0077383C" w:rsidRPr="00152F6D" w:rsidRDefault="00152F6D" w:rsidP="00A97D45">
            <w:pPr>
              <w:spacing w:after="0"/>
              <w:jc w:val="center"/>
              <w:rPr>
                <w:b/>
                <w:sz w:val="20"/>
                <w:szCs w:val="20"/>
              </w:rPr>
            </w:pPr>
            <w:r w:rsidRPr="00152F6D">
              <w:rPr>
                <w:b/>
                <w:sz w:val="20"/>
                <w:szCs w:val="20"/>
              </w:rPr>
              <w:t>x</w:t>
            </w:r>
          </w:p>
        </w:tc>
        <w:tc>
          <w:tcPr>
            <w:tcW w:w="1562" w:type="dxa"/>
            <w:vAlign w:val="center"/>
          </w:tcPr>
          <w:p w14:paraId="3202AB08" w14:textId="179B56F8" w:rsidR="0077383C" w:rsidRPr="00152F6D" w:rsidRDefault="0077383C" w:rsidP="00A97D45">
            <w:pPr>
              <w:spacing w:after="0"/>
              <w:jc w:val="center"/>
              <w:rPr>
                <w:b/>
                <w:sz w:val="20"/>
                <w:szCs w:val="20"/>
              </w:rPr>
            </w:pPr>
          </w:p>
        </w:tc>
        <w:tc>
          <w:tcPr>
            <w:tcW w:w="1405" w:type="dxa"/>
            <w:vAlign w:val="center"/>
          </w:tcPr>
          <w:p w14:paraId="2B681545" w14:textId="77777777" w:rsidR="0077383C" w:rsidRPr="00152F6D" w:rsidRDefault="0077383C" w:rsidP="00A97D45">
            <w:pPr>
              <w:spacing w:after="0"/>
              <w:jc w:val="center"/>
              <w:rPr>
                <w:b/>
                <w:sz w:val="20"/>
                <w:szCs w:val="20"/>
              </w:rPr>
            </w:pPr>
          </w:p>
        </w:tc>
      </w:tr>
    </w:tbl>
    <w:p w14:paraId="1E9EDBF1" w14:textId="4F68778E" w:rsidR="0077383C" w:rsidRPr="005A761D" w:rsidRDefault="0077383C" w:rsidP="0077383C">
      <w:pPr>
        <w:rPr>
          <w:highlight w:val="yellow"/>
        </w:rPr>
      </w:pPr>
    </w:p>
    <w:p w14:paraId="10C02E17" w14:textId="2D6EFFC2" w:rsidR="00A3136E" w:rsidRPr="00972B2D" w:rsidRDefault="00A3136E" w:rsidP="00041C6A">
      <w:pPr>
        <w:pStyle w:val="Naslov30"/>
        <w:rPr>
          <w:lang w:eastAsia="hr-HR"/>
        </w:rPr>
      </w:pPr>
      <w:bookmarkStart w:id="207" w:name="_Toc5701534"/>
      <w:bookmarkStart w:id="208" w:name="_Toc5969852"/>
      <w:bookmarkStart w:id="209" w:name="_Toc9596675"/>
      <w:bookmarkStart w:id="210" w:name="_Toc68592925"/>
      <w:bookmarkStart w:id="211" w:name="_Toc77763642"/>
      <w:bookmarkStart w:id="212" w:name="_Toc217028267"/>
      <w:r w:rsidRPr="00972B2D">
        <w:rPr>
          <w:lang w:eastAsia="hr-HR"/>
        </w:rPr>
        <w:t>Stanje mobilnosti operativnih kapaciteta sustava civilne zaštite i stanja komunikacijskih kapaciteta</w:t>
      </w:r>
      <w:bookmarkEnd w:id="207"/>
      <w:bookmarkEnd w:id="208"/>
      <w:bookmarkEnd w:id="209"/>
      <w:bookmarkEnd w:id="210"/>
      <w:bookmarkEnd w:id="211"/>
      <w:bookmarkEnd w:id="212"/>
    </w:p>
    <w:tbl>
      <w:tblPr>
        <w:tblStyle w:val="Reetkatablice"/>
        <w:tblW w:w="90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992"/>
        <w:gridCol w:w="851"/>
      </w:tblGrid>
      <w:tr w:rsidR="00A3136E" w:rsidRPr="00972B2D" w14:paraId="1B0861D3" w14:textId="77777777" w:rsidTr="00647A1F">
        <w:trPr>
          <w:tblHeader/>
          <w:jc w:val="center"/>
        </w:trPr>
        <w:tc>
          <w:tcPr>
            <w:tcW w:w="846" w:type="dxa"/>
            <w:vMerge w:val="restart"/>
            <w:vAlign w:val="center"/>
          </w:tcPr>
          <w:p w14:paraId="37B4E2E0" w14:textId="77777777" w:rsidR="00A3136E" w:rsidRPr="00972B2D" w:rsidRDefault="00A3136E" w:rsidP="00647A1F">
            <w:pPr>
              <w:spacing w:after="0"/>
              <w:jc w:val="center"/>
              <w:rPr>
                <w:b/>
                <w:sz w:val="20"/>
                <w:szCs w:val="20"/>
              </w:rPr>
            </w:pPr>
            <w:r w:rsidRPr="00972B2D">
              <w:rPr>
                <w:b/>
                <w:sz w:val="20"/>
                <w:szCs w:val="20"/>
              </w:rPr>
              <w:t>R. br.</w:t>
            </w:r>
          </w:p>
        </w:tc>
        <w:tc>
          <w:tcPr>
            <w:tcW w:w="6379" w:type="dxa"/>
            <w:vMerge w:val="restart"/>
            <w:vAlign w:val="center"/>
          </w:tcPr>
          <w:p w14:paraId="31707FE5" w14:textId="77777777" w:rsidR="00A3136E" w:rsidRPr="00972B2D" w:rsidRDefault="00A3136E" w:rsidP="00647A1F">
            <w:pPr>
              <w:spacing w:after="0"/>
              <w:jc w:val="center"/>
              <w:rPr>
                <w:b/>
                <w:sz w:val="20"/>
                <w:szCs w:val="20"/>
              </w:rPr>
            </w:pPr>
            <w:r w:rsidRPr="00972B2D">
              <w:rPr>
                <w:b/>
                <w:sz w:val="20"/>
                <w:szCs w:val="20"/>
              </w:rPr>
              <w:t>OPIS</w:t>
            </w:r>
          </w:p>
        </w:tc>
        <w:tc>
          <w:tcPr>
            <w:tcW w:w="1843" w:type="dxa"/>
            <w:gridSpan w:val="2"/>
            <w:vAlign w:val="center"/>
          </w:tcPr>
          <w:p w14:paraId="43E749D6" w14:textId="77777777" w:rsidR="00A3136E" w:rsidRPr="00972B2D" w:rsidRDefault="00A3136E" w:rsidP="00647A1F">
            <w:pPr>
              <w:spacing w:after="0"/>
              <w:jc w:val="center"/>
              <w:rPr>
                <w:b/>
                <w:sz w:val="20"/>
                <w:szCs w:val="20"/>
              </w:rPr>
            </w:pPr>
            <w:r w:rsidRPr="00972B2D">
              <w:rPr>
                <w:b/>
                <w:sz w:val="20"/>
                <w:szCs w:val="20"/>
              </w:rPr>
              <w:t>TVRDNJA</w:t>
            </w:r>
          </w:p>
        </w:tc>
      </w:tr>
      <w:tr w:rsidR="00A3136E" w:rsidRPr="00972B2D" w14:paraId="3A6E1E61" w14:textId="77777777" w:rsidTr="00647A1F">
        <w:trPr>
          <w:tblHeader/>
          <w:jc w:val="center"/>
        </w:trPr>
        <w:tc>
          <w:tcPr>
            <w:tcW w:w="846" w:type="dxa"/>
            <w:vMerge/>
            <w:vAlign w:val="center"/>
          </w:tcPr>
          <w:p w14:paraId="2B9D8F48" w14:textId="77777777" w:rsidR="00A3136E" w:rsidRPr="00972B2D" w:rsidRDefault="00A3136E" w:rsidP="00647A1F">
            <w:pPr>
              <w:spacing w:after="0"/>
              <w:jc w:val="center"/>
              <w:rPr>
                <w:b/>
                <w:sz w:val="20"/>
                <w:szCs w:val="20"/>
              </w:rPr>
            </w:pPr>
          </w:p>
        </w:tc>
        <w:tc>
          <w:tcPr>
            <w:tcW w:w="6379" w:type="dxa"/>
            <w:vMerge/>
            <w:vAlign w:val="center"/>
          </w:tcPr>
          <w:p w14:paraId="568E7667" w14:textId="77777777" w:rsidR="00A3136E" w:rsidRPr="00972B2D" w:rsidRDefault="00A3136E" w:rsidP="00647A1F">
            <w:pPr>
              <w:spacing w:after="0"/>
              <w:jc w:val="center"/>
              <w:rPr>
                <w:b/>
                <w:sz w:val="20"/>
                <w:szCs w:val="20"/>
              </w:rPr>
            </w:pPr>
          </w:p>
        </w:tc>
        <w:tc>
          <w:tcPr>
            <w:tcW w:w="992" w:type="dxa"/>
            <w:vAlign w:val="center"/>
          </w:tcPr>
          <w:p w14:paraId="32611E91" w14:textId="77777777" w:rsidR="00A3136E" w:rsidRPr="00972B2D" w:rsidRDefault="00A3136E" w:rsidP="00647A1F">
            <w:pPr>
              <w:spacing w:after="0"/>
              <w:jc w:val="center"/>
              <w:rPr>
                <w:b/>
                <w:sz w:val="20"/>
                <w:szCs w:val="20"/>
              </w:rPr>
            </w:pPr>
            <w:r w:rsidRPr="00972B2D">
              <w:rPr>
                <w:b/>
                <w:sz w:val="20"/>
                <w:szCs w:val="20"/>
              </w:rPr>
              <w:t>DA</w:t>
            </w:r>
          </w:p>
        </w:tc>
        <w:tc>
          <w:tcPr>
            <w:tcW w:w="851" w:type="dxa"/>
            <w:vAlign w:val="center"/>
          </w:tcPr>
          <w:p w14:paraId="52DE6FA6" w14:textId="77777777" w:rsidR="00A3136E" w:rsidRPr="00972B2D" w:rsidRDefault="00A3136E" w:rsidP="00647A1F">
            <w:pPr>
              <w:spacing w:after="0"/>
              <w:jc w:val="center"/>
              <w:rPr>
                <w:b/>
                <w:sz w:val="20"/>
                <w:szCs w:val="20"/>
              </w:rPr>
            </w:pPr>
            <w:r w:rsidRPr="00972B2D">
              <w:rPr>
                <w:b/>
                <w:sz w:val="20"/>
                <w:szCs w:val="20"/>
              </w:rPr>
              <w:t>NE</w:t>
            </w:r>
          </w:p>
        </w:tc>
      </w:tr>
      <w:tr w:rsidR="00A3136E" w:rsidRPr="00972B2D" w14:paraId="26EB68D1" w14:textId="77777777" w:rsidTr="00647A1F">
        <w:trPr>
          <w:jc w:val="center"/>
        </w:trPr>
        <w:tc>
          <w:tcPr>
            <w:tcW w:w="846" w:type="dxa"/>
            <w:vAlign w:val="center"/>
          </w:tcPr>
          <w:p w14:paraId="2D90385F" w14:textId="77777777" w:rsidR="00A3136E" w:rsidRPr="00972B2D" w:rsidRDefault="00A3136E" w:rsidP="00647A1F">
            <w:pPr>
              <w:spacing w:after="0"/>
              <w:jc w:val="center"/>
              <w:rPr>
                <w:b/>
                <w:sz w:val="20"/>
                <w:szCs w:val="20"/>
              </w:rPr>
            </w:pPr>
            <w:r w:rsidRPr="00972B2D">
              <w:rPr>
                <w:b/>
                <w:sz w:val="20"/>
                <w:szCs w:val="20"/>
              </w:rPr>
              <w:t>1.</w:t>
            </w:r>
          </w:p>
        </w:tc>
        <w:tc>
          <w:tcPr>
            <w:tcW w:w="6379" w:type="dxa"/>
          </w:tcPr>
          <w:p w14:paraId="10CF52C8" w14:textId="77777777" w:rsidR="00A3136E" w:rsidRPr="00972B2D" w:rsidRDefault="00A3136E" w:rsidP="00647A1F">
            <w:pPr>
              <w:tabs>
                <w:tab w:val="left" w:pos="1222"/>
              </w:tabs>
              <w:spacing w:after="0"/>
              <w:rPr>
                <w:sz w:val="20"/>
                <w:szCs w:val="20"/>
              </w:rPr>
            </w:pPr>
            <w:r w:rsidRPr="00972B2D">
              <w:rPr>
                <w:sz w:val="20"/>
                <w:szCs w:val="20"/>
              </w:rPr>
              <w:t>Je li Stožer civilne zaštite opremljen komunikacijskim sredstvima (radio stanice, satelitski telefon)?</w:t>
            </w:r>
          </w:p>
        </w:tc>
        <w:tc>
          <w:tcPr>
            <w:tcW w:w="992" w:type="dxa"/>
            <w:vAlign w:val="center"/>
          </w:tcPr>
          <w:p w14:paraId="7CA773F5" w14:textId="1B61EF01" w:rsidR="00A3136E" w:rsidRPr="00972B2D" w:rsidRDefault="00A3136E" w:rsidP="00647A1F">
            <w:pPr>
              <w:tabs>
                <w:tab w:val="left" w:pos="1222"/>
              </w:tabs>
              <w:spacing w:after="0"/>
              <w:jc w:val="center"/>
              <w:rPr>
                <w:b/>
                <w:sz w:val="20"/>
                <w:szCs w:val="20"/>
              </w:rPr>
            </w:pPr>
          </w:p>
        </w:tc>
        <w:tc>
          <w:tcPr>
            <w:tcW w:w="851" w:type="dxa"/>
            <w:vAlign w:val="center"/>
          </w:tcPr>
          <w:p w14:paraId="3F186BC6" w14:textId="171ACA97" w:rsidR="00A3136E" w:rsidRPr="00972B2D" w:rsidRDefault="00972B2D" w:rsidP="00647A1F">
            <w:pPr>
              <w:tabs>
                <w:tab w:val="left" w:pos="1222"/>
              </w:tabs>
              <w:spacing w:after="0"/>
              <w:jc w:val="center"/>
              <w:rPr>
                <w:b/>
                <w:sz w:val="20"/>
                <w:szCs w:val="20"/>
              </w:rPr>
            </w:pPr>
            <w:r w:rsidRPr="00972B2D">
              <w:rPr>
                <w:b/>
                <w:sz w:val="20"/>
                <w:szCs w:val="20"/>
              </w:rPr>
              <w:t>x</w:t>
            </w:r>
          </w:p>
        </w:tc>
      </w:tr>
      <w:tr w:rsidR="00A3136E" w:rsidRPr="005A761D" w14:paraId="0BC6C827" w14:textId="77777777" w:rsidTr="00647A1F">
        <w:trPr>
          <w:jc w:val="center"/>
        </w:trPr>
        <w:tc>
          <w:tcPr>
            <w:tcW w:w="846" w:type="dxa"/>
            <w:vAlign w:val="center"/>
          </w:tcPr>
          <w:p w14:paraId="3020E442" w14:textId="77777777" w:rsidR="00A3136E" w:rsidRPr="00972B2D" w:rsidRDefault="00A3136E" w:rsidP="00647A1F">
            <w:pPr>
              <w:spacing w:after="0"/>
              <w:jc w:val="center"/>
              <w:rPr>
                <w:b/>
                <w:sz w:val="20"/>
                <w:szCs w:val="20"/>
              </w:rPr>
            </w:pPr>
            <w:r w:rsidRPr="00972B2D">
              <w:rPr>
                <w:b/>
                <w:sz w:val="20"/>
                <w:szCs w:val="20"/>
              </w:rPr>
              <w:t>2.</w:t>
            </w:r>
          </w:p>
        </w:tc>
        <w:tc>
          <w:tcPr>
            <w:tcW w:w="6379" w:type="dxa"/>
          </w:tcPr>
          <w:p w14:paraId="78E172A4" w14:textId="77777777" w:rsidR="00A3136E" w:rsidRPr="00972B2D" w:rsidRDefault="00A3136E" w:rsidP="00647A1F">
            <w:pPr>
              <w:tabs>
                <w:tab w:val="left" w:pos="1222"/>
              </w:tabs>
              <w:spacing w:after="0"/>
              <w:rPr>
                <w:sz w:val="20"/>
                <w:szCs w:val="20"/>
              </w:rPr>
            </w:pPr>
            <w:r w:rsidRPr="00972B2D">
              <w:rPr>
                <w:sz w:val="20"/>
                <w:szCs w:val="20"/>
              </w:rPr>
              <w:t>Jesu li sve vatrogasne snage opremljene komunikacijskim sredstvima (radio stanice, satelitski telefon)?</w:t>
            </w:r>
          </w:p>
        </w:tc>
        <w:tc>
          <w:tcPr>
            <w:tcW w:w="992" w:type="dxa"/>
            <w:vAlign w:val="center"/>
          </w:tcPr>
          <w:p w14:paraId="7BF80665" w14:textId="77777777" w:rsidR="00A3136E" w:rsidRPr="00972B2D" w:rsidRDefault="00A3136E" w:rsidP="00647A1F">
            <w:pPr>
              <w:spacing w:after="0"/>
              <w:jc w:val="center"/>
              <w:rPr>
                <w:b/>
                <w:sz w:val="20"/>
                <w:szCs w:val="20"/>
              </w:rPr>
            </w:pPr>
            <w:r w:rsidRPr="00972B2D">
              <w:rPr>
                <w:b/>
                <w:sz w:val="20"/>
                <w:szCs w:val="20"/>
              </w:rPr>
              <w:t>x</w:t>
            </w:r>
          </w:p>
        </w:tc>
        <w:tc>
          <w:tcPr>
            <w:tcW w:w="851" w:type="dxa"/>
            <w:vAlign w:val="center"/>
          </w:tcPr>
          <w:p w14:paraId="751A449A" w14:textId="77777777" w:rsidR="00A3136E" w:rsidRPr="00972B2D" w:rsidRDefault="00A3136E" w:rsidP="00647A1F">
            <w:pPr>
              <w:spacing w:after="0"/>
              <w:jc w:val="center"/>
              <w:rPr>
                <w:b/>
                <w:sz w:val="20"/>
                <w:szCs w:val="20"/>
              </w:rPr>
            </w:pPr>
          </w:p>
        </w:tc>
      </w:tr>
      <w:tr w:rsidR="00A3136E" w:rsidRPr="0071096A" w14:paraId="75D3FF8D" w14:textId="77777777" w:rsidTr="00647A1F">
        <w:trPr>
          <w:jc w:val="center"/>
        </w:trPr>
        <w:tc>
          <w:tcPr>
            <w:tcW w:w="846" w:type="dxa"/>
            <w:vAlign w:val="center"/>
          </w:tcPr>
          <w:p w14:paraId="63F92B8D" w14:textId="77777777" w:rsidR="00A3136E" w:rsidRPr="0071096A" w:rsidRDefault="00A3136E" w:rsidP="00647A1F">
            <w:pPr>
              <w:spacing w:after="0"/>
              <w:jc w:val="center"/>
              <w:rPr>
                <w:b/>
                <w:sz w:val="20"/>
                <w:szCs w:val="20"/>
              </w:rPr>
            </w:pPr>
            <w:r w:rsidRPr="0071096A">
              <w:rPr>
                <w:b/>
                <w:sz w:val="20"/>
                <w:szCs w:val="20"/>
              </w:rPr>
              <w:t>3.</w:t>
            </w:r>
          </w:p>
        </w:tc>
        <w:tc>
          <w:tcPr>
            <w:tcW w:w="6379" w:type="dxa"/>
          </w:tcPr>
          <w:p w14:paraId="6908A094" w14:textId="3E9CE60A" w:rsidR="00A3136E" w:rsidRPr="0071096A" w:rsidRDefault="00A3136E" w:rsidP="00647A1F">
            <w:pPr>
              <w:tabs>
                <w:tab w:val="left" w:pos="1222"/>
              </w:tabs>
              <w:spacing w:after="0"/>
              <w:rPr>
                <w:sz w:val="20"/>
                <w:szCs w:val="20"/>
              </w:rPr>
            </w:pPr>
            <w:r w:rsidRPr="0071096A">
              <w:rPr>
                <w:sz w:val="20"/>
                <w:szCs w:val="20"/>
              </w:rPr>
              <w:t>Je li HGSS-</w:t>
            </w:r>
            <w:r w:rsidR="00A461A5" w:rsidRPr="0071096A">
              <w:rPr>
                <w:sz w:val="20"/>
                <w:szCs w:val="20"/>
              </w:rPr>
              <w:t>Stanica Šibenik</w:t>
            </w:r>
            <w:r w:rsidR="00972B2D" w:rsidRPr="0071096A">
              <w:rPr>
                <w:sz w:val="20"/>
                <w:szCs w:val="20"/>
              </w:rPr>
              <w:t xml:space="preserve"> </w:t>
            </w:r>
            <w:r w:rsidRPr="0071096A">
              <w:rPr>
                <w:sz w:val="20"/>
                <w:szCs w:val="20"/>
              </w:rPr>
              <w:t>opremljena komunikacijskim sredstvima (radio stanice, satelitski telefon)?</w:t>
            </w:r>
          </w:p>
        </w:tc>
        <w:tc>
          <w:tcPr>
            <w:tcW w:w="992" w:type="dxa"/>
            <w:vAlign w:val="center"/>
          </w:tcPr>
          <w:p w14:paraId="0B053E3D" w14:textId="77777777" w:rsidR="00A3136E" w:rsidRPr="0071096A" w:rsidRDefault="00A3136E" w:rsidP="00647A1F">
            <w:pPr>
              <w:tabs>
                <w:tab w:val="left" w:pos="1222"/>
              </w:tabs>
              <w:spacing w:after="0"/>
              <w:jc w:val="center"/>
              <w:rPr>
                <w:b/>
                <w:sz w:val="20"/>
                <w:szCs w:val="20"/>
              </w:rPr>
            </w:pPr>
            <w:r w:rsidRPr="0071096A">
              <w:rPr>
                <w:b/>
                <w:sz w:val="20"/>
                <w:szCs w:val="20"/>
              </w:rPr>
              <w:t>x</w:t>
            </w:r>
          </w:p>
        </w:tc>
        <w:tc>
          <w:tcPr>
            <w:tcW w:w="851" w:type="dxa"/>
            <w:vAlign w:val="center"/>
          </w:tcPr>
          <w:p w14:paraId="63314FEC" w14:textId="77777777" w:rsidR="00A3136E" w:rsidRPr="0071096A" w:rsidRDefault="00A3136E" w:rsidP="00647A1F">
            <w:pPr>
              <w:tabs>
                <w:tab w:val="left" w:pos="1222"/>
              </w:tabs>
              <w:spacing w:after="0"/>
              <w:jc w:val="center"/>
              <w:rPr>
                <w:b/>
                <w:sz w:val="20"/>
                <w:szCs w:val="20"/>
              </w:rPr>
            </w:pPr>
          </w:p>
        </w:tc>
      </w:tr>
      <w:tr w:rsidR="00A3136E" w:rsidRPr="0071096A" w14:paraId="0C2BE14F" w14:textId="77777777" w:rsidTr="00647A1F">
        <w:trPr>
          <w:jc w:val="center"/>
        </w:trPr>
        <w:tc>
          <w:tcPr>
            <w:tcW w:w="846" w:type="dxa"/>
            <w:vAlign w:val="center"/>
          </w:tcPr>
          <w:p w14:paraId="60FFB6DC" w14:textId="77777777" w:rsidR="00A3136E" w:rsidRPr="0071096A" w:rsidRDefault="00A3136E" w:rsidP="00647A1F">
            <w:pPr>
              <w:spacing w:after="0"/>
              <w:jc w:val="center"/>
              <w:rPr>
                <w:b/>
                <w:sz w:val="20"/>
                <w:szCs w:val="20"/>
              </w:rPr>
            </w:pPr>
            <w:r w:rsidRPr="0071096A">
              <w:rPr>
                <w:b/>
                <w:sz w:val="20"/>
                <w:szCs w:val="20"/>
              </w:rPr>
              <w:t>4.</w:t>
            </w:r>
          </w:p>
        </w:tc>
        <w:tc>
          <w:tcPr>
            <w:tcW w:w="6379" w:type="dxa"/>
          </w:tcPr>
          <w:p w14:paraId="4D1712D4" w14:textId="2A50AAFB" w:rsidR="00A3136E" w:rsidRPr="0071096A" w:rsidRDefault="00A3136E" w:rsidP="00647A1F">
            <w:pPr>
              <w:tabs>
                <w:tab w:val="left" w:pos="1222"/>
              </w:tabs>
              <w:spacing w:after="0"/>
              <w:rPr>
                <w:sz w:val="20"/>
                <w:szCs w:val="20"/>
              </w:rPr>
            </w:pPr>
            <w:r w:rsidRPr="0071096A">
              <w:rPr>
                <w:sz w:val="20"/>
                <w:szCs w:val="20"/>
              </w:rPr>
              <w:t xml:space="preserve">Je li </w:t>
            </w:r>
            <w:r w:rsidR="00972B2D" w:rsidRPr="0071096A">
              <w:rPr>
                <w:sz w:val="20"/>
                <w:szCs w:val="20"/>
              </w:rPr>
              <w:t xml:space="preserve">Gradsko Društvo Crvenog križa Šibenik </w:t>
            </w:r>
            <w:r w:rsidRPr="0071096A">
              <w:rPr>
                <w:sz w:val="20"/>
                <w:szCs w:val="20"/>
              </w:rPr>
              <w:t>opremljeno komunikacijskim sredstvima (radio stanice, satelitski telefon)?</w:t>
            </w:r>
          </w:p>
        </w:tc>
        <w:tc>
          <w:tcPr>
            <w:tcW w:w="992" w:type="dxa"/>
            <w:vAlign w:val="center"/>
          </w:tcPr>
          <w:p w14:paraId="093A20FE" w14:textId="77777777" w:rsidR="00A3136E" w:rsidRPr="0071096A" w:rsidRDefault="00A3136E" w:rsidP="00647A1F">
            <w:pPr>
              <w:tabs>
                <w:tab w:val="left" w:pos="1222"/>
              </w:tabs>
              <w:spacing w:after="0"/>
              <w:jc w:val="center"/>
              <w:rPr>
                <w:b/>
                <w:sz w:val="20"/>
                <w:szCs w:val="20"/>
              </w:rPr>
            </w:pPr>
          </w:p>
        </w:tc>
        <w:tc>
          <w:tcPr>
            <w:tcW w:w="851" w:type="dxa"/>
            <w:vAlign w:val="center"/>
          </w:tcPr>
          <w:p w14:paraId="161058D0" w14:textId="77777777" w:rsidR="00A3136E" w:rsidRPr="0071096A" w:rsidRDefault="00A3136E" w:rsidP="00647A1F">
            <w:pPr>
              <w:tabs>
                <w:tab w:val="left" w:pos="1222"/>
              </w:tabs>
              <w:spacing w:after="0"/>
              <w:jc w:val="center"/>
              <w:rPr>
                <w:b/>
                <w:sz w:val="20"/>
                <w:szCs w:val="20"/>
              </w:rPr>
            </w:pPr>
            <w:r w:rsidRPr="0071096A">
              <w:rPr>
                <w:b/>
                <w:sz w:val="20"/>
                <w:szCs w:val="20"/>
              </w:rPr>
              <w:t>x</w:t>
            </w:r>
          </w:p>
        </w:tc>
      </w:tr>
      <w:tr w:rsidR="00A3136E" w:rsidRPr="0071096A" w14:paraId="45632F72" w14:textId="77777777" w:rsidTr="00647A1F">
        <w:trPr>
          <w:jc w:val="center"/>
        </w:trPr>
        <w:tc>
          <w:tcPr>
            <w:tcW w:w="846" w:type="dxa"/>
            <w:vAlign w:val="center"/>
          </w:tcPr>
          <w:p w14:paraId="0A6F3A97" w14:textId="77777777" w:rsidR="00A3136E" w:rsidRPr="0071096A" w:rsidRDefault="00A3136E" w:rsidP="00647A1F">
            <w:pPr>
              <w:spacing w:after="0"/>
              <w:jc w:val="center"/>
              <w:rPr>
                <w:b/>
                <w:sz w:val="20"/>
                <w:szCs w:val="20"/>
              </w:rPr>
            </w:pPr>
            <w:r w:rsidRPr="0071096A">
              <w:rPr>
                <w:b/>
                <w:sz w:val="20"/>
                <w:szCs w:val="20"/>
              </w:rPr>
              <w:t>5.</w:t>
            </w:r>
          </w:p>
        </w:tc>
        <w:tc>
          <w:tcPr>
            <w:tcW w:w="6379" w:type="dxa"/>
          </w:tcPr>
          <w:p w14:paraId="682770BE" w14:textId="77777777" w:rsidR="00A3136E" w:rsidRPr="0071096A" w:rsidRDefault="00A3136E" w:rsidP="00647A1F">
            <w:pPr>
              <w:tabs>
                <w:tab w:val="left" w:pos="1222"/>
              </w:tabs>
              <w:spacing w:after="0"/>
              <w:rPr>
                <w:sz w:val="20"/>
                <w:szCs w:val="20"/>
              </w:rPr>
            </w:pPr>
            <w:r w:rsidRPr="0071096A">
              <w:rPr>
                <w:sz w:val="20"/>
                <w:szCs w:val="20"/>
              </w:rPr>
              <w:t>Jesu li pravne osobe od interesa za sustav civilne zaštite opremljene komunikacijskim sredstvima (radio stanice, satelitski telefon)?</w:t>
            </w:r>
          </w:p>
        </w:tc>
        <w:tc>
          <w:tcPr>
            <w:tcW w:w="992" w:type="dxa"/>
            <w:vAlign w:val="center"/>
          </w:tcPr>
          <w:p w14:paraId="4C1D2A93" w14:textId="77777777" w:rsidR="00A3136E" w:rsidRPr="0071096A" w:rsidRDefault="00A3136E" w:rsidP="00647A1F">
            <w:pPr>
              <w:tabs>
                <w:tab w:val="left" w:pos="1222"/>
              </w:tabs>
              <w:spacing w:after="0"/>
              <w:jc w:val="center"/>
              <w:rPr>
                <w:b/>
                <w:sz w:val="20"/>
                <w:szCs w:val="20"/>
              </w:rPr>
            </w:pPr>
          </w:p>
        </w:tc>
        <w:tc>
          <w:tcPr>
            <w:tcW w:w="851" w:type="dxa"/>
            <w:vAlign w:val="center"/>
          </w:tcPr>
          <w:p w14:paraId="15F7256B" w14:textId="77777777" w:rsidR="00A3136E" w:rsidRPr="0071096A" w:rsidRDefault="00A3136E" w:rsidP="00647A1F">
            <w:pPr>
              <w:tabs>
                <w:tab w:val="left" w:pos="1222"/>
              </w:tabs>
              <w:spacing w:after="0"/>
              <w:jc w:val="center"/>
              <w:rPr>
                <w:b/>
                <w:sz w:val="20"/>
                <w:szCs w:val="20"/>
              </w:rPr>
            </w:pPr>
            <w:r w:rsidRPr="0071096A">
              <w:rPr>
                <w:b/>
                <w:sz w:val="20"/>
                <w:szCs w:val="20"/>
              </w:rPr>
              <w:t>x</w:t>
            </w:r>
          </w:p>
        </w:tc>
      </w:tr>
      <w:tr w:rsidR="00A3136E" w:rsidRPr="0071096A" w14:paraId="46279DC8" w14:textId="77777777" w:rsidTr="00647A1F">
        <w:trPr>
          <w:jc w:val="center"/>
        </w:trPr>
        <w:tc>
          <w:tcPr>
            <w:tcW w:w="846" w:type="dxa"/>
            <w:vAlign w:val="center"/>
          </w:tcPr>
          <w:p w14:paraId="091FFD63" w14:textId="77777777" w:rsidR="00A3136E" w:rsidRPr="0071096A" w:rsidRDefault="00A3136E" w:rsidP="00647A1F">
            <w:pPr>
              <w:spacing w:after="0"/>
              <w:jc w:val="center"/>
              <w:rPr>
                <w:b/>
                <w:sz w:val="20"/>
                <w:szCs w:val="20"/>
              </w:rPr>
            </w:pPr>
            <w:r w:rsidRPr="0071096A">
              <w:rPr>
                <w:b/>
                <w:sz w:val="20"/>
                <w:szCs w:val="20"/>
              </w:rPr>
              <w:t>6.</w:t>
            </w:r>
          </w:p>
        </w:tc>
        <w:tc>
          <w:tcPr>
            <w:tcW w:w="6379" w:type="dxa"/>
          </w:tcPr>
          <w:p w14:paraId="2B4871B1" w14:textId="77777777" w:rsidR="00A3136E" w:rsidRPr="0071096A" w:rsidRDefault="00A3136E" w:rsidP="00647A1F">
            <w:pPr>
              <w:tabs>
                <w:tab w:val="left" w:pos="1222"/>
              </w:tabs>
              <w:spacing w:after="0"/>
              <w:rPr>
                <w:sz w:val="20"/>
                <w:szCs w:val="20"/>
              </w:rPr>
            </w:pPr>
            <w:r w:rsidRPr="0071096A">
              <w:rPr>
                <w:sz w:val="20"/>
                <w:szCs w:val="20"/>
              </w:rPr>
              <w:t>Jesu li povjerenici civilne zaštite i njihovi zamjenici opremljeni komunikacijskim sredstvima (radio stanice, satelitski telefon)?</w:t>
            </w:r>
          </w:p>
        </w:tc>
        <w:tc>
          <w:tcPr>
            <w:tcW w:w="992" w:type="dxa"/>
            <w:vAlign w:val="center"/>
          </w:tcPr>
          <w:p w14:paraId="153E6C05" w14:textId="77777777" w:rsidR="00A3136E" w:rsidRPr="0071096A" w:rsidRDefault="00A3136E" w:rsidP="00647A1F">
            <w:pPr>
              <w:tabs>
                <w:tab w:val="left" w:pos="1222"/>
              </w:tabs>
              <w:spacing w:after="0"/>
              <w:jc w:val="center"/>
              <w:rPr>
                <w:b/>
                <w:sz w:val="20"/>
                <w:szCs w:val="20"/>
              </w:rPr>
            </w:pPr>
          </w:p>
        </w:tc>
        <w:tc>
          <w:tcPr>
            <w:tcW w:w="851" w:type="dxa"/>
            <w:vAlign w:val="center"/>
          </w:tcPr>
          <w:p w14:paraId="16C2B1B1" w14:textId="77777777" w:rsidR="00A3136E" w:rsidRPr="0071096A" w:rsidRDefault="00A3136E" w:rsidP="00647A1F">
            <w:pPr>
              <w:tabs>
                <w:tab w:val="left" w:pos="1222"/>
              </w:tabs>
              <w:spacing w:after="0"/>
              <w:jc w:val="center"/>
              <w:rPr>
                <w:b/>
                <w:sz w:val="20"/>
                <w:szCs w:val="20"/>
              </w:rPr>
            </w:pPr>
            <w:r w:rsidRPr="0071096A">
              <w:rPr>
                <w:b/>
                <w:sz w:val="20"/>
                <w:szCs w:val="20"/>
              </w:rPr>
              <w:t>x</w:t>
            </w:r>
          </w:p>
        </w:tc>
      </w:tr>
      <w:tr w:rsidR="004D526C" w:rsidRPr="0071096A" w14:paraId="226519B5" w14:textId="77777777" w:rsidTr="00647A1F">
        <w:trPr>
          <w:jc w:val="center"/>
        </w:trPr>
        <w:tc>
          <w:tcPr>
            <w:tcW w:w="846" w:type="dxa"/>
            <w:vAlign w:val="center"/>
          </w:tcPr>
          <w:p w14:paraId="5BDA77E8" w14:textId="626E2EFC" w:rsidR="004D526C" w:rsidRPr="0071096A" w:rsidRDefault="004D526C" w:rsidP="004D526C">
            <w:pPr>
              <w:spacing w:after="0"/>
              <w:jc w:val="center"/>
              <w:rPr>
                <w:b/>
                <w:sz w:val="20"/>
                <w:szCs w:val="20"/>
              </w:rPr>
            </w:pPr>
            <w:r w:rsidRPr="0071096A">
              <w:rPr>
                <w:b/>
                <w:sz w:val="20"/>
                <w:szCs w:val="20"/>
              </w:rPr>
              <w:t>7.</w:t>
            </w:r>
          </w:p>
        </w:tc>
        <w:tc>
          <w:tcPr>
            <w:tcW w:w="6379" w:type="dxa"/>
          </w:tcPr>
          <w:p w14:paraId="6736D659" w14:textId="380D733B" w:rsidR="004D526C" w:rsidRPr="0071096A" w:rsidRDefault="004D526C" w:rsidP="004D526C">
            <w:pPr>
              <w:tabs>
                <w:tab w:val="left" w:pos="1222"/>
              </w:tabs>
              <w:spacing w:after="0"/>
              <w:rPr>
                <w:sz w:val="20"/>
                <w:szCs w:val="20"/>
              </w:rPr>
            </w:pPr>
            <w:r w:rsidRPr="0071096A">
              <w:rPr>
                <w:sz w:val="20"/>
                <w:szCs w:val="20"/>
              </w:rPr>
              <w:t>Je li postrojba civilne zaštite opće namjene opremljena komunikacijskim sredstvima (radio stanice, satelitski telefon)?</w:t>
            </w:r>
          </w:p>
        </w:tc>
        <w:tc>
          <w:tcPr>
            <w:tcW w:w="992" w:type="dxa"/>
            <w:vAlign w:val="center"/>
          </w:tcPr>
          <w:p w14:paraId="3DC9F0B8" w14:textId="77777777" w:rsidR="004D526C" w:rsidRPr="0071096A" w:rsidRDefault="004D526C" w:rsidP="004D526C">
            <w:pPr>
              <w:tabs>
                <w:tab w:val="left" w:pos="1222"/>
              </w:tabs>
              <w:spacing w:after="0"/>
              <w:jc w:val="center"/>
              <w:rPr>
                <w:b/>
                <w:sz w:val="20"/>
                <w:szCs w:val="20"/>
              </w:rPr>
            </w:pPr>
          </w:p>
        </w:tc>
        <w:tc>
          <w:tcPr>
            <w:tcW w:w="851" w:type="dxa"/>
            <w:vAlign w:val="center"/>
          </w:tcPr>
          <w:p w14:paraId="07249B43" w14:textId="770A77AC"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4BD21BA9" w14:textId="77777777" w:rsidTr="00647A1F">
        <w:trPr>
          <w:jc w:val="center"/>
        </w:trPr>
        <w:tc>
          <w:tcPr>
            <w:tcW w:w="846" w:type="dxa"/>
            <w:vAlign w:val="center"/>
          </w:tcPr>
          <w:p w14:paraId="78DCCA42" w14:textId="3D0FE33F" w:rsidR="004D526C" w:rsidRPr="0071096A" w:rsidRDefault="004D526C" w:rsidP="004D526C">
            <w:pPr>
              <w:spacing w:after="0"/>
              <w:jc w:val="center"/>
              <w:rPr>
                <w:b/>
                <w:sz w:val="20"/>
                <w:szCs w:val="20"/>
              </w:rPr>
            </w:pPr>
            <w:r w:rsidRPr="0071096A">
              <w:rPr>
                <w:b/>
                <w:sz w:val="20"/>
                <w:szCs w:val="20"/>
              </w:rPr>
              <w:t>8.</w:t>
            </w:r>
          </w:p>
        </w:tc>
        <w:tc>
          <w:tcPr>
            <w:tcW w:w="6379" w:type="dxa"/>
          </w:tcPr>
          <w:p w14:paraId="4948468E" w14:textId="77777777" w:rsidR="004D526C" w:rsidRPr="0071096A" w:rsidRDefault="004D526C" w:rsidP="004D526C">
            <w:pPr>
              <w:tabs>
                <w:tab w:val="left" w:pos="1222"/>
              </w:tabs>
              <w:spacing w:after="0"/>
              <w:rPr>
                <w:sz w:val="20"/>
                <w:szCs w:val="20"/>
              </w:rPr>
            </w:pPr>
            <w:r w:rsidRPr="0071096A">
              <w:rPr>
                <w:sz w:val="20"/>
                <w:szCs w:val="20"/>
              </w:rPr>
              <w:t>Posjeduje li Stožer civilne zaštite vlastita transportna sredstva za prijevoz na teren?</w:t>
            </w:r>
          </w:p>
        </w:tc>
        <w:tc>
          <w:tcPr>
            <w:tcW w:w="992" w:type="dxa"/>
            <w:vAlign w:val="center"/>
          </w:tcPr>
          <w:p w14:paraId="74C783BC" w14:textId="77777777" w:rsidR="004D526C" w:rsidRPr="0071096A" w:rsidRDefault="004D526C" w:rsidP="004D526C">
            <w:pPr>
              <w:tabs>
                <w:tab w:val="left" w:pos="1222"/>
              </w:tabs>
              <w:spacing w:after="0"/>
              <w:jc w:val="center"/>
              <w:rPr>
                <w:b/>
                <w:sz w:val="20"/>
                <w:szCs w:val="20"/>
              </w:rPr>
            </w:pPr>
          </w:p>
        </w:tc>
        <w:tc>
          <w:tcPr>
            <w:tcW w:w="851" w:type="dxa"/>
            <w:vAlign w:val="center"/>
          </w:tcPr>
          <w:p w14:paraId="2515AE72" w14:textId="77777777"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0250BA29" w14:textId="77777777" w:rsidTr="00647A1F">
        <w:trPr>
          <w:jc w:val="center"/>
        </w:trPr>
        <w:tc>
          <w:tcPr>
            <w:tcW w:w="846" w:type="dxa"/>
            <w:vAlign w:val="center"/>
          </w:tcPr>
          <w:p w14:paraId="567C10D6" w14:textId="4870A3B6" w:rsidR="004D526C" w:rsidRPr="0071096A" w:rsidRDefault="004D526C" w:rsidP="004D526C">
            <w:pPr>
              <w:spacing w:after="0"/>
              <w:jc w:val="center"/>
              <w:rPr>
                <w:b/>
                <w:sz w:val="20"/>
                <w:szCs w:val="20"/>
              </w:rPr>
            </w:pPr>
            <w:r w:rsidRPr="0071096A">
              <w:rPr>
                <w:b/>
                <w:sz w:val="20"/>
                <w:szCs w:val="20"/>
              </w:rPr>
              <w:t>9.</w:t>
            </w:r>
          </w:p>
        </w:tc>
        <w:tc>
          <w:tcPr>
            <w:tcW w:w="6379" w:type="dxa"/>
          </w:tcPr>
          <w:p w14:paraId="709ED7E7" w14:textId="77777777" w:rsidR="004D526C" w:rsidRPr="0071096A" w:rsidRDefault="004D526C" w:rsidP="004D526C">
            <w:pPr>
              <w:tabs>
                <w:tab w:val="left" w:pos="1222"/>
              </w:tabs>
              <w:spacing w:after="0"/>
              <w:rPr>
                <w:sz w:val="20"/>
                <w:szCs w:val="20"/>
              </w:rPr>
            </w:pPr>
            <w:r w:rsidRPr="0071096A">
              <w:rPr>
                <w:sz w:val="20"/>
                <w:szCs w:val="20"/>
              </w:rPr>
              <w:t>Posjeduje li Općina transportna sredstva za prijevoz operativnih snaga na teren?</w:t>
            </w:r>
          </w:p>
        </w:tc>
        <w:tc>
          <w:tcPr>
            <w:tcW w:w="992" w:type="dxa"/>
            <w:vAlign w:val="center"/>
          </w:tcPr>
          <w:p w14:paraId="18CDA3EB" w14:textId="77777777" w:rsidR="004D526C" w:rsidRPr="0071096A" w:rsidRDefault="004D526C" w:rsidP="004D526C">
            <w:pPr>
              <w:tabs>
                <w:tab w:val="left" w:pos="1222"/>
              </w:tabs>
              <w:spacing w:after="0"/>
              <w:jc w:val="center"/>
              <w:rPr>
                <w:b/>
                <w:sz w:val="20"/>
                <w:szCs w:val="20"/>
              </w:rPr>
            </w:pPr>
          </w:p>
        </w:tc>
        <w:tc>
          <w:tcPr>
            <w:tcW w:w="851" w:type="dxa"/>
            <w:vAlign w:val="center"/>
          </w:tcPr>
          <w:p w14:paraId="24163089" w14:textId="77777777"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4A12B0E7" w14:textId="77777777" w:rsidTr="00647A1F">
        <w:trPr>
          <w:jc w:val="center"/>
        </w:trPr>
        <w:tc>
          <w:tcPr>
            <w:tcW w:w="846" w:type="dxa"/>
            <w:vAlign w:val="center"/>
          </w:tcPr>
          <w:p w14:paraId="56154266" w14:textId="121D5294" w:rsidR="004D526C" w:rsidRPr="0071096A" w:rsidRDefault="004D526C" w:rsidP="004D526C">
            <w:pPr>
              <w:spacing w:after="0"/>
              <w:jc w:val="center"/>
              <w:rPr>
                <w:b/>
                <w:sz w:val="20"/>
                <w:szCs w:val="20"/>
              </w:rPr>
            </w:pPr>
            <w:r w:rsidRPr="0071096A">
              <w:rPr>
                <w:b/>
                <w:sz w:val="20"/>
                <w:szCs w:val="20"/>
              </w:rPr>
              <w:t>10.</w:t>
            </w:r>
          </w:p>
        </w:tc>
        <w:tc>
          <w:tcPr>
            <w:tcW w:w="6379" w:type="dxa"/>
          </w:tcPr>
          <w:p w14:paraId="08A13360" w14:textId="3AFD227C" w:rsidR="004D526C" w:rsidRPr="0071096A" w:rsidRDefault="004D526C" w:rsidP="004D526C">
            <w:pPr>
              <w:tabs>
                <w:tab w:val="left" w:pos="1222"/>
              </w:tabs>
              <w:spacing w:after="0"/>
              <w:rPr>
                <w:sz w:val="20"/>
                <w:szCs w:val="20"/>
              </w:rPr>
            </w:pPr>
            <w:r w:rsidRPr="0071096A">
              <w:rPr>
                <w:sz w:val="20"/>
                <w:szCs w:val="20"/>
              </w:rPr>
              <w:t>Posjeduje li postrojba civilne zaštite vlastita transportna sredstva za prijevoz na teren?</w:t>
            </w:r>
          </w:p>
        </w:tc>
        <w:tc>
          <w:tcPr>
            <w:tcW w:w="992" w:type="dxa"/>
            <w:vAlign w:val="center"/>
          </w:tcPr>
          <w:p w14:paraId="2B3CA811" w14:textId="77777777" w:rsidR="004D526C" w:rsidRPr="0071096A" w:rsidRDefault="004D526C" w:rsidP="004D526C">
            <w:pPr>
              <w:tabs>
                <w:tab w:val="left" w:pos="1222"/>
              </w:tabs>
              <w:spacing w:after="0"/>
              <w:jc w:val="center"/>
              <w:rPr>
                <w:b/>
                <w:sz w:val="20"/>
                <w:szCs w:val="20"/>
              </w:rPr>
            </w:pPr>
          </w:p>
        </w:tc>
        <w:tc>
          <w:tcPr>
            <w:tcW w:w="851" w:type="dxa"/>
            <w:vAlign w:val="center"/>
          </w:tcPr>
          <w:p w14:paraId="510864DF" w14:textId="1C20B7A8" w:rsidR="004D526C" w:rsidRPr="0071096A" w:rsidRDefault="004D526C" w:rsidP="004D526C">
            <w:pPr>
              <w:tabs>
                <w:tab w:val="left" w:pos="1222"/>
              </w:tabs>
              <w:spacing w:after="0"/>
              <w:jc w:val="center"/>
              <w:rPr>
                <w:b/>
                <w:sz w:val="20"/>
                <w:szCs w:val="20"/>
              </w:rPr>
            </w:pPr>
            <w:r w:rsidRPr="0071096A">
              <w:rPr>
                <w:b/>
                <w:sz w:val="20"/>
                <w:szCs w:val="20"/>
              </w:rPr>
              <w:t>x</w:t>
            </w:r>
          </w:p>
        </w:tc>
      </w:tr>
      <w:tr w:rsidR="004D526C" w:rsidRPr="0071096A" w14:paraId="17D70AE9" w14:textId="77777777" w:rsidTr="00647A1F">
        <w:trPr>
          <w:jc w:val="center"/>
        </w:trPr>
        <w:tc>
          <w:tcPr>
            <w:tcW w:w="846" w:type="dxa"/>
            <w:vAlign w:val="center"/>
          </w:tcPr>
          <w:p w14:paraId="6E0267D2" w14:textId="2FF983BB" w:rsidR="004D526C" w:rsidRPr="0071096A" w:rsidRDefault="004D526C" w:rsidP="004D526C">
            <w:pPr>
              <w:spacing w:after="0"/>
              <w:jc w:val="center"/>
              <w:rPr>
                <w:b/>
                <w:sz w:val="20"/>
                <w:szCs w:val="20"/>
              </w:rPr>
            </w:pPr>
            <w:r w:rsidRPr="0071096A">
              <w:rPr>
                <w:b/>
                <w:sz w:val="20"/>
                <w:szCs w:val="20"/>
              </w:rPr>
              <w:lastRenderedPageBreak/>
              <w:t>11.</w:t>
            </w:r>
          </w:p>
        </w:tc>
        <w:tc>
          <w:tcPr>
            <w:tcW w:w="6379" w:type="dxa"/>
          </w:tcPr>
          <w:p w14:paraId="6D55D495" w14:textId="77777777" w:rsidR="004D526C" w:rsidRPr="0071096A" w:rsidRDefault="004D526C" w:rsidP="004D526C">
            <w:pPr>
              <w:tabs>
                <w:tab w:val="left" w:pos="1222"/>
              </w:tabs>
              <w:spacing w:after="0"/>
              <w:rPr>
                <w:sz w:val="20"/>
                <w:szCs w:val="20"/>
              </w:rPr>
            </w:pPr>
            <w:r w:rsidRPr="0071096A">
              <w:rPr>
                <w:sz w:val="20"/>
                <w:szCs w:val="20"/>
              </w:rPr>
              <w:t>Posjeduju li povjerenici i zamjenici povjerenika civilne zaštite i koordinatori transportna sredstva za prijevoz na teren?</w:t>
            </w:r>
          </w:p>
        </w:tc>
        <w:tc>
          <w:tcPr>
            <w:tcW w:w="992" w:type="dxa"/>
            <w:vAlign w:val="center"/>
          </w:tcPr>
          <w:p w14:paraId="10C93B43" w14:textId="4747F473" w:rsidR="004D526C" w:rsidRPr="0071096A" w:rsidRDefault="004D526C" w:rsidP="004D526C">
            <w:pPr>
              <w:tabs>
                <w:tab w:val="left" w:pos="1222"/>
              </w:tabs>
              <w:spacing w:after="0"/>
              <w:jc w:val="center"/>
              <w:rPr>
                <w:b/>
                <w:sz w:val="20"/>
                <w:szCs w:val="20"/>
              </w:rPr>
            </w:pPr>
          </w:p>
        </w:tc>
        <w:tc>
          <w:tcPr>
            <w:tcW w:w="851" w:type="dxa"/>
            <w:vAlign w:val="center"/>
          </w:tcPr>
          <w:p w14:paraId="12F338CF" w14:textId="2E79A876" w:rsidR="004D526C" w:rsidRPr="0071096A" w:rsidRDefault="00972B2D" w:rsidP="004D526C">
            <w:pPr>
              <w:tabs>
                <w:tab w:val="left" w:pos="1222"/>
              </w:tabs>
              <w:spacing w:after="0"/>
              <w:jc w:val="center"/>
              <w:rPr>
                <w:b/>
                <w:sz w:val="20"/>
                <w:szCs w:val="20"/>
              </w:rPr>
            </w:pPr>
            <w:r w:rsidRPr="0071096A">
              <w:rPr>
                <w:b/>
                <w:sz w:val="20"/>
                <w:szCs w:val="20"/>
              </w:rPr>
              <w:t>x</w:t>
            </w:r>
          </w:p>
        </w:tc>
      </w:tr>
      <w:tr w:rsidR="004D526C" w:rsidRPr="0071096A" w14:paraId="5B8C313D" w14:textId="77777777" w:rsidTr="00647A1F">
        <w:trPr>
          <w:jc w:val="center"/>
        </w:trPr>
        <w:tc>
          <w:tcPr>
            <w:tcW w:w="846" w:type="dxa"/>
            <w:vAlign w:val="center"/>
          </w:tcPr>
          <w:p w14:paraId="2FCA387B" w14:textId="282F566E" w:rsidR="004D526C" w:rsidRPr="0071096A" w:rsidRDefault="004D526C" w:rsidP="004D526C">
            <w:pPr>
              <w:spacing w:after="0"/>
              <w:jc w:val="center"/>
              <w:rPr>
                <w:b/>
                <w:sz w:val="20"/>
                <w:szCs w:val="20"/>
              </w:rPr>
            </w:pPr>
            <w:r w:rsidRPr="0071096A">
              <w:rPr>
                <w:b/>
                <w:sz w:val="20"/>
                <w:szCs w:val="20"/>
              </w:rPr>
              <w:t>12.</w:t>
            </w:r>
          </w:p>
        </w:tc>
        <w:tc>
          <w:tcPr>
            <w:tcW w:w="6379" w:type="dxa"/>
          </w:tcPr>
          <w:p w14:paraId="7BE5841F" w14:textId="77777777" w:rsidR="004D526C" w:rsidRPr="0071096A" w:rsidRDefault="004D526C" w:rsidP="004D526C">
            <w:pPr>
              <w:tabs>
                <w:tab w:val="left" w:pos="1222"/>
              </w:tabs>
              <w:spacing w:after="0"/>
              <w:rPr>
                <w:sz w:val="20"/>
                <w:szCs w:val="20"/>
              </w:rPr>
            </w:pPr>
            <w:r w:rsidRPr="0071096A">
              <w:rPr>
                <w:sz w:val="20"/>
                <w:szCs w:val="20"/>
              </w:rPr>
              <w:t>Posjeduju li vatrogasne snage transportna sredstva za prijevoz na teren?</w:t>
            </w:r>
          </w:p>
        </w:tc>
        <w:tc>
          <w:tcPr>
            <w:tcW w:w="992" w:type="dxa"/>
            <w:vAlign w:val="center"/>
          </w:tcPr>
          <w:p w14:paraId="2F0A975E"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445DBF99" w14:textId="77777777" w:rsidR="004D526C" w:rsidRPr="0071096A" w:rsidRDefault="004D526C" w:rsidP="004D526C">
            <w:pPr>
              <w:tabs>
                <w:tab w:val="left" w:pos="1222"/>
              </w:tabs>
              <w:spacing w:after="0"/>
              <w:jc w:val="center"/>
              <w:rPr>
                <w:b/>
                <w:sz w:val="20"/>
                <w:szCs w:val="20"/>
              </w:rPr>
            </w:pPr>
          </w:p>
        </w:tc>
      </w:tr>
      <w:tr w:rsidR="004D526C" w:rsidRPr="0071096A" w14:paraId="0B08537B" w14:textId="77777777" w:rsidTr="00647A1F">
        <w:trPr>
          <w:jc w:val="center"/>
        </w:trPr>
        <w:tc>
          <w:tcPr>
            <w:tcW w:w="846" w:type="dxa"/>
            <w:vAlign w:val="center"/>
          </w:tcPr>
          <w:p w14:paraId="2C49D724" w14:textId="7753C593" w:rsidR="004D526C" w:rsidRPr="0071096A" w:rsidRDefault="004D526C" w:rsidP="004D526C">
            <w:pPr>
              <w:spacing w:after="0"/>
              <w:jc w:val="center"/>
              <w:rPr>
                <w:b/>
                <w:sz w:val="20"/>
                <w:szCs w:val="20"/>
              </w:rPr>
            </w:pPr>
            <w:r w:rsidRPr="0071096A">
              <w:rPr>
                <w:b/>
                <w:sz w:val="20"/>
                <w:szCs w:val="20"/>
              </w:rPr>
              <w:t>13.</w:t>
            </w:r>
          </w:p>
        </w:tc>
        <w:tc>
          <w:tcPr>
            <w:tcW w:w="6379" w:type="dxa"/>
          </w:tcPr>
          <w:p w14:paraId="27CF3BB9" w14:textId="0C4071B0" w:rsidR="004D526C" w:rsidRPr="0071096A" w:rsidRDefault="004D526C" w:rsidP="004D526C">
            <w:pPr>
              <w:tabs>
                <w:tab w:val="left" w:pos="1222"/>
              </w:tabs>
              <w:spacing w:after="0"/>
              <w:rPr>
                <w:sz w:val="20"/>
                <w:szCs w:val="20"/>
              </w:rPr>
            </w:pPr>
            <w:r w:rsidRPr="0071096A">
              <w:rPr>
                <w:sz w:val="20"/>
                <w:szCs w:val="20"/>
              </w:rPr>
              <w:t xml:space="preserve">Posjeduje li HGSS - </w:t>
            </w:r>
            <w:r w:rsidR="00A461A5" w:rsidRPr="0071096A">
              <w:rPr>
                <w:sz w:val="20"/>
                <w:szCs w:val="20"/>
              </w:rPr>
              <w:t>Stanica Šibenik</w:t>
            </w:r>
            <w:r w:rsidR="00972B2D" w:rsidRPr="0071096A">
              <w:rPr>
                <w:sz w:val="20"/>
                <w:szCs w:val="20"/>
              </w:rPr>
              <w:t xml:space="preserve"> </w:t>
            </w:r>
            <w:r w:rsidRPr="0071096A">
              <w:rPr>
                <w:sz w:val="20"/>
                <w:szCs w:val="20"/>
              </w:rPr>
              <w:t>vlastita transportna sredstva za prijevoz na teren?</w:t>
            </w:r>
          </w:p>
        </w:tc>
        <w:tc>
          <w:tcPr>
            <w:tcW w:w="992" w:type="dxa"/>
            <w:vAlign w:val="center"/>
          </w:tcPr>
          <w:p w14:paraId="5432F229"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4180F373" w14:textId="77777777" w:rsidR="004D526C" w:rsidRPr="0071096A" w:rsidRDefault="004D526C" w:rsidP="004D526C">
            <w:pPr>
              <w:tabs>
                <w:tab w:val="left" w:pos="1222"/>
              </w:tabs>
              <w:spacing w:after="0"/>
              <w:jc w:val="center"/>
              <w:rPr>
                <w:b/>
                <w:sz w:val="20"/>
                <w:szCs w:val="20"/>
              </w:rPr>
            </w:pPr>
          </w:p>
        </w:tc>
      </w:tr>
      <w:tr w:rsidR="004D526C" w:rsidRPr="0071096A" w14:paraId="48C5D8B1" w14:textId="77777777" w:rsidTr="00647A1F">
        <w:trPr>
          <w:jc w:val="center"/>
        </w:trPr>
        <w:tc>
          <w:tcPr>
            <w:tcW w:w="846" w:type="dxa"/>
            <w:vAlign w:val="center"/>
          </w:tcPr>
          <w:p w14:paraId="59773AD9" w14:textId="2DE4C6A5" w:rsidR="004D526C" w:rsidRPr="0071096A" w:rsidRDefault="004D526C" w:rsidP="004D526C">
            <w:pPr>
              <w:spacing w:after="0"/>
              <w:jc w:val="center"/>
              <w:rPr>
                <w:b/>
                <w:sz w:val="20"/>
                <w:szCs w:val="20"/>
              </w:rPr>
            </w:pPr>
            <w:r w:rsidRPr="0071096A">
              <w:rPr>
                <w:b/>
                <w:sz w:val="20"/>
                <w:szCs w:val="20"/>
              </w:rPr>
              <w:t>14.</w:t>
            </w:r>
          </w:p>
        </w:tc>
        <w:tc>
          <w:tcPr>
            <w:tcW w:w="6379" w:type="dxa"/>
          </w:tcPr>
          <w:p w14:paraId="4E197444" w14:textId="323159D9" w:rsidR="004D526C" w:rsidRPr="0071096A" w:rsidRDefault="004D526C" w:rsidP="004D526C">
            <w:pPr>
              <w:tabs>
                <w:tab w:val="left" w:pos="1222"/>
              </w:tabs>
              <w:spacing w:after="0"/>
              <w:rPr>
                <w:sz w:val="20"/>
                <w:szCs w:val="20"/>
              </w:rPr>
            </w:pPr>
            <w:r w:rsidRPr="0071096A">
              <w:rPr>
                <w:sz w:val="20"/>
                <w:szCs w:val="20"/>
              </w:rPr>
              <w:t xml:space="preserve">Posjeduje li </w:t>
            </w:r>
            <w:r w:rsidR="00972B2D" w:rsidRPr="0071096A">
              <w:rPr>
                <w:sz w:val="20"/>
                <w:szCs w:val="20"/>
              </w:rPr>
              <w:t xml:space="preserve">Gradsko Društvo Crvenog križa Šibenik </w:t>
            </w:r>
            <w:r w:rsidRPr="0071096A">
              <w:rPr>
                <w:sz w:val="20"/>
                <w:szCs w:val="20"/>
              </w:rPr>
              <w:t>vlastita transportna sredstva za prijevoz na teren?</w:t>
            </w:r>
          </w:p>
        </w:tc>
        <w:tc>
          <w:tcPr>
            <w:tcW w:w="992" w:type="dxa"/>
            <w:vAlign w:val="center"/>
          </w:tcPr>
          <w:p w14:paraId="418E41F3"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0984DAAD" w14:textId="77777777" w:rsidR="004D526C" w:rsidRPr="0071096A" w:rsidRDefault="004D526C" w:rsidP="004D526C">
            <w:pPr>
              <w:tabs>
                <w:tab w:val="left" w:pos="1222"/>
              </w:tabs>
              <w:spacing w:after="0"/>
              <w:jc w:val="center"/>
              <w:rPr>
                <w:b/>
                <w:sz w:val="20"/>
                <w:szCs w:val="20"/>
              </w:rPr>
            </w:pPr>
          </w:p>
        </w:tc>
      </w:tr>
      <w:tr w:rsidR="004D526C" w:rsidRPr="0071096A" w14:paraId="1452D6E5" w14:textId="77777777" w:rsidTr="00647A1F">
        <w:trPr>
          <w:jc w:val="center"/>
        </w:trPr>
        <w:tc>
          <w:tcPr>
            <w:tcW w:w="846" w:type="dxa"/>
            <w:vAlign w:val="center"/>
          </w:tcPr>
          <w:p w14:paraId="6916E0D4" w14:textId="30857477" w:rsidR="004D526C" w:rsidRPr="0071096A" w:rsidRDefault="004D526C" w:rsidP="004D526C">
            <w:pPr>
              <w:spacing w:after="0"/>
              <w:jc w:val="center"/>
              <w:rPr>
                <w:b/>
                <w:sz w:val="20"/>
                <w:szCs w:val="20"/>
              </w:rPr>
            </w:pPr>
            <w:r w:rsidRPr="0071096A">
              <w:rPr>
                <w:b/>
                <w:sz w:val="20"/>
                <w:szCs w:val="20"/>
              </w:rPr>
              <w:t>15.</w:t>
            </w:r>
          </w:p>
        </w:tc>
        <w:tc>
          <w:tcPr>
            <w:tcW w:w="6379" w:type="dxa"/>
          </w:tcPr>
          <w:p w14:paraId="2DBC1FC0" w14:textId="77777777" w:rsidR="004D526C" w:rsidRPr="0071096A" w:rsidRDefault="004D526C" w:rsidP="004D526C">
            <w:pPr>
              <w:tabs>
                <w:tab w:val="left" w:pos="1222"/>
              </w:tabs>
              <w:spacing w:after="0"/>
              <w:rPr>
                <w:sz w:val="20"/>
                <w:szCs w:val="20"/>
              </w:rPr>
            </w:pPr>
            <w:r w:rsidRPr="0071096A">
              <w:rPr>
                <w:sz w:val="20"/>
                <w:szCs w:val="20"/>
              </w:rPr>
              <w:t>Posjeduju li pravne osobe i udruge od interesa za sustav civilne zaštite vlastita transportna sredstva za prijevoz na teren?</w:t>
            </w:r>
          </w:p>
        </w:tc>
        <w:tc>
          <w:tcPr>
            <w:tcW w:w="992" w:type="dxa"/>
            <w:vAlign w:val="center"/>
          </w:tcPr>
          <w:p w14:paraId="251AD075" w14:textId="77777777" w:rsidR="004D526C" w:rsidRPr="0071096A" w:rsidRDefault="004D526C" w:rsidP="004D526C">
            <w:pPr>
              <w:tabs>
                <w:tab w:val="left" w:pos="1222"/>
              </w:tabs>
              <w:spacing w:after="0"/>
              <w:jc w:val="center"/>
              <w:rPr>
                <w:b/>
                <w:sz w:val="20"/>
                <w:szCs w:val="20"/>
              </w:rPr>
            </w:pPr>
            <w:r w:rsidRPr="0071096A">
              <w:rPr>
                <w:b/>
                <w:sz w:val="20"/>
                <w:szCs w:val="20"/>
              </w:rPr>
              <w:t>x</w:t>
            </w:r>
          </w:p>
        </w:tc>
        <w:tc>
          <w:tcPr>
            <w:tcW w:w="851" w:type="dxa"/>
            <w:vAlign w:val="center"/>
          </w:tcPr>
          <w:p w14:paraId="10BBEBD4" w14:textId="77777777" w:rsidR="004D526C" w:rsidRPr="0071096A" w:rsidRDefault="004D526C" w:rsidP="004D526C">
            <w:pPr>
              <w:tabs>
                <w:tab w:val="left" w:pos="1222"/>
              </w:tabs>
              <w:spacing w:after="0"/>
              <w:jc w:val="center"/>
              <w:rPr>
                <w:b/>
                <w:sz w:val="20"/>
                <w:szCs w:val="20"/>
              </w:rPr>
            </w:pPr>
          </w:p>
        </w:tc>
      </w:tr>
    </w:tbl>
    <w:p w14:paraId="490ACF7B" w14:textId="77777777" w:rsidR="00A3136E" w:rsidRPr="0071096A" w:rsidRDefault="00A3136E" w:rsidP="00A3136E"/>
    <w:p w14:paraId="3EC675AE" w14:textId="2FAC7196" w:rsidR="00A3136E" w:rsidRPr="0071096A" w:rsidRDefault="00A3136E" w:rsidP="00A3136E">
      <w:r w:rsidRPr="0071096A">
        <w:t xml:space="preserve">Procjena spremnosti sustava civilne zaštite provodi se na temelju procjene stanja mobilnosti operativnih kapaciteta sustava civilne zaštite i stanja komunikacijskih kapaciteta na temelju procjene stanja transportne potpore i komunikacijskih kapaciteta. Ukupna razina spremnosti operativnih kapaciteta procijenjena je </w:t>
      </w:r>
      <w:r w:rsidR="0071096A">
        <w:rPr>
          <w:u w:val="single"/>
        </w:rPr>
        <w:t>nisk</w:t>
      </w:r>
      <w:r w:rsidRPr="0071096A">
        <w:rPr>
          <w:u w:val="single"/>
        </w:rPr>
        <w:t>om</w:t>
      </w:r>
      <w:r w:rsidRPr="0071096A">
        <w:t xml:space="preserve"> razinom i to zbog spremnosti najvažnijih operativnih kapaciteta od značaja za sustav civilne zaštite u cjelini. </w:t>
      </w:r>
    </w:p>
    <w:p w14:paraId="663DAF36" w14:textId="67779B9B" w:rsidR="0071096A" w:rsidRDefault="0071096A" w:rsidP="00A3136E">
      <w:pPr>
        <w:rPr>
          <w:highlight w:val="yellow"/>
        </w:rPr>
      </w:pPr>
    </w:p>
    <w:p w14:paraId="5E9D5F70" w14:textId="0B28F62A" w:rsidR="00A3136E" w:rsidRPr="0071096A" w:rsidRDefault="00A3136E" w:rsidP="00A3136E">
      <w:pPr>
        <w:spacing w:before="0" w:after="0"/>
        <w:jc w:val="center"/>
        <w:rPr>
          <w:b/>
          <w:bCs/>
          <w:i/>
          <w:color w:val="54883D"/>
          <w:sz w:val="20"/>
          <w:szCs w:val="18"/>
        </w:rPr>
      </w:pPr>
      <w:r w:rsidRPr="0071096A">
        <w:rPr>
          <w:rFonts w:eastAsia="Calibri"/>
          <w:b/>
          <w:i/>
          <w:iCs/>
          <w:color w:val="54883D"/>
          <w:sz w:val="20"/>
          <w:szCs w:val="20"/>
        </w:rPr>
        <w:t xml:space="preserve">Tablica </w:t>
      </w:r>
      <w:r w:rsidRPr="0071096A">
        <w:rPr>
          <w:rFonts w:eastAsia="Calibri"/>
          <w:b/>
          <w:i/>
          <w:iCs/>
          <w:color w:val="54883D"/>
          <w:sz w:val="20"/>
          <w:szCs w:val="20"/>
        </w:rPr>
        <w:fldChar w:fldCharType="begin"/>
      </w:r>
      <w:r w:rsidRPr="0071096A">
        <w:rPr>
          <w:rFonts w:eastAsia="Calibri"/>
          <w:b/>
          <w:i/>
          <w:iCs/>
          <w:color w:val="54883D"/>
          <w:sz w:val="20"/>
          <w:szCs w:val="20"/>
        </w:rPr>
        <w:instrText xml:space="preserve"> SEQ Tabela \* ARABIC </w:instrText>
      </w:r>
      <w:r w:rsidRPr="0071096A">
        <w:rPr>
          <w:rFonts w:eastAsia="Calibri"/>
          <w:b/>
          <w:i/>
          <w:iCs/>
          <w:color w:val="54883D"/>
          <w:sz w:val="20"/>
          <w:szCs w:val="20"/>
        </w:rPr>
        <w:fldChar w:fldCharType="separate"/>
      </w:r>
      <w:r w:rsidR="00BF5AB3">
        <w:rPr>
          <w:rFonts w:eastAsia="Calibri"/>
          <w:b/>
          <w:i/>
          <w:iCs/>
          <w:noProof/>
          <w:color w:val="54883D"/>
          <w:sz w:val="20"/>
          <w:szCs w:val="20"/>
        </w:rPr>
        <w:t>56</w:t>
      </w:r>
      <w:r w:rsidRPr="0071096A">
        <w:rPr>
          <w:rFonts w:eastAsia="Calibri"/>
          <w:b/>
          <w:i/>
          <w:iCs/>
          <w:noProof/>
          <w:color w:val="54883D"/>
          <w:sz w:val="20"/>
          <w:szCs w:val="20"/>
        </w:rPr>
        <w:fldChar w:fldCharType="end"/>
      </w:r>
      <w:r w:rsidRPr="0071096A">
        <w:rPr>
          <w:rFonts w:eastAsia="Calibri"/>
          <w:b/>
          <w:i/>
          <w:iCs/>
          <w:color w:val="54883D"/>
          <w:sz w:val="20"/>
          <w:szCs w:val="20"/>
        </w:rPr>
        <w:t>.</w:t>
      </w:r>
      <w:r w:rsidRPr="0071096A">
        <w:rPr>
          <w:b/>
          <w:bCs/>
          <w:i/>
          <w:color w:val="54883D"/>
          <w:sz w:val="20"/>
          <w:szCs w:val="18"/>
        </w:rPr>
        <w:t xml:space="preserve"> Prikaz ocjene komunikacijskih kapaciteta i mobilnosti snaga sustava civilne zaštite  </w:t>
      </w:r>
    </w:p>
    <w:p w14:paraId="5663339D" w14:textId="77777777" w:rsidR="00A3136E" w:rsidRPr="0071096A" w:rsidRDefault="00A3136E" w:rsidP="00A3136E">
      <w:pPr>
        <w:spacing w:before="0" w:after="0"/>
        <w:jc w:val="center"/>
        <w:rPr>
          <w:bCs/>
          <w:color w:val="54883D"/>
          <w:sz w:val="20"/>
          <w:szCs w:val="18"/>
        </w:rPr>
      </w:pP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A3136E" w:rsidRPr="0071096A" w14:paraId="29BE555C" w14:textId="77777777" w:rsidTr="00647A1F">
        <w:trPr>
          <w:jc w:val="center"/>
        </w:trPr>
        <w:tc>
          <w:tcPr>
            <w:tcW w:w="3020" w:type="dxa"/>
            <w:vAlign w:val="center"/>
          </w:tcPr>
          <w:p w14:paraId="36BFE567" w14:textId="77777777" w:rsidR="00A3136E" w:rsidRPr="0071096A" w:rsidRDefault="00A3136E" w:rsidP="00647A1F">
            <w:pPr>
              <w:spacing w:before="120" w:after="0"/>
              <w:jc w:val="center"/>
              <w:rPr>
                <w:b/>
                <w:sz w:val="20"/>
              </w:rPr>
            </w:pPr>
            <w:r w:rsidRPr="0071096A">
              <w:rPr>
                <w:b/>
                <w:sz w:val="20"/>
              </w:rPr>
              <w:t>Opisna ocjena</w:t>
            </w:r>
          </w:p>
        </w:tc>
        <w:tc>
          <w:tcPr>
            <w:tcW w:w="3021" w:type="dxa"/>
            <w:vAlign w:val="center"/>
          </w:tcPr>
          <w:p w14:paraId="7AD07250" w14:textId="77777777" w:rsidR="00A3136E" w:rsidRPr="0071096A" w:rsidRDefault="00A3136E" w:rsidP="00647A1F">
            <w:pPr>
              <w:spacing w:before="120" w:after="0"/>
              <w:jc w:val="center"/>
              <w:rPr>
                <w:b/>
                <w:sz w:val="20"/>
              </w:rPr>
            </w:pPr>
            <w:r w:rsidRPr="0071096A">
              <w:rPr>
                <w:b/>
                <w:sz w:val="20"/>
              </w:rPr>
              <w:t>Ocjena</w:t>
            </w:r>
          </w:p>
        </w:tc>
      </w:tr>
      <w:tr w:rsidR="00A3136E" w:rsidRPr="0071096A" w14:paraId="205F7F78" w14:textId="77777777" w:rsidTr="00647A1F">
        <w:trPr>
          <w:jc w:val="center"/>
        </w:trPr>
        <w:tc>
          <w:tcPr>
            <w:tcW w:w="3020" w:type="dxa"/>
            <w:shd w:val="clear" w:color="auto" w:fill="FF0000"/>
            <w:vAlign w:val="center"/>
          </w:tcPr>
          <w:p w14:paraId="05DD6C4A" w14:textId="77777777" w:rsidR="00A3136E" w:rsidRPr="0071096A" w:rsidRDefault="00A3136E" w:rsidP="00647A1F">
            <w:pPr>
              <w:spacing w:before="120" w:after="0"/>
              <w:rPr>
                <w:sz w:val="20"/>
              </w:rPr>
            </w:pPr>
            <w:r w:rsidRPr="0071096A">
              <w:rPr>
                <w:sz w:val="20"/>
              </w:rPr>
              <w:t>Vrlo niska spremnost</w:t>
            </w:r>
          </w:p>
        </w:tc>
        <w:tc>
          <w:tcPr>
            <w:tcW w:w="3021" w:type="dxa"/>
            <w:shd w:val="clear" w:color="auto" w:fill="FF0000"/>
            <w:vAlign w:val="center"/>
          </w:tcPr>
          <w:p w14:paraId="1A8FF966" w14:textId="77777777" w:rsidR="00A3136E" w:rsidRPr="0071096A" w:rsidRDefault="00A3136E" w:rsidP="00647A1F">
            <w:pPr>
              <w:spacing w:before="120" w:after="0"/>
              <w:rPr>
                <w:sz w:val="20"/>
              </w:rPr>
            </w:pPr>
          </w:p>
        </w:tc>
      </w:tr>
      <w:tr w:rsidR="00A3136E" w:rsidRPr="0071096A" w14:paraId="6146F8F8" w14:textId="77777777" w:rsidTr="00647A1F">
        <w:trPr>
          <w:jc w:val="center"/>
        </w:trPr>
        <w:tc>
          <w:tcPr>
            <w:tcW w:w="3020" w:type="dxa"/>
            <w:shd w:val="clear" w:color="auto" w:fill="FFC000"/>
            <w:vAlign w:val="center"/>
          </w:tcPr>
          <w:p w14:paraId="0AA9E807" w14:textId="77777777" w:rsidR="00A3136E" w:rsidRPr="0071096A" w:rsidRDefault="00A3136E" w:rsidP="00647A1F">
            <w:pPr>
              <w:spacing w:before="120" w:after="0"/>
              <w:rPr>
                <w:sz w:val="20"/>
              </w:rPr>
            </w:pPr>
            <w:r w:rsidRPr="0071096A">
              <w:rPr>
                <w:sz w:val="20"/>
              </w:rPr>
              <w:t>Niska spremnost</w:t>
            </w:r>
          </w:p>
        </w:tc>
        <w:tc>
          <w:tcPr>
            <w:tcW w:w="3021" w:type="dxa"/>
            <w:shd w:val="clear" w:color="auto" w:fill="FFC000"/>
            <w:vAlign w:val="center"/>
          </w:tcPr>
          <w:p w14:paraId="33370852" w14:textId="707C39FA" w:rsidR="00A3136E" w:rsidRPr="0071096A" w:rsidRDefault="0071096A" w:rsidP="00647A1F">
            <w:pPr>
              <w:spacing w:before="120" w:after="0"/>
              <w:jc w:val="center"/>
              <w:rPr>
                <w:b/>
                <w:sz w:val="20"/>
              </w:rPr>
            </w:pPr>
            <w:r w:rsidRPr="0071096A">
              <w:rPr>
                <w:b/>
                <w:sz w:val="20"/>
              </w:rPr>
              <w:t>x</w:t>
            </w:r>
          </w:p>
        </w:tc>
      </w:tr>
      <w:tr w:rsidR="00A3136E" w:rsidRPr="0071096A" w14:paraId="2A1F3B42" w14:textId="77777777" w:rsidTr="00647A1F">
        <w:trPr>
          <w:jc w:val="center"/>
        </w:trPr>
        <w:tc>
          <w:tcPr>
            <w:tcW w:w="3020" w:type="dxa"/>
            <w:shd w:val="clear" w:color="auto" w:fill="FFFF00"/>
            <w:vAlign w:val="center"/>
          </w:tcPr>
          <w:p w14:paraId="7ACA315C" w14:textId="77777777" w:rsidR="00A3136E" w:rsidRPr="0071096A" w:rsidRDefault="00A3136E" w:rsidP="00647A1F">
            <w:pPr>
              <w:spacing w:before="120" w:after="0"/>
              <w:rPr>
                <w:sz w:val="20"/>
              </w:rPr>
            </w:pPr>
            <w:r w:rsidRPr="0071096A">
              <w:rPr>
                <w:sz w:val="20"/>
              </w:rPr>
              <w:t>Visoka spremnost</w:t>
            </w:r>
          </w:p>
        </w:tc>
        <w:tc>
          <w:tcPr>
            <w:tcW w:w="3021" w:type="dxa"/>
            <w:shd w:val="clear" w:color="auto" w:fill="FFFF00"/>
            <w:vAlign w:val="center"/>
          </w:tcPr>
          <w:p w14:paraId="39D48C82" w14:textId="5E8A08B0" w:rsidR="00A3136E" w:rsidRPr="0071096A" w:rsidRDefault="00A3136E" w:rsidP="00647A1F">
            <w:pPr>
              <w:spacing w:before="120" w:after="0"/>
              <w:jc w:val="center"/>
              <w:rPr>
                <w:b/>
                <w:sz w:val="20"/>
              </w:rPr>
            </w:pPr>
          </w:p>
        </w:tc>
      </w:tr>
      <w:tr w:rsidR="00A3136E" w:rsidRPr="0071096A" w14:paraId="04AC1483" w14:textId="77777777" w:rsidTr="00647A1F">
        <w:trPr>
          <w:jc w:val="center"/>
        </w:trPr>
        <w:tc>
          <w:tcPr>
            <w:tcW w:w="3020" w:type="dxa"/>
            <w:shd w:val="clear" w:color="auto" w:fill="92D050"/>
            <w:vAlign w:val="center"/>
          </w:tcPr>
          <w:p w14:paraId="0B311943" w14:textId="77777777" w:rsidR="00A3136E" w:rsidRPr="0071096A" w:rsidRDefault="00A3136E" w:rsidP="00647A1F">
            <w:pPr>
              <w:spacing w:before="120" w:after="0"/>
              <w:rPr>
                <w:sz w:val="20"/>
              </w:rPr>
            </w:pPr>
            <w:r w:rsidRPr="0071096A">
              <w:rPr>
                <w:sz w:val="20"/>
              </w:rPr>
              <w:t>Vrlo visoka spremnost</w:t>
            </w:r>
          </w:p>
        </w:tc>
        <w:tc>
          <w:tcPr>
            <w:tcW w:w="3021" w:type="dxa"/>
            <w:shd w:val="clear" w:color="auto" w:fill="92D050"/>
            <w:vAlign w:val="center"/>
          </w:tcPr>
          <w:p w14:paraId="75A2E159" w14:textId="77777777" w:rsidR="00A3136E" w:rsidRPr="0071096A" w:rsidRDefault="00A3136E" w:rsidP="00647A1F">
            <w:pPr>
              <w:spacing w:before="120" w:after="0"/>
              <w:jc w:val="center"/>
              <w:rPr>
                <w:b/>
                <w:sz w:val="20"/>
              </w:rPr>
            </w:pPr>
          </w:p>
        </w:tc>
      </w:tr>
    </w:tbl>
    <w:p w14:paraId="058B97E2" w14:textId="77777777" w:rsidR="0071096A" w:rsidRDefault="0071096A" w:rsidP="00A3136E"/>
    <w:p w14:paraId="65266904" w14:textId="68C91731" w:rsidR="00A3136E" w:rsidRPr="0071096A" w:rsidRDefault="00A3136E" w:rsidP="00A3136E">
      <w:r w:rsidRPr="0071096A">
        <w:t>U nastavku se nalazi zaključna ocjena na području reagiranja sustava civilne zaštite.</w:t>
      </w:r>
    </w:p>
    <w:p w14:paraId="6AB2BC05" w14:textId="77777777" w:rsidR="00A3136E" w:rsidRPr="005A761D" w:rsidRDefault="00A3136E" w:rsidP="00A3136E">
      <w:pPr>
        <w:spacing w:before="0"/>
        <w:jc w:val="center"/>
        <w:rPr>
          <w:rFonts w:eastAsia="Calibri"/>
          <w:b/>
          <w:i/>
          <w:iCs/>
          <w:color w:val="54883D"/>
          <w:sz w:val="20"/>
          <w:szCs w:val="20"/>
          <w:highlight w:val="yellow"/>
        </w:rPr>
      </w:pPr>
    </w:p>
    <w:p w14:paraId="4C520C9F" w14:textId="6A0FFD13" w:rsidR="00A3136E" w:rsidRPr="0071096A" w:rsidRDefault="00A3136E" w:rsidP="00A3136E">
      <w:pPr>
        <w:spacing w:before="0"/>
        <w:jc w:val="center"/>
        <w:rPr>
          <w:b/>
          <w:bCs/>
          <w:i/>
          <w:color w:val="54883D"/>
          <w:sz w:val="20"/>
          <w:szCs w:val="18"/>
        </w:rPr>
      </w:pPr>
      <w:r w:rsidRPr="0071096A">
        <w:rPr>
          <w:rFonts w:eastAsia="Calibri"/>
          <w:b/>
          <w:i/>
          <w:iCs/>
          <w:color w:val="54883D"/>
          <w:sz w:val="20"/>
          <w:szCs w:val="20"/>
        </w:rPr>
        <w:t xml:space="preserve">Tablica </w:t>
      </w:r>
      <w:r w:rsidRPr="0071096A">
        <w:rPr>
          <w:rFonts w:eastAsia="Calibri"/>
          <w:b/>
          <w:i/>
          <w:iCs/>
          <w:color w:val="54883D"/>
          <w:sz w:val="20"/>
          <w:szCs w:val="20"/>
        </w:rPr>
        <w:fldChar w:fldCharType="begin"/>
      </w:r>
      <w:r w:rsidRPr="0071096A">
        <w:rPr>
          <w:rFonts w:eastAsia="Calibri"/>
          <w:b/>
          <w:i/>
          <w:iCs/>
          <w:color w:val="54883D"/>
          <w:sz w:val="20"/>
          <w:szCs w:val="20"/>
        </w:rPr>
        <w:instrText xml:space="preserve"> SEQ Tabela \* ARABIC </w:instrText>
      </w:r>
      <w:r w:rsidRPr="0071096A">
        <w:rPr>
          <w:rFonts w:eastAsia="Calibri"/>
          <w:b/>
          <w:i/>
          <w:iCs/>
          <w:color w:val="54883D"/>
          <w:sz w:val="20"/>
          <w:szCs w:val="20"/>
        </w:rPr>
        <w:fldChar w:fldCharType="separate"/>
      </w:r>
      <w:r w:rsidR="00BF5AB3">
        <w:rPr>
          <w:rFonts w:eastAsia="Calibri"/>
          <w:b/>
          <w:i/>
          <w:iCs/>
          <w:noProof/>
          <w:color w:val="54883D"/>
          <w:sz w:val="20"/>
          <w:szCs w:val="20"/>
        </w:rPr>
        <w:t>57</w:t>
      </w:r>
      <w:r w:rsidRPr="0071096A">
        <w:rPr>
          <w:rFonts w:eastAsia="Calibri"/>
          <w:b/>
          <w:i/>
          <w:iCs/>
          <w:noProof/>
          <w:color w:val="54883D"/>
          <w:sz w:val="20"/>
          <w:szCs w:val="20"/>
        </w:rPr>
        <w:fldChar w:fldCharType="end"/>
      </w:r>
      <w:r w:rsidRPr="0071096A">
        <w:rPr>
          <w:rFonts w:eastAsia="Calibri"/>
          <w:b/>
          <w:i/>
          <w:iCs/>
          <w:color w:val="54883D"/>
          <w:sz w:val="20"/>
          <w:szCs w:val="20"/>
        </w:rPr>
        <w:t>.</w:t>
      </w:r>
      <w:r w:rsidRPr="0071096A">
        <w:rPr>
          <w:b/>
          <w:bCs/>
          <w:i/>
          <w:color w:val="54883D"/>
          <w:sz w:val="20"/>
          <w:szCs w:val="18"/>
        </w:rPr>
        <w:t xml:space="preserve"> Analiza sustava civilne zaštite – područje reagiranja - zbirno</w:t>
      </w:r>
    </w:p>
    <w:tbl>
      <w:tblPr>
        <w:tblW w:w="91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402"/>
        <w:gridCol w:w="1418"/>
        <w:gridCol w:w="1275"/>
        <w:gridCol w:w="1560"/>
        <w:gridCol w:w="1513"/>
      </w:tblGrid>
      <w:tr w:rsidR="00A3136E" w:rsidRPr="0071096A" w14:paraId="5AE3580A" w14:textId="77777777" w:rsidTr="00647A1F">
        <w:trPr>
          <w:trHeight w:val="352"/>
          <w:jc w:val="center"/>
        </w:trPr>
        <w:tc>
          <w:tcPr>
            <w:tcW w:w="3402" w:type="dxa"/>
            <w:vMerge w:val="restart"/>
            <w:vAlign w:val="center"/>
          </w:tcPr>
          <w:p w14:paraId="02BB02A3" w14:textId="77777777" w:rsidR="00A3136E" w:rsidRPr="0071096A" w:rsidRDefault="00A3136E" w:rsidP="00647A1F">
            <w:pPr>
              <w:spacing w:after="0"/>
              <w:jc w:val="center"/>
              <w:rPr>
                <w:b/>
                <w:sz w:val="20"/>
                <w:szCs w:val="20"/>
              </w:rPr>
            </w:pPr>
          </w:p>
          <w:p w14:paraId="5B60D6A5" w14:textId="77777777" w:rsidR="00A3136E" w:rsidRPr="0071096A" w:rsidRDefault="00A3136E" w:rsidP="00647A1F">
            <w:pPr>
              <w:spacing w:after="0"/>
              <w:jc w:val="center"/>
              <w:rPr>
                <w:b/>
                <w:sz w:val="20"/>
                <w:szCs w:val="20"/>
              </w:rPr>
            </w:pPr>
            <w:r w:rsidRPr="0071096A">
              <w:rPr>
                <w:b/>
                <w:sz w:val="20"/>
                <w:szCs w:val="20"/>
              </w:rPr>
              <w:t>PODRUČJE REAGIRANJA</w:t>
            </w:r>
          </w:p>
        </w:tc>
        <w:tc>
          <w:tcPr>
            <w:tcW w:w="1418" w:type="dxa"/>
            <w:shd w:val="clear" w:color="auto" w:fill="FF0000"/>
            <w:vAlign w:val="center"/>
          </w:tcPr>
          <w:p w14:paraId="2D1750F6" w14:textId="77777777" w:rsidR="00A3136E" w:rsidRPr="0071096A" w:rsidRDefault="00A3136E" w:rsidP="00647A1F">
            <w:pPr>
              <w:spacing w:after="0"/>
              <w:jc w:val="center"/>
              <w:rPr>
                <w:b/>
                <w:sz w:val="20"/>
                <w:szCs w:val="20"/>
              </w:rPr>
            </w:pPr>
            <w:r w:rsidRPr="0071096A">
              <w:rPr>
                <w:b/>
                <w:sz w:val="20"/>
                <w:szCs w:val="20"/>
              </w:rPr>
              <w:t>Vrlo niska spremnost</w:t>
            </w:r>
          </w:p>
        </w:tc>
        <w:tc>
          <w:tcPr>
            <w:tcW w:w="1275" w:type="dxa"/>
            <w:shd w:val="clear" w:color="auto" w:fill="FFC000"/>
            <w:vAlign w:val="center"/>
          </w:tcPr>
          <w:p w14:paraId="7289AFC0" w14:textId="77777777" w:rsidR="00A3136E" w:rsidRPr="0071096A" w:rsidRDefault="00A3136E" w:rsidP="00647A1F">
            <w:pPr>
              <w:spacing w:after="0"/>
              <w:jc w:val="center"/>
              <w:rPr>
                <w:b/>
                <w:sz w:val="20"/>
                <w:szCs w:val="20"/>
              </w:rPr>
            </w:pPr>
            <w:r w:rsidRPr="0071096A">
              <w:rPr>
                <w:b/>
                <w:sz w:val="20"/>
                <w:szCs w:val="20"/>
              </w:rPr>
              <w:t>Niska spremnost</w:t>
            </w:r>
          </w:p>
        </w:tc>
        <w:tc>
          <w:tcPr>
            <w:tcW w:w="1560" w:type="dxa"/>
            <w:shd w:val="clear" w:color="auto" w:fill="FFFF00"/>
            <w:vAlign w:val="center"/>
          </w:tcPr>
          <w:p w14:paraId="27285668" w14:textId="77777777" w:rsidR="00A3136E" w:rsidRPr="0071096A" w:rsidRDefault="00A3136E" w:rsidP="00647A1F">
            <w:pPr>
              <w:spacing w:after="0"/>
              <w:jc w:val="center"/>
              <w:rPr>
                <w:b/>
                <w:sz w:val="20"/>
                <w:szCs w:val="20"/>
              </w:rPr>
            </w:pPr>
            <w:r w:rsidRPr="0071096A">
              <w:rPr>
                <w:b/>
                <w:sz w:val="20"/>
                <w:szCs w:val="20"/>
              </w:rPr>
              <w:t>Visoka spremnost</w:t>
            </w:r>
          </w:p>
        </w:tc>
        <w:tc>
          <w:tcPr>
            <w:tcW w:w="1513" w:type="dxa"/>
            <w:shd w:val="clear" w:color="auto" w:fill="92D050"/>
            <w:vAlign w:val="center"/>
          </w:tcPr>
          <w:p w14:paraId="51879EC9" w14:textId="77777777" w:rsidR="00A3136E" w:rsidRPr="0071096A" w:rsidRDefault="00A3136E" w:rsidP="00647A1F">
            <w:pPr>
              <w:spacing w:after="0"/>
              <w:jc w:val="center"/>
              <w:rPr>
                <w:b/>
                <w:sz w:val="20"/>
                <w:szCs w:val="20"/>
              </w:rPr>
            </w:pPr>
            <w:r w:rsidRPr="0071096A">
              <w:rPr>
                <w:b/>
                <w:sz w:val="20"/>
                <w:szCs w:val="20"/>
              </w:rPr>
              <w:t>Vrlo visoka spremnost</w:t>
            </w:r>
          </w:p>
        </w:tc>
      </w:tr>
      <w:tr w:rsidR="00A3136E" w:rsidRPr="0071096A" w14:paraId="0F4C2791" w14:textId="77777777" w:rsidTr="00647A1F">
        <w:trPr>
          <w:trHeight w:val="278"/>
          <w:jc w:val="center"/>
        </w:trPr>
        <w:tc>
          <w:tcPr>
            <w:tcW w:w="3402" w:type="dxa"/>
            <w:vMerge/>
            <w:vAlign w:val="center"/>
          </w:tcPr>
          <w:p w14:paraId="5EB55B5C" w14:textId="77777777" w:rsidR="00A3136E" w:rsidRPr="0071096A" w:rsidRDefault="00A3136E" w:rsidP="00647A1F">
            <w:pPr>
              <w:spacing w:after="0"/>
              <w:jc w:val="center"/>
              <w:rPr>
                <w:b/>
                <w:sz w:val="20"/>
                <w:szCs w:val="20"/>
              </w:rPr>
            </w:pPr>
          </w:p>
        </w:tc>
        <w:tc>
          <w:tcPr>
            <w:tcW w:w="1418" w:type="dxa"/>
            <w:vAlign w:val="center"/>
          </w:tcPr>
          <w:p w14:paraId="6E7ECF8E" w14:textId="77777777" w:rsidR="00A3136E" w:rsidRPr="0071096A" w:rsidRDefault="00A3136E" w:rsidP="00647A1F">
            <w:pPr>
              <w:spacing w:after="0"/>
              <w:jc w:val="center"/>
              <w:rPr>
                <w:b/>
                <w:sz w:val="20"/>
                <w:szCs w:val="20"/>
              </w:rPr>
            </w:pPr>
            <w:r w:rsidRPr="0071096A">
              <w:rPr>
                <w:b/>
                <w:sz w:val="20"/>
                <w:szCs w:val="20"/>
              </w:rPr>
              <w:t>4</w:t>
            </w:r>
          </w:p>
        </w:tc>
        <w:tc>
          <w:tcPr>
            <w:tcW w:w="1275" w:type="dxa"/>
            <w:vAlign w:val="center"/>
          </w:tcPr>
          <w:p w14:paraId="11ED7373" w14:textId="77777777" w:rsidR="00A3136E" w:rsidRPr="0071096A" w:rsidRDefault="00A3136E" w:rsidP="00647A1F">
            <w:pPr>
              <w:spacing w:after="0"/>
              <w:jc w:val="center"/>
              <w:rPr>
                <w:b/>
                <w:sz w:val="20"/>
                <w:szCs w:val="20"/>
              </w:rPr>
            </w:pPr>
            <w:r w:rsidRPr="0071096A">
              <w:rPr>
                <w:b/>
                <w:sz w:val="20"/>
                <w:szCs w:val="20"/>
              </w:rPr>
              <w:t>3</w:t>
            </w:r>
          </w:p>
        </w:tc>
        <w:tc>
          <w:tcPr>
            <w:tcW w:w="1560" w:type="dxa"/>
            <w:vAlign w:val="center"/>
          </w:tcPr>
          <w:p w14:paraId="5D72B5CD" w14:textId="77777777" w:rsidR="00A3136E" w:rsidRPr="0071096A" w:rsidRDefault="00A3136E" w:rsidP="00647A1F">
            <w:pPr>
              <w:spacing w:after="0"/>
              <w:jc w:val="center"/>
              <w:rPr>
                <w:b/>
                <w:sz w:val="20"/>
                <w:szCs w:val="20"/>
              </w:rPr>
            </w:pPr>
            <w:r w:rsidRPr="0071096A">
              <w:rPr>
                <w:b/>
                <w:sz w:val="20"/>
                <w:szCs w:val="20"/>
              </w:rPr>
              <w:t>2</w:t>
            </w:r>
          </w:p>
        </w:tc>
        <w:tc>
          <w:tcPr>
            <w:tcW w:w="1513" w:type="dxa"/>
            <w:vAlign w:val="center"/>
          </w:tcPr>
          <w:p w14:paraId="14B56E10" w14:textId="77777777" w:rsidR="00A3136E" w:rsidRPr="0071096A" w:rsidRDefault="00A3136E" w:rsidP="00647A1F">
            <w:pPr>
              <w:spacing w:after="0"/>
              <w:jc w:val="center"/>
              <w:rPr>
                <w:b/>
                <w:sz w:val="20"/>
                <w:szCs w:val="20"/>
              </w:rPr>
            </w:pPr>
            <w:r w:rsidRPr="0071096A">
              <w:rPr>
                <w:b/>
                <w:sz w:val="20"/>
                <w:szCs w:val="20"/>
              </w:rPr>
              <w:t>1</w:t>
            </w:r>
          </w:p>
        </w:tc>
      </w:tr>
      <w:tr w:rsidR="00A3136E" w:rsidRPr="0071096A" w14:paraId="17F4929D" w14:textId="77777777" w:rsidTr="00647A1F">
        <w:trPr>
          <w:trHeight w:val="534"/>
          <w:jc w:val="center"/>
        </w:trPr>
        <w:tc>
          <w:tcPr>
            <w:tcW w:w="3402" w:type="dxa"/>
            <w:vAlign w:val="center"/>
          </w:tcPr>
          <w:p w14:paraId="7796B1A6" w14:textId="77777777" w:rsidR="00A3136E" w:rsidRPr="0071096A" w:rsidRDefault="00A3136E" w:rsidP="00647A1F">
            <w:pPr>
              <w:spacing w:before="0" w:after="0"/>
              <w:rPr>
                <w:sz w:val="20"/>
                <w:szCs w:val="20"/>
              </w:rPr>
            </w:pPr>
            <w:r w:rsidRPr="0071096A">
              <w:rPr>
                <w:sz w:val="20"/>
                <w:szCs w:val="20"/>
              </w:rPr>
              <w:t>Spremnost odgovornih i upravljačkih kapaciteta</w:t>
            </w:r>
          </w:p>
        </w:tc>
        <w:tc>
          <w:tcPr>
            <w:tcW w:w="1418" w:type="dxa"/>
            <w:vAlign w:val="center"/>
          </w:tcPr>
          <w:p w14:paraId="6B2A348C" w14:textId="77777777" w:rsidR="00A3136E" w:rsidRPr="0071096A" w:rsidRDefault="00A3136E" w:rsidP="00647A1F">
            <w:pPr>
              <w:jc w:val="center"/>
              <w:rPr>
                <w:b/>
                <w:sz w:val="20"/>
                <w:szCs w:val="20"/>
              </w:rPr>
            </w:pPr>
          </w:p>
        </w:tc>
        <w:tc>
          <w:tcPr>
            <w:tcW w:w="1275" w:type="dxa"/>
            <w:vAlign w:val="center"/>
          </w:tcPr>
          <w:p w14:paraId="4D2ED9D1" w14:textId="77777777" w:rsidR="00A3136E" w:rsidRPr="0071096A" w:rsidRDefault="00A3136E" w:rsidP="00647A1F">
            <w:pPr>
              <w:spacing w:after="0"/>
              <w:jc w:val="center"/>
              <w:rPr>
                <w:b/>
                <w:sz w:val="20"/>
                <w:szCs w:val="20"/>
              </w:rPr>
            </w:pPr>
          </w:p>
        </w:tc>
        <w:tc>
          <w:tcPr>
            <w:tcW w:w="1560" w:type="dxa"/>
            <w:vAlign w:val="center"/>
          </w:tcPr>
          <w:p w14:paraId="1967039D" w14:textId="77777777" w:rsidR="00A3136E" w:rsidRPr="0071096A" w:rsidRDefault="00A3136E" w:rsidP="00647A1F">
            <w:pPr>
              <w:spacing w:after="0"/>
              <w:jc w:val="center"/>
              <w:rPr>
                <w:b/>
                <w:sz w:val="20"/>
                <w:szCs w:val="20"/>
              </w:rPr>
            </w:pPr>
          </w:p>
        </w:tc>
        <w:tc>
          <w:tcPr>
            <w:tcW w:w="1513" w:type="dxa"/>
            <w:vAlign w:val="center"/>
          </w:tcPr>
          <w:p w14:paraId="20026BF6" w14:textId="77777777" w:rsidR="00A3136E" w:rsidRPr="0071096A" w:rsidRDefault="00A3136E" w:rsidP="00647A1F">
            <w:pPr>
              <w:jc w:val="center"/>
              <w:rPr>
                <w:b/>
                <w:sz w:val="20"/>
                <w:szCs w:val="20"/>
              </w:rPr>
            </w:pPr>
            <w:r w:rsidRPr="0071096A">
              <w:rPr>
                <w:b/>
                <w:sz w:val="20"/>
                <w:szCs w:val="20"/>
              </w:rPr>
              <w:t>x</w:t>
            </w:r>
          </w:p>
        </w:tc>
      </w:tr>
      <w:tr w:rsidR="00A3136E" w:rsidRPr="0071096A" w14:paraId="6E65BC01" w14:textId="77777777" w:rsidTr="00647A1F">
        <w:trPr>
          <w:trHeight w:val="352"/>
          <w:jc w:val="center"/>
        </w:trPr>
        <w:tc>
          <w:tcPr>
            <w:tcW w:w="3402" w:type="dxa"/>
            <w:vAlign w:val="center"/>
          </w:tcPr>
          <w:p w14:paraId="1CA94723" w14:textId="77777777" w:rsidR="00A3136E" w:rsidRPr="0071096A" w:rsidRDefault="00A3136E" w:rsidP="00647A1F">
            <w:pPr>
              <w:spacing w:after="0"/>
              <w:jc w:val="left"/>
              <w:rPr>
                <w:sz w:val="20"/>
                <w:szCs w:val="20"/>
              </w:rPr>
            </w:pPr>
            <w:r w:rsidRPr="0071096A">
              <w:rPr>
                <w:sz w:val="20"/>
                <w:szCs w:val="20"/>
              </w:rPr>
              <w:t>Spremnost operativnih kapaciteta</w:t>
            </w:r>
          </w:p>
        </w:tc>
        <w:tc>
          <w:tcPr>
            <w:tcW w:w="1418" w:type="dxa"/>
            <w:vAlign w:val="center"/>
          </w:tcPr>
          <w:p w14:paraId="251AC2BD" w14:textId="77777777" w:rsidR="00A3136E" w:rsidRPr="0071096A" w:rsidRDefault="00A3136E" w:rsidP="00647A1F">
            <w:pPr>
              <w:jc w:val="center"/>
              <w:rPr>
                <w:b/>
                <w:sz w:val="20"/>
                <w:szCs w:val="20"/>
              </w:rPr>
            </w:pPr>
          </w:p>
        </w:tc>
        <w:tc>
          <w:tcPr>
            <w:tcW w:w="1275" w:type="dxa"/>
            <w:vAlign w:val="center"/>
          </w:tcPr>
          <w:p w14:paraId="0EAD88E8" w14:textId="77777777" w:rsidR="00A3136E" w:rsidRPr="0071096A" w:rsidRDefault="00A3136E" w:rsidP="00647A1F">
            <w:pPr>
              <w:spacing w:after="0"/>
              <w:jc w:val="center"/>
              <w:rPr>
                <w:b/>
                <w:sz w:val="20"/>
                <w:szCs w:val="20"/>
              </w:rPr>
            </w:pPr>
          </w:p>
        </w:tc>
        <w:tc>
          <w:tcPr>
            <w:tcW w:w="1560" w:type="dxa"/>
            <w:vAlign w:val="center"/>
          </w:tcPr>
          <w:p w14:paraId="3269E142" w14:textId="77777777" w:rsidR="00A3136E" w:rsidRPr="0071096A" w:rsidRDefault="00A3136E" w:rsidP="00647A1F">
            <w:pPr>
              <w:spacing w:after="0"/>
              <w:jc w:val="center"/>
              <w:rPr>
                <w:b/>
                <w:sz w:val="20"/>
                <w:szCs w:val="20"/>
              </w:rPr>
            </w:pPr>
            <w:r w:rsidRPr="0071096A">
              <w:rPr>
                <w:b/>
                <w:sz w:val="20"/>
                <w:szCs w:val="20"/>
              </w:rPr>
              <w:t>x</w:t>
            </w:r>
          </w:p>
        </w:tc>
        <w:tc>
          <w:tcPr>
            <w:tcW w:w="1513" w:type="dxa"/>
            <w:vAlign w:val="center"/>
          </w:tcPr>
          <w:p w14:paraId="22F36490" w14:textId="77777777" w:rsidR="00A3136E" w:rsidRPr="0071096A" w:rsidRDefault="00A3136E" w:rsidP="00647A1F">
            <w:pPr>
              <w:jc w:val="center"/>
              <w:rPr>
                <w:b/>
                <w:sz w:val="20"/>
                <w:szCs w:val="20"/>
              </w:rPr>
            </w:pPr>
          </w:p>
        </w:tc>
      </w:tr>
      <w:tr w:rsidR="00A3136E" w:rsidRPr="0071096A" w14:paraId="03ACF52D" w14:textId="77777777" w:rsidTr="00647A1F">
        <w:trPr>
          <w:trHeight w:val="503"/>
          <w:jc w:val="center"/>
        </w:trPr>
        <w:tc>
          <w:tcPr>
            <w:tcW w:w="3402" w:type="dxa"/>
            <w:vAlign w:val="center"/>
          </w:tcPr>
          <w:p w14:paraId="4FEA6E72" w14:textId="77777777" w:rsidR="00A3136E" w:rsidRPr="0071096A" w:rsidRDefault="00A3136E" w:rsidP="00647A1F">
            <w:pPr>
              <w:spacing w:after="0"/>
              <w:jc w:val="left"/>
              <w:rPr>
                <w:sz w:val="20"/>
                <w:szCs w:val="20"/>
              </w:rPr>
            </w:pPr>
            <w:r w:rsidRPr="0071096A">
              <w:rPr>
                <w:sz w:val="20"/>
                <w:szCs w:val="20"/>
              </w:rPr>
              <w:t xml:space="preserve">Stanje komunikacijskih kapaciteta i mobilnosti snaga sustava civilne zaštite  </w:t>
            </w:r>
          </w:p>
        </w:tc>
        <w:tc>
          <w:tcPr>
            <w:tcW w:w="1418" w:type="dxa"/>
            <w:vAlign w:val="center"/>
          </w:tcPr>
          <w:p w14:paraId="6F9BDD75" w14:textId="77777777" w:rsidR="00A3136E" w:rsidRPr="0071096A" w:rsidRDefault="00A3136E" w:rsidP="00647A1F">
            <w:pPr>
              <w:jc w:val="center"/>
              <w:rPr>
                <w:b/>
                <w:sz w:val="20"/>
                <w:szCs w:val="20"/>
              </w:rPr>
            </w:pPr>
          </w:p>
        </w:tc>
        <w:tc>
          <w:tcPr>
            <w:tcW w:w="1275" w:type="dxa"/>
            <w:vAlign w:val="center"/>
          </w:tcPr>
          <w:p w14:paraId="498BCDBC" w14:textId="75964E16" w:rsidR="00A3136E" w:rsidRPr="0071096A" w:rsidRDefault="0071096A" w:rsidP="00647A1F">
            <w:pPr>
              <w:spacing w:after="0"/>
              <w:jc w:val="center"/>
              <w:rPr>
                <w:b/>
                <w:sz w:val="20"/>
                <w:szCs w:val="20"/>
              </w:rPr>
            </w:pPr>
            <w:r w:rsidRPr="0071096A">
              <w:rPr>
                <w:b/>
                <w:sz w:val="20"/>
                <w:szCs w:val="20"/>
              </w:rPr>
              <w:t>x</w:t>
            </w:r>
          </w:p>
        </w:tc>
        <w:tc>
          <w:tcPr>
            <w:tcW w:w="1560" w:type="dxa"/>
            <w:vAlign w:val="center"/>
          </w:tcPr>
          <w:p w14:paraId="1360856F" w14:textId="01AA1939" w:rsidR="00A3136E" w:rsidRPr="0071096A" w:rsidRDefault="00A3136E" w:rsidP="00647A1F">
            <w:pPr>
              <w:spacing w:after="0"/>
              <w:jc w:val="center"/>
              <w:rPr>
                <w:b/>
                <w:sz w:val="20"/>
                <w:szCs w:val="20"/>
              </w:rPr>
            </w:pPr>
          </w:p>
        </w:tc>
        <w:tc>
          <w:tcPr>
            <w:tcW w:w="1513" w:type="dxa"/>
            <w:vAlign w:val="center"/>
          </w:tcPr>
          <w:p w14:paraId="78EBA885" w14:textId="77777777" w:rsidR="00A3136E" w:rsidRPr="0071096A" w:rsidRDefault="00A3136E" w:rsidP="00647A1F">
            <w:pPr>
              <w:jc w:val="center"/>
              <w:rPr>
                <w:b/>
                <w:sz w:val="20"/>
                <w:szCs w:val="20"/>
              </w:rPr>
            </w:pPr>
          </w:p>
        </w:tc>
      </w:tr>
      <w:tr w:rsidR="00A3136E" w:rsidRPr="005A761D" w14:paraId="400CEB5C" w14:textId="77777777" w:rsidTr="00647A1F">
        <w:trPr>
          <w:trHeight w:val="503"/>
          <w:jc w:val="center"/>
        </w:trPr>
        <w:tc>
          <w:tcPr>
            <w:tcW w:w="3402" w:type="dxa"/>
            <w:vAlign w:val="center"/>
          </w:tcPr>
          <w:p w14:paraId="1D466065" w14:textId="77777777" w:rsidR="00A3136E" w:rsidRPr="0071096A" w:rsidRDefault="00A3136E" w:rsidP="00647A1F">
            <w:pPr>
              <w:spacing w:after="0"/>
              <w:jc w:val="left"/>
              <w:rPr>
                <w:sz w:val="20"/>
                <w:szCs w:val="20"/>
                <w:u w:val="single"/>
              </w:rPr>
            </w:pPr>
            <w:r w:rsidRPr="0071096A">
              <w:rPr>
                <w:sz w:val="20"/>
                <w:szCs w:val="20"/>
                <w:u w:val="single"/>
              </w:rPr>
              <w:t>Područje reagiranja – ZBIRNO</w:t>
            </w:r>
          </w:p>
        </w:tc>
        <w:tc>
          <w:tcPr>
            <w:tcW w:w="1418" w:type="dxa"/>
            <w:vAlign w:val="center"/>
          </w:tcPr>
          <w:p w14:paraId="2FECBA24" w14:textId="77777777" w:rsidR="00A3136E" w:rsidRPr="0071096A" w:rsidRDefault="00A3136E" w:rsidP="00647A1F">
            <w:pPr>
              <w:jc w:val="center"/>
              <w:rPr>
                <w:b/>
                <w:sz w:val="20"/>
                <w:szCs w:val="20"/>
              </w:rPr>
            </w:pPr>
          </w:p>
        </w:tc>
        <w:tc>
          <w:tcPr>
            <w:tcW w:w="1275" w:type="dxa"/>
            <w:vAlign w:val="center"/>
          </w:tcPr>
          <w:p w14:paraId="27ADBA71" w14:textId="77777777" w:rsidR="00A3136E" w:rsidRPr="0071096A" w:rsidRDefault="00A3136E" w:rsidP="00647A1F">
            <w:pPr>
              <w:spacing w:after="0"/>
              <w:jc w:val="center"/>
              <w:rPr>
                <w:b/>
                <w:sz w:val="20"/>
                <w:szCs w:val="20"/>
              </w:rPr>
            </w:pPr>
          </w:p>
        </w:tc>
        <w:tc>
          <w:tcPr>
            <w:tcW w:w="1560" w:type="dxa"/>
            <w:vAlign w:val="center"/>
          </w:tcPr>
          <w:p w14:paraId="4ED63FD7" w14:textId="77777777" w:rsidR="00A3136E" w:rsidRPr="0071096A" w:rsidRDefault="00A3136E" w:rsidP="00647A1F">
            <w:pPr>
              <w:spacing w:after="0"/>
              <w:jc w:val="center"/>
              <w:rPr>
                <w:b/>
                <w:sz w:val="20"/>
                <w:szCs w:val="20"/>
              </w:rPr>
            </w:pPr>
            <w:r w:rsidRPr="0071096A">
              <w:rPr>
                <w:b/>
                <w:sz w:val="20"/>
                <w:szCs w:val="20"/>
              </w:rPr>
              <w:t>x</w:t>
            </w:r>
          </w:p>
        </w:tc>
        <w:tc>
          <w:tcPr>
            <w:tcW w:w="1513" w:type="dxa"/>
            <w:vAlign w:val="center"/>
          </w:tcPr>
          <w:p w14:paraId="0C5BFD31" w14:textId="77777777" w:rsidR="00A3136E" w:rsidRPr="0071096A" w:rsidRDefault="00A3136E" w:rsidP="00647A1F">
            <w:pPr>
              <w:jc w:val="center"/>
              <w:rPr>
                <w:b/>
                <w:sz w:val="20"/>
                <w:szCs w:val="20"/>
              </w:rPr>
            </w:pPr>
          </w:p>
        </w:tc>
      </w:tr>
    </w:tbl>
    <w:p w14:paraId="4EFB10CB" w14:textId="6BB17FCC" w:rsidR="00A3136E" w:rsidRPr="005A761D" w:rsidRDefault="00A3136E" w:rsidP="0077383C">
      <w:pPr>
        <w:rPr>
          <w:highlight w:val="yellow"/>
        </w:rPr>
      </w:pPr>
    </w:p>
    <w:p w14:paraId="13809924" w14:textId="77777777" w:rsidR="00071982" w:rsidRPr="005A761D" w:rsidRDefault="00071982" w:rsidP="0077383C">
      <w:pPr>
        <w:rPr>
          <w:highlight w:val="yellow"/>
        </w:rPr>
      </w:pPr>
    </w:p>
    <w:p w14:paraId="089BFA54" w14:textId="7701C6F7" w:rsidR="00CE7F20" w:rsidRPr="009123FB" w:rsidRDefault="00CE7F20" w:rsidP="00041C6A">
      <w:pPr>
        <w:pStyle w:val="Naslov30"/>
        <w:rPr>
          <w:lang w:eastAsia="hr-HR"/>
        </w:rPr>
      </w:pPr>
      <w:bookmarkStart w:id="213" w:name="_Toc5969853"/>
      <w:bookmarkStart w:id="214" w:name="_Toc9596676"/>
      <w:bookmarkStart w:id="215" w:name="_Toc68592926"/>
      <w:bookmarkStart w:id="216" w:name="_Toc77763643"/>
      <w:bookmarkStart w:id="217" w:name="_Toc217028268"/>
      <w:r w:rsidRPr="00AB337B">
        <w:rPr>
          <w:lang w:eastAsia="hr-HR"/>
        </w:rPr>
        <w:t>Analiza</w:t>
      </w:r>
      <w:r w:rsidRPr="009123FB">
        <w:rPr>
          <w:lang w:eastAsia="hr-HR"/>
        </w:rPr>
        <w:t xml:space="preserve"> spremnosti prema rizicima obrađenim u Procjeni rizika</w:t>
      </w:r>
      <w:bookmarkEnd w:id="213"/>
      <w:bookmarkEnd w:id="214"/>
      <w:bookmarkEnd w:id="215"/>
      <w:bookmarkEnd w:id="216"/>
      <w:bookmarkEnd w:id="217"/>
    </w:p>
    <w:p w14:paraId="2D5840CF" w14:textId="304ABCB1" w:rsidR="00071982" w:rsidRPr="00B11447" w:rsidRDefault="00CE7F20" w:rsidP="00B11447">
      <w:pPr>
        <w:spacing w:after="120"/>
      </w:pPr>
      <w:r w:rsidRPr="009123FB">
        <w:t xml:space="preserve">U nastavku su prikazane tablice sa ocjenama spremnosti operativnih snaga sustava civilne zaštite </w:t>
      </w:r>
      <w:r w:rsidR="00B627A0" w:rsidRPr="009123FB">
        <w:t>Općine Murter-Kornati</w:t>
      </w:r>
      <w:r w:rsidR="004E3FB7" w:rsidRPr="009123FB">
        <w:t xml:space="preserve"> </w:t>
      </w:r>
      <w:r w:rsidRPr="009123FB">
        <w:t>prema rizicima obrađenim u ovoj Procjeni rizika od velikih nesreća.</w:t>
      </w:r>
    </w:p>
    <w:p w14:paraId="487ED6A8" w14:textId="7D249B36" w:rsidR="00CE7F20" w:rsidRPr="009123FB" w:rsidRDefault="00CE7F20" w:rsidP="00CE7F20">
      <w:pPr>
        <w:spacing w:before="0"/>
        <w:jc w:val="center"/>
        <w:rPr>
          <w:rFonts w:eastAsia="Calibri"/>
          <w:b/>
          <w:bCs/>
          <w:i/>
          <w:color w:val="54883D"/>
          <w:sz w:val="20"/>
          <w:szCs w:val="18"/>
          <w:lang w:bidi="en-US"/>
        </w:rPr>
      </w:pPr>
      <w:r w:rsidRPr="009123FB">
        <w:rPr>
          <w:rFonts w:eastAsia="Calibri"/>
          <w:b/>
          <w:i/>
          <w:iCs/>
          <w:color w:val="54883D"/>
          <w:sz w:val="20"/>
          <w:szCs w:val="20"/>
        </w:rPr>
        <w:t xml:space="preserve">Tablica </w:t>
      </w:r>
      <w:r w:rsidRPr="009123FB">
        <w:rPr>
          <w:rFonts w:eastAsia="Calibri"/>
          <w:b/>
          <w:i/>
          <w:iCs/>
          <w:color w:val="54883D"/>
          <w:sz w:val="20"/>
          <w:szCs w:val="20"/>
        </w:rPr>
        <w:fldChar w:fldCharType="begin"/>
      </w:r>
      <w:r w:rsidRPr="009123FB">
        <w:rPr>
          <w:rFonts w:eastAsia="Calibri"/>
          <w:b/>
          <w:i/>
          <w:iCs/>
          <w:color w:val="54883D"/>
          <w:sz w:val="20"/>
          <w:szCs w:val="20"/>
        </w:rPr>
        <w:instrText xml:space="preserve"> SEQ Tabela \* ARABIC </w:instrText>
      </w:r>
      <w:r w:rsidRPr="009123FB">
        <w:rPr>
          <w:rFonts w:eastAsia="Calibri"/>
          <w:b/>
          <w:i/>
          <w:iCs/>
          <w:color w:val="54883D"/>
          <w:sz w:val="20"/>
          <w:szCs w:val="20"/>
        </w:rPr>
        <w:fldChar w:fldCharType="separate"/>
      </w:r>
      <w:r w:rsidR="00BF5AB3">
        <w:rPr>
          <w:rFonts w:eastAsia="Calibri"/>
          <w:b/>
          <w:i/>
          <w:iCs/>
          <w:noProof/>
          <w:color w:val="54883D"/>
          <w:sz w:val="20"/>
          <w:szCs w:val="20"/>
        </w:rPr>
        <w:t>58</w:t>
      </w:r>
      <w:r w:rsidRPr="009123FB">
        <w:rPr>
          <w:rFonts w:eastAsia="Calibri"/>
          <w:b/>
          <w:i/>
          <w:iCs/>
          <w:noProof/>
          <w:color w:val="54883D"/>
          <w:sz w:val="20"/>
          <w:szCs w:val="20"/>
        </w:rPr>
        <w:fldChar w:fldCharType="end"/>
      </w:r>
      <w:r w:rsidRPr="009123FB">
        <w:rPr>
          <w:rFonts w:eastAsia="Calibri"/>
          <w:b/>
          <w:i/>
          <w:iCs/>
          <w:color w:val="54883D"/>
          <w:sz w:val="20"/>
          <w:szCs w:val="20"/>
        </w:rPr>
        <w:t>.</w:t>
      </w:r>
      <w:r w:rsidRPr="009123FB">
        <w:rPr>
          <w:rFonts w:eastAsia="Calibri"/>
          <w:b/>
          <w:bCs/>
          <w:i/>
          <w:color w:val="54883D"/>
          <w:sz w:val="20"/>
          <w:szCs w:val="18"/>
          <w:lang w:bidi="en-US"/>
        </w:rPr>
        <w:t xml:space="preserve"> Spremnost operativnih snaga u slučaju pojave potresa</w:t>
      </w:r>
    </w:p>
    <w:tbl>
      <w:tblPr>
        <w:tblW w:w="974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9123FB" w14:paraId="010CCD08" w14:textId="77777777" w:rsidTr="00647A1F">
        <w:trPr>
          <w:trHeight w:val="352"/>
          <w:tblHeader/>
          <w:jc w:val="center"/>
        </w:trPr>
        <w:tc>
          <w:tcPr>
            <w:tcW w:w="4399" w:type="dxa"/>
            <w:vMerge w:val="restart"/>
            <w:vAlign w:val="center"/>
          </w:tcPr>
          <w:p w14:paraId="44FDC3AC" w14:textId="77777777" w:rsidR="00CE7F20" w:rsidRPr="009123FB" w:rsidRDefault="00CE7F20" w:rsidP="00647A1F">
            <w:pPr>
              <w:spacing w:before="0" w:after="0"/>
              <w:jc w:val="center"/>
              <w:rPr>
                <w:b/>
                <w:color w:val="000000"/>
                <w:sz w:val="20"/>
                <w:szCs w:val="20"/>
              </w:rPr>
            </w:pPr>
            <w:r w:rsidRPr="009123FB">
              <w:rPr>
                <w:b/>
                <w:color w:val="000000"/>
                <w:sz w:val="20"/>
                <w:szCs w:val="20"/>
              </w:rPr>
              <w:t>POTRES</w:t>
            </w:r>
          </w:p>
        </w:tc>
        <w:tc>
          <w:tcPr>
            <w:tcW w:w="1276" w:type="dxa"/>
            <w:shd w:val="clear" w:color="auto" w:fill="FF0000"/>
            <w:vAlign w:val="center"/>
          </w:tcPr>
          <w:p w14:paraId="564872C0" w14:textId="77777777" w:rsidR="00CE7F20" w:rsidRPr="009123FB" w:rsidRDefault="00CE7F20" w:rsidP="00647A1F">
            <w:pPr>
              <w:spacing w:before="0" w:after="0" w:line="240" w:lineRule="auto"/>
              <w:jc w:val="center"/>
              <w:rPr>
                <w:b/>
                <w:color w:val="000000"/>
                <w:sz w:val="20"/>
                <w:szCs w:val="20"/>
              </w:rPr>
            </w:pPr>
            <w:r w:rsidRPr="009123FB">
              <w:rPr>
                <w:b/>
                <w:color w:val="000000"/>
                <w:sz w:val="20"/>
                <w:szCs w:val="20"/>
              </w:rPr>
              <w:t>Vrlo niska spremnost</w:t>
            </w:r>
          </w:p>
        </w:tc>
        <w:tc>
          <w:tcPr>
            <w:tcW w:w="1276" w:type="dxa"/>
            <w:shd w:val="clear" w:color="auto" w:fill="FFC000"/>
            <w:vAlign w:val="center"/>
          </w:tcPr>
          <w:p w14:paraId="346724B7" w14:textId="77777777" w:rsidR="00CE7F20" w:rsidRPr="009123FB" w:rsidRDefault="00CE7F20" w:rsidP="00647A1F">
            <w:pPr>
              <w:spacing w:before="0" w:after="0"/>
              <w:jc w:val="center"/>
              <w:rPr>
                <w:b/>
                <w:color w:val="000000"/>
                <w:sz w:val="20"/>
                <w:szCs w:val="20"/>
              </w:rPr>
            </w:pPr>
            <w:r w:rsidRPr="009123FB">
              <w:rPr>
                <w:b/>
                <w:color w:val="000000"/>
                <w:sz w:val="20"/>
                <w:szCs w:val="20"/>
              </w:rPr>
              <w:t>Niska spremnost</w:t>
            </w:r>
          </w:p>
        </w:tc>
        <w:tc>
          <w:tcPr>
            <w:tcW w:w="1417" w:type="dxa"/>
            <w:shd w:val="clear" w:color="auto" w:fill="FFFF00"/>
            <w:vAlign w:val="center"/>
          </w:tcPr>
          <w:p w14:paraId="73F848B5" w14:textId="77777777" w:rsidR="00CE7F20" w:rsidRPr="009123FB" w:rsidRDefault="00CE7F20" w:rsidP="00647A1F">
            <w:pPr>
              <w:spacing w:before="0" w:after="0"/>
              <w:jc w:val="center"/>
              <w:rPr>
                <w:b/>
                <w:color w:val="000000"/>
                <w:sz w:val="20"/>
                <w:szCs w:val="20"/>
              </w:rPr>
            </w:pPr>
            <w:r w:rsidRPr="009123FB">
              <w:rPr>
                <w:b/>
                <w:color w:val="000000"/>
                <w:sz w:val="20"/>
                <w:szCs w:val="20"/>
              </w:rPr>
              <w:t>Visoka spremnost</w:t>
            </w:r>
          </w:p>
        </w:tc>
        <w:tc>
          <w:tcPr>
            <w:tcW w:w="1372" w:type="dxa"/>
            <w:shd w:val="clear" w:color="auto" w:fill="92D050"/>
            <w:vAlign w:val="center"/>
          </w:tcPr>
          <w:p w14:paraId="170A4BDB" w14:textId="77777777" w:rsidR="00CE7F20" w:rsidRPr="009123FB" w:rsidRDefault="00CE7F20" w:rsidP="00647A1F">
            <w:pPr>
              <w:spacing w:before="0" w:after="0"/>
              <w:jc w:val="center"/>
              <w:rPr>
                <w:b/>
                <w:color w:val="000000"/>
                <w:sz w:val="20"/>
                <w:szCs w:val="20"/>
              </w:rPr>
            </w:pPr>
            <w:r w:rsidRPr="009123FB">
              <w:rPr>
                <w:b/>
                <w:color w:val="000000"/>
                <w:sz w:val="20"/>
                <w:szCs w:val="20"/>
              </w:rPr>
              <w:t>Vrlo visoka spremnost</w:t>
            </w:r>
          </w:p>
        </w:tc>
      </w:tr>
      <w:tr w:rsidR="00CE7F20" w:rsidRPr="009123FB" w14:paraId="545C7EAF" w14:textId="77777777" w:rsidTr="00647A1F">
        <w:trPr>
          <w:trHeight w:val="278"/>
          <w:tblHeader/>
          <w:jc w:val="center"/>
        </w:trPr>
        <w:tc>
          <w:tcPr>
            <w:tcW w:w="4399" w:type="dxa"/>
            <w:vMerge/>
            <w:vAlign w:val="center"/>
          </w:tcPr>
          <w:p w14:paraId="63224F6C" w14:textId="77777777" w:rsidR="00CE7F20" w:rsidRPr="009123FB" w:rsidRDefault="00CE7F20" w:rsidP="00647A1F">
            <w:pPr>
              <w:spacing w:before="0" w:after="0"/>
              <w:rPr>
                <w:b/>
                <w:color w:val="000000"/>
                <w:sz w:val="20"/>
                <w:szCs w:val="20"/>
              </w:rPr>
            </w:pPr>
          </w:p>
        </w:tc>
        <w:tc>
          <w:tcPr>
            <w:tcW w:w="1276" w:type="dxa"/>
            <w:vAlign w:val="center"/>
          </w:tcPr>
          <w:p w14:paraId="364DBFD2" w14:textId="77777777" w:rsidR="00CE7F20" w:rsidRPr="009123FB" w:rsidRDefault="00CE7F20" w:rsidP="00647A1F">
            <w:pPr>
              <w:spacing w:before="0" w:after="0"/>
              <w:jc w:val="center"/>
              <w:rPr>
                <w:b/>
                <w:color w:val="000000"/>
                <w:sz w:val="20"/>
                <w:szCs w:val="20"/>
              </w:rPr>
            </w:pPr>
            <w:r w:rsidRPr="009123FB">
              <w:rPr>
                <w:b/>
                <w:color w:val="000000"/>
                <w:sz w:val="20"/>
                <w:szCs w:val="20"/>
              </w:rPr>
              <w:t>4</w:t>
            </w:r>
          </w:p>
        </w:tc>
        <w:tc>
          <w:tcPr>
            <w:tcW w:w="1276" w:type="dxa"/>
            <w:vAlign w:val="center"/>
          </w:tcPr>
          <w:p w14:paraId="5FC4BB92" w14:textId="77777777" w:rsidR="00CE7F20" w:rsidRPr="009123FB" w:rsidRDefault="00CE7F20" w:rsidP="00647A1F">
            <w:pPr>
              <w:spacing w:before="0" w:after="0"/>
              <w:jc w:val="center"/>
              <w:rPr>
                <w:b/>
                <w:color w:val="000000"/>
                <w:sz w:val="20"/>
                <w:szCs w:val="20"/>
              </w:rPr>
            </w:pPr>
            <w:r w:rsidRPr="009123FB">
              <w:rPr>
                <w:b/>
                <w:color w:val="000000"/>
                <w:sz w:val="20"/>
                <w:szCs w:val="20"/>
              </w:rPr>
              <w:t>3</w:t>
            </w:r>
          </w:p>
        </w:tc>
        <w:tc>
          <w:tcPr>
            <w:tcW w:w="1417" w:type="dxa"/>
            <w:vAlign w:val="center"/>
          </w:tcPr>
          <w:p w14:paraId="195CB98A" w14:textId="77777777" w:rsidR="00CE7F20" w:rsidRPr="009123FB" w:rsidRDefault="00CE7F20" w:rsidP="00647A1F">
            <w:pPr>
              <w:spacing w:before="0" w:after="0"/>
              <w:jc w:val="center"/>
              <w:rPr>
                <w:b/>
                <w:color w:val="000000"/>
                <w:sz w:val="20"/>
                <w:szCs w:val="20"/>
              </w:rPr>
            </w:pPr>
            <w:r w:rsidRPr="009123FB">
              <w:rPr>
                <w:b/>
                <w:color w:val="000000"/>
                <w:sz w:val="20"/>
                <w:szCs w:val="20"/>
              </w:rPr>
              <w:t>2</w:t>
            </w:r>
          </w:p>
        </w:tc>
        <w:tc>
          <w:tcPr>
            <w:tcW w:w="1372" w:type="dxa"/>
            <w:vAlign w:val="center"/>
          </w:tcPr>
          <w:p w14:paraId="1546B362" w14:textId="77777777" w:rsidR="00CE7F20" w:rsidRPr="009123FB" w:rsidRDefault="00CE7F20" w:rsidP="00647A1F">
            <w:pPr>
              <w:spacing w:before="0" w:after="0"/>
              <w:jc w:val="center"/>
              <w:rPr>
                <w:b/>
                <w:color w:val="000000"/>
                <w:sz w:val="20"/>
                <w:szCs w:val="20"/>
              </w:rPr>
            </w:pPr>
            <w:r w:rsidRPr="009123FB">
              <w:rPr>
                <w:b/>
                <w:color w:val="000000"/>
                <w:sz w:val="20"/>
                <w:szCs w:val="20"/>
              </w:rPr>
              <w:t>1</w:t>
            </w:r>
          </w:p>
        </w:tc>
      </w:tr>
      <w:tr w:rsidR="00CE7F20" w:rsidRPr="009123FB" w14:paraId="42B80EC0" w14:textId="77777777" w:rsidTr="00647A1F">
        <w:trPr>
          <w:trHeight w:val="352"/>
          <w:jc w:val="center"/>
        </w:trPr>
        <w:tc>
          <w:tcPr>
            <w:tcW w:w="4399" w:type="dxa"/>
            <w:vAlign w:val="center"/>
          </w:tcPr>
          <w:p w14:paraId="7B74CF5F" w14:textId="1FCF475C" w:rsidR="00CE7F20" w:rsidRPr="009123FB" w:rsidRDefault="00CE7F20" w:rsidP="00647A1F">
            <w:pPr>
              <w:spacing w:before="0" w:after="0"/>
              <w:rPr>
                <w:color w:val="000000"/>
                <w:sz w:val="20"/>
                <w:szCs w:val="20"/>
              </w:rPr>
            </w:pPr>
            <w:r w:rsidRPr="009123FB">
              <w:rPr>
                <w:color w:val="000000"/>
                <w:sz w:val="20"/>
                <w:szCs w:val="20"/>
              </w:rPr>
              <w:t xml:space="preserve">Stožer civilne zaštite </w:t>
            </w:r>
            <w:r w:rsidR="00B627A0" w:rsidRPr="009123FB">
              <w:rPr>
                <w:color w:val="000000"/>
                <w:sz w:val="20"/>
                <w:szCs w:val="20"/>
              </w:rPr>
              <w:t>Općine Murter-Kornati</w:t>
            </w:r>
          </w:p>
        </w:tc>
        <w:tc>
          <w:tcPr>
            <w:tcW w:w="1276" w:type="dxa"/>
            <w:vAlign w:val="center"/>
          </w:tcPr>
          <w:p w14:paraId="4B445A82" w14:textId="77777777" w:rsidR="00CE7F20" w:rsidRPr="009123FB" w:rsidRDefault="00CE7F20" w:rsidP="00647A1F">
            <w:pPr>
              <w:spacing w:before="0"/>
              <w:jc w:val="center"/>
              <w:rPr>
                <w:b/>
                <w:color w:val="000000"/>
                <w:sz w:val="20"/>
                <w:szCs w:val="20"/>
              </w:rPr>
            </w:pPr>
          </w:p>
        </w:tc>
        <w:tc>
          <w:tcPr>
            <w:tcW w:w="1276" w:type="dxa"/>
            <w:vAlign w:val="center"/>
          </w:tcPr>
          <w:p w14:paraId="185115C1" w14:textId="05234346" w:rsidR="00CE7F20" w:rsidRPr="009123FB" w:rsidRDefault="00A67661" w:rsidP="00647A1F">
            <w:pPr>
              <w:spacing w:before="0"/>
              <w:jc w:val="center"/>
              <w:rPr>
                <w:b/>
                <w:color w:val="000000"/>
                <w:sz w:val="20"/>
                <w:szCs w:val="20"/>
              </w:rPr>
            </w:pPr>
            <w:r w:rsidRPr="009123FB">
              <w:rPr>
                <w:b/>
                <w:color w:val="000000"/>
                <w:sz w:val="20"/>
                <w:szCs w:val="20"/>
              </w:rPr>
              <w:t>x</w:t>
            </w:r>
          </w:p>
        </w:tc>
        <w:tc>
          <w:tcPr>
            <w:tcW w:w="1417" w:type="dxa"/>
            <w:vAlign w:val="center"/>
          </w:tcPr>
          <w:p w14:paraId="79BC4F7F" w14:textId="66AC9028" w:rsidR="00CE7F20" w:rsidRPr="009123FB" w:rsidRDefault="00CE7F20" w:rsidP="00647A1F">
            <w:pPr>
              <w:spacing w:before="0" w:after="0"/>
              <w:jc w:val="center"/>
              <w:rPr>
                <w:b/>
                <w:color w:val="000000"/>
                <w:sz w:val="20"/>
                <w:szCs w:val="20"/>
              </w:rPr>
            </w:pPr>
          </w:p>
        </w:tc>
        <w:tc>
          <w:tcPr>
            <w:tcW w:w="1372" w:type="dxa"/>
            <w:vAlign w:val="center"/>
          </w:tcPr>
          <w:p w14:paraId="4842B8CB" w14:textId="77777777" w:rsidR="00CE7F20" w:rsidRPr="009123FB" w:rsidRDefault="00CE7F20" w:rsidP="00647A1F">
            <w:pPr>
              <w:spacing w:before="0"/>
              <w:rPr>
                <w:b/>
                <w:color w:val="000000"/>
                <w:sz w:val="20"/>
                <w:szCs w:val="20"/>
              </w:rPr>
            </w:pPr>
          </w:p>
        </w:tc>
      </w:tr>
      <w:tr w:rsidR="00CE7F20" w:rsidRPr="009123FB" w14:paraId="7CB92D4F" w14:textId="77777777" w:rsidTr="00647A1F">
        <w:trPr>
          <w:trHeight w:val="352"/>
          <w:jc w:val="center"/>
        </w:trPr>
        <w:tc>
          <w:tcPr>
            <w:tcW w:w="4399" w:type="dxa"/>
            <w:vAlign w:val="center"/>
          </w:tcPr>
          <w:p w14:paraId="2A1AAEC6" w14:textId="5E3A5EE3" w:rsidR="00CE7F20" w:rsidRPr="009123FB" w:rsidRDefault="00CE7F20" w:rsidP="00647A1F">
            <w:pPr>
              <w:spacing w:before="0" w:after="0"/>
              <w:rPr>
                <w:color w:val="000000"/>
                <w:sz w:val="20"/>
                <w:szCs w:val="20"/>
              </w:rPr>
            </w:pPr>
            <w:r w:rsidRPr="009123FB">
              <w:rPr>
                <w:color w:val="000000"/>
                <w:sz w:val="20"/>
                <w:szCs w:val="20"/>
              </w:rPr>
              <w:t xml:space="preserve">Povjerenici i zamjenici povjerenika civilne zaštite </w:t>
            </w:r>
            <w:r w:rsidR="00B627A0" w:rsidRPr="009123FB">
              <w:rPr>
                <w:color w:val="000000"/>
                <w:sz w:val="20"/>
                <w:szCs w:val="20"/>
              </w:rPr>
              <w:t>Općine Murter-Kornati</w:t>
            </w:r>
          </w:p>
        </w:tc>
        <w:tc>
          <w:tcPr>
            <w:tcW w:w="1276" w:type="dxa"/>
            <w:vAlign w:val="center"/>
          </w:tcPr>
          <w:p w14:paraId="5CAF9F4B" w14:textId="77777777" w:rsidR="00CE7F20" w:rsidRPr="009123FB" w:rsidRDefault="00CE7F20" w:rsidP="00647A1F">
            <w:pPr>
              <w:spacing w:before="0"/>
              <w:jc w:val="center"/>
              <w:rPr>
                <w:b/>
                <w:color w:val="000000"/>
                <w:sz w:val="20"/>
                <w:szCs w:val="20"/>
              </w:rPr>
            </w:pPr>
          </w:p>
        </w:tc>
        <w:tc>
          <w:tcPr>
            <w:tcW w:w="1276" w:type="dxa"/>
            <w:vAlign w:val="center"/>
          </w:tcPr>
          <w:p w14:paraId="587EF762" w14:textId="77777777" w:rsidR="00CE7F20" w:rsidRPr="009123FB" w:rsidRDefault="00CE7F20" w:rsidP="00647A1F">
            <w:pPr>
              <w:spacing w:before="0"/>
              <w:jc w:val="center"/>
              <w:rPr>
                <w:b/>
                <w:color w:val="000000"/>
                <w:sz w:val="20"/>
                <w:szCs w:val="20"/>
              </w:rPr>
            </w:pPr>
            <w:r w:rsidRPr="009123FB">
              <w:rPr>
                <w:b/>
                <w:color w:val="000000"/>
                <w:sz w:val="20"/>
                <w:szCs w:val="20"/>
              </w:rPr>
              <w:t>x</w:t>
            </w:r>
          </w:p>
        </w:tc>
        <w:tc>
          <w:tcPr>
            <w:tcW w:w="1417" w:type="dxa"/>
            <w:vAlign w:val="center"/>
          </w:tcPr>
          <w:p w14:paraId="19E53D1A" w14:textId="77777777" w:rsidR="00CE7F20" w:rsidRPr="009123FB" w:rsidRDefault="00CE7F20" w:rsidP="00647A1F">
            <w:pPr>
              <w:spacing w:before="0" w:after="0"/>
              <w:jc w:val="center"/>
              <w:rPr>
                <w:b/>
                <w:color w:val="000000"/>
                <w:sz w:val="20"/>
                <w:szCs w:val="20"/>
              </w:rPr>
            </w:pPr>
          </w:p>
        </w:tc>
        <w:tc>
          <w:tcPr>
            <w:tcW w:w="1372" w:type="dxa"/>
            <w:vAlign w:val="center"/>
          </w:tcPr>
          <w:p w14:paraId="0A65C166" w14:textId="77777777" w:rsidR="00CE7F20" w:rsidRPr="009123FB" w:rsidRDefault="00CE7F20" w:rsidP="00647A1F">
            <w:pPr>
              <w:spacing w:before="0"/>
              <w:rPr>
                <w:b/>
                <w:color w:val="000000"/>
                <w:sz w:val="20"/>
                <w:szCs w:val="20"/>
              </w:rPr>
            </w:pPr>
          </w:p>
        </w:tc>
      </w:tr>
      <w:tr w:rsidR="00CE7F20" w:rsidRPr="009123FB" w14:paraId="5CF4DE0A" w14:textId="77777777" w:rsidTr="00647A1F">
        <w:trPr>
          <w:trHeight w:val="352"/>
          <w:jc w:val="center"/>
        </w:trPr>
        <w:tc>
          <w:tcPr>
            <w:tcW w:w="4399" w:type="dxa"/>
            <w:vAlign w:val="center"/>
          </w:tcPr>
          <w:p w14:paraId="670C25EF" w14:textId="26D3E46C" w:rsidR="00CE7F20" w:rsidRPr="009123FB" w:rsidRDefault="00CE7F20" w:rsidP="00647A1F">
            <w:pPr>
              <w:spacing w:before="0" w:after="0"/>
              <w:rPr>
                <w:color w:val="000000"/>
                <w:sz w:val="20"/>
                <w:szCs w:val="20"/>
              </w:rPr>
            </w:pPr>
            <w:r w:rsidRPr="009123FB">
              <w:rPr>
                <w:color w:val="000000"/>
                <w:sz w:val="20"/>
                <w:szCs w:val="20"/>
              </w:rPr>
              <w:t xml:space="preserve">Vatrogasne snage </w:t>
            </w:r>
            <w:r w:rsidR="00B627A0" w:rsidRPr="009123FB">
              <w:rPr>
                <w:color w:val="000000"/>
                <w:sz w:val="20"/>
                <w:szCs w:val="20"/>
              </w:rPr>
              <w:t>Općine Murter-Kornati</w:t>
            </w:r>
          </w:p>
        </w:tc>
        <w:tc>
          <w:tcPr>
            <w:tcW w:w="1276" w:type="dxa"/>
            <w:vAlign w:val="center"/>
          </w:tcPr>
          <w:p w14:paraId="581833F0" w14:textId="77777777" w:rsidR="00CE7F20" w:rsidRPr="009123FB" w:rsidRDefault="00CE7F20" w:rsidP="00647A1F">
            <w:pPr>
              <w:spacing w:before="0"/>
              <w:rPr>
                <w:b/>
                <w:color w:val="000000"/>
                <w:sz w:val="20"/>
                <w:szCs w:val="20"/>
              </w:rPr>
            </w:pPr>
          </w:p>
        </w:tc>
        <w:tc>
          <w:tcPr>
            <w:tcW w:w="1276" w:type="dxa"/>
            <w:vAlign w:val="center"/>
          </w:tcPr>
          <w:p w14:paraId="338D7087" w14:textId="77777777" w:rsidR="00CE7F20" w:rsidRPr="009123FB" w:rsidRDefault="00CE7F20" w:rsidP="00647A1F">
            <w:pPr>
              <w:spacing w:before="0" w:after="0"/>
              <w:jc w:val="center"/>
              <w:rPr>
                <w:b/>
                <w:color w:val="000000"/>
                <w:sz w:val="20"/>
                <w:szCs w:val="20"/>
              </w:rPr>
            </w:pPr>
          </w:p>
        </w:tc>
        <w:tc>
          <w:tcPr>
            <w:tcW w:w="1417" w:type="dxa"/>
            <w:vAlign w:val="center"/>
          </w:tcPr>
          <w:p w14:paraId="5422CBED" w14:textId="77777777" w:rsidR="00CE7F20" w:rsidRPr="009123FB" w:rsidRDefault="00CE7F20" w:rsidP="00647A1F">
            <w:pPr>
              <w:spacing w:before="0" w:after="0"/>
              <w:jc w:val="center"/>
              <w:rPr>
                <w:b/>
                <w:color w:val="000000"/>
                <w:sz w:val="20"/>
                <w:szCs w:val="20"/>
              </w:rPr>
            </w:pPr>
            <w:r w:rsidRPr="009123FB">
              <w:rPr>
                <w:b/>
                <w:color w:val="000000"/>
                <w:sz w:val="20"/>
                <w:szCs w:val="20"/>
              </w:rPr>
              <w:t>x</w:t>
            </w:r>
          </w:p>
        </w:tc>
        <w:tc>
          <w:tcPr>
            <w:tcW w:w="1372" w:type="dxa"/>
            <w:vAlign w:val="center"/>
          </w:tcPr>
          <w:p w14:paraId="55F6179E" w14:textId="77777777" w:rsidR="00CE7F20" w:rsidRPr="009123FB" w:rsidRDefault="00CE7F20" w:rsidP="00647A1F">
            <w:pPr>
              <w:spacing w:before="0"/>
              <w:rPr>
                <w:b/>
                <w:color w:val="000000"/>
                <w:sz w:val="20"/>
                <w:szCs w:val="20"/>
              </w:rPr>
            </w:pPr>
          </w:p>
        </w:tc>
      </w:tr>
      <w:tr w:rsidR="004D526C" w:rsidRPr="009123FB" w14:paraId="1AA483A8" w14:textId="77777777" w:rsidTr="00647A1F">
        <w:trPr>
          <w:trHeight w:val="362"/>
          <w:jc w:val="center"/>
        </w:trPr>
        <w:tc>
          <w:tcPr>
            <w:tcW w:w="4399" w:type="dxa"/>
            <w:vAlign w:val="center"/>
          </w:tcPr>
          <w:p w14:paraId="4DA6358D" w14:textId="49A7A7DA" w:rsidR="004D526C" w:rsidRPr="009123FB" w:rsidRDefault="004D526C" w:rsidP="004D526C">
            <w:pPr>
              <w:spacing w:before="0" w:after="0"/>
              <w:rPr>
                <w:color w:val="000000"/>
                <w:sz w:val="20"/>
                <w:szCs w:val="20"/>
              </w:rPr>
            </w:pPr>
            <w:r w:rsidRPr="009123FB">
              <w:rPr>
                <w:color w:val="000000"/>
                <w:sz w:val="20"/>
                <w:szCs w:val="20"/>
              </w:rPr>
              <w:t>Postrojb</w:t>
            </w:r>
            <w:r w:rsidR="005B7898" w:rsidRPr="009123FB">
              <w:rPr>
                <w:color w:val="000000"/>
                <w:sz w:val="20"/>
                <w:szCs w:val="20"/>
              </w:rPr>
              <w:t>a</w:t>
            </w:r>
            <w:r w:rsidRPr="009123FB">
              <w:rPr>
                <w:color w:val="000000"/>
                <w:sz w:val="20"/>
                <w:szCs w:val="20"/>
              </w:rPr>
              <w:t xml:space="preserve"> civilne zaštite opće namjene</w:t>
            </w:r>
          </w:p>
        </w:tc>
        <w:tc>
          <w:tcPr>
            <w:tcW w:w="1276" w:type="dxa"/>
            <w:vAlign w:val="center"/>
          </w:tcPr>
          <w:p w14:paraId="7C614A12" w14:textId="77777777" w:rsidR="004D526C" w:rsidRPr="009123FB" w:rsidRDefault="004D526C" w:rsidP="004D526C">
            <w:pPr>
              <w:spacing w:before="0" w:after="0"/>
              <w:jc w:val="center"/>
              <w:rPr>
                <w:b/>
                <w:color w:val="000000"/>
                <w:sz w:val="20"/>
                <w:szCs w:val="20"/>
              </w:rPr>
            </w:pPr>
          </w:p>
        </w:tc>
        <w:tc>
          <w:tcPr>
            <w:tcW w:w="1276" w:type="dxa"/>
            <w:vAlign w:val="center"/>
          </w:tcPr>
          <w:p w14:paraId="3B638B4D" w14:textId="0DCCB646" w:rsidR="004D526C" w:rsidRPr="009123FB" w:rsidRDefault="004D526C" w:rsidP="004D526C">
            <w:pPr>
              <w:spacing w:before="0" w:after="0"/>
              <w:jc w:val="center"/>
              <w:rPr>
                <w:b/>
                <w:color w:val="000000"/>
                <w:sz w:val="20"/>
                <w:szCs w:val="20"/>
              </w:rPr>
            </w:pPr>
            <w:r w:rsidRPr="009123FB">
              <w:rPr>
                <w:b/>
                <w:color w:val="000000"/>
                <w:sz w:val="20"/>
                <w:szCs w:val="20"/>
              </w:rPr>
              <w:t>x</w:t>
            </w:r>
          </w:p>
        </w:tc>
        <w:tc>
          <w:tcPr>
            <w:tcW w:w="1417" w:type="dxa"/>
            <w:vAlign w:val="center"/>
          </w:tcPr>
          <w:p w14:paraId="74E3DF10" w14:textId="77777777" w:rsidR="004D526C" w:rsidRPr="009123FB" w:rsidRDefault="004D526C" w:rsidP="004D526C">
            <w:pPr>
              <w:spacing w:before="0" w:after="0"/>
              <w:jc w:val="center"/>
              <w:rPr>
                <w:b/>
                <w:color w:val="000000"/>
                <w:sz w:val="20"/>
                <w:szCs w:val="20"/>
              </w:rPr>
            </w:pPr>
          </w:p>
        </w:tc>
        <w:tc>
          <w:tcPr>
            <w:tcW w:w="1372" w:type="dxa"/>
            <w:vAlign w:val="center"/>
          </w:tcPr>
          <w:p w14:paraId="64F15DB3" w14:textId="77777777" w:rsidR="004D526C" w:rsidRPr="009123FB" w:rsidRDefault="004D526C" w:rsidP="004D526C">
            <w:pPr>
              <w:spacing w:before="0" w:after="0"/>
              <w:rPr>
                <w:b/>
                <w:color w:val="000000"/>
                <w:sz w:val="20"/>
                <w:szCs w:val="20"/>
              </w:rPr>
            </w:pPr>
          </w:p>
        </w:tc>
      </w:tr>
      <w:tr w:rsidR="00CE7F20" w:rsidRPr="009123FB" w14:paraId="70B5A78D" w14:textId="77777777" w:rsidTr="00647A1F">
        <w:trPr>
          <w:trHeight w:val="362"/>
          <w:jc w:val="center"/>
        </w:trPr>
        <w:tc>
          <w:tcPr>
            <w:tcW w:w="4399" w:type="dxa"/>
            <w:vAlign w:val="center"/>
          </w:tcPr>
          <w:p w14:paraId="38F71713" w14:textId="74FE5654" w:rsidR="00CE7F20" w:rsidRPr="009123FB" w:rsidRDefault="009123FB" w:rsidP="00647A1F">
            <w:pPr>
              <w:spacing w:before="0" w:after="0"/>
              <w:rPr>
                <w:color w:val="000000"/>
                <w:sz w:val="20"/>
                <w:szCs w:val="20"/>
                <w:u w:val="single"/>
              </w:rPr>
            </w:pPr>
            <w:r w:rsidRPr="009123FB">
              <w:rPr>
                <w:color w:val="000000"/>
                <w:sz w:val="20"/>
                <w:szCs w:val="20"/>
              </w:rPr>
              <w:t>GDCK Šibenik</w:t>
            </w:r>
          </w:p>
        </w:tc>
        <w:tc>
          <w:tcPr>
            <w:tcW w:w="1276" w:type="dxa"/>
            <w:vAlign w:val="center"/>
          </w:tcPr>
          <w:p w14:paraId="7A3D0DE3" w14:textId="77777777" w:rsidR="00CE7F20" w:rsidRPr="009123FB" w:rsidRDefault="00CE7F20" w:rsidP="00647A1F">
            <w:pPr>
              <w:spacing w:before="0" w:after="0"/>
              <w:jc w:val="center"/>
              <w:rPr>
                <w:b/>
                <w:color w:val="000000"/>
                <w:sz w:val="20"/>
                <w:szCs w:val="20"/>
              </w:rPr>
            </w:pPr>
          </w:p>
        </w:tc>
        <w:tc>
          <w:tcPr>
            <w:tcW w:w="1276" w:type="dxa"/>
            <w:vAlign w:val="center"/>
          </w:tcPr>
          <w:p w14:paraId="134AC371" w14:textId="2892B4A1" w:rsidR="00CE7F20" w:rsidRPr="009123FB" w:rsidRDefault="00045B4C" w:rsidP="00647A1F">
            <w:pPr>
              <w:spacing w:before="0" w:after="0"/>
              <w:jc w:val="center"/>
              <w:rPr>
                <w:b/>
                <w:color w:val="000000"/>
                <w:sz w:val="20"/>
                <w:szCs w:val="20"/>
              </w:rPr>
            </w:pPr>
            <w:r w:rsidRPr="009123FB">
              <w:rPr>
                <w:b/>
                <w:color w:val="000000"/>
                <w:sz w:val="20"/>
                <w:szCs w:val="20"/>
              </w:rPr>
              <w:t>x</w:t>
            </w:r>
          </w:p>
        </w:tc>
        <w:tc>
          <w:tcPr>
            <w:tcW w:w="1417" w:type="dxa"/>
            <w:vAlign w:val="center"/>
          </w:tcPr>
          <w:p w14:paraId="363870D6" w14:textId="26B5D3FF" w:rsidR="00CE7F20" w:rsidRPr="009123FB" w:rsidRDefault="00CE7F20" w:rsidP="00647A1F">
            <w:pPr>
              <w:spacing w:before="0" w:after="0"/>
              <w:jc w:val="center"/>
              <w:rPr>
                <w:b/>
                <w:color w:val="000000"/>
                <w:sz w:val="20"/>
                <w:szCs w:val="20"/>
              </w:rPr>
            </w:pPr>
          </w:p>
        </w:tc>
        <w:tc>
          <w:tcPr>
            <w:tcW w:w="1372" w:type="dxa"/>
            <w:vAlign w:val="center"/>
          </w:tcPr>
          <w:p w14:paraId="2E4D90B8" w14:textId="77777777" w:rsidR="00CE7F20" w:rsidRPr="009123FB" w:rsidRDefault="00CE7F20" w:rsidP="00647A1F">
            <w:pPr>
              <w:spacing w:before="0" w:after="0"/>
              <w:rPr>
                <w:b/>
                <w:color w:val="000000"/>
                <w:sz w:val="20"/>
                <w:szCs w:val="20"/>
              </w:rPr>
            </w:pPr>
          </w:p>
        </w:tc>
      </w:tr>
      <w:tr w:rsidR="00CE7F20" w:rsidRPr="009123FB" w14:paraId="3CEFF9C7" w14:textId="77777777" w:rsidTr="00647A1F">
        <w:trPr>
          <w:trHeight w:val="362"/>
          <w:jc w:val="center"/>
        </w:trPr>
        <w:tc>
          <w:tcPr>
            <w:tcW w:w="4399" w:type="dxa"/>
            <w:vAlign w:val="center"/>
          </w:tcPr>
          <w:p w14:paraId="03E9BBB8" w14:textId="4A6F61E8" w:rsidR="00CE7F20" w:rsidRPr="009123FB" w:rsidRDefault="009123FB" w:rsidP="00647A1F">
            <w:pPr>
              <w:spacing w:before="0" w:after="0"/>
              <w:rPr>
                <w:color w:val="000000"/>
                <w:sz w:val="20"/>
                <w:szCs w:val="20"/>
                <w:u w:val="single"/>
              </w:rPr>
            </w:pPr>
            <w:r>
              <w:rPr>
                <w:color w:val="000000"/>
                <w:sz w:val="20"/>
                <w:szCs w:val="20"/>
              </w:rPr>
              <w:t>HGSS-Stanica Šibenik</w:t>
            </w:r>
          </w:p>
        </w:tc>
        <w:tc>
          <w:tcPr>
            <w:tcW w:w="1276" w:type="dxa"/>
            <w:vAlign w:val="center"/>
          </w:tcPr>
          <w:p w14:paraId="38D3401C" w14:textId="77777777" w:rsidR="00CE7F20" w:rsidRPr="009123FB" w:rsidRDefault="00CE7F20" w:rsidP="00647A1F">
            <w:pPr>
              <w:spacing w:before="0" w:after="0"/>
              <w:jc w:val="center"/>
              <w:rPr>
                <w:b/>
                <w:color w:val="000000"/>
                <w:sz w:val="20"/>
                <w:szCs w:val="20"/>
              </w:rPr>
            </w:pPr>
          </w:p>
        </w:tc>
        <w:tc>
          <w:tcPr>
            <w:tcW w:w="1276" w:type="dxa"/>
            <w:vAlign w:val="center"/>
          </w:tcPr>
          <w:p w14:paraId="1B4F49D7" w14:textId="77777777" w:rsidR="00CE7F20" w:rsidRPr="009123FB" w:rsidRDefault="00CE7F20" w:rsidP="00647A1F">
            <w:pPr>
              <w:spacing w:before="0" w:after="0"/>
              <w:jc w:val="center"/>
              <w:rPr>
                <w:b/>
                <w:color w:val="000000"/>
                <w:sz w:val="20"/>
                <w:szCs w:val="20"/>
              </w:rPr>
            </w:pPr>
          </w:p>
        </w:tc>
        <w:tc>
          <w:tcPr>
            <w:tcW w:w="1417" w:type="dxa"/>
            <w:vAlign w:val="center"/>
          </w:tcPr>
          <w:p w14:paraId="4BD08483" w14:textId="77777777" w:rsidR="00CE7F20" w:rsidRPr="009123FB" w:rsidRDefault="00CE7F20" w:rsidP="00647A1F">
            <w:pPr>
              <w:spacing w:before="0" w:after="0"/>
              <w:jc w:val="center"/>
              <w:rPr>
                <w:b/>
                <w:color w:val="000000"/>
                <w:sz w:val="20"/>
                <w:szCs w:val="20"/>
              </w:rPr>
            </w:pPr>
            <w:r w:rsidRPr="009123FB">
              <w:rPr>
                <w:b/>
                <w:color w:val="000000"/>
                <w:sz w:val="20"/>
                <w:szCs w:val="20"/>
              </w:rPr>
              <w:t>x</w:t>
            </w:r>
          </w:p>
        </w:tc>
        <w:tc>
          <w:tcPr>
            <w:tcW w:w="1372" w:type="dxa"/>
            <w:vAlign w:val="center"/>
          </w:tcPr>
          <w:p w14:paraId="19787367" w14:textId="77777777" w:rsidR="00CE7F20" w:rsidRPr="009123FB" w:rsidRDefault="00CE7F20" w:rsidP="00647A1F">
            <w:pPr>
              <w:spacing w:before="0" w:after="0"/>
              <w:rPr>
                <w:b/>
                <w:color w:val="000000"/>
                <w:sz w:val="20"/>
                <w:szCs w:val="20"/>
              </w:rPr>
            </w:pPr>
          </w:p>
        </w:tc>
      </w:tr>
      <w:tr w:rsidR="00CE7F20" w:rsidRPr="009123FB" w14:paraId="7A73105A" w14:textId="77777777" w:rsidTr="00647A1F">
        <w:trPr>
          <w:trHeight w:val="352"/>
          <w:jc w:val="center"/>
        </w:trPr>
        <w:tc>
          <w:tcPr>
            <w:tcW w:w="4399" w:type="dxa"/>
            <w:vAlign w:val="center"/>
          </w:tcPr>
          <w:p w14:paraId="5D4E2C72" w14:textId="4811EB16" w:rsidR="00CE7F20" w:rsidRPr="009123FB" w:rsidRDefault="00CE7F20" w:rsidP="00647A1F">
            <w:pPr>
              <w:spacing w:before="0" w:after="0"/>
              <w:rPr>
                <w:color w:val="000000"/>
                <w:sz w:val="20"/>
                <w:szCs w:val="20"/>
              </w:rPr>
            </w:pPr>
            <w:r w:rsidRPr="009123FB">
              <w:rPr>
                <w:color w:val="000000"/>
                <w:sz w:val="20"/>
                <w:szCs w:val="20"/>
              </w:rPr>
              <w:t xml:space="preserve">Pravne osobe i udruge od interesa za sustav civilne zaštite </w:t>
            </w:r>
            <w:r w:rsidR="00B627A0" w:rsidRPr="009123FB">
              <w:rPr>
                <w:color w:val="000000"/>
                <w:sz w:val="20"/>
                <w:szCs w:val="20"/>
              </w:rPr>
              <w:t>Općine Murter-Kornati</w:t>
            </w:r>
          </w:p>
        </w:tc>
        <w:tc>
          <w:tcPr>
            <w:tcW w:w="1276" w:type="dxa"/>
            <w:vAlign w:val="center"/>
          </w:tcPr>
          <w:p w14:paraId="1B0BF37F" w14:textId="77777777" w:rsidR="00CE7F20" w:rsidRPr="009123FB" w:rsidRDefault="00CE7F20" w:rsidP="00647A1F">
            <w:pPr>
              <w:spacing w:before="0" w:after="0"/>
              <w:rPr>
                <w:b/>
                <w:color w:val="000000"/>
                <w:sz w:val="20"/>
                <w:szCs w:val="20"/>
              </w:rPr>
            </w:pPr>
          </w:p>
        </w:tc>
        <w:tc>
          <w:tcPr>
            <w:tcW w:w="1276" w:type="dxa"/>
            <w:vAlign w:val="center"/>
          </w:tcPr>
          <w:p w14:paraId="3489200F" w14:textId="77777777" w:rsidR="00CE7F20" w:rsidRPr="009123FB" w:rsidRDefault="00CE7F20" w:rsidP="00647A1F">
            <w:pPr>
              <w:spacing w:before="0" w:after="0"/>
              <w:jc w:val="center"/>
              <w:rPr>
                <w:b/>
                <w:color w:val="000000"/>
                <w:sz w:val="20"/>
                <w:szCs w:val="20"/>
              </w:rPr>
            </w:pPr>
            <w:r w:rsidRPr="009123FB">
              <w:rPr>
                <w:b/>
                <w:color w:val="000000"/>
                <w:sz w:val="20"/>
                <w:szCs w:val="20"/>
              </w:rPr>
              <w:t>x</w:t>
            </w:r>
          </w:p>
        </w:tc>
        <w:tc>
          <w:tcPr>
            <w:tcW w:w="1417" w:type="dxa"/>
            <w:vAlign w:val="center"/>
          </w:tcPr>
          <w:p w14:paraId="0B9FBFE3" w14:textId="77777777" w:rsidR="00CE7F20" w:rsidRPr="009123FB" w:rsidRDefault="00CE7F20" w:rsidP="00647A1F">
            <w:pPr>
              <w:spacing w:before="0" w:after="0"/>
              <w:jc w:val="center"/>
              <w:rPr>
                <w:b/>
                <w:color w:val="000000"/>
                <w:sz w:val="20"/>
                <w:szCs w:val="20"/>
              </w:rPr>
            </w:pPr>
          </w:p>
        </w:tc>
        <w:tc>
          <w:tcPr>
            <w:tcW w:w="1372" w:type="dxa"/>
            <w:vAlign w:val="center"/>
          </w:tcPr>
          <w:p w14:paraId="0A91122D" w14:textId="77777777" w:rsidR="00CE7F20" w:rsidRPr="009123FB" w:rsidRDefault="00CE7F20" w:rsidP="00647A1F">
            <w:pPr>
              <w:spacing w:before="0" w:after="0"/>
              <w:rPr>
                <w:b/>
                <w:color w:val="000000"/>
                <w:sz w:val="20"/>
                <w:szCs w:val="20"/>
              </w:rPr>
            </w:pPr>
          </w:p>
        </w:tc>
      </w:tr>
      <w:tr w:rsidR="00CE7F20" w:rsidRPr="005A761D" w14:paraId="427DBA2C" w14:textId="77777777" w:rsidTr="00647A1F">
        <w:trPr>
          <w:trHeight w:val="362"/>
          <w:jc w:val="center"/>
        </w:trPr>
        <w:tc>
          <w:tcPr>
            <w:tcW w:w="4399" w:type="dxa"/>
            <w:vAlign w:val="center"/>
          </w:tcPr>
          <w:p w14:paraId="2B473BE4" w14:textId="77777777" w:rsidR="00CE7F20" w:rsidRPr="009123FB" w:rsidRDefault="00CE7F20" w:rsidP="00647A1F">
            <w:pPr>
              <w:spacing w:before="0" w:after="0"/>
              <w:rPr>
                <w:color w:val="000000"/>
                <w:sz w:val="20"/>
                <w:szCs w:val="20"/>
              </w:rPr>
            </w:pPr>
            <w:r w:rsidRPr="009123FB">
              <w:rPr>
                <w:color w:val="000000"/>
                <w:sz w:val="20"/>
                <w:szCs w:val="20"/>
                <w:u w:val="single"/>
              </w:rPr>
              <w:t>Područje reagiranja – zbirno</w:t>
            </w:r>
          </w:p>
        </w:tc>
        <w:tc>
          <w:tcPr>
            <w:tcW w:w="1276" w:type="dxa"/>
            <w:vAlign w:val="center"/>
          </w:tcPr>
          <w:p w14:paraId="66D16295" w14:textId="77777777" w:rsidR="00CE7F20" w:rsidRPr="009123FB" w:rsidRDefault="00CE7F20" w:rsidP="00647A1F">
            <w:pPr>
              <w:spacing w:before="0" w:after="0"/>
              <w:rPr>
                <w:b/>
                <w:color w:val="000000"/>
                <w:sz w:val="20"/>
                <w:szCs w:val="20"/>
              </w:rPr>
            </w:pPr>
          </w:p>
        </w:tc>
        <w:tc>
          <w:tcPr>
            <w:tcW w:w="1276" w:type="dxa"/>
            <w:vAlign w:val="center"/>
          </w:tcPr>
          <w:p w14:paraId="09BFD648" w14:textId="663482CC" w:rsidR="00CE7F20" w:rsidRPr="009123FB" w:rsidRDefault="00A67661" w:rsidP="00647A1F">
            <w:pPr>
              <w:spacing w:before="0" w:after="0"/>
              <w:jc w:val="center"/>
              <w:rPr>
                <w:b/>
                <w:color w:val="000000"/>
                <w:sz w:val="20"/>
                <w:szCs w:val="20"/>
              </w:rPr>
            </w:pPr>
            <w:r w:rsidRPr="009123FB">
              <w:rPr>
                <w:b/>
                <w:color w:val="000000"/>
                <w:sz w:val="20"/>
                <w:szCs w:val="20"/>
              </w:rPr>
              <w:t>x</w:t>
            </w:r>
          </w:p>
        </w:tc>
        <w:tc>
          <w:tcPr>
            <w:tcW w:w="1417" w:type="dxa"/>
            <w:vAlign w:val="center"/>
          </w:tcPr>
          <w:p w14:paraId="1F8C4E11" w14:textId="41B8B640" w:rsidR="00CE7F20" w:rsidRPr="009123FB" w:rsidRDefault="00CE7F20" w:rsidP="00647A1F">
            <w:pPr>
              <w:spacing w:before="0" w:after="0"/>
              <w:jc w:val="center"/>
              <w:rPr>
                <w:b/>
                <w:color w:val="000000"/>
                <w:sz w:val="20"/>
                <w:szCs w:val="20"/>
              </w:rPr>
            </w:pPr>
          </w:p>
        </w:tc>
        <w:tc>
          <w:tcPr>
            <w:tcW w:w="1372" w:type="dxa"/>
            <w:vAlign w:val="center"/>
          </w:tcPr>
          <w:p w14:paraId="649BA7B5" w14:textId="77777777" w:rsidR="00CE7F20" w:rsidRPr="009123FB" w:rsidRDefault="00CE7F20" w:rsidP="00647A1F">
            <w:pPr>
              <w:spacing w:before="0" w:after="0"/>
              <w:rPr>
                <w:b/>
                <w:color w:val="000000"/>
                <w:sz w:val="20"/>
                <w:szCs w:val="20"/>
              </w:rPr>
            </w:pPr>
          </w:p>
        </w:tc>
      </w:tr>
    </w:tbl>
    <w:p w14:paraId="6C5C07A4" w14:textId="77777777" w:rsidR="00CE7F20" w:rsidRPr="005A761D" w:rsidRDefault="00CE7F20" w:rsidP="00CE7F20">
      <w:pPr>
        <w:spacing w:before="0" w:after="0"/>
        <w:rPr>
          <w:highlight w:val="yellow"/>
        </w:rPr>
      </w:pPr>
    </w:p>
    <w:p w14:paraId="219E20BB" w14:textId="0B203AAA" w:rsidR="00CE7F20" w:rsidRPr="00AB337B" w:rsidRDefault="00CE7F20" w:rsidP="00CE7F20">
      <w:pPr>
        <w:rPr>
          <w:lang w:bidi="en-US"/>
        </w:rPr>
      </w:pPr>
      <w:r w:rsidRPr="00AB337B">
        <w:rPr>
          <w:lang w:bidi="en-US"/>
        </w:rPr>
        <w:t xml:space="preserve">Raspoložive snage civilne zaštite </w:t>
      </w:r>
      <w:r w:rsidR="00B627A0" w:rsidRPr="00AB337B">
        <w:rPr>
          <w:lang w:bidi="en-US"/>
        </w:rPr>
        <w:t>Općine Murter-Kornati</w:t>
      </w:r>
      <w:r w:rsidR="009123FB" w:rsidRPr="00AB337B">
        <w:rPr>
          <w:lang w:bidi="en-US"/>
        </w:rPr>
        <w:t xml:space="preserve"> </w:t>
      </w:r>
      <w:r w:rsidRPr="00AB337B">
        <w:rPr>
          <w:lang w:bidi="en-US"/>
        </w:rPr>
        <w:t>neće biti dostatne za saniranje šteta nastalih kao posljedica potresa VII</w:t>
      </w:r>
      <w:r w:rsidR="00071982" w:rsidRPr="00AB337B">
        <w:rPr>
          <w:lang w:bidi="en-US"/>
        </w:rPr>
        <w:t>I</w:t>
      </w:r>
      <w:r w:rsidRPr="00AB337B">
        <w:rPr>
          <w:lang w:bidi="en-US"/>
        </w:rPr>
        <w:t xml:space="preserve">° MCS, postojećim snagama civilne zaštite </w:t>
      </w:r>
      <w:r w:rsidR="00B627A0" w:rsidRPr="00AB337B">
        <w:rPr>
          <w:lang w:bidi="en-US"/>
        </w:rPr>
        <w:t>Općine Murter-Kornati</w:t>
      </w:r>
      <w:r w:rsidR="00C6775A" w:rsidRPr="00AB337B">
        <w:rPr>
          <w:lang w:bidi="en-US"/>
        </w:rPr>
        <w:t xml:space="preserve"> </w:t>
      </w:r>
      <w:r w:rsidRPr="00AB337B">
        <w:rPr>
          <w:lang w:bidi="en-US"/>
        </w:rPr>
        <w:t>biti će potrebna pomoć sa županijske razine</w:t>
      </w:r>
      <w:r w:rsidR="00A67661" w:rsidRPr="00AB337B">
        <w:rPr>
          <w:lang w:bidi="en-US"/>
        </w:rPr>
        <w:t xml:space="preserve"> i državne razine.</w:t>
      </w:r>
    </w:p>
    <w:p w14:paraId="6085F9A0" w14:textId="5EC7F8E6" w:rsidR="00A67661" w:rsidRPr="00AB337B" w:rsidRDefault="00A67661" w:rsidP="00A67661">
      <w:r w:rsidRPr="00AB337B">
        <w:t>Za djelotvorniju provedbu civilne zaštite potrebno je:</w:t>
      </w:r>
    </w:p>
    <w:p w14:paraId="0EC64AD7" w14:textId="77777777" w:rsidR="00A67661" w:rsidRPr="00AB337B" w:rsidRDefault="00A67661" w:rsidP="00AB337B">
      <w:pPr>
        <w:pStyle w:val="Odlomakpopisa"/>
        <w:numPr>
          <w:ilvl w:val="0"/>
          <w:numId w:val="7"/>
        </w:numPr>
        <w:spacing w:line="276" w:lineRule="auto"/>
      </w:pPr>
      <w:r w:rsidRPr="00AB337B">
        <w:t>kontinuirano osposobljavanje snaga civilne zaštite,</w:t>
      </w:r>
    </w:p>
    <w:p w14:paraId="6831DA2B" w14:textId="77777777" w:rsidR="00A67661" w:rsidRPr="00AB337B" w:rsidRDefault="00A67661" w:rsidP="00AB337B">
      <w:pPr>
        <w:pStyle w:val="Odlomakpopisa"/>
        <w:numPr>
          <w:ilvl w:val="0"/>
          <w:numId w:val="7"/>
        </w:numPr>
        <w:spacing w:line="276" w:lineRule="auto"/>
      </w:pPr>
      <w:r w:rsidRPr="00AB337B">
        <w:t>opremiti vatrogasne postrojbe sa potrebnim MTS - a za spašavanje u slučaju potresa,</w:t>
      </w:r>
    </w:p>
    <w:p w14:paraId="5B8B8913" w14:textId="77777777" w:rsidR="00A67661" w:rsidRPr="00AB337B" w:rsidRDefault="00A67661" w:rsidP="00AB337B">
      <w:pPr>
        <w:pStyle w:val="Odlomakpopisa"/>
        <w:numPr>
          <w:ilvl w:val="0"/>
          <w:numId w:val="7"/>
        </w:numPr>
        <w:spacing w:line="276" w:lineRule="auto"/>
      </w:pPr>
      <w:r w:rsidRPr="00AB337B">
        <w:t>educirati stanovništvo o mogućim opasnostima od potresa,</w:t>
      </w:r>
    </w:p>
    <w:p w14:paraId="1316757F" w14:textId="412375B3" w:rsidR="00A67661" w:rsidRPr="00AB337B" w:rsidRDefault="00A67661" w:rsidP="00AB337B">
      <w:pPr>
        <w:pStyle w:val="Odlomakpopisa"/>
        <w:numPr>
          <w:ilvl w:val="0"/>
          <w:numId w:val="7"/>
        </w:numPr>
        <w:spacing w:line="276" w:lineRule="auto"/>
      </w:pPr>
      <w:r w:rsidRPr="00AB337B">
        <w:t>prilikom izgradnje stambenih i poslovnih objekata poštivati mjere koje omogućavaju lokalizaciju i ograničavanje posljedica potresa  (protu potresno projektiranje)</w:t>
      </w:r>
      <w:r w:rsidR="00AB337B" w:rsidRPr="00AB337B">
        <w:t>,</w:t>
      </w:r>
    </w:p>
    <w:p w14:paraId="7A5FE36B" w14:textId="77777777" w:rsidR="00AB337B" w:rsidRPr="00AB337B" w:rsidRDefault="00AB337B" w:rsidP="00AB337B">
      <w:pPr>
        <w:pStyle w:val="Odlomakpopisa"/>
        <w:numPr>
          <w:ilvl w:val="0"/>
          <w:numId w:val="7"/>
        </w:numPr>
        <w:spacing w:line="276" w:lineRule="auto"/>
      </w:pPr>
      <w:r w:rsidRPr="00AB337B">
        <w:t>provoditi vježbe kako bi svi sudionici civilne zaštite bili upoznati sa svojim aktivnostima u slučaju potresa.</w:t>
      </w:r>
    </w:p>
    <w:p w14:paraId="092EA4AC" w14:textId="77777777" w:rsidR="00CE7F20" w:rsidRPr="005A761D" w:rsidRDefault="00CE7F20" w:rsidP="00CE7F20">
      <w:pPr>
        <w:rPr>
          <w:highlight w:val="yellow"/>
          <w:lang w:bidi="en-US"/>
        </w:rPr>
      </w:pPr>
    </w:p>
    <w:p w14:paraId="4B021E25" w14:textId="3BFB06FB" w:rsidR="00C8522D" w:rsidRPr="007078E3" w:rsidRDefault="00CE7F20" w:rsidP="00C8522D">
      <w:pPr>
        <w:spacing w:before="0"/>
        <w:jc w:val="center"/>
        <w:rPr>
          <w:rFonts w:eastAsia="Calibri"/>
          <w:b/>
          <w:bCs/>
          <w:i/>
          <w:color w:val="54883D"/>
          <w:sz w:val="20"/>
          <w:szCs w:val="18"/>
          <w:lang w:bidi="en-US"/>
        </w:rPr>
      </w:pPr>
      <w:r w:rsidRPr="007078E3">
        <w:rPr>
          <w:rFonts w:eastAsia="Calibri"/>
          <w:b/>
          <w:i/>
          <w:iCs/>
          <w:color w:val="54883D"/>
          <w:sz w:val="20"/>
          <w:szCs w:val="20"/>
        </w:rPr>
        <w:t xml:space="preserve">Tablica </w:t>
      </w:r>
      <w:r w:rsidRPr="007078E3">
        <w:rPr>
          <w:rFonts w:eastAsia="Calibri"/>
          <w:b/>
          <w:i/>
          <w:iCs/>
          <w:color w:val="54883D"/>
          <w:sz w:val="20"/>
          <w:szCs w:val="20"/>
        </w:rPr>
        <w:fldChar w:fldCharType="begin"/>
      </w:r>
      <w:r w:rsidRPr="007078E3">
        <w:rPr>
          <w:rFonts w:eastAsia="Calibri"/>
          <w:b/>
          <w:i/>
          <w:iCs/>
          <w:color w:val="54883D"/>
          <w:sz w:val="20"/>
          <w:szCs w:val="20"/>
        </w:rPr>
        <w:instrText xml:space="preserve"> SEQ Tabela \* ARABIC </w:instrText>
      </w:r>
      <w:r w:rsidRPr="007078E3">
        <w:rPr>
          <w:rFonts w:eastAsia="Calibri"/>
          <w:b/>
          <w:i/>
          <w:iCs/>
          <w:color w:val="54883D"/>
          <w:sz w:val="20"/>
          <w:szCs w:val="20"/>
        </w:rPr>
        <w:fldChar w:fldCharType="separate"/>
      </w:r>
      <w:r w:rsidR="00BF5AB3">
        <w:rPr>
          <w:rFonts w:eastAsia="Calibri"/>
          <w:b/>
          <w:i/>
          <w:iCs/>
          <w:noProof/>
          <w:color w:val="54883D"/>
          <w:sz w:val="20"/>
          <w:szCs w:val="20"/>
        </w:rPr>
        <w:t>59</w:t>
      </w:r>
      <w:r w:rsidRPr="007078E3">
        <w:rPr>
          <w:rFonts w:eastAsia="Calibri"/>
          <w:b/>
          <w:i/>
          <w:iCs/>
          <w:noProof/>
          <w:color w:val="54883D"/>
          <w:sz w:val="20"/>
          <w:szCs w:val="20"/>
        </w:rPr>
        <w:fldChar w:fldCharType="end"/>
      </w:r>
      <w:r w:rsidRPr="007078E3">
        <w:rPr>
          <w:rFonts w:eastAsia="Calibri"/>
          <w:b/>
          <w:i/>
          <w:iCs/>
          <w:color w:val="54883D"/>
          <w:sz w:val="20"/>
          <w:szCs w:val="20"/>
        </w:rPr>
        <w:t>.</w:t>
      </w:r>
      <w:r w:rsidRPr="007078E3">
        <w:rPr>
          <w:rFonts w:eastAsia="Calibri"/>
          <w:b/>
          <w:bCs/>
          <w:i/>
          <w:color w:val="54883D"/>
          <w:sz w:val="20"/>
          <w:szCs w:val="18"/>
          <w:lang w:bidi="en-US"/>
        </w:rPr>
        <w:t xml:space="preserve"> </w:t>
      </w:r>
      <w:r w:rsidR="00C8522D" w:rsidRPr="007078E3">
        <w:rPr>
          <w:rFonts w:eastAsia="Calibri"/>
          <w:b/>
          <w:bCs/>
          <w:i/>
          <w:color w:val="54883D"/>
          <w:sz w:val="20"/>
          <w:szCs w:val="18"/>
          <w:lang w:bidi="en-US"/>
        </w:rPr>
        <w:t>Spremnost operativnih snaga u slučaju pojave požara otvorenog tipa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7078E3" w14:paraId="14EC86D0" w14:textId="77777777" w:rsidTr="00647A1F">
        <w:trPr>
          <w:trHeight w:val="352"/>
          <w:tblHeader/>
        </w:trPr>
        <w:tc>
          <w:tcPr>
            <w:tcW w:w="4399" w:type="dxa"/>
            <w:vMerge w:val="restart"/>
            <w:vAlign w:val="center"/>
          </w:tcPr>
          <w:p w14:paraId="2C7BE3E0" w14:textId="1A7E2B87" w:rsidR="00CE7F20" w:rsidRPr="007078E3" w:rsidRDefault="00C8522D" w:rsidP="00647A1F">
            <w:pPr>
              <w:spacing w:before="0" w:after="0"/>
              <w:jc w:val="center"/>
              <w:rPr>
                <w:b/>
                <w:color w:val="000000"/>
                <w:sz w:val="20"/>
                <w:szCs w:val="20"/>
              </w:rPr>
            </w:pPr>
            <w:r w:rsidRPr="007078E3">
              <w:rPr>
                <w:b/>
                <w:color w:val="000000"/>
                <w:sz w:val="20"/>
                <w:szCs w:val="20"/>
              </w:rPr>
              <w:t>POŽAR OTVORENOG TIPA</w:t>
            </w:r>
          </w:p>
        </w:tc>
        <w:tc>
          <w:tcPr>
            <w:tcW w:w="1276" w:type="dxa"/>
            <w:shd w:val="clear" w:color="auto" w:fill="FF0000"/>
            <w:vAlign w:val="center"/>
          </w:tcPr>
          <w:p w14:paraId="27E1C6A4" w14:textId="77777777" w:rsidR="00CE7F20" w:rsidRPr="007078E3" w:rsidRDefault="00CE7F20" w:rsidP="00647A1F">
            <w:pPr>
              <w:spacing w:before="0" w:after="0" w:line="240" w:lineRule="auto"/>
              <w:jc w:val="center"/>
              <w:rPr>
                <w:b/>
                <w:color w:val="000000"/>
                <w:sz w:val="20"/>
                <w:szCs w:val="20"/>
              </w:rPr>
            </w:pPr>
            <w:r w:rsidRPr="007078E3">
              <w:rPr>
                <w:b/>
                <w:color w:val="000000"/>
                <w:sz w:val="20"/>
                <w:szCs w:val="20"/>
              </w:rPr>
              <w:t>Vrlo niska spremnost</w:t>
            </w:r>
          </w:p>
        </w:tc>
        <w:tc>
          <w:tcPr>
            <w:tcW w:w="1276" w:type="dxa"/>
            <w:shd w:val="clear" w:color="auto" w:fill="FFC000"/>
            <w:vAlign w:val="center"/>
          </w:tcPr>
          <w:p w14:paraId="1B8E593F" w14:textId="77777777" w:rsidR="00CE7F20" w:rsidRPr="007078E3" w:rsidRDefault="00CE7F20" w:rsidP="00647A1F">
            <w:pPr>
              <w:spacing w:before="0" w:after="0"/>
              <w:jc w:val="center"/>
              <w:rPr>
                <w:b/>
                <w:color w:val="000000"/>
                <w:sz w:val="20"/>
                <w:szCs w:val="20"/>
              </w:rPr>
            </w:pPr>
            <w:r w:rsidRPr="007078E3">
              <w:rPr>
                <w:b/>
                <w:color w:val="000000"/>
                <w:sz w:val="20"/>
                <w:szCs w:val="20"/>
              </w:rPr>
              <w:t>Niska spremnost</w:t>
            </w:r>
          </w:p>
        </w:tc>
        <w:tc>
          <w:tcPr>
            <w:tcW w:w="1417" w:type="dxa"/>
            <w:shd w:val="clear" w:color="auto" w:fill="FFFF00"/>
            <w:vAlign w:val="center"/>
          </w:tcPr>
          <w:p w14:paraId="3F028D4B" w14:textId="77777777" w:rsidR="00CE7F20" w:rsidRPr="007078E3" w:rsidRDefault="00CE7F20" w:rsidP="00647A1F">
            <w:pPr>
              <w:spacing w:before="0" w:after="0"/>
              <w:jc w:val="center"/>
              <w:rPr>
                <w:b/>
                <w:color w:val="000000"/>
                <w:sz w:val="20"/>
                <w:szCs w:val="20"/>
              </w:rPr>
            </w:pPr>
            <w:r w:rsidRPr="007078E3">
              <w:rPr>
                <w:b/>
                <w:color w:val="000000"/>
                <w:sz w:val="20"/>
                <w:szCs w:val="20"/>
              </w:rPr>
              <w:t>Visoka spremnost</w:t>
            </w:r>
          </w:p>
        </w:tc>
        <w:tc>
          <w:tcPr>
            <w:tcW w:w="1372" w:type="dxa"/>
            <w:shd w:val="clear" w:color="auto" w:fill="92D050"/>
            <w:vAlign w:val="center"/>
          </w:tcPr>
          <w:p w14:paraId="5FF3540E" w14:textId="77777777" w:rsidR="00CE7F20" w:rsidRPr="007078E3" w:rsidRDefault="00CE7F20" w:rsidP="00647A1F">
            <w:pPr>
              <w:spacing w:before="0" w:after="0"/>
              <w:jc w:val="center"/>
              <w:rPr>
                <w:b/>
                <w:color w:val="000000"/>
                <w:sz w:val="20"/>
                <w:szCs w:val="20"/>
              </w:rPr>
            </w:pPr>
            <w:r w:rsidRPr="007078E3">
              <w:rPr>
                <w:b/>
                <w:color w:val="000000"/>
                <w:sz w:val="20"/>
                <w:szCs w:val="20"/>
              </w:rPr>
              <w:t>Vrlo visoka spremnost</w:t>
            </w:r>
          </w:p>
        </w:tc>
      </w:tr>
      <w:tr w:rsidR="00CE7F20" w:rsidRPr="007078E3" w14:paraId="69DB5622" w14:textId="77777777" w:rsidTr="00647A1F">
        <w:trPr>
          <w:trHeight w:val="278"/>
          <w:tblHeader/>
        </w:trPr>
        <w:tc>
          <w:tcPr>
            <w:tcW w:w="4399" w:type="dxa"/>
            <w:vMerge/>
            <w:vAlign w:val="center"/>
          </w:tcPr>
          <w:p w14:paraId="50FC985A" w14:textId="77777777" w:rsidR="00CE7F20" w:rsidRPr="007078E3" w:rsidRDefault="00CE7F20" w:rsidP="00647A1F">
            <w:pPr>
              <w:spacing w:before="0" w:after="0"/>
              <w:rPr>
                <w:b/>
                <w:color w:val="000000"/>
                <w:sz w:val="20"/>
                <w:szCs w:val="20"/>
              </w:rPr>
            </w:pPr>
          </w:p>
        </w:tc>
        <w:tc>
          <w:tcPr>
            <w:tcW w:w="1276" w:type="dxa"/>
            <w:vAlign w:val="center"/>
          </w:tcPr>
          <w:p w14:paraId="056D96C8" w14:textId="77777777" w:rsidR="00CE7F20" w:rsidRPr="007078E3" w:rsidRDefault="00CE7F20" w:rsidP="00647A1F">
            <w:pPr>
              <w:spacing w:before="0" w:after="0"/>
              <w:jc w:val="center"/>
              <w:rPr>
                <w:b/>
                <w:color w:val="000000"/>
                <w:sz w:val="20"/>
                <w:szCs w:val="20"/>
              </w:rPr>
            </w:pPr>
            <w:r w:rsidRPr="007078E3">
              <w:rPr>
                <w:b/>
                <w:color w:val="000000"/>
                <w:sz w:val="20"/>
                <w:szCs w:val="20"/>
              </w:rPr>
              <w:t>4</w:t>
            </w:r>
          </w:p>
        </w:tc>
        <w:tc>
          <w:tcPr>
            <w:tcW w:w="1276" w:type="dxa"/>
            <w:vAlign w:val="center"/>
          </w:tcPr>
          <w:p w14:paraId="583E2137" w14:textId="77777777" w:rsidR="00CE7F20" w:rsidRPr="007078E3" w:rsidRDefault="00CE7F20" w:rsidP="00647A1F">
            <w:pPr>
              <w:spacing w:before="0" w:after="0"/>
              <w:jc w:val="center"/>
              <w:rPr>
                <w:b/>
                <w:color w:val="000000"/>
                <w:sz w:val="20"/>
                <w:szCs w:val="20"/>
              </w:rPr>
            </w:pPr>
            <w:r w:rsidRPr="007078E3">
              <w:rPr>
                <w:b/>
                <w:color w:val="000000"/>
                <w:sz w:val="20"/>
                <w:szCs w:val="20"/>
              </w:rPr>
              <w:t>3</w:t>
            </w:r>
          </w:p>
        </w:tc>
        <w:tc>
          <w:tcPr>
            <w:tcW w:w="1417" w:type="dxa"/>
            <w:vAlign w:val="center"/>
          </w:tcPr>
          <w:p w14:paraId="628D1B69" w14:textId="77777777" w:rsidR="00CE7F20" w:rsidRPr="007078E3" w:rsidRDefault="00CE7F20" w:rsidP="00647A1F">
            <w:pPr>
              <w:spacing w:before="0" w:after="0"/>
              <w:jc w:val="center"/>
              <w:rPr>
                <w:b/>
                <w:color w:val="000000"/>
                <w:sz w:val="20"/>
                <w:szCs w:val="20"/>
              </w:rPr>
            </w:pPr>
            <w:r w:rsidRPr="007078E3">
              <w:rPr>
                <w:b/>
                <w:color w:val="000000"/>
                <w:sz w:val="20"/>
                <w:szCs w:val="20"/>
              </w:rPr>
              <w:t>2</w:t>
            </w:r>
          </w:p>
        </w:tc>
        <w:tc>
          <w:tcPr>
            <w:tcW w:w="1372" w:type="dxa"/>
            <w:vAlign w:val="center"/>
          </w:tcPr>
          <w:p w14:paraId="5A618294" w14:textId="77777777" w:rsidR="00CE7F20" w:rsidRPr="007078E3" w:rsidRDefault="00CE7F20" w:rsidP="00647A1F">
            <w:pPr>
              <w:spacing w:before="0" w:after="0"/>
              <w:jc w:val="center"/>
              <w:rPr>
                <w:b/>
                <w:color w:val="000000"/>
                <w:sz w:val="20"/>
                <w:szCs w:val="20"/>
              </w:rPr>
            </w:pPr>
            <w:r w:rsidRPr="007078E3">
              <w:rPr>
                <w:b/>
                <w:color w:val="000000"/>
                <w:sz w:val="20"/>
                <w:szCs w:val="20"/>
              </w:rPr>
              <w:t>1</w:t>
            </w:r>
          </w:p>
        </w:tc>
      </w:tr>
      <w:tr w:rsidR="00CE7F20" w:rsidRPr="007078E3" w14:paraId="7D470AB3" w14:textId="77777777" w:rsidTr="00647A1F">
        <w:trPr>
          <w:trHeight w:val="352"/>
        </w:trPr>
        <w:tc>
          <w:tcPr>
            <w:tcW w:w="4399" w:type="dxa"/>
            <w:vAlign w:val="center"/>
          </w:tcPr>
          <w:p w14:paraId="1E84458C" w14:textId="7B3B2F7F" w:rsidR="00CE7F20" w:rsidRPr="007078E3" w:rsidRDefault="00CE7F20" w:rsidP="00647A1F">
            <w:pPr>
              <w:spacing w:before="0" w:after="0"/>
              <w:rPr>
                <w:color w:val="000000"/>
                <w:sz w:val="20"/>
                <w:szCs w:val="20"/>
              </w:rPr>
            </w:pPr>
            <w:r w:rsidRPr="007078E3">
              <w:rPr>
                <w:color w:val="000000"/>
                <w:sz w:val="20"/>
                <w:szCs w:val="20"/>
              </w:rPr>
              <w:t xml:space="preserve">Stožer civilne zaštite </w:t>
            </w:r>
            <w:r w:rsidR="00B627A0" w:rsidRPr="007078E3">
              <w:rPr>
                <w:color w:val="000000"/>
                <w:sz w:val="20"/>
                <w:szCs w:val="20"/>
              </w:rPr>
              <w:t>Općine Murter-Kornati</w:t>
            </w:r>
          </w:p>
        </w:tc>
        <w:tc>
          <w:tcPr>
            <w:tcW w:w="1276" w:type="dxa"/>
            <w:vAlign w:val="center"/>
          </w:tcPr>
          <w:p w14:paraId="536CD49D" w14:textId="77777777" w:rsidR="00CE7F20" w:rsidRPr="007078E3" w:rsidRDefault="00CE7F20" w:rsidP="00647A1F">
            <w:pPr>
              <w:spacing w:before="0"/>
              <w:jc w:val="center"/>
              <w:rPr>
                <w:b/>
                <w:color w:val="000000"/>
                <w:sz w:val="20"/>
                <w:szCs w:val="20"/>
              </w:rPr>
            </w:pPr>
          </w:p>
        </w:tc>
        <w:tc>
          <w:tcPr>
            <w:tcW w:w="1276" w:type="dxa"/>
            <w:vAlign w:val="center"/>
          </w:tcPr>
          <w:p w14:paraId="11257330" w14:textId="5C490C25" w:rsidR="00CE7F20" w:rsidRPr="007078E3" w:rsidRDefault="007078E3" w:rsidP="00647A1F">
            <w:pPr>
              <w:spacing w:before="0"/>
              <w:jc w:val="center"/>
              <w:rPr>
                <w:b/>
                <w:color w:val="000000"/>
                <w:sz w:val="20"/>
                <w:szCs w:val="20"/>
              </w:rPr>
            </w:pPr>
            <w:r w:rsidRPr="007078E3">
              <w:rPr>
                <w:b/>
                <w:color w:val="000000"/>
                <w:sz w:val="20"/>
                <w:szCs w:val="20"/>
              </w:rPr>
              <w:t>x</w:t>
            </w:r>
          </w:p>
        </w:tc>
        <w:tc>
          <w:tcPr>
            <w:tcW w:w="1417" w:type="dxa"/>
            <w:vAlign w:val="center"/>
          </w:tcPr>
          <w:p w14:paraId="64C0BE58" w14:textId="4B782C51" w:rsidR="00CE7F20" w:rsidRPr="007078E3" w:rsidRDefault="00CE7F20" w:rsidP="00647A1F">
            <w:pPr>
              <w:spacing w:before="0" w:after="0"/>
              <w:jc w:val="center"/>
              <w:rPr>
                <w:b/>
                <w:color w:val="000000"/>
                <w:sz w:val="20"/>
                <w:szCs w:val="20"/>
              </w:rPr>
            </w:pPr>
          </w:p>
        </w:tc>
        <w:tc>
          <w:tcPr>
            <w:tcW w:w="1372" w:type="dxa"/>
            <w:vAlign w:val="center"/>
          </w:tcPr>
          <w:p w14:paraId="515321DD" w14:textId="77777777" w:rsidR="00CE7F20" w:rsidRPr="007078E3" w:rsidRDefault="00CE7F20" w:rsidP="00647A1F">
            <w:pPr>
              <w:spacing w:before="0"/>
              <w:jc w:val="center"/>
              <w:rPr>
                <w:b/>
                <w:color w:val="000000"/>
                <w:sz w:val="20"/>
                <w:szCs w:val="20"/>
              </w:rPr>
            </w:pPr>
          </w:p>
        </w:tc>
      </w:tr>
      <w:tr w:rsidR="00CE7F20" w:rsidRPr="007078E3" w14:paraId="6D27B389" w14:textId="77777777" w:rsidTr="00647A1F">
        <w:trPr>
          <w:trHeight w:val="352"/>
        </w:trPr>
        <w:tc>
          <w:tcPr>
            <w:tcW w:w="4399" w:type="dxa"/>
            <w:vAlign w:val="center"/>
          </w:tcPr>
          <w:p w14:paraId="2972790D" w14:textId="3962BE03" w:rsidR="00CE7F20" w:rsidRPr="007078E3" w:rsidRDefault="00CE7F20" w:rsidP="00647A1F">
            <w:pPr>
              <w:spacing w:before="0" w:after="0"/>
              <w:rPr>
                <w:color w:val="000000"/>
                <w:sz w:val="20"/>
                <w:szCs w:val="20"/>
              </w:rPr>
            </w:pPr>
            <w:r w:rsidRPr="007078E3">
              <w:rPr>
                <w:color w:val="000000"/>
                <w:sz w:val="20"/>
                <w:szCs w:val="20"/>
              </w:rPr>
              <w:t xml:space="preserve">Povjerenici i zamjenici povjerenika civilne zaštite </w:t>
            </w:r>
            <w:r w:rsidR="00B627A0" w:rsidRPr="007078E3">
              <w:rPr>
                <w:color w:val="000000"/>
                <w:sz w:val="20"/>
                <w:szCs w:val="20"/>
              </w:rPr>
              <w:t>Općine Murter-Kornati</w:t>
            </w:r>
          </w:p>
        </w:tc>
        <w:tc>
          <w:tcPr>
            <w:tcW w:w="1276" w:type="dxa"/>
            <w:vAlign w:val="center"/>
          </w:tcPr>
          <w:p w14:paraId="279AC3A9" w14:textId="77777777" w:rsidR="00CE7F20" w:rsidRPr="007078E3" w:rsidRDefault="00CE7F20" w:rsidP="00647A1F">
            <w:pPr>
              <w:spacing w:before="0"/>
              <w:jc w:val="center"/>
              <w:rPr>
                <w:b/>
                <w:color w:val="000000"/>
                <w:sz w:val="20"/>
                <w:szCs w:val="20"/>
              </w:rPr>
            </w:pPr>
          </w:p>
        </w:tc>
        <w:tc>
          <w:tcPr>
            <w:tcW w:w="1276" w:type="dxa"/>
            <w:vAlign w:val="center"/>
          </w:tcPr>
          <w:p w14:paraId="7750FF5C" w14:textId="77777777" w:rsidR="00CE7F20" w:rsidRPr="007078E3" w:rsidRDefault="00CE7F20" w:rsidP="00647A1F">
            <w:pPr>
              <w:spacing w:before="0"/>
              <w:jc w:val="center"/>
              <w:rPr>
                <w:b/>
                <w:color w:val="000000"/>
                <w:sz w:val="20"/>
                <w:szCs w:val="20"/>
              </w:rPr>
            </w:pPr>
            <w:r w:rsidRPr="007078E3">
              <w:rPr>
                <w:b/>
                <w:color w:val="000000"/>
                <w:sz w:val="20"/>
                <w:szCs w:val="20"/>
              </w:rPr>
              <w:t>x</w:t>
            </w:r>
          </w:p>
        </w:tc>
        <w:tc>
          <w:tcPr>
            <w:tcW w:w="1417" w:type="dxa"/>
            <w:vAlign w:val="center"/>
          </w:tcPr>
          <w:p w14:paraId="79616BDF" w14:textId="77777777" w:rsidR="00CE7F20" w:rsidRPr="007078E3" w:rsidRDefault="00CE7F20" w:rsidP="00647A1F">
            <w:pPr>
              <w:spacing w:before="0" w:after="0"/>
              <w:jc w:val="center"/>
              <w:rPr>
                <w:b/>
                <w:color w:val="000000"/>
                <w:sz w:val="20"/>
                <w:szCs w:val="20"/>
              </w:rPr>
            </w:pPr>
          </w:p>
        </w:tc>
        <w:tc>
          <w:tcPr>
            <w:tcW w:w="1372" w:type="dxa"/>
            <w:vAlign w:val="center"/>
          </w:tcPr>
          <w:p w14:paraId="2974492B" w14:textId="77777777" w:rsidR="00CE7F20" w:rsidRPr="007078E3" w:rsidRDefault="00CE7F20" w:rsidP="00647A1F">
            <w:pPr>
              <w:spacing w:before="0"/>
              <w:rPr>
                <w:b/>
                <w:color w:val="000000"/>
                <w:sz w:val="20"/>
                <w:szCs w:val="20"/>
              </w:rPr>
            </w:pPr>
          </w:p>
        </w:tc>
      </w:tr>
      <w:tr w:rsidR="00CE7F20" w:rsidRPr="007078E3" w14:paraId="4AAA3BCD" w14:textId="77777777" w:rsidTr="00647A1F">
        <w:trPr>
          <w:trHeight w:val="352"/>
        </w:trPr>
        <w:tc>
          <w:tcPr>
            <w:tcW w:w="4399" w:type="dxa"/>
            <w:vAlign w:val="center"/>
          </w:tcPr>
          <w:p w14:paraId="271F8276" w14:textId="1C37875F" w:rsidR="00CE7F20" w:rsidRPr="007078E3" w:rsidRDefault="00CE7F20" w:rsidP="00647A1F">
            <w:pPr>
              <w:spacing w:before="0" w:after="0"/>
              <w:rPr>
                <w:color w:val="000000"/>
                <w:sz w:val="20"/>
                <w:szCs w:val="20"/>
              </w:rPr>
            </w:pPr>
            <w:r w:rsidRPr="007078E3">
              <w:rPr>
                <w:color w:val="000000"/>
                <w:sz w:val="20"/>
                <w:szCs w:val="20"/>
              </w:rPr>
              <w:t xml:space="preserve">Vatrogasne snage </w:t>
            </w:r>
            <w:r w:rsidR="00B627A0" w:rsidRPr="007078E3">
              <w:rPr>
                <w:color w:val="000000"/>
                <w:sz w:val="20"/>
                <w:szCs w:val="20"/>
              </w:rPr>
              <w:t>Općine Murter-Kornati</w:t>
            </w:r>
          </w:p>
        </w:tc>
        <w:tc>
          <w:tcPr>
            <w:tcW w:w="1276" w:type="dxa"/>
            <w:vAlign w:val="center"/>
          </w:tcPr>
          <w:p w14:paraId="7EDCADB9" w14:textId="77777777" w:rsidR="00CE7F20" w:rsidRPr="007078E3" w:rsidRDefault="00CE7F20" w:rsidP="00647A1F">
            <w:pPr>
              <w:spacing w:before="0"/>
              <w:rPr>
                <w:b/>
                <w:color w:val="000000"/>
                <w:sz w:val="20"/>
                <w:szCs w:val="20"/>
              </w:rPr>
            </w:pPr>
          </w:p>
        </w:tc>
        <w:tc>
          <w:tcPr>
            <w:tcW w:w="1276" w:type="dxa"/>
            <w:vAlign w:val="center"/>
          </w:tcPr>
          <w:p w14:paraId="73018FA2" w14:textId="05090C13" w:rsidR="00CE7F20" w:rsidRPr="007078E3" w:rsidRDefault="007078E3"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1DF03CC1" w14:textId="08822D1B" w:rsidR="00CE7F20" w:rsidRPr="007078E3" w:rsidRDefault="00CE7F20" w:rsidP="00647A1F">
            <w:pPr>
              <w:spacing w:before="0" w:after="0"/>
              <w:jc w:val="center"/>
              <w:rPr>
                <w:b/>
                <w:color w:val="000000"/>
                <w:sz w:val="20"/>
                <w:szCs w:val="20"/>
              </w:rPr>
            </w:pPr>
          </w:p>
        </w:tc>
        <w:tc>
          <w:tcPr>
            <w:tcW w:w="1372" w:type="dxa"/>
            <w:vAlign w:val="center"/>
          </w:tcPr>
          <w:p w14:paraId="2457782E" w14:textId="77777777" w:rsidR="00CE7F20" w:rsidRPr="007078E3" w:rsidRDefault="00CE7F20" w:rsidP="00647A1F">
            <w:pPr>
              <w:spacing w:before="0" w:after="0"/>
              <w:jc w:val="center"/>
              <w:rPr>
                <w:b/>
                <w:color w:val="000000"/>
                <w:sz w:val="20"/>
                <w:szCs w:val="20"/>
              </w:rPr>
            </w:pPr>
          </w:p>
        </w:tc>
      </w:tr>
      <w:tr w:rsidR="005B7898" w:rsidRPr="007078E3" w14:paraId="59606F7D" w14:textId="77777777" w:rsidTr="00647A1F">
        <w:trPr>
          <w:trHeight w:val="352"/>
        </w:trPr>
        <w:tc>
          <w:tcPr>
            <w:tcW w:w="4399" w:type="dxa"/>
            <w:vAlign w:val="center"/>
          </w:tcPr>
          <w:p w14:paraId="47683DD9" w14:textId="63A201A6" w:rsidR="005B7898" w:rsidRPr="007078E3" w:rsidRDefault="005B7898" w:rsidP="00647A1F">
            <w:pPr>
              <w:spacing w:before="0" w:after="0"/>
              <w:rPr>
                <w:color w:val="000000"/>
                <w:sz w:val="20"/>
                <w:szCs w:val="20"/>
              </w:rPr>
            </w:pPr>
            <w:r w:rsidRPr="007078E3">
              <w:rPr>
                <w:color w:val="000000"/>
                <w:sz w:val="20"/>
                <w:szCs w:val="20"/>
              </w:rPr>
              <w:lastRenderedPageBreak/>
              <w:t>Postrojba civilne zaštite opće namjene</w:t>
            </w:r>
          </w:p>
        </w:tc>
        <w:tc>
          <w:tcPr>
            <w:tcW w:w="1276" w:type="dxa"/>
            <w:vAlign w:val="center"/>
          </w:tcPr>
          <w:p w14:paraId="051995C3" w14:textId="77777777" w:rsidR="005B7898" w:rsidRPr="007078E3" w:rsidRDefault="005B7898" w:rsidP="00647A1F">
            <w:pPr>
              <w:spacing w:before="0"/>
              <w:rPr>
                <w:b/>
                <w:color w:val="000000"/>
                <w:sz w:val="20"/>
                <w:szCs w:val="20"/>
              </w:rPr>
            </w:pPr>
          </w:p>
        </w:tc>
        <w:tc>
          <w:tcPr>
            <w:tcW w:w="1276" w:type="dxa"/>
            <w:vAlign w:val="center"/>
          </w:tcPr>
          <w:p w14:paraId="41930AD8" w14:textId="232042C9" w:rsidR="005B7898" w:rsidRPr="007078E3" w:rsidRDefault="007078E3"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4113D25E" w14:textId="79894B72" w:rsidR="005B7898" w:rsidRPr="007078E3" w:rsidRDefault="005B7898" w:rsidP="00647A1F">
            <w:pPr>
              <w:spacing w:before="0" w:after="0"/>
              <w:jc w:val="center"/>
              <w:rPr>
                <w:b/>
                <w:color w:val="000000"/>
                <w:sz w:val="20"/>
                <w:szCs w:val="20"/>
              </w:rPr>
            </w:pPr>
          </w:p>
        </w:tc>
        <w:tc>
          <w:tcPr>
            <w:tcW w:w="1372" w:type="dxa"/>
            <w:vAlign w:val="center"/>
          </w:tcPr>
          <w:p w14:paraId="307A2815" w14:textId="77777777" w:rsidR="005B7898" w:rsidRPr="007078E3" w:rsidRDefault="005B7898" w:rsidP="00647A1F">
            <w:pPr>
              <w:spacing w:before="0" w:after="0"/>
              <w:jc w:val="center"/>
              <w:rPr>
                <w:b/>
                <w:color w:val="000000"/>
                <w:sz w:val="20"/>
                <w:szCs w:val="20"/>
              </w:rPr>
            </w:pPr>
          </w:p>
        </w:tc>
      </w:tr>
      <w:tr w:rsidR="00CE7F20" w:rsidRPr="007078E3" w14:paraId="0C1914E1" w14:textId="77777777" w:rsidTr="00647A1F">
        <w:trPr>
          <w:trHeight w:val="362"/>
        </w:trPr>
        <w:tc>
          <w:tcPr>
            <w:tcW w:w="4399" w:type="dxa"/>
            <w:vAlign w:val="center"/>
          </w:tcPr>
          <w:p w14:paraId="7FC4FF0F" w14:textId="0AADEB2E" w:rsidR="00CE7F20" w:rsidRPr="007078E3" w:rsidRDefault="009123FB" w:rsidP="00647A1F">
            <w:pPr>
              <w:spacing w:before="0" w:after="0"/>
              <w:rPr>
                <w:color w:val="000000"/>
                <w:sz w:val="20"/>
                <w:szCs w:val="20"/>
                <w:u w:val="single"/>
              </w:rPr>
            </w:pPr>
            <w:r w:rsidRPr="007078E3">
              <w:rPr>
                <w:color w:val="000000"/>
                <w:sz w:val="20"/>
                <w:szCs w:val="20"/>
              </w:rPr>
              <w:t>GDCK Šibenik</w:t>
            </w:r>
          </w:p>
        </w:tc>
        <w:tc>
          <w:tcPr>
            <w:tcW w:w="1276" w:type="dxa"/>
            <w:vAlign w:val="center"/>
          </w:tcPr>
          <w:p w14:paraId="4379EF9D" w14:textId="77777777" w:rsidR="00CE7F20" w:rsidRPr="007078E3" w:rsidRDefault="00CE7F20" w:rsidP="00647A1F">
            <w:pPr>
              <w:spacing w:before="0" w:after="0"/>
              <w:jc w:val="center"/>
              <w:rPr>
                <w:b/>
                <w:color w:val="000000"/>
                <w:sz w:val="20"/>
                <w:szCs w:val="20"/>
              </w:rPr>
            </w:pPr>
          </w:p>
        </w:tc>
        <w:tc>
          <w:tcPr>
            <w:tcW w:w="1276" w:type="dxa"/>
            <w:vAlign w:val="center"/>
          </w:tcPr>
          <w:p w14:paraId="37EA3BF8" w14:textId="77777777" w:rsidR="00CE7F20" w:rsidRPr="007078E3" w:rsidRDefault="00CE7F20" w:rsidP="00647A1F">
            <w:pPr>
              <w:spacing w:before="0" w:after="0"/>
              <w:jc w:val="center"/>
              <w:rPr>
                <w:b/>
                <w:color w:val="000000"/>
                <w:sz w:val="20"/>
                <w:szCs w:val="20"/>
              </w:rPr>
            </w:pPr>
          </w:p>
        </w:tc>
        <w:tc>
          <w:tcPr>
            <w:tcW w:w="1417" w:type="dxa"/>
            <w:vAlign w:val="center"/>
          </w:tcPr>
          <w:p w14:paraId="300B5C15" w14:textId="77777777" w:rsidR="00CE7F20" w:rsidRPr="007078E3" w:rsidRDefault="00CE7F20" w:rsidP="00647A1F">
            <w:pPr>
              <w:spacing w:before="0" w:after="0"/>
              <w:jc w:val="center"/>
              <w:rPr>
                <w:b/>
                <w:color w:val="000000"/>
                <w:sz w:val="20"/>
                <w:szCs w:val="20"/>
              </w:rPr>
            </w:pPr>
            <w:r w:rsidRPr="007078E3">
              <w:rPr>
                <w:b/>
                <w:color w:val="000000"/>
                <w:sz w:val="20"/>
                <w:szCs w:val="20"/>
              </w:rPr>
              <w:t>x</w:t>
            </w:r>
          </w:p>
        </w:tc>
        <w:tc>
          <w:tcPr>
            <w:tcW w:w="1372" w:type="dxa"/>
            <w:vAlign w:val="center"/>
          </w:tcPr>
          <w:p w14:paraId="3ED853F1" w14:textId="77777777" w:rsidR="00CE7F20" w:rsidRPr="007078E3" w:rsidRDefault="00CE7F20" w:rsidP="00647A1F">
            <w:pPr>
              <w:spacing w:before="0" w:after="0"/>
              <w:jc w:val="center"/>
              <w:rPr>
                <w:b/>
                <w:color w:val="000000"/>
                <w:sz w:val="20"/>
                <w:szCs w:val="20"/>
              </w:rPr>
            </w:pPr>
          </w:p>
        </w:tc>
      </w:tr>
      <w:tr w:rsidR="00CE7F20" w:rsidRPr="007078E3" w14:paraId="2DA0EC66" w14:textId="77777777" w:rsidTr="00647A1F">
        <w:trPr>
          <w:trHeight w:val="362"/>
        </w:trPr>
        <w:tc>
          <w:tcPr>
            <w:tcW w:w="4399" w:type="dxa"/>
            <w:vAlign w:val="center"/>
          </w:tcPr>
          <w:p w14:paraId="3942A46D" w14:textId="16D6B1F7" w:rsidR="00CE7F20" w:rsidRPr="007078E3" w:rsidRDefault="009123FB" w:rsidP="00647A1F">
            <w:pPr>
              <w:spacing w:before="0" w:after="0"/>
              <w:rPr>
                <w:color w:val="000000"/>
                <w:sz w:val="20"/>
                <w:szCs w:val="20"/>
                <w:u w:val="single"/>
              </w:rPr>
            </w:pPr>
            <w:r w:rsidRPr="007078E3">
              <w:rPr>
                <w:color w:val="000000"/>
                <w:sz w:val="20"/>
                <w:szCs w:val="20"/>
              </w:rPr>
              <w:t>HGSS-Stanica Šibenik</w:t>
            </w:r>
          </w:p>
        </w:tc>
        <w:tc>
          <w:tcPr>
            <w:tcW w:w="1276" w:type="dxa"/>
            <w:vAlign w:val="center"/>
          </w:tcPr>
          <w:p w14:paraId="4CAAB546" w14:textId="77777777" w:rsidR="00CE7F20" w:rsidRPr="007078E3" w:rsidRDefault="00CE7F20" w:rsidP="00647A1F">
            <w:pPr>
              <w:spacing w:before="0" w:after="0"/>
              <w:jc w:val="center"/>
              <w:rPr>
                <w:b/>
                <w:color w:val="000000"/>
                <w:sz w:val="20"/>
                <w:szCs w:val="20"/>
              </w:rPr>
            </w:pPr>
          </w:p>
        </w:tc>
        <w:tc>
          <w:tcPr>
            <w:tcW w:w="1276" w:type="dxa"/>
            <w:vAlign w:val="center"/>
          </w:tcPr>
          <w:p w14:paraId="4BF929CD" w14:textId="77777777" w:rsidR="00CE7F20" w:rsidRPr="007078E3" w:rsidRDefault="00CE7F20" w:rsidP="00647A1F">
            <w:pPr>
              <w:spacing w:before="0" w:after="0"/>
              <w:jc w:val="center"/>
              <w:rPr>
                <w:b/>
                <w:color w:val="000000"/>
                <w:sz w:val="20"/>
                <w:szCs w:val="20"/>
              </w:rPr>
            </w:pPr>
          </w:p>
        </w:tc>
        <w:tc>
          <w:tcPr>
            <w:tcW w:w="1417" w:type="dxa"/>
            <w:vAlign w:val="center"/>
          </w:tcPr>
          <w:p w14:paraId="30C5827A" w14:textId="77777777" w:rsidR="00CE7F20" w:rsidRPr="007078E3" w:rsidRDefault="00CE7F20" w:rsidP="00647A1F">
            <w:pPr>
              <w:spacing w:before="0" w:after="0"/>
              <w:jc w:val="center"/>
              <w:rPr>
                <w:b/>
                <w:color w:val="000000"/>
                <w:sz w:val="20"/>
                <w:szCs w:val="20"/>
              </w:rPr>
            </w:pPr>
            <w:r w:rsidRPr="007078E3">
              <w:rPr>
                <w:b/>
                <w:color w:val="000000"/>
                <w:sz w:val="20"/>
                <w:szCs w:val="20"/>
              </w:rPr>
              <w:t>x</w:t>
            </w:r>
          </w:p>
        </w:tc>
        <w:tc>
          <w:tcPr>
            <w:tcW w:w="1372" w:type="dxa"/>
            <w:vAlign w:val="center"/>
          </w:tcPr>
          <w:p w14:paraId="242B5678" w14:textId="77777777" w:rsidR="00CE7F20" w:rsidRPr="007078E3" w:rsidRDefault="00CE7F20" w:rsidP="00647A1F">
            <w:pPr>
              <w:spacing w:before="0" w:after="0"/>
              <w:jc w:val="center"/>
              <w:rPr>
                <w:b/>
                <w:color w:val="000000"/>
                <w:sz w:val="20"/>
                <w:szCs w:val="20"/>
              </w:rPr>
            </w:pPr>
          </w:p>
        </w:tc>
      </w:tr>
      <w:tr w:rsidR="00CE7F20" w:rsidRPr="007078E3" w14:paraId="0FC80D9E" w14:textId="77777777" w:rsidTr="00647A1F">
        <w:trPr>
          <w:trHeight w:val="352"/>
        </w:trPr>
        <w:tc>
          <w:tcPr>
            <w:tcW w:w="4399" w:type="dxa"/>
            <w:vAlign w:val="center"/>
          </w:tcPr>
          <w:p w14:paraId="1199BE61" w14:textId="56264623" w:rsidR="00CE7F20" w:rsidRPr="007078E3" w:rsidRDefault="00CE7F20" w:rsidP="00647A1F">
            <w:pPr>
              <w:spacing w:before="0" w:after="0"/>
              <w:rPr>
                <w:color w:val="000000"/>
                <w:sz w:val="20"/>
                <w:szCs w:val="20"/>
              </w:rPr>
            </w:pPr>
            <w:r w:rsidRPr="007078E3">
              <w:rPr>
                <w:color w:val="000000"/>
                <w:sz w:val="20"/>
                <w:szCs w:val="20"/>
              </w:rPr>
              <w:t xml:space="preserve">Pravne osobe i udruge od interesa za sustav civilne zaštite </w:t>
            </w:r>
            <w:r w:rsidR="00B627A0" w:rsidRPr="007078E3">
              <w:rPr>
                <w:color w:val="000000"/>
                <w:sz w:val="20"/>
                <w:szCs w:val="20"/>
              </w:rPr>
              <w:t>Općine Murter-Kornati</w:t>
            </w:r>
          </w:p>
        </w:tc>
        <w:tc>
          <w:tcPr>
            <w:tcW w:w="1276" w:type="dxa"/>
            <w:vAlign w:val="center"/>
          </w:tcPr>
          <w:p w14:paraId="522940FD" w14:textId="77777777" w:rsidR="00CE7F20" w:rsidRPr="007078E3" w:rsidRDefault="00CE7F20" w:rsidP="00647A1F">
            <w:pPr>
              <w:spacing w:before="0" w:after="0"/>
              <w:rPr>
                <w:b/>
                <w:color w:val="000000"/>
                <w:sz w:val="20"/>
                <w:szCs w:val="20"/>
              </w:rPr>
            </w:pPr>
          </w:p>
        </w:tc>
        <w:tc>
          <w:tcPr>
            <w:tcW w:w="1276" w:type="dxa"/>
            <w:vAlign w:val="center"/>
          </w:tcPr>
          <w:p w14:paraId="13AF1B21" w14:textId="0AAD33C9" w:rsidR="00CE7F20" w:rsidRPr="007078E3" w:rsidRDefault="00C8522D"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3FB08613" w14:textId="404AA51E" w:rsidR="00CE7F20" w:rsidRPr="007078E3" w:rsidRDefault="00CE7F20" w:rsidP="00647A1F">
            <w:pPr>
              <w:spacing w:before="0" w:after="0"/>
              <w:jc w:val="center"/>
              <w:rPr>
                <w:b/>
                <w:color w:val="000000"/>
                <w:sz w:val="20"/>
                <w:szCs w:val="20"/>
              </w:rPr>
            </w:pPr>
          </w:p>
        </w:tc>
        <w:tc>
          <w:tcPr>
            <w:tcW w:w="1372" w:type="dxa"/>
            <w:vAlign w:val="center"/>
          </w:tcPr>
          <w:p w14:paraId="72144C82" w14:textId="77777777" w:rsidR="00CE7F20" w:rsidRPr="007078E3" w:rsidRDefault="00CE7F20" w:rsidP="00647A1F">
            <w:pPr>
              <w:spacing w:before="0" w:after="0"/>
              <w:jc w:val="center"/>
              <w:rPr>
                <w:b/>
                <w:color w:val="000000"/>
                <w:sz w:val="20"/>
                <w:szCs w:val="20"/>
              </w:rPr>
            </w:pPr>
          </w:p>
        </w:tc>
      </w:tr>
      <w:tr w:rsidR="00CE7F20" w:rsidRPr="005A761D" w14:paraId="21EE5DC2" w14:textId="77777777" w:rsidTr="00647A1F">
        <w:trPr>
          <w:trHeight w:val="362"/>
        </w:trPr>
        <w:tc>
          <w:tcPr>
            <w:tcW w:w="4399" w:type="dxa"/>
            <w:vAlign w:val="center"/>
          </w:tcPr>
          <w:p w14:paraId="08BF1994" w14:textId="77777777" w:rsidR="00CE7F20" w:rsidRPr="007078E3" w:rsidRDefault="00CE7F20" w:rsidP="00647A1F">
            <w:pPr>
              <w:spacing w:before="0" w:after="0"/>
              <w:rPr>
                <w:color w:val="000000"/>
                <w:sz w:val="20"/>
                <w:szCs w:val="20"/>
              </w:rPr>
            </w:pPr>
            <w:r w:rsidRPr="007078E3">
              <w:rPr>
                <w:color w:val="000000"/>
                <w:sz w:val="20"/>
                <w:szCs w:val="20"/>
                <w:u w:val="single"/>
              </w:rPr>
              <w:t>Područje reagiranja – zbirno</w:t>
            </w:r>
          </w:p>
        </w:tc>
        <w:tc>
          <w:tcPr>
            <w:tcW w:w="1276" w:type="dxa"/>
            <w:vAlign w:val="center"/>
          </w:tcPr>
          <w:p w14:paraId="2644F891" w14:textId="77777777" w:rsidR="00CE7F20" w:rsidRPr="007078E3" w:rsidRDefault="00CE7F20" w:rsidP="00647A1F">
            <w:pPr>
              <w:spacing w:before="0" w:after="0"/>
              <w:rPr>
                <w:b/>
                <w:color w:val="000000"/>
                <w:sz w:val="20"/>
                <w:szCs w:val="20"/>
              </w:rPr>
            </w:pPr>
          </w:p>
        </w:tc>
        <w:tc>
          <w:tcPr>
            <w:tcW w:w="1276" w:type="dxa"/>
            <w:vAlign w:val="center"/>
          </w:tcPr>
          <w:p w14:paraId="3F009630" w14:textId="32BD6026" w:rsidR="00CE7F20" w:rsidRPr="007078E3" w:rsidRDefault="007078E3" w:rsidP="00647A1F">
            <w:pPr>
              <w:spacing w:before="0" w:after="0"/>
              <w:jc w:val="center"/>
              <w:rPr>
                <w:b/>
                <w:color w:val="000000"/>
                <w:sz w:val="20"/>
                <w:szCs w:val="20"/>
              </w:rPr>
            </w:pPr>
            <w:r w:rsidRPr="007078E3">
              <w:rPr>
                <w:b/>
                <w:color w:val="000000"/>
                <w:sz w:val="20"/>
                <w:szCs w:val="20"/>
              </w:rPr>
              <w:t>x</w:t>
            </w:r>
          </w:p>
        </w:tc>
        <w:tc>
          <w:tcPr>
            <w:tcW w:w="1417" w:type="dxa"/>
            <w:vAlign w:val="center"/>
          </w:tcPr>
          <w:p w14:paraId="148E7C2B" w14:textId="60E7ABF9" w:rsidR="00CE7F20" w:rsidRPr="007078E3" w:rsidRDefault="00CE7F20" w:rsidP="00647A1F">
            <w:pPr>
              <w:spacing w:before="0" w:after="0"/>
              <w:jc w:val="center"/>
              <w:rPr>
                <w:b/>
                <w:color w:val="000000"/>
                <w:sz w:val="20"/>
                <w:szCs w:val="20"/>
              </w:rPr>
            </w:pPr>
          </w:p>
        </w:tc>
        <w:tc>
          <w:tcPr>
            <w:tcW w:w="1372" w:type="dxa"/>
            <w:vAlign w:val="center"/>
          </w:tcPr>
          <w:p w14:paraId="393E3119" w14:textId="77777777" w:rsidR="00CE7F20" w:rsidRPr="007078E3" w:rsidRDefault="00CE7F20" w:rsidP="00647A1F">
            <w:pPr>
              <w:spacing w:before="0" w:after="0"/>
              <w:jc w:val="center"/>
              <w:rPr>
                <w:b/>
                <w:color w:val="000000"/>
                <w:sz w:val="20"/>
                <w:szCs w:val="20"/>
              </w:rPr>
            </w:pPr>
          </w:p>
        </w:tc>
      </w:tr>
    </w:tbl>
    <w:p w14:paraId="508F8E81" w14:textId="77777777" w:rsidR="00CE7F20" w:rsidRPr="005A761D" w:rsidRDefault="00CE7F20" w:rsidP="00CE7F20">
      <w:pPr>
        <w:spacing w:before="0" w:after="0"/>
        <w:rPr>
          <w:highlight w:val="yellow"/>
        </w:rPr>
      </w:pPr>
    </w:p>
    <w:p w14:paraId="46721721" w14:textId="3E359FC7" w:rsidR="00C8522D" w:rsidRPr="00B11447" w:rsidRDefault="007078E3" w:rsidP="00CE7F20">
      <w:r w:rsidRPr="000354D5">
        <w:t xml:space="preserve">Raspoložive snage civilne zaštite </w:t>
      </w:r>
      <w:r w:rsidRPr="007078E3">
        <w:t>Općine Murter-Kornati</w:t>
      </w:r>
      <w:r w:rsidRPr="000354D5">
        <w:t xml:space="preserve">  biti će dostatne za saniranje šteta nastalih kao posljedica požara otvorenog tipa, osim kod požara većih razmjera biti će potrebna pomoć sa županijske razine.</w:t>
      </w:r>
    </w:p>
    <w:p w14:paraId="3FFBC526" w14:textId="28B050FD" w:rsidR="00CE7F20" w:rsidRPr="00D35644" w:rsidRDefault="00CE7F20" w:rsidP="00CE7F20">
      <w:pPr>
        <w:spacing w:before="0"/>
        <w:jc w:val="center"/>
        <w:rPr>
          <w:rFonts w:eastAsia="Calibri"/>
          <w:b/>
          <w:bCs/>
          <w:i/>
          <w:color w:val="54883D"/>
          <w:sz w:val="20"/>
          <w:szCs w:val="18"/>
          <w:lang w:bidi="en-US"/>
        </w:rPr>
      </w:pPr>
      <w:r w:rsidRPr="00D35644">
        <w:rPr>
          <w:rFonts w:eastAsia="Calibri"/>
          <w:b/>
          <w:i/>
          <w:iCs/>
          <w:color w:val="54883D"/>
          <w:sz w:val="20"/>
          <w:szCs w:val="20"/>
        </w:rPr>
        <w:t xml:space="preserve">Tablica </w:t>
      </w:r>
      <w:r w:rsidRPr="00D35644">
        <w:rPr>
          <w:rFonts w:eastAsia="Calibri"/>
          <w:b/>
          <w:i/>
          <w:iCs/>
          <w:color w:val="54883D"/>
          <w:sz w:val="20"/>
          <w:szCs w:val="20"/>
        </w:rPr>
        <w:fldChar w:fldCharType="begin"/>
      </w:r>
      <w:r w:rsidRPr="00D35644">
        <w:rPr>
          <w:rFonts w:eastAsia="Calibri"/>
          <w:b/>
          <w:i/>
          <w:iCs/>
          <w:color w:val="54883D"/>
          <w:sz w:val="20"/>
          <w:szCs w:val="20"/>
        </w:rPr>
        <w:instrText xml:space="preserve"> SEQ Tabela \* ARABIC </w:instrText>
      </w:r>
      <w:r w:rsidRPr="00D35644">
        <w:rPr>
          <w:rFonts w:eastAsia="Calibri"/>
          <w:b/>
          <w:i/>
          <w:iCs/>
          <w:color w:val="54883D"/>
          <w:sz w:val="20"/>
          <w:szCs w:val="20"/>
        </w:rPr>
        <w:fldChar w:fldCharType="separate"/>
      </w:r>
      <w:r w:rsidR="00BF5AB3">
        <w:rPr>
          <w:rFonts w:eastAsia="Calibri"/>
          <w:b/>
          <w:i/>
          <w:iCs/>
          <w:noProof/>
          <w:color w:val="54883D"/>
          <w:sz w:val="20"/>
          <w:szCs w:val="20"/>
        </w:rPr>
        <w:t>60</w:t>
      </w:r>
      <w:r w:rsidRPr="00D35644">
        <w:rPr>
          <w:rFonts w:eastAsia="Calibri"/>
          <w:b/>
          <w:i/>
          <w:iCs/>
          <w:noProof/>
          <w:color w:val="54883D"/>
          <w:sz w:val="20"/>
          <w:szCs w:val="20"/>
        </w:rPr>
        <w:fldChar w:fldCharType="end"/>
      </w:r>
      <w:r w:rsidRPr="00D35644">
        <w:rPr>
          <w:rFonts w:eastAsia="Calibri"/>
          <w:b/>
          <w:i/>
          <w:iCs/>
          <w:color w:val="54883D"/>
          <w:sz w:val="20"/>
          <w:szCs w:val="20"/>
        </w:rPr>
        <w:t>.</w:t>
      </w:r>
      <w:r w:rsidRPr="00D35644">
        <w:rPr>
          <w:rFonts w:eastAsia="Calibri"/>
          <w:b/>
          <w:bCs/>
          <w:i/>
          <w:color w:val="54883D"/>
          <w:sz w:val="20"/>
          <w:szCs w:val="18"/>
          <w:lang w:bidi="en-US"/>
        </w:rPr>
        <w:t xml:space="preserve"> Spremnost operativnih snaga u slučaju pojave epidemija i pandemija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D35644" w14:paraId="196D4556" w14:textId="77777777" w:rsidTr="00647A1F">
        <w:trPr>
          <w:trHeight w:val="352"/>
          <w:tblHeader/>
        </w:trPr>
        <w:tc>
          <w:tcPr>
            <w:tcW w:w="4399" w:type="dxa"/>
            <w:vMerge w:val="restart"/>
            <w:vAlign w:val="center"/>
          </w:tcPr>
          <w:p w14:paraId="38C723B0" w14:textId="77777777" w:rsidR="00CE7F20" w:rsidRPr="00D35644" w:rsidRDefault="00CE7F20" w:rsidP="00647A1F">
            <w:pPr>
              <w:spacing w:before="0" w:after="0"/>
              <w:jc w:val="center"/>
              <w:rPr>
                <w:b/>
                <w:color w:val="000000"/>
                <w:sz w:val="20"/>
                <w:szCs w:val="20"/>
              </w:rPr>
            </w:pPr>
            <w:r w:rsidRPr="00D35644">
              <w:rPr>
                <w:b/>
                <w:color w:val="000000"/>
                <w:sz w:val="20"/>
                <w:szCs w:val="20"/>
              </w:rPr>
              <w:t>EPIDEMIJE I PANDEMIJE</w:t>
            </w:r>
          </w:p>
        </w:tc>
        <w:tc>
          <w:tcPr>
            <w:tcW w:w="1276" w:type="dxa"/>
            <w:shd w:val="clear" w:color="auto" w:fill="FF0000"/>
            <w:vAlign w:val="center"/>
          </w:tcPr>
          <w:p w14:paraId="4AB0EB75" w14:textId="77777777" w:rsidR="00CE7F20" w:rsidRPr="00D35644" w:rsidRDefault="00CE7F20" w:rsidP="00647A1F">
            <w:pPr>
              <w:spacing w:before="0" w:after="0" w:line="240" w:lineRule="auto"/>
              <w:jc w:val="center"/>
              <w:rPr>
                <w:b/>
                <w:color w:val="000000"/>
                <w:sz w:val="20"/>
                <w:szCs w:val="20"/>
              </w:rPr>
            </w:pPr>
            <w:r w:rsidRPr="00D35644">
              <w:rPr>
                <w:b/>
                <w:color w:val="000000"/>
                <w:sz w:val="20"/>
                <w:szCs w:val="20"/>
              </w:rPr>
              <w:t>Vrlo niska spremnost</w:t>
            </w:r>
          </w:p>
        </w:tc>
        <w:tc>
          <w:tcPr>
            <w:tcW w:w="1276" w:type="dxa"/>
            <w:shd w:val="clear" w:color="auto" w:fill="FFC000"/>
            <w:vAlign w:val="center"/>
          </w:tcPr>
          <w:p w14:paraId="0045BD27" w14:textId="77777777" w:rsidR="00CE7F20" w:rsidRPr="00D35644" w:rsidRDefault="00CE7F20" w:rsidP="00647A1F">
            <w:pPr>
              <w:spacing w:before="0" w:after="0"/>
              <w:jc w:val="center"/>
              <w:rPr>
                <w:b/>
                <w:color w:val="000000"/>
                <w:sz w:val="20"/>
                <w:szCs w:val="20"/>
              </w:rPr>
            </w:pPr>
            <w:r w:rsidRPr="00D35644">
              <w:rPr>
                <w:b/>
                <w:color w:val="000000"/>
                <w:sz w:val="20"/>
                <w:szCs w:val="20"/>
              </w:rPr>
              <w:t>Niska spremnost</w:t>
            </w:r>
          </w:p>
        </w:tc>
        <w:tc>
          <w:tcPr>
            <w:tcW w:w="1417" w:type="dxa"/>
            <w:shd w:val="clear" w:color="auto" w:fill="FFFF00"/>
            <w:vAlign w:val="center"/>
          </w:tcPr>
          <w:p w14:paraId="0E7625E3" w14:textId="77777777" w:rsidR="00CE7F20" w:rsidRPr="00D35644" w:rsidRDefault="00CE7F20" w:rsidP="00647A1F">
            <w:pPr>
              <w:spacing w:before="0" w:after="0"/>
              <w:jc w:val="center"/>
              <w:rPr>
                <w:b/>
                <w:color w:val="000000"/>
                <w:sz w:val="20"/>
                <w:szCs w:val="20"/>
              </w:rPr>
            </w:pPr>
            <w:r w:rsidRPr="00D35644">
              <w:rPr>
                <w:b/>
                <w:color w:val="000000"/>
                <w:sz w:val="20"/>
                <w:szCs w:val="20"/>
              </w:rPr>
              <w:t>Visoka spremnost</w:t>
            </w:r>
          </w:p>
        </w:tc>
        <w:tc>
          <w:tcPr>
            <w:tcW w:w="1372" w:type="dxa"/>
            <w:shd w:val="clear" w:color="auto" w:fill="92D050"/>
            <w:vAlign w:val="center"/>
          </w:tcPr>
          <w:p w14:paraId="65982917" w14:textId="77777777" w:rsidR="00CE7F20" w:rsidRPr="00D35644" w:rsidRDefault="00CE7F20" w:rsidP="00647A1F">
            <w:pPr>
              <w:spacing w:before="0" w:after="0"/>
              <w:jc w:val="center"/>
              <w:rPr>
                <w:b/>
                <w:color w:val="000000"/>
                <w:sz w:val="20"/>
                <w:szCs w:val="20"/>
              </w:rPr>
            </w:pPr>
            <w:r w:rsidRPr="00D35644">
              <w:rPr>
                <w:b/>
                <w:color w:val="000000"/>
                <w:sz w:val="20"/>
                <w:szCs w:val="20"/>
              </w:rPr>
              <w:t>Vrlo visoka spremnost</w:t>
            </w:r>
          </w:p>
        </w:tc>
      </w:tr>
      <w:tr w:rsidR="00CE7F20" w:rsidRPr="00D35644" w14:paraId="4E94A03C" w14:textId="77777777" w:rsidTr="00647A1F">
        <w:trPr>
          <w:trHeight w:val="278"/>
          <w:tblHeader/>
        </w:trPr>
        <w:tc>
          <w:tcPr>
            <w:tcW w:w="4399" w:type="dxa"/>
            <w:vMerge/>
            <w:vAlign w:val="center"/>
          </w:tcPr>
          <w:p w14:paraId="1009A21A" w14:textId="77777777" w:rsidR="00CE7F20" w:rsidRPr="00D35644" w:rsidRDefault="00CE7F20" w:rsidP="00647A1F">
            <w:pPr>
              <w:spacing w:before="0" w:after="0"/>
              <w:rPr>
                <w:b/>
                <w:color w:val="000000"/>
                <w:sz w:val="20"/>
                <w:szCs w:val="20"/>
              </w:rPr>
            </w:pPr>
          </w:p>
        </w:tc>
        <w:tc>
          <w:tcPr>
            <w:tcW w:w="1276" w:type="dxa"/>
            <w:vAlign w:val="center"/>
          </w:tcPr>
          <w:p w14:paraId="5C9C7937" w14:textId="77777777" w:rsidR="00CE7F20" w:rsidRPr="00D35644" w:rsidRDefault="00CE7F20" w:rsidP="00647A1F">
            <w:pPr>
              <w:spacing w:before="0" w:after="0"/>
              <w:jc w:val="center"/>
              <w:rPr>
                <w:b/>
                <w:color w:val="000000"/>
                <w:sz w:val="20"/>
                <w:szCs w:val="20"/>
              </w:rPr>
            </w:pPr>
            <w:r w:rsidRPr="00D35644">
              <w:rPr>
                <w:b/>
                <w:color w:val="000000"/>
                <w:sz w:val="20"/>
                <w:szCs w:val="20"/>
              </w:rPr>
              <w:t>4</w:t>
            </w:r>
          </w:p>
        </w:tc>
        <w:tc>
          <w:tcPr>
            <w:tcW w:w="1276" w:type="dxa"/>
            <w:vAlign w:val="center"/>
          </w:tcPr>
          <w:p w14:paraId="79E30E8A" w14:textId="77777777" w:rsidR="00CE7F20" w:rsidRPr="00D35644" w:rsidRDefault="00CE7F20" w:rsidP="00647A1F">
            <w:pPr>
              <w:spacing w:before="0" w:after="0"/>
              <w:jc w:val="center"/>
              <w:rPr>
                <w:b/>
                <w:color w:val="000000"/>
                <w:sz w:val="20"/>
                <w:szCs w:val="20"/>
              </w:rPr>
            </w:pPr>
            <w:r w:rsidRPr="00D35644">
              <w:rPr>
                <w:b/>
                <w:color w:val="000000"/>
                <w:sz w:val="20"/>
                <w:szCs w:val="20"/>
              </w:rPr>
              <w:t>3</w:t>
            </w:r>
          </w:p>
        </w:tc>
        <w:tc>
          <w:tcPr>
            <w:tcW w:w="1417" w:type="dxa"/>
            <w:vAlign w:val="center"/>
          </w:tcPr>
          <w:p w14:paraId="16B1C2FD" w14:textId="77777777" w:rsidR="00CE7F20" w:rsidRPr="00D35644" w:rsidRDefault="00CE7F20" w:rsidP="00647A1F">
            <w:pPr>
              <w:spacing w:before="0" w:after="0"/>
              <w:jc w:val="center"/>
              <w:rPr>
                <w:b/>
                <w:color w:val="000000"/>
                <w:sz w:val="20"/>
                <w:szCs w:val="20"/>
              </w:rPr>
            </w:pPr>
            <w:r w:rsidRPr="00D35644">
              <w:rPr>
                <w:b/>
                <w:color w:val="000000"/>
                <w:sz w:val="20"/>
                <w:szCs w:val="20"/>
              </w:rPr>
              <w:t>2</w:t>
            </w:r>
          </w:p>
        </w:tc>
        <w:tc>
          <w:tcPr>
            <w:tcW w:w="1372" w:type="dxa"/>
            <w:vAlign w:val="center"/>
          </w:tcPr>
          <w:p w14:paraId="3C922B51" w14:textId="77777777" w:rsidR="00CE7F20" w:rsidRPr="00D35644" w:rsidRDefault="00CE7F20" w:rsidP="00647A1F">
            <w:pPr>
              <w:spacing w:before="0" w:after="0"/>
              <w:jc w:val="center"/>
              <w:rPr>
                <w:b/>
                <w:color w:val="000000"/>
                <w:sz w:val="20"/>
                <w:szCs w:val="20"/>
              </w:rPr>
            </w:pPr>
            <w:r w:rsidRPr="00D35644">
              <w:rPr>
                <w:b/>
                <w:color w:val="000000"/>
                <w:sz w:val="20"/>
                <w:szCs w:val="20"/>
              </w:rPr>
              <w:t>1</w:t>
            </w:r>
          </w:p>
        </w:tc>
      </w:tr>
      <w:tr w:rsidR="00CE7F20" w:rsidRPr="00D35644" w14:paraId="6033BCF6" w14:textId="77777777" w:rsidTr="00647A1F">
        <w:trPr>
          <w:trHeight w:val="352"/>
        </w:trPr>
        <w:tc>
          <w:tcPr>
            <w:tcW w:w="4399" w:type="dxa"/>
            <w:vAlign w:val="center"/>
          </w:tcPr>
          <w:p w14:paraId="36D40786" w14:textId="414A5863" w:rsidR="00CE7F20" w:rsidRPr="00D35644" w:rsidRDefault="00CE7F20" w:rsidP="00647A1F">
            <w:pPr>
              <w:spacing w:before="0" w:after="0"/>
              <w:rPr>
                <w:color w:val="000000"/>
                <w:sz w:val="20"/>
                <w:szCs w:val="20"/>
              </w:rPr>
            </w:pPr>
            <w:r w:rsidRPr="00D35644">
              <w:rPr>
                <w:color w:val="000000"/>
                <w:sz w:val="20"/>
                <w:szCs w:val="20"/>
              </w:rPr>
              <w:t xml:space="preserve">Stožer civilne zaštite </w:t>
            </w:r>
            <w:r w:rsidR="00B627A0" w:rsidRPr="00D35644">
              <w:rPr>
                <w:color w:val="000000"/>
                <w:sz w:val="20"/>
                <w:szCs w:val="20"/>
              </w:rPr>
              <w:t>Općine Murter-Kornati</w:t>
            </w:r>
          </w:p>
        </w:tc>
        <w:tc>
          <w:tcPr>
            <w:tcW w:w="1276" w:type="dxa"/>
            <w:vAlign w:val="center"/>
          </w:tcPr>
          <w:p w14:paraId="7F315E77" w14:textId="77777777" w:rsidR="00CE7F20" w:rsidRPr="00D35644" w:rsidRDefault="00CE7F20" w:rsidP="00647A1F">
            <w:pPr>
              <w:spacing w:before="0"/>
              <w:jc w:val="center"/>
              <w:rPr>
                <w:b/>
                <w:color w:val="000000"/>
                <w:sz w:val="20"/>
                <w:szCs w:val="20"/>
              </w:rPr>
            </w:pPr>
          </w:p>
        </w:tc>
        <w:tc>
          <w:tcPr>
            <w:tcW w:w="1276" w:type="dxa"/>
            <w:vAlign w:val="center"/>
          </w:tcPr>
          <w:p w14:paraId="240203AD" w14:textId="254651A8" w:rsidR="00CE7F20" w:rsidRPr="00D35644" w:rsidRDefault="00D35644" w:rsidP="00647A1F">
            <w:pPr>
              <w:spacing w:before="0"/>
              <w:jc w:val="center"/>
              <w:rPr>
                <w:b/>
                <w:color w:val="000000"/>
                <w:sz w:val="20"/>
                <w:szCs w:val="20"/>
              </w:rPr>
            </w:pPr>
            <w:r w:rsidRPr="00D35644">
              <w:rPr>
                <w:b/>
                <w:color w:val="000000"/>
                <w:sz w:val="20"/>
                <w:szCs w:val="20"/>
              </w:rPr>
              <w:t>x</w:t>
            </w:r>
          </w:p>
        </w:tc>
        <w:tc>
          <w:tcPr>
            <w:tcW w:w="1417" w:type="dxa"/>
            <w:vAlign w:val="center"/>
          </w:tcPr>
          <w:p w14:paraId="7C53D4D7" w14:textId="66389F5B" w:rsidR="00CE7F20" w:rsidRPr="00D35644" w:rsidRDefault="00CE7F20" w:rsidP="00647A1F">
            <w:pPr>
              <w:spacing w:before="0" w:after="0"/>
              <w:jc w:val="center"/>
              <w:rPr>
                <w:b/>
                <w:color w:val="000000"/>
                <w:sz w:val="20"/>
                <w:szCs w:val="20"/>
              </w:rPr>
            </w:pPr>
          </w:p>
        </w:tc>
        <w:tc>
          <w:tcPr>
            <w:tcW w:w="1372" w:type="dxa"/>
            <w:vAlign w:val="center"/>
          </w:tcPr>
          <w:p w14:paraId="371949DF" w14:textId="77777777" w:rsidR="00CE7F20" w:rsidRPr="00D35644" w:rsidRDefault="00CE7F20" w:rsidP="00647A1F">
            <w:pPr>
              <w:spacing w:before="0"/>
              <w:rPr>
                <w:b/>
                <w:color w:val="000000"/>
                <w:sz w:val="20"/>
                <w:szCs w:val="20"/>
              </w:rPr>
            </w:pPr>
          </w:p>
        </w:tc>
      </w:tr>
      <w:tr w:rsidR="00CE7F20" w:rsidRPr="00D35644" w14:paraId="0933C3F9" w14:textId="77777777" w:rsidTr="00647A1F">
        <w:trPr>
          <w:trHeight w:val="352"/>
        </w:trPr>
        <w:tc>
          <w:tcPr>
            <w:tcW w:w="4399" w:type="dxa"/>
            <w:vAlign w:val="center"/>
          </w:tcPr>
          <w:p w14:paraId="3BE5181D" w14:textId="5C71D3B1" w:rsidR="00CE7F20" w:rsidRPr="00D35644" w:rsidRDefault="00CE7F20" w:rsidP="00647A1F">
            <w:pPr>
              <w:spacing w:before="0" w:after="0"/>
              <w:rPr>
                <w:color w:val="000000"/>
                <w:sz w:val="20"/>
                <w:szCs w:val="20"/>
              </w:rPr>
            </w:pPr>
            <w:r w:rsidRPr="00D35644">
              <w:rPr>
                <w:color w:val="000000"/>
                <w:sz w:val="20"/>
                <w:szCs w:val="20"/>
              </w:rPr>
              <w:t xml:space="preserve">Povjerenici i zamjenici povjerenika civilne zaštite </w:t>
            </w:r>
            <w:r w:rsidR="00B627A0" w:rsidRPr="00D35644">
              <w:rPr>
                <w:color w:val="000000"/>
                <w:sz w:val="20"/>
                <w:szCs w:val="20"/>
              </w:rPr>
              <w:t>Općine Murter-Kornati</w:t>
            </w:r>
          </w:p>
        </w:tc>
        <w:tc>
          <w:tcPr>
            <w:tcW w:w="1276" w:type="dxa"/>
            <w:vAlign w:val="center"/>
          </w:tcPr>
          <w:p w14:paraId="5EDAD5D8" w14:textId="77777777" w:rsidR="00CE7F20" w:rsidRPr="00D35644" w:rsidRDefault="00CE7F20" w:rsidP="00647A1F">
            <w:pPr>
              <w:spacing w:before="0"/>
              <w:jc w:val="center"/>
              <w:rPr>
                <w:b/>
                <w:color w:val="000000"/>
                <w:sz w:val="20"/>
                <w:szCs w:val="20"/>
              </w:rPr>
            </w:pPr>
          </w:p>
        </w:tc>
        <w:tc>
          <w:tcPr>
            <w:tcW w:w="1276" w:type="dxa"/>
            <w:vAlign w:val="center"/>
          </w:tcPr>
          <w:p w14:paraId="0C4A99FC" w14:textId="77777777" w:rsidR="00CE7F20" w:rsidRPr="00D35644" w:rsidRDefault="00CE7F20" w:rsidP="00647A1F">
            <w:pPr>
              <w:spacing w:before="0"/>
              <w:jc w:val="center"/>
              <w:rPr>
                <w:b/>
                <w:color w:val="000000"/>
                <w:sz w:val="20"/>
                <w:szCs w:val="20"/>
              </w:rPr>
            </w:pPr>
            <w:r w:rsidRPr="00D35644">
              <w:rPr>
                <w:b/>
                <w:color w:val="000000"/>
                <w:sz w:val="20"/>
                <w:szCs w:val="20"/>
              </w:rPr>
              <w:t>x</w:t>
            </w:r>
          </w:p>
        </w:tc>
        <w:tc>
          <w:tcPr>
            <w:tcW w:w="1417" w:type="dxa"/>
            <w:vAlign w:val="center"/>
          </w:tcPr>
          <w:p w14:paraId="25021C36" w14:textId="77777777" w:rsidR="00CE7F20" w:rsidRPr="00D35644" w:rsidRDefault="00CE7F20" w:rsidP="00647A1F">
            <w:pPr>
              <w:spacing w:before="0" w:after="0"/>
              <w:jc w:val="center"/>
              <w:rPr>
                <w:b/>
                <w:color w:val="000000"/>
                <w:sz w:val="20"/>
                <w:szCs w:val="20"/>
              </w:rPr>
            </w:pPr>
          </w:p>
        </w:tc>
        <w:tc>
          <w:tcPr>
            <w:tcW w:w="1372" w:type="dxa"/>
            <w:vAlign w:val="center"/>
          </w:tcPr>
          <w:p w14:paraId="5D00F7EA" w14:textId="77777777" w:rsidR="00CE7F20" w:rsidRPr="00D35644" w:rsidRDefault="00CE7F20" w:rsidP="00647A1F">
            <w:pPr>
              <w:spacing w:before="0"/>
              <w:rPr>
                <w:b/>
                <w:color w:val="000000"/>
                <w:sz w:val="20"/>
                <w:szCs w:val="20"/>
              </w:rPr>
            </w:pPr>
          </w:p>
        </w:tc>
      </w:tr>
      <w:tr w:rsidR="00CE7F20" w:rsidRPr="00D35644" w14:paraId="64F14887" w14:textId="77777777" w:rsidTr="00647A1F">
        <w:trPr>
          <w:trHeight w:val="352"/>
        </w:trPr>
        <w:tc>
          <w:tcPr>
            <w:tcW w:w="4399" w:type="dxa"/>
            <w:vAlign w:val="center"/>
          </w:tcPr>
          <w:p w14:paraId="21F1D384" w14:textId="5C35DCB4" w:rsidR="00CE7F20" w:rsidRPr="00D35644" w:rsidRDefault="00CE7F20" w:rsidP="00647A1F">
            <w:pPr>
              <w:spacing w:before="0" w:after="0"/>
              <w:rPr>
                <w:color w:val="000000"/>
                <w:sz w:val="20"/>
                <w:szCs w:val="20"/>
              </w:rPr>
            </w:pPr>
            <w:r w:rsidRPr="00D35644">
              <w:rPr>
                <w:color w:val="000000"/>
                <w:sz w:val="20"/>
                <w:szCs w:val="20"/>
              </w:rPr>
              <w:t xml:space="preserve">Vatrogasne snage </w:t>
            </w:r>
            <w:r w:rsidR="00B627A0" w:rsidRPr="00D35644">
              <w:rPr>
                <w:color w:val="000000"/>
                <w:sz w:val="20"/>
                <w:szCs w:val="20"/>
              </w:rPr>
              <w:t>Općine Murter-Kornati</w:t>
            </w:r>
          </w:p>
        </w:tc>
        <w:tc>
          <w:tcPr>
            <w:tcW w:w="1276" w:type="dxa"/>
            <w:vAlign w:val="center"/>
          </w:tcPr>
          <w:p w14:paraId="554C414C" w14:textId="77777777" w:rsidR="00CE7F20" w:rsidRPr="00D35644" w:rsidRDefault="00CE7F20" w:rsidP="00647A1F">
            <w:pPr>
              <w:spacing w:before="0"/>
              <w:rPr>
                <w:b/>
                <w:color w:val="000000"/>
                <w:sz w:val="20"/>
                <w:szCs w:val="20"/>
              </w:rPr>
            </w:pPr>
          </w:p>
        </w:tc>
        <w:tc>
          <w:tcPr>
            <w:tcW w:w="1276" w:type="dxa"/>
            <w:vAlign w:val="center"/>
          </w:tcPr>
          <w:p w14:paraId="6971F259" w14:textId="32602C0D" w:rsidR="00CE7F20" w:rsidRPr="00D35644" w:rsidRDefault="00D35644"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536B3632" w14:textId="5CF15BEB" w:rsidR="00CE7F20" w:rsidRPr="00D35644" w:rsidRDefault="00CE7F20" w:rsidP="00647A1F">
            <w:pPr>
              <w:spacing w:before="0" w:after="0"/>
              <w:jc w:val="center"/>
              <w:rPr>
                <w:b/>
                <w:color w:val="000000"/>
                <w:sz w:val="20"/>
                <w:szCs w:val="20"/>
              </w:rPr>
            </w:pPr>
          </w:p>
        </w:tc>
        <w:tc>
          <w:tcPr>
            <w:tcW w:w="1372" w:type="dxa"/>
            <w:vAlign w:val="center"/>
          </w:tcPr>
          <w:p w14:paraId="530AEB4A" w14:textId="77777777" w:rsidR="00CE7F20" w:rsidRPr="00D35644" w:rsidRDefault="00CE7F20" w:rsidP="00647A1F">
            <w:pPr>
              <w:spacing w:before="0"/>
              <w:rPr>
                <w:b/>
                <w:color w:val="000000"/>
                <w:sz w:val="20"/>
                <w:szCs w:val="20"/>
              </w:rPr>
            </w:pPr>
          </w:p>
        </w:tc>
      </w:tr>
      <w:tr w:rsidR="005B7898" w:rsidRPr="00D35644" w14:paraId="113D999B" w14:textId="77777777" w:rsidTr="00647A1F">
        <w:trPr>
          <w:trHeight w:val="352"/>
        </w:trPr>
        <w:tc>
          <w:tcPr>
            <w:tcW w:w="4399" w:type="dxa"/>
            <w:vAlign w:val="center"/>
          </w:tcPr>
          <w:p w14:paraId="42A5F797" w14:textId="033A7C6B" w:rsidR="005B7898" w:rsidRPr="00D35644" w:rsidRDefault="005B7898" w:rsidP="00647A1F">
            <w:pPr>
              <w:spacing w:before="0" w:after="0"/>
              <w:rPr>
                <w:color w:val="000000"/>
                <w:sz w:val="20"/>
                <w:szCs w:val="20"/>
              </w:rPr>
            </w:pPr>
            <w:r w:rsidRPr="00D35644">
              <w:rPr>
                <w:color w:val="000000"/>
                <w:sz w:val="20"/>
                <w:szCs w:val="20"/>
              </w:rPr>
              <w:t>Postrojba civilne zaštite opće namjene</w:t>
            </w:r>
          </w:p>
        </w:tc>
        <w:tc>
          <w:tcPr>
            <w:tcW w:w="1276" w:type="dxa"/>
            <w:vAlign w:val="center"/>
          </w:tcPr>
          <w:p w14:paraId="74182223" w14:textId="77777777" w:rsidR="005B7898" w:rsidRPr="00D35644" w:rsidRDefault="005B7898" w:rsidP="00647A1F">
            <w:pPr>
              <w:spacing w:before="0"/>
              <w:rPr>
                <w:b/>
                <w:color w:val="000000"/>
                <w:sz w:val="20"/>
                <w:szCs w:val="20"/>
              </w:rPr>
            </w:pPr>
          </w:p>
        </w:tc>
        <w:tc>
          <w:tcPr>
            <w:tcW w:w="1276" w:type="dxa"/>
            <w:vAlign w:val="center"/>
          </w:tcPr>
          <w:p w14:paraId="5CE28117" w14:textId="750B65EC" w:rsidR="005B7898" w:rsidRPr="00D35644" w:rsidRDefault="00D35644"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787F2A3E" w14:textId="72B06B25" w:rsidR="005B7898" w:rsidRPr="00D35644" w:rsidRDefault="005B7898" w:rsidP="00647A1F">
            <w:pPr>
              <w:spacing w:before="0" w:after="0"/>
              <w:jc w:val="center"/>
              <w:rPr>
                <w:b/>
                <w:color w:val="000000"/>
                <w:sz w:val="20"/>
                <w:szCs w:val="20"/>
              </w:rPr>
            </w:pPr>
          </w:p>
        </w:tc>
        <w:tc>
          <w:tcPr>
            <w:tcW w:w="1372" w:type="dxa"/>
            <w:vAlign w:val="center"/>
          </w:tcPr>
          <w:p w14:paraId="41847307" w14:textId="77777777" w:rsidR="005B7898" w:rsidRPr="00D35644" w:rsidRDefault="005B7898" w:rsidP="00647A1F">
            <w:pPr>
              <w:spacing w:before="0"/>
              <w:rPr>
                <w:b/>
                <w:color w:val="000000"/>
                <w:sz w:val="20"/>
                <w:szCs w:val="20"/>
              </w:rPr>
            </w:pPr>
          </w:p>
        </w:tc>
      </w:tr>
      <w:tr w:rsidR="00CE7F20" w:rsidRPr="00D35644" w14:paraId="4781F25B" w14:textId="77777777" w:rsidTr="00647A1F">
        <w:trPr>
          <w:trHeight w:val="362"/>
        </w:trPr>
        <w:tc>
          <w:tcPr>
            <w:tcW w:w="4399" w:type="dxa"/>
            <w:vAlign w:val="center"/>
          </w:tcPr>
          <w:p w14:paraId="17784A4C" w14:textId="79A34907" w:rsidR="00CE7F20" w:rsidRPr="00D35644" w:rsidRDefault="009123FB" w:rsidP="00647A1F">
            <w:pPr>
              <w:spacing w:before="0" w:after="0"/>
              <w:rPr>
                <w:color w:val="000000"/>
                <w:sz w:val="20"/>
                <w:szCs w:val="20"/>
              </w:rPr>
            </w:pPr>
            <w:r w:rsidRPr="00D35644">
              <w:rPr>
                <w:color w:val="000000"/>
                <w:sz w:val="20"/>
                <w:szCs w:val="20"/>
              </w:rPr>
              <w:t>GDCK Šibenik</w:t>
            </w:r>
          </w:p>
        </w:tc>
        <w:tc>
          <w:tcPr>
            <w:tcW w:w="1276" w:type="dxa"/>
            <w:vAlign w:val="center"/>
          </w:tcPr>
          <w:p w14:paraId="7CC7049F" w14:textId="77777777" w:rsidR="00CE7F20" w:rsidRPr="00D35644" w:rsidRDefault="00CE7F20" w:rsidP="00647A1F">
            <w:pPr>
              <w:spacing w:before="0" w:after="0"/>
              <w:jc w:val="center"/>
              <w:rPr>
                <w:b/>
                <w:color w:val="000000"/>
                <w:sz w:val="20"/>
                <w:szCs w:val="20"/>
              </w:rPr>
            </w:pPr>
          </w:p>
        </w:tc>
        <w:tc>
          <w:tcPr>
            <w:tcW w:w="1276" w:type="dxa"/>
            <w:vAlign w:val="center"/>
          </w:tcPr>
          <w:p w14:paraId="7A093EBF" w14:textId="77777777" w:rsidR="00CE7F20" w:rsidRPr="00D35644" w:rsidRDefault="00CE7F20" w:rsidP="00647A1F">
            <w:pPr>
              <w:spacing w:before="0" w:after="0"/>
              <w:jc w:val="center"/>
              <w:rPr>
                <w:b/>
                <w:color w:val="000000"/>
                <w:sz w:val="20"/>
                <w:szCs w:val="20"/>
              </w:rPr>
            </w:pPr>
          </w:p>
        </w:tc>
        <w:tc>
          <w:tcPr>
            <w:tcW w:w="1417" w:type="dxa"/>
            <w:vAlign w:val="center"/>
          </w:tcPr>
          <w:p w14:paraId="4FB9104F" w14:textId="77777777" w:rsidR="00CE7F20" w:rsidRPr="00D35644" w:rsidRDefault="00CE7F20" w:rsidP="00647A1F">
            <w:pPr>
              <w:spacing w:before="0" w:after="0"/>
              <w:jc w:val="center"/>
              <w:rPr>
                <w:b/>
                <w:color w:val="000000"/>
                <w:sz w:val="20"/>
                <w:szCs w:val="20"/>
              </w:rPr>
            </w:pPr>
            <w:r w:rsidRPr="00D35644">
              <w:rPr>
                <w:b/>
                <w:color w:val="000000"/>
                <w:sz w:val="20"/>
                <w:szCs w:val="20"/>
              </w:rPr>
              <w:t>x</w:t>
            </w:r>
          </w:p>
        </w:tc>
        <w:tc>
          <w:tcPr>
            <w:tcW w:w="1372" w:type="dxa"/>
            <w:vAlign w:val="center"/>
          </w:tcPr>
          <w:p w14:paraId="09B38856" w14:textId="77777777" w:rsidR="00CE7F20" w:rsidRPr="00D35644" w:rsidRDefault="00CE7F20" w:rsidP="00647A1F">
            <w:pPr>
              <w:spacing w:before="0" w:after="0"/>
              <w:rPr>
                <w:b/>
                <w:color w:val="000000"/>
                <w:sz w:val="20"/>
                <w:szCs w:val="20"/>
              </w:rPr>
            </w:pPr>
          </w:p>
        </w:tc>
      </w:tr>
      <w:tr w:rsidR="00CE7F20" w:rsidRPr="00D35644" w14:paraId="67B28ECD" w14:textId="77777777" w:rsidTr="00647A1F">
        <w:trPr>
          <w:trHeight w:val="362"/>
        </w:trPr>
        <w:tc>
          <w:tcPr>
            <w:tcW w:w="4399" w:type="dxa"/>
            <w:vAlign w:val="center"/>
          </w:tcPr>
          <w:p w14:paraId="5F3B5FDA" w14:textId="5B6C9859" w:rsidR="00CE7F20" w:rsidRPr="00D35644" w:rsidRDefault="009123FB" w:rsidP="00647A1F">
            <w:pPr>
              <w:spacing w:before="0" w:after="0"/>
              <w:rPr>
                <w:color w:val="000000"/>
                <w:sz w:val="20"/>
                <w:szCs w:val="20"/>
                <w:u w:val="single"/>
              </w:rPr>
            </w:pPr>
            <w:r w:rsidRPr="00D35644">
              <w:rPr>
                <w:color w:val="000000"/>
                <w:sz w:val="20"/>
                <w:szCs w:val="20"/>
              </w:rPr>
              <w:t>HGSS-Stanica Šibenik</w:t>
            </w:r>
          </w:p>
        </w:tc>
        <w:tc>
          <w:tcPr>
            <w:tcW w:w="1276" w:type="dxa"/>
            <w:vAlign w:val="center"/>
          </w:tcPr>
          <w:p w14:paraId="03D92363" w14:textId="77777777" w:rsidR="00CE7F20" w:rsidRPr="00D35644" w:rsidRDefault="00CE7F20" w:rsidP="00647A1F">
            <w:pPr>
              <w:spacing w:before="0" w:after="0"/>
              <w:jc w:val="center"/>
              <w:rPr>
                <w:b/>
                <w:color w:val="000000"/>
                <w:sz w:val="20"/>
                <w:szCs w:val="20"/>
              </w:rPr>
            </w:pPr>
          </w:p>
        </w:tc>
        <w:tc>
          <w:tcPr>
            <w:tcW w:w="1276" w:type="dxa"/>
            <w:vAlign w:val="center"/>
          </w:tcPr>
          <w:p w14:paraId="3C2F43BD" w14:textId="77777777" w:rsidR="00CE7F20" w:rsidRPr="00D35644" w:rsidRDefault="00CE7F20" w:rsidP="00647A1F">
            <w:pPr>
              <w:spacing w:before="0" w:after="0"/>
              <w:jc w:val="center"/>
              <w:rPr>
                <w:b/>
                <w:color w:val="000000"/>
                <w:sz w:val="20"/>
                <w:szCs w:val="20"/>
              </w:rPr>
            </w:pPr>
          </w:p>
        </w:tc>
        <w:tc>
          <w:tcPr>
            <w:tcW w:w="1417" w:type="dxa"/>
            <w:vAlign w:val="center"/>
          </w:tcPr>
          <w:p w14:paraId="7C467B07" w14:textId="77777777" w:rsidR="00CE7F20" w:rsidRPr="00D35644" w:rsidRDefault="00CE7F20" w:rsidP="00647A1F">
            <w:pPr>
              <w:spacing w:before="0" w:after="0"/>
              <w:jc w:val="center"/>
              <w:rPr>
                <w:b/>
                <w:color w:val="000000"/>
                <w:sz w:val="20"/>
                <w:szCs w:val="20"/>
              </w:rPr>
            </w:pPr>
            <w:r w:rsidRPr="00D35644">
              <w:rPr>
                <w:b/>
                <w:color w:val="000000"/>
                <w:sz w:val="20"/>
                <w:szCs w:val="20"/>
              </w:rPr>
              <w:t>x</w:t>
            </w:r>
          </w:p>
        </w:tc>
        <w:tc>
          <w:tcPr>
            <w:tcW w:w="1372" w:type="dxa"/>
            <w:vAlign w:val="center"/>
          </w:tcPr>
          <w:p w14:paraId="36EAC5C9" w14:textId="77777777" w:rsidR="00CE7F20" w:rsidRPr="00D35644" w:rsidRDefault="00CE7F20" w:rsidP="00647A1F">
            <w:pPr>
              <w:spacing w:before="0" w:after="0"/>
              <w:rPr>
                <w:b/>
                <w:color w:val="000000"/>
                <w:sz w:val="20"/>
                <w:szCs w:val="20"/>
              </w:rPr>
            </w:pPr>
          </w:p>
        </w:tc>
      </w:tr>
      <w:tr w:rsidR="00CE7F20" w:rsidRPr="00D35644" w14:paraId="06EAC8EE" w14:textId="77777777" w:rsidTr="00647A1F">
        <w:trPr>
          <w:trHeight w:val="352"/>
        </w:trPr>
        <w:tc>
          <w:tcPr>
            <w:tcW w:w="4399" w:type="dxa"/>
            <w:vAlign w:val="center"/>
          </w:tcPr>
          <w:p w14:paraId="481D460F" w14:textId="342CB736" w:rsidR="00CE7F20" w:rsidRPr="00D35644" w:rsidRDefault="00CE7F20" w:rsidP="00647A1F">
            <w:pPr>
              <w:spacing w:before="0" w:after="0"/>
              <w:rPr>
                <w:color w:val="000000"/>
                <w:sz w:val="20"/>
                <w:szCs w:val="20"/>
              </w:rPr>
            </w:pPr>
            <w:r w:rsidRPr="00D35644">
              <w:rPr>
                <w:color w:val="000000"/>
                <w:sz w:val="20"/>
                <w:szCs w:val="20"/>
              </w:rPr>
              <w:t xml:space="preserve">Pravne osobe i udruge od interesa za sustav civilne zaštite </w:t>
            </w:r>
            <w:r w:rsidR="00B627A0" w:rsidRPr="00D35644">
              <w:rPr>
                <w:color w:val="000000"/>
                <w:sz w:val="20"/>
                <w:szCs w:val="20"/>
              </w:rPr>
              <w:t>Općine Murter-Kornati</w:t>
            </w:r>
          </w:p>
        </w:tc>
        <w:tc>
          <w:tcPr>
            <w:tcW w:w="1276" w:type="dxa"/>
            <w:vAlign w:val="center"/>
          </w:tcPr>
          <w:p w14:paraId="26158365" w14:textId="77777777" w:rsidR="00CE7F20" w:rsidRPr="00D35644" w:rsidRDefault="00CE7F20" w:rsidP="00647A1F">
            <w:pPr>
              <w:spacing w:before="0" w:after="0"/>
              <w:rPr>
                <w:b/>
                <w:color w:val="000000"/>
                <w:sz w:val="20"/>
                <w:szCs w:val="20"/>
              </w:rPr>
            </w:pPr>
          </w:p>
        </w:tc>
        <w:tc>
          <w:tcPr>
            <w:tcW w:w="1276" w:type="dxa"/>
            <w:vAlign w:val="center"/>
          </w:tcPr>
          <w:p w14:paraId="225E7A48" w14:textId="77777777" w:rsidR="00CE7F20" w:rsidRPr="00D35644" w:rsidRDefault="00CE7F20"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1D85E5AA" w14:textId="77777777" w:rsidR="00CE7F20" w:rsidRPr="00D35644" w:rsidRDefault="00CE7F20" w:rsidP="00647A1F">
            <w:pPr>
              <w:spacing w:before="0" w:after="0"/>
              <w:jc w:val="center"/>
              <w:rPr>
                <w:b/>
                <w:color w:val="000000"/>
                <w:sz w:val="20"/>
                <w:szCs w:val="20"/>
              </w:rPr>
            </w:pPr>
          </w:p>
        </w:tc>
        <w:tc>
          <w:tcPr>
            <w:tcW w:w="1372" w:type="dxa"/>
            <w:vAlign w:val="center"/>
          </w:tcPr>
          <w:p w14:paraId="34C86581" w14:textId="77777777" w:rsidR="00CE7F20" w:rsidRPr="00D35644" w:rsidRDefault="00CE7F20" w:rsidP="00647A1F">
            <w:pPr>
              <w:spacing w:before="0" w:after="0"/>
              <w:rPr>
                <w:b/>
                <w:color w:val="000000"/>
                <w:sz w:val="20"/>
                <w:szCs w:val="20"/>
              </w:rPr>
            </w:pPr>
          </w:p>
        </w:tc>
      </w:tr>
      <w:tr w:rsidR="00CE7F20" w:rsidRPr="00D35644" w14:paraId="31B14213" w14:textId="77777777" w:rsidTr="00647A1F">
        <w:trPr>
          <w:trHeight w:val="362"/>
        </w:trPr>
        <w:tc>
          <w:tcPr>
            <w:tcW w:w="4399" w:type="dxa"/>
            <w:vAlign w:val="center"/>
          </w:tcPr>
          <w:p w14:paraId="782AF560" w14:textId="77777777" w:rsidR="00CE7F20" w:rsidRPr="00D35644" w:rsidRDefault="00CE7F20" w:rsidP="00647A1F">
            <w:pPr>
              <w:spacing w:before="0" w:after="0"/>
              <w:rPr>
                <w:color w:val="000000"/>
                <w:sz w:val="20"/>
                <w:szCs w:val="20"/>
              </w:rPr>
            </w:pPr>
            <w:r w:rsidRPr="00D35644">
              <w:rPr>
                <w:color w:val="000000"/>
                <w:sz w:val="20"/>
                <w:szCs w:val="20"/>
                <w:u w:val="single"/>
              </w:rPr>
              <w:t>Područje reagiranja – zbirno</w:t>
            </w:r>
          </w:p>
        </w:tc>
        <w:tc>
          <w:tcPr>
            <w:tcW w:w="1276" w:type="dxa"/>
            <w:vAlign w:val="center"/>
          </w:tcPr>
          <w:p w14:paraId="23145671" w14:textId="77777777" w:rsidR="00CE7F20" w:rsidRPr="00D35644" w:rsidRDefault="00CE7F20" w:rsidP="00647A1F">
            <w:pPr>
              <w:spacing w:before="0" w:after="0"/>
              <w:rPr>
                <w:b/>
                <w:color w:val="000000"/>
                <w:sz w:val="20"/>
                <w:szCs w:val="20"/>
              </w:rPr>
            </w:pPr>
          </w:p>
        </w:tc>
        <w:tc>
          <w:tcPr>
            <w:tcW w:w="1276" w:type="dxa"/>
            <w:vAlign w:val="center"/>
          </w:tcPr>
          <w:p w14:paraId="5E44FC8C" w14:textId="36C94116" w:rsidR="00CE7F20" w:rsidRPr="00D35644" w:rsidRDefault="00D35644" w:rsidP="00647A1F">
            <w:pPr>
              <w:spacing w:before="0" w:after="0"/>
              <w:jc w:val="center"/>
              <w:rPr>
                <w:b/>
                <w:color w:val="000000"/>
                <w:sz w:val="20"/>
                <w:szCs w:val="20"/>
              </w:rPr>
            </w:pPr>
            <w:r w:rsidRPr="00D35644">
              <w:rPr>
                <w:b/>
                <w:color w:val="000000"/>
                <w:sz w:val="20"/>
                <w:szCs w:val="20"/>
              </w:rPr>
              <w:t>x</w:t>
            </w:r>
          </w:p>
        </w:tc>
        <w:tc>
          <w:tcPr>
            <w:tcW w:w="1417" w:type="dxa"/>
            <w:vAlign w:val="center"/>
          </w:tcPr>
          <w:p w14:paraId="17997C5A" w14:textId="08D38CB2" w:rsidR="00CE7F20" w:rsidRPr="00D35644" w:rsidRDefault="00CE7F20" w:rsidP="00647A1F">
            <w:pPr>
              <w:spacing w:before="0" w:after="0"/>
              <w:jc w:val="center"/>
              <w:rPr>
                <w:b/>
                <w:color w:val="000000"/>
                <w:sz w:val="20"/>
                <w:szCs w:val="20"/>
              </w:rPr>
            </w:pPr>
          </w:p>
        </w:tc>
        <w:tc>
          <w:tcPr>
            <w:tcW w:w="1372" w:type="dxa"/>
            <w:vAlign w:val="center"/>
          </w:tcPr>
          <w:p w14:paraId="764434FA" w14:textId="77777777" w:rsidR="00CE7F20" w:rsidRPr="00D35644" w:rsidRDefault="00CE7F20" w:rsidP="00647A1F">
            <w:pPr>
              <w:spacing w:before="0" w:after="0"/>
              <w:rPr>
                <w:b/>
                <w:color w:val="000000"/>
                <w:sz w:val="20"/>
                <w:szCs w:val="20"/>
              </w:rPr>
            </w:pPr>
          </w:p>
        </w:tc>
      </w:tr>
    </w:tbl>
    <w:p w14:paraId="78409210" w14:textId="77777777" w:rsidR="00CE7F20" w:rsidRPr="00D35644" w:rsidRDefault="00CE7F20" w:rsidP="00CE7F20"/>
    <w:p w14:paraId="603074BC" w14:textId="33A12A70" w:rsidR="00CE7F20" w:rsidRPr="00D35644" w:rsidRDefault="00CE7F20" w:rsidP="00CE7F20">
      <w:r w:rsidRPr="00D35644">
        <w:t>Postojeće snage sustava civilne zaštite u navedenom slučaju (najgori slučaj) ne bi bile dovoljne u provođenju mjera civilne zaštite i zatražila bi se pomoć županijske razine zbog malog kapaciteta operativnih kapaciteta i materijalno-tehničkih sredstava.</w:t>
      </w:r>
    </w:p>
    <w:p w14:paraId="332FC6BD" w14:textId="77777777" w:rsidR="007078E3" w:rsidRPr="00D35644" w:rsidRDefault="007078E3" w:rsidP="007078E3">
      <w:pPr>
        <w:rPr>
          <w:szCs w:val="22"/>
        </w:rPr>
      </w:pPr>
      <w:r w:rsidRPr="00D35644">
        <w:rPr>
          <w:szCs w:val="22"/>
        </w:rPr>
        <w:t>Za djelotvornije provođenje mjera civilne zaštite u slučaju epidemije i pandemije potrebno je:</w:t>
      </w:r>
    </w:p>
    <w:p w14:paraId="4AE80A04" w14:textId="77777777" w:rsidR="007078E3" w:rsidRPr="00D35644" w:rsidRDefault="007078E3" w:rsidP="00112AAC">
      <w:pPr>
        <w:pStyle w:val="Odlomakpopisa"/>
        <w:numPr>
          <w:ilvl w:val="0"/>
          <w:numId w:val="27"/>
        </w:numPr>
        <w:spacing w:line="276" w:lineRule="auto"/>
      </w:pPr>
      <w:r w:rsidRPr="00D35644">
        <w:t xml:space="preserve">osigurati pravovremeno obavješćivanje stanovništva o mogućoj opasnosti od epidemije i pandemije, </w:t>
      </w:r>
    </w:p>
    <w:p w14:paraId="42D50EA0" w14:textId="77777777" w:rsidR="007078E3" w:rsidRPr="00D35644" w:rsidRDefault="007078E3" w:rsidP="00112AAC">
      <w:pPr>
        <w:pStyle w:val="Odlomakpopisa"/>
        <w:numPr>
          <w:ilvl w:val="0"/>
          <w:numId w:val="27"/>
        </w:numPr>
        <w:spacing w:line="276" w:lineRule="auto"/>
      </w:pPr>
      <w:r w:rsidRPr="00D35644">
        <w:t>provoditi edukaciju stanovništva u provođenju zdravstvene zaštite,</w:t>
      </w:r>
    </w:p>
    <w:p w14:paraId="029EDB6F" w14:textId="77777777" w:rsidR="007078E3" w:rsidRPr="00D35644" w:rsidRDefault="007078E3" w:rsidP="00112AAC">
      <w:pPr>
        <w:pStyle w:val="Odlomakpopisa"/>
        <w:numPr>
          <w:ilvl w:val="0"/>
          <w:numId w:val="27"/>
        </w:numPr>
        <w:spacing w:line="276" w:lineRule="auto"/>
      </w:pPr>
      <w:r w:rsidRPr="00D35644">
        <w:t>osigurati pravovremene mjere zaštite stanovništva,</w:t>
      </w:r>
    </w:p>
    <w:p w14:paraId="2354D37E" w14:textId="77777777" w:rsidR="007078E3" w:rsidRPr="00D35644" w:rsidRDefault="007078E3" w:rsidP="00112AAC">
      <w:pPr>
        <w:pStyle w:val="Odlomakpopisa"/>
        <w:numPr>
          <w:ilvl w:val="0"/>
          <w:numId w:val="27"/>
        </w:numPr>
        <w:spacing w:line="276" w:lineRule="auto"/>
      </w:pPr>
      <w:r w:rsidRPr="00D35644">
        <w:t>provoditi vježbe kako bi svi sudionici u sustavu civilne zaštite bili upoznati sa svojim aktivnostima u slučaju epidemije i pandemije.</w:t>
      </w:r>
    </w:p>
    <w:p w14:paraId="019ABE8E" w14:textId="77777777" w:rsidR="00CE7F20" w:rsidRPr="005A761D" w:rsidRDefault="00CE7F20" w:rsidP="00CE7F20">
      <w:pPr>
        <w:rPr>
          <w:highlight w:val="yellow"/>
        </w:rPr>
      </w:pPr>
    </w:p>
    <w:p w14:paraId="5D89092E" w14:textId="77777777" w:rsidR="00B11447" w:rsidRDefault="00B11447" w:rsidP="00CE7F20">
      <w:pPr>
        <w:spacing w:before="0"/>
        <w:jc w:val="center"/>
        <w:rPr>
          <w:rFonts w:eastAsia="Calibri"/>
          <w:b/>
          <w:i/>
          <w:iCs/>
          <w:color w:val="54883D"/>
          <w:sz w:val="20"/>
          <w:szCs w:val="20"/>
        </w:rPr>
      </w:pPr>
    </w:p>
    <w:p w14:paraId="333D8435" w14:textId="77777777" w:rsidR="00B11447" w:rsidRDefault="00B11447" w:rsidP="00CE7F20">
      <w:pPr>
        <w:spacing w:before="0"/>
        <w:jc w:val="center"/>
        <w:rPr>
          <w:rFonts w:eastAsia="Calibri"/>
          <w:b/>
          <w:i/>
          <w:iCs/>
          <w:color w:val="54883D"/>
          <w:sz w:val="20"/>
          <w:szCs w:val="20"/>
        </w:rPr>
      </w:pPr>
    </w:p>
    <w:p w14:paraId="288D082E" w14:textId="5F3D0D3E" w:rsidR="00CE7F20" w:rsidRPr="00D97526" w:rsidRDefault="00CE7F20" w:rsidP="00CE7F20">
      <w:pPr>
        <w:spacing w:before="0"/>
        <w:jc w:val="center"/>
        <w:rPr>
          <w:rFonts w:eastAsia="Calibri"/>
          <w:b/>
          <w:bCs/>
          <w:i/>
          <w:color w:val="54883D"/>
          <w:sz w:val="20"/>
          <w:szCs w:val="18"/>
          <w:lang w:bidi="en-US"/>
        </w:rPr>
      </w:pPr>
      <w:r w:rsidRPr="00D97526">
        <w:rPr>
          <w:rFonts w:eastAsia="Calibri"/>
          <w:b/>
          <w:i/>
          <w:iCs/>
          <w:color w:val="54883D"/>
          <w:sz w:val="20"/>
          <w:szCs w:val="20"/>
        </w:rPr>
        <w:t xml:space="preserve">Tablica </w:t>
      </w:r>
      <w:r w:rsidRPr="00D97526">
        <w:rPr>
          <w:rFonts w:eastAsia="Calibri"/>
          <w:b/>
          <w:i/>
          <w:iCs/>
          <w:color w:val="54883D"/>
          <w:sz w:val="20"/>
          <w:szCs w:val="20"/>
        </w:rPr>
        <w:fldChar w:fldCharType="begin"/>
      </w:r>
      <w:r w:rsidRPr="00D97526">
        <w:rPr>
          <w:rFonts w:eastAsia="Calibri"/>
          <w:b/>
          <w:i/>
          <w:iCs/>
          <w:color w:val="54883D"/>
          <w:sz w:val="20"/>
          <w:szCs w:val="20"/>
        </w:rPr>
        <w:instrText xml:space="preserve"> SEQ Tabela \* ARABIC </w:instrText>
      </w:r>
      <w:r w:rsidRPr="00D97526">
        <w:rPr>
          <w:rFonts w:eastAsia="Calibri"/>
          <w:b/>
          <w:i/>
          <w:iCs/>
          <w:color w:val="54883D"/>
          <w:sz w:val="20"/>
          <w:szCs w:val="20"/>
        </w:rPr>
        <w:fldChar w:fldCharType="separate"/>
      </w:r>
      <w:r w:rsidR="00BF5AB3">
        <w:rPr>
          <w:rFonts w:eastAsia="Calibri"/>
          <w:b/>
          <w:i/>
          <w:iCs/>
          <w:noProof/>
          <w:color w:val="54883D"/>
          <w:sz w:val="20"/>
          <w:szCs w:val="20"/>
        </w:rPr>
        <w:t>61</w:t>
      </w:r>
      <w:r w:rsidRPr="00D97526">
        <w:rPr>
          <w:rFonts w:eastAsia="Calibri"/>
          <w:b/>
          <w:i/>
          <w:iCs/>
          <w:noProof/>
          <w:color w:val="54883D"/>
          <w:sz w:val="20"/>
          <w:szCs w:val="20"/>
        </w:rPr>
        <w:fldChar w:fldCharType="end"/>
      </w:r>
      <w:r w:rsidRPr="00D97526">
        <w:rPr>
          <w:rFonts w:eastAsia="Calibri"/>
          <w:b/>
          <w:i/>
          <w:iCs/>
          <w:color w:val="54883D"/>
          <w:sz w:val="20"/>
          <w:szCs w:val="20"/>
        </w:rPr>
        <w:t>.</w:t>
      </w:r>
      <w:r w:rsidRPr="00D97526">
        <w:rPr>
          <w:rFonts w:eastAsia="Calibri"/>
          <w:b/>
          <w:bCs/>
          <w:i/>
          <w:color w:val="54883D"/>
          <w:sz w:val="20"/>
          <w:szCs w:val="18"/>
          <w:lang w:bidi="en-US"/>
        </w:rPr>
        <w:t xml:space="preserve"> Spremnost operativnih snaga u slučaju pojave </w:t>
      </w:r>
      <w:r w:rsidR="00624CE8" w:rsidRPr="00D97526">
        <w:rPr>
          <w:rFonts w:eastAsia="Calibri"/>
          <w:b/>
          <w:bCs/>
          <w:i/>
          <w:color w:val="54883D"/>
          <w:sz w:val="20"/>
          <w:szCs w:val="18"/>
          <w:lang w:bidi="en-US"/>
        </w:rPr>
        <w:t>ekstremnih temperatura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D97526" w14:paraId="64436C85" w14:textId="77777777" w:rsidTr="00647A1F">
        <w:trPr>
          <w:trHeight w:val="352"/>
          <w:tblHeader/>
        </w:trPr>
        <w:tc>
          <w:tcPr>
            <w:tcW w:w="4399" w:type="dxa"/>
            <w:vMerge w:val="restart"/>
            <w:vAlign w:val="center"/>
          </w:tcPr>
          <w:p w14:paraId="457FA833" w14:textId="32649D83" w:rsidR="00CE7F20" w:rsidRPr="00D97526" w:rsidRDefault="00624CE8" w:rsidP="00647A1F">
            <w:pPr>
              <w:spacing w:before="0" w:after="0"/>
              <w:jc w:val="center"/>
              <w:rPr>
                <w:b/>
                <w:color w:val="000000"/>
                <w:sz w:val="20"/>
                <w:szCs w:val="20"/>
              </w:rPr>
            </w:pPr>
            <w:r w:rsidRPr="00D97526">
              <w:rPr>
                <w:b/>
                <w:color w:val="000000"/>
                <w:sz w:val="20"/>
                <w:szCs w:val="20"/>
              </w:rPr>
              <w:t>EKSTREMNE TEMPERATURE</w:t>
            </w:r>
          </w:p>
        </w:tc>
        <w:tc>
          <w:tcPr>
            <w:tcW w:w="1276" w:type="dxa"/>
            <w:shd w:val="clear" w:color="auto" w:fill="FF0000"/>
            <w:vAlign w:val="center"/>
          </w:tcPr>
          <w:p w14:paraId="4D64898D" w14:textId="77777777" w:rsidR="00CE7F20" w:rsidRPr="00D97526" w:rsidRDefault="00CE7F20" w:rsidP="00647A1F">
            <w:pPr>
              <w:spacing w:before="0" w:after="0" w:line="240" w:lineRule="auto"/>
              <w:jc w:val="center"/>
              <w:rPr>
                <w:b/>
                <w:color w:val="000000"/>
                <w:sz w:val="20"/>
                <w:szCs w:val="20"/>
              </w:rPr>
            </w:pPr>
            <w:r w:rsidRPr="00D97526">
              <w:rPr>
                <w:b/>
                <w:color w:val="000000"/>
                <w:sz w:val="20"/>
                <w:szCs w:val="20"/>
              </w:rPr>
              <w:t>Vrlo niska spremnost</w:t>
            </w:r>
          </w:p>
        </w:tc>
        <w:tc>
          <w:tcPr>
            <w:tcW w:w="1276" w:type="dxa"/>
            <w:shd w:val="clear" w:color="auto" w:fill="FFC000"/>
            <w:vAlign w:val="center"/>
          </w:tcPr>
          <w:p w14:paraId="24FDC04A" w14:textId="77777777" w:rsidR="00CE7F20" w:rsidRPr="00D97526" w:rsidRDefault="00CE7F20" w:rsidP="00647A1F">
            <w:pPr>
              <w:spacing w:before="0" w:after="0"/>
              <w:jc w:val="center"/>
              <w:rPr>
                <w:b/>
                <w:color w:val="000000"/>
                <w:sz w:val="20"/>
                <w:szCs w:val="20"/>
              </w:rPr>
            </w:pPr>
            <w:r w:rsidRPr="00D97526">
              <w:rPr>
                <w:b/>
                <w:color w:val="000000"/>
                <w:sz w:val="20"/>
                <w:szCs w:val="20"/>
              </w:rPr>
              <w:t>Niska spremnost</w:t>
            </w:r>
          </w:p>
        </w:tc>
        <w:tc>
          <w:tcPr>
            <w:tcW w:w="1417" w:type="dxa"/>
            <w:shd w:val="clear" w:color="auto" w:fill="FFFF00"/>
            <w:vAlign w:val="center"/>
          </w:tcPr>
          <w:p w14:paraId="35C69719" w14:textId="77777777" w:rsidR="00CE7F20" w:rsidRPr="00D97526" w:rsidRDefault="00CE7F20" w:rsidP="00647A1F">
            <w:pPr>
              <w:spacing w:before="0" w:after="0"/>
              <w:jc w:val="center"/>
              <w:rPr>
                <w:b/>
                <w:color w:val="000000"/>
                <w:sz w:val="20"/>
                <w:szCs w:val="20"/>
              </w:rPr>
            </w:pPr>
            <w:r w:rsidRPr="00D97526">
              <w:rPr>
                <w:b/>
                <w:color w:val="000000"/>
                <w:sz w:val="20"/>
                <w:szCs w:val="20"/>
              </w:rPr>
              <w:t>Visoka spremnost</w:t>
            </w:r>
          </w:p>
        </w:tc>
        <w:tc>
          <w:tcPr>
            <w:tcW w:w="1372" w:type="dxa"/>
            <w:shd w:val="clear" w:color="auto" w:fill="92D050"/>
            <w:vAlign w:val="center"/>
          </w:tcPr>
          <w:p w14:paraId="1E9F671C" w14:textId="77777777" w:rsidR="00CE7F20" w:rsidRPr="00D97526" w:rsidRDefault="00CE7F20" w:rsidP="00647A1F">
            <w:pPr>
              <w:spacing w:before="0" w:after="0"/>
              <w:jc w:val="center"/>
              <w:rPr>
                <w:b/>
                <w:color w:val="000000"/>
                <w:sz w:val="20"/>
                <w:szCs w:val="20"/>
              </w:rPr>
            </w:pPr>
            <w:r w:rsidRPr="00D97526">
              <w:rPr>
                <w:b/>
                <w:color w:val="000000"/>
                <w:sz w:val="20"/>
                <w:szCs w:val="20"/>
              </w:rPr>
              <w:t>Vrlo visoka spremnost</w:t>
            </w:r>
          </w:p>
        </w:tc>
      </w:tr>
      <w:tr w:rsidR="00CE7F20" w:rsidRPr="00D97526" w14:paraId="3054E1C9" w14:textId="77777777" w:rsidTr="00647A1F">
        <w:trPr>
          <w:trHeight w:val="278"/>
          <w:tblHeader/>
        </w:trPr>
        <w:tc>
          <w:tcPr>
            <w:tcW w:w="4399" w:type="dxa"/>
            <w:vMerge/>
            <w:vAlign w:val="center"/>
          </w:tcPr>
          <w:p w14:paraId="09A711DF" w14:textId="77777777" w:rsidR="00CE7F20" w:rsidRPr="00D97526" w:rsidRDefault="00CE7F20" w:rsidP="00647A1F">
            <w:pPr>
              <w:spacing w:before="0" w:after="0"/>
              <w:rPr>
                <w:b/>
                <w:color w:val="000000"/>
                <w:sz w:val="20"/>
                <w:szCs w:val="20"/>
              </w:rPr>
            </w:pPr>
          </w:p>
        </w:tc>
        <w:tc>
          <w:tcPr>
            <w:tcW w:w="1276" w:type="dxa"/>
            <w:vAlign w:val="center"/>
          </w:tcPr>
          <w:p w14:paraId="69654C89" w14:textId="77777777" w:rsidR="00CE7F20" w:rsidRPr="00D97526" w:rsidRDefault="00CE7F20" w:rsidP="00647A1F">
            <w:pPr>
              <w:spacing w:before="0" w:after="0"/>
              <w:jc w:val="center"/>
              <w:rPr>
                <w:b/>
                <w:color w:val="000000"/>
                <w:sz w:val="20"/>
                <w:szCs w:val="20"/>
              </w:rPr>
            </w:pPr>
            <w:r w:rsidRPr="00D97526">
              <w:rPr>
                <w:b/>
                <w:color w:val="000000"/>
                <w:sz w:val="20"/>
                <w:szCs w:val="20"/>
              </w:rPr>
              <w:t>4</w:t>
            </w:r>
          </w:p>
        </w:tc>
        <w:tc>
          <w:tcPr>
            <w:tcW w:w="1276" w:type="dxa"/>
            <w:vAlign w:val="center"/>
          </w:tcPr>
          <w:p w14:paraId="6E360A45" w14:textId="77777777" w:rsidR="00CE7F20" w:rsidRPr="00D97526" w:rsidRDefault="00CE7F20" w:rsidP="00647A1F">
            <w:pPr>
              <w:spacing w:before="0" w:after="0"/>
              <w:jc w:val="center"/>
              <w:rPr>
                <w:b/>
                <w:color w:val="000000"/>
                <w:sz w:val="20"/>
                <w:szCs w:val="20"/>
              </w:rPr>
            </w:pPr>
            <w:r w:rsidRPr="00D97526">
              <w:rPr>
                <w:b/>
                <w:color w:val="000000"/>
                <w:sz w:val="20"/>
                <w:szCs w:val="20"/>
              </w:rPr>
              <w:t>3</w:t>
            </w:r>
          </w:p>
        </w:tc>
        <w:tc>
          <w:tcPr>
            <w:tcW w:w="1417" w:type="dxa"/>
            <w:vAlign w:val="center"/>
          </w:tcPr>
          <w:p w14:paraId="2A34E57D" w14:textId="77777777" w:rsidR="00CE7F20" w:rsidRPr="00D97526" w:rsidRDefault="00CE7F20" w:rsidP="00647A1F">
            <w:pPr>
              <w:spacing w:before="0" w:after="0"/>
              <w:jc w:val="center"/>
              <w:rPr>
                <w:b/>
                <w:color w:val="000000"/>
                <w:sz w:val="20"/>
                <w:szCs w:val="20"/>
              </w:rPr>
            </w:pPr>
            <w:r w:rsidRPr="00D97526">
              <w:rPr>
                <w:b/>
                <w:color w:val="000000"/>
                <w:sz w:val="20"/>
                <w:szCs w:val="20"/>
              </w:rPr>
              <w:t>2</w:t>
            </w:r>
          </w:p>
        </w:tc>
        <w:tc>
          <w:tcPr>
            <w:tcW w:w="1372" w:type="dxa"/>
            <w:vAlign w:val="center"/>
          </w:tcPr>
          <w:p w14:paraId="4A54BFF4" w14:textId="77777777" w:rsidR="00CE7F20" w:rsidRPr="00D97526" w:rsidRDefault="00CE7F20" w:rsidP="00647A1F">
            <w:pPr>
              <w:spacing w:before="0" w:after="0"/>
              <w:jc w:val="center"/>
              <w:rPr>
                <w:b/>
                <w:color w:val="000000"/>
                <w:sz w:val="20"/>
                <w:szCs w:val="20"/>
              </w:rPr>
            </w:pPr>
            <w:r w:rsidRPr="00D97526">
              <w:rPr>
                <w:b/>
                <w:color w:val="000000"/>
                <w:sz w:val="20"/>
                <w:szCs w:val="20"/>
              </w:rPr>
              <w:t>1</w:t>
            </w:r>
          </w:p>
        </w:tc>
      </w:tr>
      <w:tr w:rsidR="00CE7F20" w:rsidRPr="00D97526" w14:paraId="5AED731D" w14:textId="77777777" w:rsidTr="00647A1F">
        <w:trPr>
          <w:trHeight w:val="352"/>
        </w:trPr>
        <w:tc>
          <w:tcPr>
            <w:tcW w:w="4399" w:type="dxa"/>
            <w:vAlign w:val="center"/>
          </w:tcPr>
          <w:p w14:paraId="4366B64F" w14:textId="110432B0" w:rsidR="00CE7F20" w:rsidRPr="00D97526" w:rsidRDefault="00CE7F20" w:rsidP="00647A1F">
            <w:pPr>
              <w:spacing w:before="0" w:after="0"/>
              <w:rPr>
                <w:color w:val="000000"/>
                <w:sz w:val="20"/>
                <w:szCs w:val="20"/>
              </w:rPr>
            </w:pPr>
            <w:r w:rsidRPr="00D97526">
              <w:rPr>
                <w:color w:val="000000"/>
                <w:sz w:val="20"/>
                <w:szCs w:val="20"/>
              </w:rPr>
              <w:t xml:space="preserve">Stožer civilne zaštite </w:t>
            </w:r>
            <w:r w:rsidR="00B627A0" w:rsidRPr="00D97526">
              <w:rPr>
                <w:color w:val="000000"/>
                <w:sz w:val="20"/>
                <w:szCs w:val="20"/>
              </w:rPr>
              <w:t>Općine Murter-Kornati</w:t>
            </w:r>
          </w:p>
        </w:tc>
        <w:tc>
          <w:tcPr>
            <w:tcW w:w="1276" w:type="dxa"/>
            <w:vAlign w:val="center"/>
          </w:tcPr>
          <w:p w14:paraId="566CC9D1" w14:textId="77777777" w:rsidR="00CE7F20" w:rsidRPr="00D97526" w:rsidRDefault="00CE7F20" w:rsidP="00647A1F">
            <w:pPr>
              <w:spacing w:before="0"/>
              <w:jc w:val="center"/>
              <w:rPr>
                <w:b/>
                <w:color w:val="000000"/>
                <w:sz w:val="20"/>
                <w:szCs w:val="20"/>
              </w:rPr>
            </w:pPr>
          </w:p>
        </w:tc>
        <w:tc>
          <w:tcPr>
            <w:tcW w:w="1276" w:type="dxa"/>
            <w:vAlign w:val="center"/>
          </w:tcPr>
          <w:p w14:paraId="26873DF4" w14:textId="21F55252" w:rsidR="00CE7F20" w:rsidRPr="00D97526" w:rsidRDefault="00CE7F20" w:rsidP="00647A1F">
            <w:pPr>
              <w:spacing w:before="0"/>
              <w:jc w:val="center"/>
              <w:rPr>
                <w:b/>
                <w:color w:val="000000"/>
                <w:sz w:val="20"/>
                <w:szCs w:val="20"/>
              </w:rPr>
            </w:pPr>
          </w:p>
        </w:tc>
        <w:tc>
          <w:tcPr>
            <w:tcW w:w="1417" w:type="dxa"/>
            <w:vAlign w:val="center"/>
          </w:tcPr>
          <w:p w14:paraId="2D608A1D" w14:textId="5B63DF9D" w:rsidR="00CE7F20" w:rsidRPr="00D97526" w:rsidRDefault="00D97526"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6B9F5785" w14:textId="77777777" w:rsidR="00CE7F20" w:rsidRPr="00D97526" w:rsidRDefault="00CE7F20" w:rsidP="00647A1F">
            <w:pPr>
              <w:spacing w:before="0"/>
              <w:rPr>
                <w:b/>
                <w:color w:val="000000"/>
                <w:sz w:val="20"/>
                <w:szCs w:val="20"/>
              </w:rPr>
            </w:pPr>
          </w:p>
        </w:tc>
      </w:tr>
      <w:tr w:rsidR="00CE7F20" w:rsidRPr="00D97526" w14:paraId="27E481F2" w14:textId="77777777" w:rsidTr="00647A1F">
        <w:trPr>
          <w:trHeight w:val="352"/>
        </w:trPr>
        <w:tc>
          <w:tcPr>
            <w:tcW w:w="4399" w:type="dxa"/>
            <w:vAlign w:val="center"/>
          </w:tcPr>
          <w:p w14:paraId="62660BA8" w14:textId="08D7375D" w:rsidR="00CE7F20" w:rsidRPr="00D97526" w:rsidRDefault="00CE7F20" w:rsidP="00647A1F">
            <w:pPr>
              <w:spacing w:before="0" w:after="0"/>
              <w:rPr>
                <w:color w:val="000000"/>
                <w:sz w:val="20"/>
                <w:szCs w:val="20"/>
              </w:rPr>
            </w:pPr>
            <w:r w:rsidRPr="00D97526">
              <w:rPr>
                <w:color w:val="000000"/>
                <w:sz w:val="20"/>
                <w:szCs w:val="20"/>
              </w:rPr>
              <w:t xml:space="preserve">Povjerenici i zamjenici povjerenika civilne zaštite </w:t>
            </w:r>
            <w:r w:rsidR="00B627A0" w:rsidRPr="00D97526">
              <w:rPr>
                <w:color w:val="000000"/>
                <w:sz w:val="20"/>
                <w:szCs w:val="20"/>
              </w:rPr>
              <w:t>Općine Murter-Kornati</w:t>
            </w:r>
          </w:p>
        </w:tc>
        <w:tc>
          <w:tcPr>
            <w:tcW w:w="1276" w:type="dxa"/>
            <w:vAlign w:val="center"/>
          </w:tcPr>
          <w:p w14:paraId="7FDA09FD" w14:textId="77777777" w:rsidR="00CE7F20" w:rsidRPr="00D97526" w:rsidRDefault="00CE7F20" w:rsidP="00647A1F">
            <w:pPr>
              <w:spacing w:before="0"/>
              <w:jc w:val="center"/>
              <w:rPr>
                <w:b/>
                <w:color w:val="000000"/>
                <w:sz w:val="20"/>
                <w:szCs w:val="20"/>
              </w:rPr>
            </w:pPr>
          </w:p>
        </w:tc>
        <w:tc>
          <w:tcPr>
            <w:tcW w:w="1276" w:type="dxa"/>
            <w:vAlign w:val="center"/>
          </w:tcPr>
          <w:p w14:paraId="6ABE2692" w14:textId="77777777" w:rsidR="00CE7F20" w:rsidRPr="00D97526" w:rsidRDefault="00CE7F20" w:rsidP="00647A1F">
            <w:pPr>
              <w:spacing w:before="0"/>
              <w:jc w:val="center"/>
              <w:rPr>
                <w:b/>
                <w:color w:val="000000"/>
                <w:sz w:val="20"/>
                <w:szCs w:val="20"/>
              </w:rPr>
            </w:pPr>
            <w:r w:rsidRPr="00D97526">
              <w:rPr>
                <w:b/>
                <w:color w:val="000000"/>
                <w:sz w:val="20"/>
                <w:szCs w:val="20"/>
              </w:rPr>
              <w:t>x</w:t>
            </w:r>
          </w:p>
        </w:tc>
        <w:tc>
          <w:tcPr>
            <w:tcW w:w="1417" w:type="dxa"/>
            <w:vAlign w:val="center"/>
          </w:tcPr>
          <w:p w14:paraId="1BDA8C07" w14:textId="77777777" w:rsidR="00CE7F20" w:rsidRPr="00D97526" w:rsidRDefault="00CE7F20" w:rsidP="00647A1F">
            <w:pPr>
              <w:spacing w:before="0" w:after="0"/>
              <w:jc w:val="center"/>
              <w:rPr>
                <w:b/>
                <w:color w:val="000000"/>
                <w:sz w:val="20"/>
                <w:szCs w:val="20"/>
              </w:rPr>
            </w:pPr>
          </w:p>
        </w:tc>
        <w:tc>
          <w:tcPr>
            <w:tcW w:w="1372" w:type="dxa"/>
            <w:vAlign w:val="center"/>
          </w:tcPr>
          <w:p w14:paraId="2A3AABFB" w14:textId="77777777" w:rsidR="00CE7F20" w:rsidRPr="00D97526" w:rsidRDefault="00CE7F20" w:rsidP="00647A1F">
            <w:pPr>
              <w:spacing w:before="0"/>
              <w:rPr>
                <w:b/>
                <w:color w:val="000000"/>
                <w:sz w:val="20"/>
                <w:szCs w:val="20"/>
              </w:rPr>
            </w:pPr>
          </w:p>
        </w:tc>
      </w:tr>
      <w:tr w:rsidR="00CE7F20" w:rsidRPr="00D97526" w14:paraId="2A6F6570" w14:textId="77777777" w:rsidTr="00647A1F">
        <w:trPr>
          <w:trHeight w:val="352"/>
        </w:trPr>
        <w:tc>
          <w:tcPr>
            <w:tcW w:w="4399" w:type="dxa"/>
            <w:vAlign w:val="center"/>
          </w:tcPr>
          <w:p w14:paraId="0459D884" w14:textId="466E57CB" w:rsidR="00CE7F20" w:rsidRPr="00D97526" w:rsidRDefault="00CE7F20" w:rsidP="00647A1F">
            <w:pPr>
              <w:spacing w:before="0" w:after="0"/>
              <w:rPr>
                <w:color w:val="000000"/>
                <w:sz w:val="20"/>
                <w:szCs w:val="20"/>
              </w:rPr>
            </w:pPr>
            <w:r w:rsidRPr="00D97526">
              <w:rPr>
                <w:color w:val="000000"/>
                <w:sz w:val="20"/>
                <w:szCs w:val="20"/>
              </w:rPr>
              <w:t xml:space="preserve">Vatrogasne snage </w:t>
            </w:r>
            <w:r w:rsidR="00B627A0" w:rsidRPr="00D97526">
              <w:rPr>
                <w:color w:val="000000"/>
                <w:sz w:val="20"/>
                <w:szCs w:val="20"/>
              </w:rPr>
              <w:t>Općine Murter-Kornati</w:t>
            </w:r>
          </w:p>
        </w:tc>
        <w:tc>
          <w:tcPr>
            <w:tcW w:w="1276" w:type="dxa"/>
            <w:vAlign w:val="center"/>
          </w:tcPr>
          <w:p w14:paraId="05D3EAE4" w14:textId="77777777" w:rsidR="00CE7F20" w:rsidRPr="00D97526" w:rsidRDefault="00CE7F20" w:rsidP="00647A1F">
            <w:pPr>
              <w:spacing w:before="0"/>
              <w:rPr>
                <w:b/>
                <w:color w:val="000000"/>
                <w:sz w:val="20"/>
                <w:szCs w:val="20"/>
              </w:rPr>
            </w:pPr>
          </w:p>
        </w:tc>
        <w:tc>
          <w:tcPr>
            <w:tcW w:w="1276" w:type="dxa"/>
            <w:vAlign w:val="center"/>
          </w:tcPr>
          <w:p w14:paraId="2DE6E361" w14:textId="77777777" w:rsidR="00CE7F20" w:rsidRPr="00D97526" w:rsidRDefault="00CE7F20" w:rsidP="00647A1F">
            <w:pPr>
              <w:spacing w:before="0" w:after="0"/>
              <w:jc w:val="center"/>
              <w:rPr>
                <w:b/>
                <w:color w:val="000000"/>
                <w:sz w:val="20"/>
                <w:szCs w:val="20"/>
              </w:rPr>
            </w:pPr>
          </w:p>
        </w:tc>
        <w:tc>
          <w:tcPr>
            <w:tcW w:w="1417" w:type="dxa"/>
            <w:vAlign w:val="center"/>
          </w:tcPr>
          <w:p w14:paraId="0DADBCB5" w14:textId="463C143E" w:rsidR="00CE7F20" w:rsidRPr="00D97526" w:rsidRDefault="00D97526"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5D2D35A2" w14:textId="0A1AEE7E" w:rsidR="00CE7F20" w:rsidRPr="00D97526" w:rsidRDefault="00CE7F20" w:rsidP="00647A1F">
            <w:pPr>
              <w:spacing w:before="0"/>
              <w:jc w:val="center"/>
              <w:rPr>
                <w:b/>
                <w:color w:val="000000"/>
                <w:sz w:val="20"/>
                <w:szCs w:val="20"/>
              </w:rPr>
            </w:pPr>
          </w:p>
        </w:tc>
      </w:tr>
      <w:tr w:rsidR="005B7898" w:rsidRPr="00D97526" w14:paraId="62E2A5C8" w14:textId="77777777" w:rsidTr="00647A1F">
        <w:trPr>
          <w:trHeight w:val="352"/>
        </w:trPr>
        <w:tc>
          <w:tcPr>
            <w:tcW w:w="4399" w:type="dxa"/>
            <w:vAlign w:val="center"/>
          </w:tcPr>
          <w:p w14:paraId="5233F248" w14:textId="2BFED149" w:rsidR="005B7898" w:rsidRPr="00D97526" w:rsidRDefault="005B7898" w:rsidP="00647A1F">
            <w:pPr>
              <w:spacing w:before="0" w:after="0"/>
              <w:rPr>
                <w:color w:val="000000"/>
                <w:sz w:val="20"/>
                <w:szCs w:val="20"/>
              </w:rPr>
            </w:pPr>
            <w:r w:rsidRPr="00D97526">
              <w:rPr>
                <w:color w:val="000000"/>
                <w:sz w:val="20"/>
                <w:szCs w:val="20"/>
              </w:rPr>
              <w:t>Postrojba civilne zaštite opće namjene</w:t>
            </w:r>
          </w:p>
        </w:tc>
        <w:tc>
          <w:tcPr>
            <w:tcW w:w="1276" w:type="dxa"/>
            <w:vAlign w:val="center"/>
          </w:tcPr>
          <w:p w14:paraId="2DE2A693" w14:textId="77777777" w:rsidR="005B7898" w:rsidRPr="00D97526" w:rsidRDefault="005B7898" w:rsidP="00647A1F">
            <w:pPr>
              <w:spacing w:before="0"/>
              <w:rPr>
                <w:b/>
                <w:color w:val="000000"/>
                <w:sz w:val="20"/>
                <w:szCs w:val="20"/>
              </w:rPr>
            </w:pPr>
          </w:p>
        </w:tc>
        <w:tc>
          <w:tcPr>
            <w:tcW w:w="1276" w:type="dxa"/>
            <w:vAlign w:val="center"/>
          </w:tcPr>
          <w:p w14:paraId="6B1D16E3" w14:textId="4345323A" w:rsidR="005B7898" w:rsidRPr="00D97526" w:rsidRDefault="00D97526" w:rsidP="00647A1F">
            <w:pPr>
              <w:spacing w:before="0" w:after="0"/>
              <w:jc w:val="center"/>
              <w:rPr>
                <w:b/>
                <w:color w:val="000000"/>
                <w:sz w:val="20"/>
                <w:szCs w:val="20"/>
              </w:rPr>
            </w:pPr>
            <w:r w:rsidRPr="00D97526">
              <w:rPr>
                <w:b/>
                <w:color w:val="000000"/>
                <w:sz w:val="20"/>
                <w:szCs w:val="20"/>
              </w:rPr>
              <w:t>x</w:t>
            </w:r>
          </w:p>
        </w:tc>
        <w:tc>
          <w:tcPr>
            <w:tcW w:w="1417" w:type="dxa"/>
            <w:vAlign w:val="center"/>
          </w:tcPr>
          <w:p w14:paraId="5603F93A" w14:textId="6FA90C2E" w:rsidR="005B7898" w:rsidRPr="00D97526" w:rsidRDefault="005B7898" w:rsidP="00647A1F">
            <w:pPr>
              <w:spacing w:before="0" w:after="0"/>
              <w:jc w:val="center"/>
              <w:rPr>
                <w:b/>
                <w:color w:val="000000"/>
                <w:sz w:val="20"/>
                <w:szCs w:val="20"/>
              </w:rPr>
            </w:pPr>
          </w:p>
        </w:tc>
        <w:tc>
          <w:tcPr>
            <w:tcW w:w="1372" w:type="dxa"/>
            <w:vAlign w:val="center"/>
          </w:tcPr>
          <w:p w14:paraId="717CFC29" w14:textId="77777777" w:rsidR="005B7898" w:rsidRPr="00D97526" w:rsidRDefault="005B7898" w:rsidP="00647A1F">
            <w:pPr>
              <w:spacing w:before="0"/>
              <w:jc w:val="center"/>
              <w:rPr>
                <w:b/>
                <w:color w:val="000000"/>
                <w:sz w:val="20"/>
                <w:szCs w:val="20"/>
              </w:rPr>
            </w:pPr>
          </w:p>
        </w:tc>
      </w:tr>
      <w:tr w:rsidR="00CE7F20" w:rsidRPr="00D97526" w14:paraId="2715EA41" w14:textId="77777777" w:rsidTr="00647A1F">
        <w:trPr>
          <w:trHeight w:val="362"/>
        </w:trPr>
        <w:tc>
          <w:tcPr>
            <w:tcW w:w="4399" w:type="dxa"/>
            <w:vAlign w:val="center"/>
          </w:tcPr>
          <w:p w14:paraId="0E934E82" w14:textId="0725A098" w:rsidR="00CE7F20" w:rsidRPr="00D97526" w:rsidRDefault="009123FB" w:rsidP="00647A1F">
            <w:pPr>
              <w:spacing w:before="0" w:after="0"/>
              <w:rPr>
                <w:color w:val="000000"/>
                <w:sz w:val="20"/>
                <w:szCs w:val="20"/>
                <w:u w:val="single"/>
              </w:rPr>
            </w:pPr>
            <w:r w:rsidRPr="00D97526">
              <w:rPr>
                <w:color w:val="000000"/>
                <w:sz w:val="20"/>
                <w:szCs w:val="20"/>
              </w:rPr>
              <w:t>GDCK Šibenik</w:t>
            </w:r>
          </w:p>
        </w:tc>
        <w:tc>
          <w:tcPr>
            <w:tcW w:w="1276" w:type="dxa"/>
            <w:vAlign w:val="center"/>
          </w:tcPr>
          <w:p w14:paraId="44379C61" w14:textId="77777777" w:rsidR="00CE7F20" w:rsidRPr="00D97526" w:rsidRDefault="00CE7F20" w:rsidP="00647A1F">
            <w:pPr>
              <w:spacing w:before="0" w:after="0"/>
              <w:jc w:val="center"/>
              <w:rPr>
                <w:b/>
                <w:color w:val="000000"/>
                <w:sz w:val="20"/>
                <w:szCs w:val="20"/>
              </w:rPr>
            </w:pPr>
          </w:p>
        </w:tc>
        <w:tc>
          <w:tcPr>
            <w:tcW w:w="1276" w:type="dxa"/>
            <w:vAlign w:val="center"/>
          </w:tcPr>
          <w:p w14:paraId="24771633" w14:textId="77777777" w:rsidR="00CE7F20" w:rsidRPr="00D97526" w:rsidRDefault="00CE7F20" w:rsidP="00647A1F">
            <w:pPr>
              <w:spacing w:before="0" w:after="0"/>
              <w:jc w:val="center"/>
              <w:rPr>
                <w:b/>
                <w:color w:val="000000"/>
                <w:sz w:val="20"/>
                <w:szCs w:val="20"/>
              </w:rPr>
            </w:pPr>
          </w:p>
        </w:tc>
        <w:tc>
          <w:tcPr>
            <w:tcW w:w="1417" w:type="dxa"/>
            <w:vAlign w:val="center"/>
          </w:tcPr>
          <w:p w14:paraId="079B57A8"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6D7E7330" w14:textId="77777777" w:rsidR="00CE7F20" w:rsidRPr="00D97526" w:rsidRDefault="00CE7F20" w:rsidP="00647A1F">
            <w:pPr>
              <w:spacing w:before="0" w:after="0"/>
              <w:rPr>
                <w:b/>
                <w:color w:val="000000"/>
                <w:sz w:val="20"/>
                <w:szCs w:val="20"/>
              </w:rPr>
            </w:pPr>
          </w:p>
        </w:tc>
      </w:tr>
      <w:tr w:rsidR="00CE7F20" w:rsidRPr="00D97526" w14:paraId="2D07B583" w14:textId="77777777" w:rsidTr="00647A1F">
        <w:trPr>
          <w:trHeight w:val="362"/>
        </w:trPr>
        <w:tc>
          <w:tcPr>
            <w:tcW w:w="4399" w:type="dxa"/>
            <w:vAlign w:val="center"/>
          </w:tcPr>
          <w:p w14:paraId="0EC89629" w14:textId="342C4668" w:rsidR="00CE7F20" w:rsidRPr="00D97526" w:rsidRDefault="009123FB" w:rsidP="00647A1F">
            <w:pPr>
              <w:spacing w:before="0" w:after="0"/>
              <w:rPr>
                <w:color w:val="000000"/>
                <w:sz w:val="20"/>
                <w:szCs w:val="20"/>
                <w:u w:val="single"/>
              </w:rPr>
            </w:pPr>
            <w:r w:rsidRPr="00D97526">
              <w:rPr>
                <w:color w:val="000000"/>
                <w:sz w:val="20"/>
                <w:szCs w:val="20"/>
              </w:rPr>
              <w:t>HGSS-Stanica Šibenik</w:t>
            </w:r>
          </w:p>
        </w:tc>
        <w:tc>
          <w:tcPr>
            <w:tcW w:w="1276" w:type="dxa"/>
            <w:vAlign w:val="center"/>
          </w:tcPr>
          <w:p w14:paraId="40354E81" w14:textId="77777777" w:rsidR="00CE7F20" w:rsidRPr="00D97526" w:rsidRDefault="00CE7F20" w:rsidP="00647A1F">
            <w:pPr>
              <w:spacing w:before="0" w:after="0"/>
              <w:jc w:val="center"/>
              <w:rPr>
                <w:b/>
                <w:color w:val="000000"/>
                <w:sz w:val="20"/>
                <w:szCs w:val="20"/>
              </w:rPr>
            </w:pPr>
          </w:p>
        </w:tc>
        <w:tc>
          <w:tcPr>
            <w:tcW w:w="1276" w:type="dxa"/>
            <w:vAlign w:val="center"/>
          </w:tcPr>
          <w:p w14:paraId="581179C3" w14:textId="77777777" w:rsidR="00CE7F20" w:rsidRPr="00D97526" w:rsidRDefault="00CE7F20" w:rsidP="00647A1F">
            <w:pPr>
              <w:spacing w:before="0" w:after="0"/>
              <w:jc w:val="center"/>
              <w:rPr>
                <w:b/>
                <w:color w:val="000000"/>
                <w:sz w:val="20"/>
                <w:szCs w:val="20"/>
              </w:rPr>
            </w:pPr>
          </w:p>
        </w:tc>
        <w:tc>
          <w:tcPr>
            <w:tcW w:w="1417" w:type="dxa"/>
            <w:vAlign w:val="center"/>
          </w:tcPr>
          <w:p w14:paraId="317911F2"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0CB23E2B" w14:textId="77777777" w:rsidR="00CE7F20" w:rsidRPr="00D97526" w:rsidRDefault="00CE7F20" w:rsidP="00647A1F">
            <w:pPr>
              <w:spacing w:before="0" w:after="0"/>
              <w:rPr>
                <w:b/>
                <w:color w:val="000000"/>
                <w:sz w:val="20"/>
                <w:szCs w:val="20"/>
              </w:rPr>
            </w:pPr>
          </w:p>
        </w:tc>
      </w:tr>
      <w:tr w:rsidR="00CE7F20" w:rsidRPr="00D97526" w14:paraId="70D86327" w14:textId="77777777" w:rsidTr="00647A1F">
        <w:trPr>
          <w:trHeight w:val="352"/>
        </w:trPr>
        <w:tc>
          <w:tcPr>
            <w:tcW w:w="4399" w:type="dxa"/>
            <w:vAlign w:val="center"/>
          </w:tcPr>
          <w:p w14:paraId="1BCB3DC8" w14:textId="14D96AEE" w:rsidR="00CE7F20" w:rsidRPr="00D97526" w:rsidRDefault="00CE7F20" w:rsidP="00647A1F">
            <w:pPr>
              <w:spacing w:before="0" w:after="0"/>
              <w:rPr>
                <w:color w:val="000000"/>
                <w:sz w:val="20"/>
                <w:szCs w:val="20"/>
              </w:rPr>
            </w:pPr>
            <w:r w:rsidRPr="00D97526">
              <w:rPr>
                <w:color w:val="000000"/>
                <w:sz w:val="20"/>
                <w:szCs w:val="20"/>
              </w:rPr>
              <w:t xml:space="preserve">Pravne osobe i udruge od interesa za sustav civilne zaštite </w:t>
            </w:r>
            <w:r w:rsidR="00B627A0" w:rsidRPr="00D97526">
              <w:rPr>
                <w:color w:val="000000"/>
                <w:sz w:val="20"/>
                <w:szCs w:val="20"/>
              </w:rPr>
              <w:t>Općine Murter-Kornati</w:t>
            </w:r>
          </w:p>
        </w:tc>
        <w:tc>
          <w:tcPr>
            <w:tcW w:w="1276" w:type="dxa"/>
            <w:vAlign w:val="center"/>
          </w:tcPr>
          <w:p w14:paraId="5F0DD74E" w14:textId="77777777" w:rsidR="00CE7F20" w:rsidRPr="00D97526" w:rsidRDefault="00CE7F20" w:rsidP="00647A1F">
            <w:pPr>
              <w:spacing w:before="0" w:after="0"/>
              <w:rPr>
                <w:b/>
                <w:color w:val="000000"/>
                <w:sz w:val="20"/>
                <w:szCs w:val="20"/>
              </w:rPr>
            </w:pPr>
          </w:p>
        </w:tc>
        <w:tc>
          <w:tcPr>
            <w:tcW w:w="1276" w:type="dxa"/>
            <w:vAlign w:val="center"/>
          </w:tcPr>
          <w:p w14:paraId="3109A746"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417" w:type="dxa"/>
            <w:vAlign w:val="center"/>
          </w:tcPr>
          <w:p w14:paraId="5A62FD66" w14:textId="77777777" w:rsidR="00CE7F20" w:rsidRPr="00D97526" w:rsidRDefault="00CE7F20" w:rsidP="00647A1F">
            <w:pPr>
              <w:spacing w:before="0" w:after="0"/>
              <w:jc w:val="center"/>
              <w:rPr>
                <w:b/>
                <w:color w:val="000000"/>
                <w:sz w:val="20"/>
                <w:szCs w:val="20"/>
              </w:rPr>
            </w:pPr>
          </w:p>
        </w:tc>
        <w:tc>
          <w:tcPr>
            <w:tcW w:w="1372" w:type="dxa"/>
            <w:vAlign w:val="center"/>
          </w:tcPr>
          <w:p w14:paraId="22A00B26" w14:textId="77777777" w:rsidR="00CE7F20" w:rsidRPr="00D97526" w:rsidRDefault="00CE7F20" w:rsidP="00647A1F">
            <w:pPr>
              <w:spacing w:before="0" w:after="0"/>
              <w:rPr>
                <w:b/>
                <w:color w:val="000000"/>
                <w:sz w:val="20"/>
                <w:szCs w:val="20"/>
              </w:rPr>
            </w:pPr>
          </w:p>
        </w:tc>
      </w:tr>
      <w:tr w:rsidR="00CE7F20" w:rsidRPr="00D97526" w14:paraId="28D09BFC" w14:textId="77777777" w:rsidTr="00647A1F">
        <w:trPr>
          <w:trHeight w:val="362"/>
        </w:trPr>
        <w:tc>
          <w:tcPr>
            <w:tcW w:w="4399" w:type="dxa"/>
            <w:vAlign w:val="center"/>
          </w:tcPr>
          <w:p w14:paraId="3860D1C5" w14:textId="77777777" w:rsidR="00CE7F20" w:rsidRPr="00D97526" w:rsidRDefault="00CE7F20" w:rsidP="00647A1F">
            <w:pPr>
              <w:spacing w:before="0" w:after="0"/>
              <w:rPr>
                <w:color w:val="000000"/>
                <w:sz w:val="20"/>
                <w:szCs w:val="20"/>
              </w:rPr>
            </w:pPr>
            <w:r w:rsidRPr="00D97526">
              <w:rPr>
                <w:color w:val="000000"/>
                <w:sz w:val="20"/>
                <w:szCs w:val="20"/>
                <w:u w:val="single"/>
              </w:rPr>
              <w:t>Područje reagiranja – zbirno</w:t>
            </w:r>
          </w:p>
        </w:tc>
        <w:tc>
          <w:tcPr>
            <w:tcW w:w="1276" w:type="dxa"/>
            <w:vAlign w:val="center"/>
          </w:tcPr>
          <w:p w14:paraId="755C3D1E" w14:textId="77777777" w:rsidR="00CE7F20" w:rsidRPr="00D97526" w:rsidRDefault="00CE7F20" w:rsidP="00647A1F">
            <w:pPr>
              <w:spacing w:before="0" w:after="0"/>
              <w:rPr>
                <w:b/>
                <w:color w:val="000000"/>
                <w:sz w:val="20"/>
                <w:szCs w:val="20"/>
              </w:rPr>
            </w:pPr>
          </w:p>
        </w:tc>
        <w:tc>
          <w:tcPr>
            <w:tcW w:w="1276" w:type="dxa"/>
            <w:vAlign w:val="center"/>
          </w:tcPr>
          <w:p w14:paraId="6EA19DD5" w14:textId="77777777" w:rsidR="00CE7F20" w:rsidRPr="00D97526" w:rsidRDefault="00CE7F20" w:rsidP="00647A1F">
            <w:pPr>
              <w:spacing w:before="0" w:after="0"/>
              <w:jc w:val="center"/>
              <w:rPr>
                <w:b/>
                <w:color w:val="000000"/>
                <w:sz w:val="20"/>
                <w:szCs w:val="20"/>
              </w:rPr>
            </w:pPr>
          </w:p>
        </w:tc>
        <w:tc>
          <w:tcPr>
            <w:tcW w:w="1417" w:type="dxa"/>
            <w:vAlign w:val="center"/>
          </w:tcPr>
          <w:p w14:paraId="4930F0FC" w14:textId="77777777" w:rsidR="00CE7F20" w:rsidRPr="00D97526" w:rsidRDefault="00CE7F20" w:rsidP="00647A1F">
            <w:pPr>
              <w:spacing w:before="0" w:after="0"/>
              <w:jc w:val="center"/>
              <w:rPr>
                <w:b/>
                <w:color w:val="000000"/>
                <w:sz w:val="20"/>
                <w:szCs w:val="20"/>
              </w:rPr>
            </w:pPr>
            <w:r w:rsidRPr="00D97526">
              <w:rPr>
                <w:b/>
                <w:color w:val="000000"/>
                <w:sz w:val="20"/>
                <w:szCs w:val="20"/>
              </w:rPr>
              <w:t>x</w:t>
            </w:r>
          </w:p>
        </w:tc>
        <w:tc>
          <w:tcPr>
            <w:tcW w:w="1372" w:type="dxa"/>
            <w:vAlign w:val="center"/>
          </w:tcPr>
          <w:p w14:paraId="7599D015" w14:textId="77777777" w:rsidR="00CE7F20" w:rsidRPr="00D97526" w:rsidRDefault="00CE7F20" w:rsidP="00647A1F">
            <w:pPr>
              <w:spacing w:before="0" w:after="0"/>
              <w:rPr>
                <w:b/>
                <w:color w:val="000000"/>
                <w:sz w:val="20"/>
                <w:szCs w:val="20"/>
              </w:rPr>
            </w:pPr>
          </w:p>
        </w:tc>
      </w:tr>
    </w:tbl>
    <w:p w14:paraId="2DFD9D93" w14:textId="4C50AB19" w:rsidR="00CE7F20" w:rsidRPr="00D97526" w:rsidRDefault="00CE7F20" w:rsidP="00CE7F20">
      <w:r w:rsidRPr="00D97526">
        <w:t xml:space="preserve">Raspoložive snage civilne zaštite </w:t>
      </w:r>
      <w:r w:rsidR="00B627A0" w:rsidRPr="00D97526">
        <w:t>Općine Murter-Kornati</w:t>
      </w:r>
      <w:r w:rsidRPr="00D97526">
        <w:t xml:space="preserve"> biti će dostatne za saniranje šteta nastalih kao posljedica </w:t>
      </w:r>
      <w:r w:rsidR="00624CE8" w:rsidRPr="00D97526">
        <w:t>ekstremnih temperatura.</w:t>
      </w:r>
    </w:p>
    <w:p w14:paraId="12CC4DEC" w14:textId="77777777" w:rsidR="00610352" w:rsidRPr="005A761D" w:rsidRDefault="00610352" w:rsidP="00CE7F20">
      <w:pPr>
        <w:rPr>
          <w:highlight w:val="yellow"/>
        </w:rPr>
      </w:pPr>
    </w:p>
    <w:p w14:paraId="7592EE96" w14:textId="41669AEA" w:rsidR="00CE7F20" w:rsidRPr="000E2F10" w:rsidRDefault="00CE7F20" w:rsidP="00CE7F20">
      <w:pPr>
        <w:spacing w:before="0"/>
        <w:jc w:val="center"/>
        <w:rPr>
          <w:rFonts w:eastAsia="Calibri"/>
          <w:b/>
          <w:bCs/>
          <w:i/>
          <w:color w:val="54883D"/>
          <w:sz w:val="20"/>
          <w:szCs w:val="18"/>
          <w:lang w:bidi="en-US"/>
        </w:rPr>
      </w:pPr>
      <w:r w:rsidRPr="000E2F10">
        <w:rPr>
          <w:rFonts w:eastAsia="Calibri"/>
          <w:b/>
          <w:i/>
          <w:iCs/>
          <w:color w:val="54883D"/>
          <w:sz w:val="20"/>
          <w:szCs w:val="20"/>
        </w:rPr>
        <w:t xml:space="preserve">Tablica </w:t>
      </w:r>
      <w:r w:rsidRPr="000E2F10">
        <w:rPr>
          <w:rFonts w:eastAsia="Calibri"/>
          <w:b/>
          <w:i/>
          <w:iCs/>
          <w:color w:val="54883D"/>
          <w:sz w:val="20"/>
          <w:szCs w:val="20"/>
        </w:rPr>
        <w:fldChar w:fldCharType="begin"/>
      </w:r>
      <w:r w:rsidRPr="000E2F10">
        <w:rPr>
          <w:rFonts w:eastAsia="Calibri"/>
          <w:b/>
          <w:i/>
          <w:iCs/>
          <w:color w:val="54883D"/>
          <w:sz w:val="20"/>
          <w:szCs w:val="20"/>
        </w:rPr>
        <w:instrText xml:space="preserve"> SEQ Tabela \* ARABIC </w:instrText>
      </w:r>
      <w:r w:rsidRPr="000E2F10">
        <w:rPr>
          <w:rFonts w:eastAsia="Calibri"/>
          <w:b/>
          <w:i/>
          <w:iCs/>
          <w:color w:val="54883D"/>
          <w:sz w:val="20"/>
          <w:szCs w:val="20"/>
        </w:rPr>
        <w:fldChar w:fldCharType="separate"/>
      </w:r>
      <w:r w:rsidR="00BF5AB3">
        <w:rPr>
          <w:rFonts w:eastAsia="Calibri"/>
          <w:b/>
          <w:i/>
          <w:iCs/>
          <w:noProof/>
          <w:color w:val="54883D"/>
          <w:sz w:val="20"/>
          <w:szCs w:val="20"/>
        </w:rPr>
        <w:t>62</w:t>
      </w:r>
      <w:r w:rsidRPr="000E2F10">
        <w:rPr>
          <w:rFonts w:eastAsia="Calibri"/>
          <w:b/>
          <w:i/>
          <w:iCs/>
          <w:noProof/>
          <w:color w:val="54883D"/>
          <w:sz w:val="20"/>
          <w:szCs w:val="20"/>
        </w:rPr>
        <w:fldChar w:fldCharType="end"/>
      </w:r>
      <w:r w:rsidRPr="000E2F10">
        <w:rPr>
          <w:rFonts w:eastAsia="Calibri"/>
          <w:b/>
          <w:i/>
          <w:iCs/>
          <w:color w:val="54883D"/>
          <w:sz w:val="20"/>
          <w:szCs w:val="20"/>
        </w:rPr>
        <w:t>.</w:t>
      </w:r>
      <w:r w:rsidRPr="000E2F10">
        <w:rPr>
          <w:rFonts w:eastAsia="Calibri"/>
          <w:b/>
          <w:bCs/>
          <w:i/>
          <w:color w:val="54883D"/>
          <w:sz w:val="20"/>
          <w:szCs w:val="18"/>
          <w:lang w:bidi="en-US"/>
        </w:rPr>
        <w:t xml:space="preserve"> Spremnost operativnih snaga u slučaju pojave poplave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0E2F10" w14:paraId="0267D143" w14:textId="77777777" w:rsidTr="00647A1F">
        <w:trPr>
          <w:trHeight w:val="352"/>
          <w:tblHeader/>
        </w:trPr>
        <w:tc>
          <w:tcPr>
            <w:tcW w:w="4399" w:type="dxa"/>
            <w:vMerge w:val="restart"/>
            <w:vAlign w:val="center"/>
          </w:tcPr>
          <w:p w14:paraId="20D7D6B2" w14:textId="77777777" w:rsidR="00CE7F20" w:rsidRPr="000E2F10" w:rsidRDefault="00CE7F20" w:rsidP="00647A1F">
            <w:pPr>
              <w:spacing w:before="0" w:after="0"/>
              <w:jc w:val="center"/>
              <w:rPr>
                <w:b/>
                <w:color w:val="000000"/>
                <w:sz w:val="20"/>
                <w:szCs w:val="20"/>
              </w:rPr>
            </w:pPr>
            <w:r w:rsidRPr="000E2F10">
              <w:rPr>
                <w:b/>
                <w:color w:val="000000"/>
                <w:sz w:val="20"/>
                <w:szCs w:val="20"/>
              </w:rPr>
              <w:t>POPLAVA</w:t>
            </w:r>
          </w:p>
        </w:tc>
        <w:tc>
          <w:tcPr>
            <w:tcW w:w="1276" w:type="dxa"/>
            <w:shd w:val="clear" w:color="auto" w:fill="FF0000"/>
            <w:vAlign w:val="center"/>
          </w:tcPr>
          <w:p w14:paraId="13543B37" w14:textId="77777777" w:rsidR="00CE7F20" w:rsidRPr="000E2F10" w:rsidRDefault="00CE7F20" w:rsidP="00647A1F">
            <w:pPr>
              <w:spacing w:before="0" w:after="0" w:line="240" w:lineRule="auto"/>
              <w:jc w:val="center"/>
              <w:rPr>
                <w:b/>
                <w:color w:val="000000"/>
                <w:sz w:val="20"/>
                <w:szCs w:val="20"/>
              </w:rPr>
            </w:pPr>
            <w:r w:rsidRPr="000E2F10">
              <w:rPr>
                <w:b/>
                <w:color w:val="000000"/>
                <w:sz w:val="20"/>
                <w:szCs w:val="20"/>
              </w:rPr>
              <w:t>Vrlo niska spremnost</w:t>
            </w:r>
          </w:p>
        </w:tc>
        <w:tc>
          <w:tcPr>
            <w:tcW w:w="1276" w:type="dxa"/>
            <w:shd w:val="clear" w:color="auto" w:fill="FFC000"/>
            <w:vAlign w:val="center"/>
          </w:tcPr>
          <w:p w14:paraId="21706A93" w14:textId="77777777" w:rsidR="00CE7F20" w:rsidRPr="000E2F10" w:rsidRDefault="00CE7F20" w:rsidP="00647A1F">
            <w:pPr>
              <w:spacing w:before="0" w:after="0"/>
              <w:jc w:val="center"/>
              <w:rPr>
                <w:b/>
                <w:color w:val="000000"/>
                <w:sz w:val="20"/>
                <w:szCs w:val="20"/>
              </w:rPr>
            </w:pPr>
            <w:r w:rsidRPr="000E2F10">
              <w:rPr>
                <w:b/>
                <w:color w:val="000000"/>
                <w:sz w:val="20"/>
                <w:szCs w:val="20"/>
              </w:rPr>
              <w:t>Niska spremnost</w:t>
            </w:r>
          </w:p>
        </w:tc>
        <w:tc>
          <w:tcPr>
            <w:tcW w:w="1417" w:type="dxa"/>
            <w:shd w:val="clear" w:color="auto" w:fill="FFFF00"/>
            <w:vAlign w:val="center"/>
          </w:tcPr>
          <w:p w14:paraId="70B548B7" w14:textId="77777777" w:rsidR="00CE7F20" w:rsidRPr="000E2F10" w:rsidRDefault="00CE7F20" w:rsidP="00647A1F">
            <w:pPr>
              <w:spacing w:before="0" w:after="0"/>
              <w:jc w:val="center"/>
              <w:rPr>
                <w:b/>
                <w:color w:val="000000"/>
                <w:sz w:val="20"/>
                <w:szCs w:val="20"/>
              </w:rPr>
            </w:pPr>
            <w:r w:rsidRPr="000E2F10">
              <w:rPr>
                <w:b/>
                <w:color w:val="000000"/>
                <w:sz w:val="20"/>
                <w:szCs w:val="20"/>
              </w:rPr>
              <w:t>Visoka spremnost</w:t>
            </w:r>
          </w:p>
        </w:tc>
        <w:tc>
          <w:tcPr>
            <w:tcW w:w="1372" w:type="dxa"/>
            <w:shd w:val="clear" w:color="auto" w:fill="92D050"/>
            <w:vAlign w:val="center"/>
          </w:tcPr>
          <w:p w14:paraId="75B380F9" w14:textId="77777777" w:rsidR="00CE7F20" w:rsidRPr="000E2F10" w:rsidRDefault="00CE7F20" w:rsidP="00647A1F">
            <w:pPr>
              <w:spacing w:before="0" w:after="0"/>
              <w:jc w:val="center"/>
              <w:rPr>
                <w:b/>
                <w:color w:val="000000"/>
                <w:sz w:val="20"/>
                <w:szCs w:val="20"/>
              </w:rPr>
            </w:pPr>
            <w:r w:rsidRPr="000E2F10">
              <w:rPr>
                <w:b/>
                <w:color w:val="000000"/>
                <w:sz w:val="20"/>
                <w:szCs w:val="20"/>
              </w:rPr>
              <w:t>Vrlo visoka spremnost</w:t>
            </w:r>
          </w:p>
        </w:tc>
      </w:tr>
      <w:tr w:rsidR="00CE7F20" w:rsidRPr="000E2F10" w14:paraId="6AE00B02" w14:textId="77777777" w:rsidTr="00647A1F">
        <w:trPr>
          <w:trHeight w:val="278"/>
          <w:tblHeader/>
        </w:trPr>
        <w:tc>
          <w:tcPr>
            <w:tcW w:w="4399" w:type="dxa"/>
            <w:vMerge/>
            <w:vAlign w:val="center"/>
          </w:tcPr>
          <w:p w14:paraId="63D3B41B" w14:textId="77777777" w:rsidR="00CE7F20" w:rsidRPr="000E2F10" w:rsidRDefault="00CE7F20" w:rsidP="00647A1F">
            <w:pPr>
              <w:spacing w:before="0" w:after="0"/>
              <w:rPr>
                <w:b/>
                <w:color w:val="000000"/>
                <w:sz w:val="20"/>
                <w:szCs w:val="20"/>
              </w:rPr>
            </w:pPr>
          </w:p>
        </w:tc>
        <w:tc>
          <w:tcPr>
            <w:tcW w:w="1276" w:type="dxa"/>
            <w:vAlign w:val="center"/>
          </w:tcPr>
          <w:p w14:paraId="4BB15590" w14:textId="77777777" w:rsidR="00CE7F20" w:rsidRPr="000E2F10" w:rsidRDefault="00CE7F20" w:rsidP="00647A1F">
            <w:pPr>
              <w:spacing w:before="0" w:after="0"/>
              <w:jc w:val="center"/>
              <w:rPr>
                <w:b/>
                <w:color w:val="000000"/>
                <w:sz w:val="20"/>
                <w:szCs w:val="20"/>
              </w:rPr>
            </w:pPr>
            <w:r w:rsidRPr="000E2F10">
              <w:rPr>
                <w:b/>
                <w:color w:val="000000"/>
                <w:sz w:val="20"/>
                <w:szCs w:val="20"/>
              </w:rPr>
              <w:t>4</w:t>
            </w:r>
          </w:p>
        </w:tc>
        <w:tc>
          <w:tcPr>
            <w:tcW w:w="1276" w:type="dxa"/>
            <w:vAlign w:val="center"/>
          </w:tcPr>
          <w:p w14:paraId="6D2C596A" w14:textId="77777777" w:rsidR="00CE7F20" w:rsidRPr="000E2F10" w:rsidRDefault="00CE7F20" w:rsidP="00647A1F">
            <w:pPr>
              <w:spacing w:before="0" w:after="0"/>
              <w:jc w:val="center"/>
              <w:rPr>
                <w:b/>
                <w:color w:val="000000"/>
                <w:sz w:val="20"/>
                <w:szCs w:val="20"/>
              </w:rPr>
            </w:pPr>
            <w:r w:rsidRPr="000E2F10">
              <w:rPr>
                <w:b/>
                <w:color w:val="000000"/>
                <w:sz w:val="20"/>
                <w:szCs w:val="20"/>
              </w:rPr>
              <w:t>3</w:t>
            </w:r>
          </w:p>
        </w:tc>
        <w:tc>
          <w:tcPr>
            <w:tcW w:w="1417" w:type="dxa"/>
            <w:vAlign w:val="center"/>
          </w:tcPr>
          <w:p w14:paraId="596F2B1F" w14:textId="77777777" w:rsidR="00CE7F20" w:rsidRPr="000E2F10" w:rsidRDefault="00CE7F20" w:rsidP="00647A1F">
            <w:pPr>
              <w:spacing w:before="0" w:after="0"/>
              <w:jc w:val="center"/>
              <w:rPr>
                <w:b/>
                <w:color w:val="000000"/>
                <w:sz w:val="20"/>
                <w:szCs w:val="20"/>
              </w:rPr>
            </w:pPr>
            <w:r w:rsidRPr="000E2F10">
              <w:rPr>
                <w:b/>
                <w:color w:val="000000"/>
                <w:sz w:val="20"/>
                <w:szCs w:val="20"/>
              </w:rPr>
              <w:t>2</w:t>
            </w:r>
          </w:p>
        </w:tc>
        <w:tc>
          <w:tcPr>
            <w:tcW w:w="1372" w:type="dxa"/>
            <w:vAlign w:val="center"/>
          </w:tcPr>
          <w:p w14:paraId="18D62898" w14:textId="77777777" w:rsidR="00CE7F20" w:rsidRPr="000E2F10" w:rsidRDefault="00CE7F20" w:rsidP="00647A1F">
            <w:pPr>
              <w:spacing w:before="0" w:after="0"/>
              <w:jc w:val="center"/>
              <w:rPr>
                <w:b/>
                <w:color w:val="000000"/>
                <w:sz w:val="20"/>
                <w:szCs w:val="20"/>
              </w:rPr>
            </w:pPr>
            <w:r w:rsidRPr="000E2F10">
              <w:rPr>
                <w:b/>
                <w:color w:val="000000"/>
                <w:sz w:val="20"/>
                <w:szCs w:val="20"/>
              </w:rPr>
              <w:t>1</w:t>
            </w:r>
          </w:p>
        </w:tc>
      </w:tr>
      <w:tr w:rsidR="00CE7F20" w:rsidRPr="000E2F10" w14:paraId="4100F403" w14:textId="77777777" w:rsidTr="00647A1F">
        <w:trPr>
          <w:trHeight w:val="352"/>
        </w:trPr>
        <w:tc>
          <w:tcPr>
            <w:tcW w:w="4399" w:type="dxa"/>
            <w:vAlign w:val="center"/>
          </w:tcPr>
          <w:p w14:paraId="301349FB" w14:textId="23B752A5" w:rsidR="00CE7F20" w:rsidRPr="000E2F10" w:rsidRDefault="00CE7F20" w:rsidP="00647A1F">
            <w:pPr>
              <w:spacing w:before="0" w:after="0"/>
              <w:rPr>
                <w:color w:val="000000"/>
                <w:sz w:val="20"/>
                <w:szCs w:val="20"/>
              </w:rPr>
            </w:pPr>
            <w:r w:rsidRPr="000E2F10">
              <w:rPr>
                <w:color w:val="000000"/>
                <w:sz w:val="20"/>
                <w:szCs w:val="20"/>
              </w:rPr>
              <w:t xml:space="preserve">Stožer civilne zaštite </w:t>
            </w:r>
            <w:r w:rsidR="00B627A0" w:rsidRPr="000E2F10">
              <w:rPr>
                <w:color w:val="000000"/>
                <w:sz w:val="20"/>
                <w:szCs w:val="20"/>
              </w:rPr>
              <w:t>Općine Murter-Kornati</w:t>
            </w:r>
          </w:p>
        </w:tc>
        <w:tc>
          <w:tcPr>
            <w:tcW w:w="1276" w:type="dxa"/>
            <w:vAlign w:val="center"/>
          </w:tcPr>
          <w:p w14:paraId="6F09FE91" w14:textId="77777777" w:rsidR="00CE7F20" w:rsidRPr="000E2F10" w:rsidRDefault="00CE7F20" w:rsidP="00647A1F">
            <w:pPr>
              <w:spacing w:before="0"/>
              <w:jc w:val="center"/>
              <w:rPr>
                <w:b/>
                <w:color w:val="000000"/>
                <w:sz w:val="20"/>
                <w:szCs w:val="20"/>
              </w:rPr>
            </w:pPr>
          </w:p>
        </w:tc>
        <w:tc>
          <w:tcPr>
            <w:tcW w:w="1276" w:type="dxa"/>
            <w:vAlign w:val="center"/>
          </w:tcPr>
          <w:p w14:paraId="6D77FF74" w14:textId="17F76ADA" w:rsidR="00CE7F20" w:rsidRPr="000E2F10" w:rsidRDefault="000E2F10" w:rsidP="00647A1F">
            <w:pPr>
              <w:spacing w:before="0"/>
              <w:jc w:val="center"/>
              <w:rPr>
                <w:b/>
                <w:color w:val="000000"/>
                <w:sz w:val="20"/>
                <w:szCs w:val="20"/>
              </w:rPr>
            </w:pPr>
            <w:r w:rsidRPr="000E2F10">
              <w:rPr>
                <w:b/>
                <w:color w:val="000000"/>
                <w:sz w:val="20"/>
                <w:szCs w:val="20"/>
              </w:rPr>
              <w:t>x</w:t>
            </w:r>
          </w:p>
        </w:tc>
        <w:tc>
          <w:tcPr>
            <w:tcW w:w="1417" w:type="dxa"/>
            <w:vAlign w:val="center"/>
          </w:tcPr>
          <w:p w14:paraId="2F8FEBDE" w14:textId="00FD7ED5" w:rsidR="00CE7F20" w:rsidRPr="000E2F10" w:rsidRDefault="00CE7F20" w:rsidP="00647A1F">
            <w:pPr>
              <w:spacing w:before="0" w:after="0"/>
              <w:jc w:val="center"/>
              <w:rPr>
                <w:b/>
                <w:color w:val="000000"/>
                <w:sz w:val="20"/>
                <w:szCs w:val="20"/>
              </w:rPr>
            </w:pPr>
          </w:p>
        </w:tc>
        <w:tc>
          <w:tcPr>
            <w:tcW w:w="1372" w:type="dxa"/>
            <w:vAlign w:val="center"/>
          </w:tcPr>
          <w:p w14:paraId="3F587EB0" w14:textId="77777777" w:rsidR="00CE7F20" w:rsidRPr="000E2F10" w:rsidRDefault="00CE7F20" w:rsidP="00647A1F">
            <w:pPr>
              <w:spacing w:before="0"/>
              <w:jc w:val="center"/>
              <w:rPr>
                <w:b/>
                <w:color w:val="000000"/>
                <w:sz w:val="20"/>
                <w:szCs w:val="20"/>
              </w:rPr>
            </w:pPr>
          </w:p>
        </w:tc>
      </w:tr>
      <w:tr w:rsidR="00CE7F20" w:rsidRPr="000E2F10" w14:paraId="4F66F16C" w14:textId="77777777" w:rsidTr="00647A1F">
        <w:trPr>
          <w:trHeight w:val="352"/>
        </w:trPr>
        <w:tc>
          <w:tcPr>
            <w:tcW w:w="4399" w:type="dxa"/>
            <w:vAlign w:val="center"/>
          </w:tcPr>
          <w:p w14:paraId="5C9DFB44" w14:textId="169C12B3" w:rsidR="00CE7F20" w:rsidRPr="000E2F10" w:rsidRDefault="00CE7F20" w:rsidP="00647A1F">
            <w:pPr>
              <w:spacing w:before="0" w:after="0"/>
              <w:rPr>
                <w:color w:val="000000"/>
                <w:sz w:val="20"/>
                <w:szCs w:val="20"/>
              </w:rPr>
            </w:pPr>
            <w:r w:rsidRPr="000E2F10">
              <w:rPr>
                <w:color w:val="000000"/>
                <w:sz w:val="20"/>
                <w:szCs w:val="20"/>
              </w:rPr>
              <w:t xml:space="preserve">Povjerenici i zamjenici povjerenika civilne zaštite </w:t>
            </w:r>
            <w:r w:rsidR="00B627A0" w:rsidRPr="000E2F10">
              <w:rPr>
                <w:color w:val="000000"/>
                <w:sz w:val="20"/>
                <w:szCs w:val="20"/>
              </w:rPr>
              <w:t>Općine Murter-Kornati</w:t>
            </w:r>
          </w:p>
        </w:tc>
        <w:tc>
          <w:tcPr>
            <w:tcW w:w="1276" w:type="dxa"/>
            <w:vAlign w:val="center"/>
          </w:tcPr>
          <w:p w14:paraId="33BD5A49" w14:textId="77777777" w:rsidR="00CE7F20" w:rsidRPr="000E2F10" w:rsidRDefault="00CE7F20" w:rsidP="00647A1F">
            <w:pPr>
              <w:spacing w:before="0"/>
              <w:jc w:val="center"/>
              <w:rPr>
                <w:b/>
                <w:color w:val="000000"/>
                <w:sz w:val="20"/>
                <w:szCs w:val="20"/>
              </w:rPr>
            </w:pPr>
          </w:p>
        </w:tc>
        <w:tc>
          <w:tcPr>
            <w:tcW w:w="1276" w:type="dxa"/>
            <w:vAlign w:val="center"/>
          </w:tcPr>
          <w:p w14:paraId="023D82A8" w14:textId="77777777" w:rsidR="00CE7F20" w:rsidRPr="000E2F10" w:rsidRDefault="00CE7F20" w:rsidP="00647A1F">
            <w:pPr>
              <w:spacing w:before="0"/>
              <w:jc w:val="center"/>
              <w:rPr>
                <w:b/>
                <w:color w:val="000000"/>
                <w:sz w:val="20"/>
                <w:szCs w:val="20"/>
              </w:rPr>
            </w:pPr>
            <w:r w:rsidRPr="000E2F10">
              <w:rPr>
                <w:b/>
                <w:color w:val="000000"/>
                <w:sz w:val="20"/>
                <w:szCs w:val="20"/>
              </w:rPr>
              <w:t>x</w:t>
            </w:r>
          </w:p>
        </w:tc>
        <w:tc>
          <w:tcPr>
            <w:tcW w:w="1417" w:type="dxa"/>
            <w:vAlign w:val="center"/>
          </w:tcPr>
          <w:p w14:paraId="0CCA1C3C" w14:textId="77777777" w:rsidR="00CE7F20" w:rsidRPr="000E2F10" w:rsidRDefault="00CE7F20" w:rsidP="00647A1F">
            <w:pPr>
              <w:spacing w:before="0" w:after="0"/>
              <w:jc w:val="center"/>
              <w:rPr>
                <w:b/>
                <w:color w:val="000000"/>
                <w:sz w:val="20"/>
                <w:szCs w:val="20"/>
              </w:rPr>
            </w:pPr>
          </w:p>
        </w:tc>
        <w:tc>
          <w:tcPr>
            <w:tcW w:w="1372" w:type="dxa"/>
            <w:vAlign w:val="center"/>
          </w:tcPr>
          <w:p w14:paraId="40A9DBED" w14:textId="77777777" w:rsidR="00CE7F20" w:rsidRPr="000E2F10" w:rsidRDefault="00CE7F20" w:rsidP="00647A1F">
            <w:pPr>
              <w:spacing w:before="0"/>
              <w:rPr>
                <w:b/>
                <w:color w:val="000000"/>
                <w:sz w:val="20"/>
                <w:szCs w:val="20"/>
              </w:rPr>
            </w:pPr>
          </w:p>
        </w:tc>
      </w:tr>
      <w:tr w:rsidR="00CE7F20" w:rsidRPr="000E2F10" w14:paraId="746743D7" w14:textId="77777777" w:rsidTr="00647A1F">
        <w:trPr>
          <w:trHeight w:val="352"/>
        </w:trPr>
        <w:tc>
          <w:tcPr>
            <w:tcW w:w="4399" w:type="dxa"/>
            <w:vAlign w:val="center"/>
          </w:tcPr>
          <w:p w14:paraId="3B48A117" w14:textId="41CBCD27" w:rsidR="00CE7F20" w:rsidRPr="000E2F10" w:rsidRDefault="00CE7F20" w:rsidP="00647A1F">
            <w:pPr>
              <w:spacing w:before="0" w:after="0"/>
              <w:rPr>
                <w:color w:val="000000"/>
                <w:sz w:val="20"/>
                <w:szCs w:val="20"/>
              </w:rPr>
            </w:pPr>
            <w:r w:rsidRPr="000E2F10">
              <w:rPr>
                <w:color w:val="000000"/>
                <w:sz w:val="20"/>
                <w:szCs w:val="20"/>
              </w:rPr>
              <w:t xml:space="preserve">Vatrogasne snage </w:t>
            </w:r>
            <w:r w:rsidR="00B627A0" w:rsidRPr="000E2F10">
              <w:rPr>
                <w:color w:val="000000"/>
                <w:sz w:val="20"/>
                <w:szCs w:val="20"/>
              </w:rPr>
              <w:t>Općine Murter-Kornati</w:t>
            </w:r>
          </w:p>
        </w:tc>
        <w:tc>
          <w:tcPr>
            <w:tcW w:w="1276" w:type="dxa"/>
            <w:vAlign w:val="center"/>
          </w:tcPr>
          <w:p w14:paraId="6C58B590" w14:textId="77777777" w:rsidR="00CE7F20" w:rsidRPr="000E2F10" w:rsidRDefault="00CE7F20" w:rsidP="00647A1F">
            <w:pPr>
              <w:spacing w:before="0"/>
              <w:rPr>
                <w:b/>
                <w:color w:val="000000"/>
                <w:sz w:val="20"/>
                <w:szCs w:val="20"/>
              </w:rPr>
            </w:pPr>
          </w:p>
        </w:tc>
        <w:tc>
          <w:tcPr>
            <w:tcW w:w="1276" w:type="dxa"/>
            <w:vAlign w:val="center"/>
          </w:tcPr>
          <w:p w14:paraId="223A36B9" w14:textId="77777777" w:rsidR="00CE7F20" w:rsidRPr="000E2F10" w:rsidRDefault="00CE7F20" w:rsidP="00647A1F">
            <w:pPr>
              <w:spacing w:before="0" w:after="0"/>
              <w:jc w:val="center"/>
              <w:rPr>
                <w:b/>
                <w:color w:val="000000"/>
                <w:sz w:val="20"/>
                <w:szCs w:val="20"/>
              </w:rPr>
            </w:pPr>
          </w:p>
        </w:tc>
        <w:tc>
          <w:tcPr>
            <w:tcW w:w="1417" w:type="dxa"/>
            <w:vAlign w:val="center"/>
          </w:tcPr>
          <w:p w14:paraId="2E520FC8" w14:textId="77777777" w:rsidR="00CE7F20" w:rsidRPr="000E2F10" w:rsidRDefault="00CE7F20" w:rsidP="00647A1F">
            <w:pPr>
              <w:spacing w:before="0" w:after="0"/>
              <w:jc w:val="center"/>
              <w:rPr>
                <w:b/>
                <w:color w:val="000000"/>
                <w:sz w:val="20"/>
                <w:szCs w:val="20"/>
              </w:rPr>
            </w:pPr>
            <w:r w:rsidRPr="000E2F10">
              <w:rPr>
                <w:b/>
                <w:color w:val="000000"/>
                <w:sz w:val="20"/>
                <w:szCs w:val="20"/>
              </w:rPr>
              <w:t>x</w:t>
            </w:r>
          </w:p>
        </w:tc>
        <w:tc>
          <w:tcPr>
            <w:tcW w:w="1372" w:type="dxa"/>
            <w:vAlign w:val="center"/>
          </w:tcPr>
          <w:p w14:paraId="1D342474" w14:textId="77777777" w:rsidR="00CE7F20" w:rsidRPr="000E2F10" w:rsidRDefault="00CE7F20" w:rsidP="00647A1F">
            <w:pPr>
              <w:spacing w:before="0"/>
              <w:jc w:val="center"/>
              <w:rPr>
                <w:b/>
                <w:color w:val="000000"/>
                <w:sz w:val="20"/>
                <w:szCs w:val="20"/>
              </w:rPr>
            </w:pPr>
          </w:p>
        </w:tc>
      </w:tr>
      <w:tr w:rsidR="005B7898" w:rsidRPr="000E2F10" w14:paraId="1077908B" w14:textId="77777777" w:rsidTr="00647A1F">
        <w:trPr>
          <w:trHeight w:val="352"/>
        </w:trPr>
        <w:tc>
          <w:tcPr>
            <w:tcW w:w="4399" w:type="dxa"/>
            <w:vAlign w:val="center"/>
          </w:tcPr>
          <w:p w14:paraId="1DEEB1AD" w14:textId="7B4D6123" w:rsidR="005B7898" w:rsidRPr="000E2F10" w:rsidRDefault="005B7898" w:rsidP="00647A1F">
            <w:pPr>
              <w:spacing w:before="0" w:after="0"/>
              <w:rPr>
                <w:color w:val="000000"/>
                <w:sz w:val="20"/>
                <w:szCs w:val="20"/>
              </w:rPr>
            </w:pPr>
            <w:r w:rsidRPr="000E2F10">
              <w:rPr>
                <w:color w:val="000000"/>
                <w:sz w:val="20"/>
                <w:szCs w:val="20"/>
              </w:rPr>
              <w:t>Postrojba civilne zaštite opće namjene</w:t>
            </w:r>
          </w:p>
        </w:tc>
        <w:tc>
          <w:tcPr>
            <w:tcW w:w="1276" w:type="dxa"/>
            <w:vAlign w:val="center"/>
          </w:tcPr>
          <w:p w14:paraId="69230A18" w14:textId="77777777" w:rsidR="005B7898" w:rsidRPr="000E2F10" w:rsidRDefault="005B7898" w:rsidP="00647A1F">
            <w:pPr>
              <w:spacing w:before="0"/>
              <w:rPr>
                <w:b/>
                <w:color w:val="000000"/>
                <w:sz w:val="20"/>
                <w:szCs w:val="20"/>
              </w:rPr>
            </w:pPr>
          </w:p>
        </w:tc>
        <w:tc>
          <w:tcPr>
            <w:tcW w:w="1276" w:type="dxa"/>
            <w:vAlign w:val="center"/>
          </w:tcPr>
          <w:p w14:paraId="0047292B" w14:textId="6565EBD9" w:rsidR="005B7898" w:rsidRPr="000E2F10" w:rsidRDefault="00445C51" w:rsidP="00647A1F">
            <w:pPr>
              <w:spacing w:before="0" w:after="0"/>
              <w:jc w:val="center"/>
              <w:rPr>
                <w:b/>
                <w:color w:val="000000"/>
                <w:sz w:val="20"/>
                <w:szCs w:val="20"/>
              </w:rPr>
            </w:pPr>
            <w:r w:rsidRPr="000E2F10">
              <w:rPr>
                <w:b/>
                <w:color w:val="000000"/>
                <w:sz w:val="20"/>
                <w:szCs w:val="20"/>
              </w:rPr>
              <w:t>x</w:t>
            </w:r>
          </w:p>
        </w:tc>
        <w:tc>
          <w:tcPr>
            <w:tcW w:w="1417" w:type="dxa"/>
            <w:vAlign w:val="center"/>
          </w:tcPr>
          <w:p w14:paraId="4503000E" w14:textId="1215D5E0" w:rsidR="005B7898" w:rsidRPr="000E2F10" w:rsidRDefault="005B7898" w:rsidP="00647A1F">
            <w:pPr>
              <w:spacing w:before="0" w:after="0"/>
              <w:jc w:val="center"/>
              <w:rPr>
                <w:b/>
                <w:color w:val="000000"/>
                <w:sz w:val="20"/>
                <w:szCs w:val="20"/>
              </w:rPr>
            </w:pPr>
          </w:p>
        </w:tc>
        <w:tc>
          <w:tcPr>
            <w:tcW w:w="1372" w:type="dxa"/>
            <w:vAlign w:val="center"/>
          </w:tcPr>
          <w:p w14:paraId="1F260416" w14:textId="77777777" w:rsidR="005B7898" w:rsidRPr="000E2F10" w:rsidRDefault="005B7898" w:rsidP="00647A1F">
            <w:pPr>
              <w:spacing w:before="0"/>
              <w:jc w:val="center"/>
              <w:rPr>
                <w:b/>
                <w:color w:val="000000"/>
                <w:sz w:val="20"/>
                <w:szCs w:val="20"/>
              </w:rPr>
            </w:pPr>
          </w:p>
        </w:tc>
      </w:tr>
      <w:tr w:rsidR="00CE7F20" w:rsidRPr="000E2F10" w14:paraId="292E0E9C" w14:textId="77777777" w:rsidTr="00647A1F">
        <w:trPr>
          <w:trHeight w:val="362"/>
        </w:trPr>
        <w:tc>
          <w:tcPr>
            <w:tcW w:w="4399" w:type="dxa"/>
            <w:vAlign w:val="center"/>
          </w:tcPr>
          <w:p w14:paraId="38A276CF" w14:textId="7CEBA630" w:rsidR="00CE7F20" w:rsidRPr="000E2F10" w:rsidRDefault="009123FB" w:rsidP="00647A1F">
            <w:pPr>
              <w:spacing w:before="0" w:after="0"/>
              <w:rPr>
                <w:color w:val="000000"/>
                <w:sz w:val="20"/>
                <w:szCs w:val="20"/>
                <w:u w:val="single"/>
              </w:rPr>
            </w:pPr>
            <w:r w:rsidRPr="000E2F10">
              <w:rPr>
                <w:color w:val="000000"/>
                <w:sz w:val="20"/>
                <w:szCs w:val="20"/>
              </w:rPr>
              <w:t>GDCK Šibenik</w:t>
            </w:r>
          </w:p>
        </w:tc>
        <w:tc>
          <w:tcPr>
            <w:tcW w:w="1276" w:type="dxa"/>
            <w:vAlign w:val="center"/>
          </w:tcPr>
          <w:p w14:paraId="4BB4A5A9" w14:textId="77777777" w:rsidR="00CE7F20" w:rsidRPr="000E2F10" w:rsidRDefault="00CE7F20" w:rsidP="00647A1F">
            <w:pPr>
              <w:spacing w:before="0" w:after="0"/>
              <w:jc w:val="center"/>
              <w:rPr>
                <w:b/>
                <w:color w:val="000000"/>
                <w:sz w:val="20"/>
                <w:szCs w:val="20"/>
              </w:rPr>
            </w:pPr>
          </w:p>
        </w:tc>
        <w:tc>
          <w:tcPr>
            <w:tcW w:w="1276" w:type="dxa"/>
            <w:vAlign w:val="center"/>
          </w:tcPr>
          <w:p w14:paraId="6C4422A7" w14:textId="02E09840" w:rsidR="00CE7F20" w:rsidRPr="000E2F10" w:rsidRDefault="00CE7F20" w:rsidP="00647A1F">
            <w:pPr>
              <w:spacing w:before="0" w:after="0"/>
              <w:jc w:val="center"/>
              <w:rPr>
                <w:b/>
                <w:color w:val="000000"/>
                <w:sz w:val="20"/>
                <w:szCs w:val="20"/>
              </w:rPr>
            </w:pPr>
          </w:p>
        </w:tc>
        <w:tc>
          <w:tcPr>
            <w:tcW w:w="1417" w:type="dxa"/>
            <w:vAlign w:val="center"/>
          </w:tcPr>
          <w:p w14:paraId="0CF24DD8" w14:textId="7D3D8E30" w:rsidR="00CE7F20" w:rsidRPr="000E2F10" w:rsidRDefault="000E2F10" w:rsidP="00647A1F">
            <w:pPr>
              <w:spacing w:before="0" w:after="0"/>
              <w:jc w:val="center"/>
              <w:rPr>
                <w:b/>
                <w:color w:val="000000"/>
                <w:sz w:val="20"/>
                <w:szCs w:val="20"/>
              </w:rPr>
            </w:pPr>
            <w:r w:rsidRPr="000E2F10">
              <w:rPr>
                <w:b/>
                <w:color w:val="000000"/>
                <w:sz w:val="20"/>
                <w:szCs w:val="20"/>
              </w:rPr>
              <w:t>x</w:t>
            </w:r>
          </w:p>
        </w:tc>
        <w:tc>
          <w:tcPr>
            <w:tcW w:w="1372" w:type="dxa"/>
            <w:vAlign w:val="center"/>
          </w:tcPr>
          <w:p w14:paraId="46A0FD9B" w14:textId="77777777" w:rsidR="00CE7F20" w:rsidRPr="000E2F10" w:rsidRDefault="00CE7F20" w:rsidP="00647A1F">
            <w:pPr>
              <w:spacing w:before="0" w:after="0"/>
              <w:jc w:val="center"/>
              <w:rPr>
                <w:b/>
                <w:color w:val="000000"/>
                <w:sz w:val="20"/>
                <w:szCs w:val="20"/>
              </w:rPr>
            </w:pPr>
          </w:p>
        </w:tc>
      </w:tr>
      <w:tr w:rsidR="00CE7F20" w:rsidRPr="000E2F10" w14:paraId="61A09072" w14:textId="77777777" w:rsidTr="00647A1F">
        <w:trPr>
          <w:trHeight w:val="362"/>
        </w:trPr>
        <w:tc>
          <w:tcPr>
            <w:tcW w:w="4399" w:type="dxa"/>
            <w:vAlign w:val="center"/>
          </w:tcPr>
          <w:p w14:paraId="66F32E57" w14:textId="0B58C5F9" w:rsidR="00CE7F20" w:rsidRPr="000E2F10" w:rsidRDefault="009123FB" w:rsidP="00647A1F">
            <w:pPr>
              <w:spacing w:before="0" w:after="0"/>
              <w:rPr>
                <w:color w:val="000000"/>
                <w:sz w:val="20"/>
                <w:szCs w:val="20"/>
                <w:u w:val="single"/>
              </w:rPr>
            </w:pPr>
            <w:r w:rsidRPr="000E2F10">
              <w:rPr>
                <w:color w:val="000000"/>
                <w:sz w:val="20"/>
                <w:szCs w:val="20"/>
              </w:rPr>
              <w:t>HGSS-Stanica Šibenik</w:t>
            </w:r>
          </w:p>
        </w:tc>
        <w:tc>
          <w:tcPr>
            <w:tcW w:w="1276" w:type="dxa"/>
            <w:vAlign w:val="center"/>
          </w:tcPr>
          <w:p w14:paraId="1A45BE3D" w14:textId="77777777" w:rsidR="00CE7F20" w:rsidRPr="000E2F10" w:rsidRDefault="00CE7F20" w:rsidP="00647A1F">
            <w:pPr>
              <w:spacing w:before="0" w:after="0"/>
              <w:jc w:val="center"/>
              <w:rPr>
                <w:b/>
                <w:color w:val="000000"/>
                <w:sz w:val="20"/>
                <w:szCs w:val="20"/>
              </w:rPr>
            </w:pPr>
          </w:p>
        </w:tc>
        <w:tc>
          <w:tcPr>
            <w:tcW w:w="1276" w:type="dxa"/>
            <w:vAlign w:val="center"/>
          </w:tcPr>
          <w:p w14:paraId="009FDC97" w14:textId="77777777" w:rsidR="00CE7F20" w:rsidRPr="000E2F10" w:rsidRDefault="00CE7F20" w:rsidP="00647A1F">
            <w:pPr>
              <w:spacing w:before="0" w:after="0"/>
              <w:jc w:val="center"/>
              <w:rPr>
                <w:b/>
                <w:color w:val="000000"/>
                <w:sz w:val="20"/>
                <w:szCs w:val="20"/>
              </w:rPr>
            </w:pPr>
          </w:p>
        </w:tc>
        <w:tc>
          <w:tcPr>
            <w:tcW w:w="1417" w:type="dxa"/>
            <w:vAlign w:val="center"/>
          </w:tcPr>
          <w:p w14:paraId="0FDE49B3" w14:textId="77777777" w:rsidR="00CE7F20" w:rsidRPr="000E2F10" w:rsidRDefault="00CE7F20" w:rsidP="00647A1F">
            <w:pPr>
              <w:spacing w:before="0" w:after="0"/>
              <w:jc w:val="center"/>
              <w:rPr>
                <w:b/>
                <w:color w:val="000000"/>
                <w:sz w:val="20"/>
                <w:szCs w:val="20"/>
              </w:rPr>
            </w:pPr>
            <w:r w:rsidRPr="000E2F10">
              <w:rPr>
                <w:b/>
                <w:color w:val="000000"/>
                <w:sz w:val="20"/>
                <w:szCs w:val="20"/>
              </w:rPr>
              <w:t>x</w:t>
            </w:r>
          </w:p>
        </w:tc>
        <w:tc>
          <w:tcPr>
            <w:tcW w:w="1372" w:type="dxa"/>
            <w:vAlign w:val="center"/>
          </w:tcPr>
          <w:p w14:paraId="5DBE1E62" w14:textId="77777777" w:rsidR="00CE7F20" w:rsidRPr="000E2F10" w:rsidRDefault="00CE7F20" w:rsidP="00647A1F">
            <w:pPr>
              <w:spacing w:before="0" w:after="0"/>
              <w:jc w:val="center"/>
              <w:rPr>
                <w:b/>
                <w:color w:val="000000"/>
                <w:sz w:val="20"/>
                <w:szCs w:val="20"/>
              </w:rPr>
            </w:pPr>
          </w:p>
        </w:tc>
      </w:tr>
      <w:tr w:rsidR="00CE7F20" w:rsidRPr="000E2F10" w14:paraId="25C31CBD" w14:textId="77777777" w:rsidTr="00647A1F">
        <w:trPr>
          <w:trHeight w:val="352"/>
        </w:trPr>
        <w:tc>
          <w:tcPr>
            <w:tcW w:w="4399" w:type="dxa"/>
            <w:vAlign w:val="center"/>
          </w:tcPr>
          <w:p w14:paraId="67D24AB7" w14:textId="476D56BF" w:rsidR="00CE7F20" w:rsidRPr="000E2F10" w:rsidRDefault="00CE7F20" w:rsidP="00647A1F">
            <w:pPr>
              <w:spacing w:before="0" w:after="0"/>
              <w:rPr>
                <w:color w:val="000000"/>
                <w:sz w:val="20"/>
                <w:szCs w:val="20"/>
              </w:rPr>
            </w:pPr>
            <w:r w:rsidRPr="000E2F10">
              <w:rPr>
                <w:color w:val="000000"/>
                <w:sz w:val="20"/>
                <w:szCs w:val="20"/>
              </w:rPr>
              <w:t xml:space="preserve">Pravne osobe i udruge od interesa za sustav civilne zaštite </w:t>
            </w:r>
            <w:r w:rsidR="00B627A0" w:rsidRPr="000E2F10">
              <w:rPr>
                <w:color w:val="000000"/>
                <w:sz w:val="20"/>
                <w:szCs w:val="20"/>
              </w:rPr>
              <w:t>Općine Murter-Kornati</w:t>
            </w:r>
          </w:p>
        </w:tc>
        <w:tc>
          <w:tcPr>
            <w:tcW w:w="1276" w:type="dxa"/>
            <w:vAlign w:val="center"/>
          </w:tcPr>
          <w:p w14:paraId="09893E80" w14:textId="77777777" w:rsidR="00CE7F20" w:rsidRPr="000E2F10" w:rsidRDefault="00CE7F20" w:rsidP="00647A1F">
            <w:pPr>
              <w:spacing w:before="0" w:after="0"/>
              <w:rPr>
                <w:b/>
                <w:color w:val="000000"/>
                <w:sz w:val="20"/>
                <w:szCs w:val="20"/>
              </w:rPr>
            </w:pPr>
          </w:p>
        </w:tc>
        <w:tc>
          <w:tcPr>
            <w:tcW w:w="1276" w:type="dxa"/>
            <w:vAlign w:val="center"/>
          </w:tcPr>
          <w:p w14:paraId="712F7D2E" w14:textId="77F69270" w:rsidR="00CE7F20" w:rsidRPr="000E2F10" w:rsidRDefault="000E2F10" w:rsidP="00647A1F">
            <w:pPr>
              <w:spacing w:before="0" w:after="0"/>
              <w:jc w:val="center"/>
              <w:rPr>
                <w:b/>
                <w:color w:val="000000"/>
                <w:sz w:val="20"/>
                <w:szCs w:val="20"/>
              </w:rPr>
            </w:pPr>
            <w:r w:rsidRPr="000E2F10">
              <w:rPr>
                <w:b/>
                <w:color w:val="000000"/>
                <w:sz w:val="20"/>
                <w:szCs w:val="20"/>
              </w:rPr>
              <w:t>x</w:t>
            </w:r>
          </w:p>
        </w:tc>
        <w:tc>
          <w:tcPr>
            <w:tcW w:w="1417" w:type="dxa"/>
            <w:vAlign w:val="center"/>
          </w:tcPr>
          <w:p w14:paraId="45E22EE5" w14:textId="49DE808E" w:rsidR="00CE7F20" w:rsidRPr="000E2F10" w:rsidRDefault="00CE7F20" w:rsidP="00647A1F">
            <w:pPr>
              <w:spacing w:before="0" w:after="0"/>
              <w:jc w:val="center"/>
              <w:rPr>
                <w:b/>
                <w:color w:val="000000"/>
                <w:sz w:val="20"/>
                <w:szCs w:val="20"/>
              </w:rPr>
            </w:pPr>
          </w:p>
        </w:tc>
        <w:tc>
          <w:tcPr>
            <w:tcW w:w="1372" w:type="dxa"/>
            <w:vAlign w:val="center"/>
          </w:tcPr>
          <w:p w14:paraId="112DD14C" w14:textId="77777777" w:rsidR="00CE7F20" w:rsidRPr="000E2F10" w:rsidRDefault="00CE7F20" w:rsidP="00647A1F">
            <w:pPr>
              <w:spacing w:before="0" w:after="0"/>
              <w:jc w:val="center"/>
              <w:rPr>
                <w:b/>
                <w:color w:val="000000"/>
                <w:sz w:val="20"/>
                <w:szCs w:val="20"/>
              </w:rPr>
            </w:pPr>
          </w:p>
        </w:tc>
      </w:tr>
      <w:tr w:rsidR="00CE7F20" w:rsidRPr="005A761D" w14:paraId="24494136" w14:textId="77777777" w:rsidTr="00647A1F">
        <w:trPr>
          <w:trHeight w:val="362"/>
        </w:trPr>
        <w:tc>
          <w:tcPr>
            <w:tcW w:w="4399" w:type="dxa"/>
            <w:vAlign w:val="center"/>
          </w:tcPr>
          <w:p w14:paraId="4932471E" w14:textId="77777777" w:rsidR="00CE7F20" w:rsidRPr="000E2F10" w:rsidRDefault="00CE7F20" w:rsidP="00647A1F">
            <w:pPr>
              <w:spacing w:before="0" w:after="0"/>
              <w:rPr>
                <w:color w:val="000000"/>
                <w:sz w:val="20"/>
                <w:szCs w:val="20"/>
              </w:rPr>
            </w:pPr>
            <w:r w:rsidRPr="000E2F10">
              <w:rPr>
                <w:color w:val="000000"/>
                <w:sz w:val="20"/>
                <w:szCs w:val="20"/>
                <w:u w:val="single"/>
              </w:rPr>
              <w:t>Područje reagiranja – zbirno</w:t>
            </w:r>
          </w:p>
        </w:tc>
        <w:tc>
          <w:tcPr>
            <w:tcW w:w="1276" w:type="dxa"/>
            <w:vAlign w:val="center"/>
          </w:tcPr>
          <w:p w14:paraId="28DF162D" w14:textId="77777777" w:rsidR="00CE7F20" w:rsidRPr="000E2F10" w:rsidRDefault="00CE7F20" w:rsidP="00647A1F">
            <w:pPr>
              <w:spacing w:before="0" w:after="0"/>
              <w:rPr>
                <w:b/>
                <w:color w:val="000000"/>
                <w:sz w:val="20"/>
                <w:szCs w:val="20"/>
              </w:rPr>
            </w:pPr>
          </w:p>
        </w:tc>
        <w:tc>
          <w:tcPr>
            <w:tcW w:w="1276" w:type="dxa"/>
            <w:vAlign w:val="center"/>
          </w:tcPr>
          <w:p w14:paraId="116292BE" w14:textId="16A585AC" w:rsidR="00CE7F20" w:rsidRPr="000E2F10" w:rsidRDefault="000E2F10" w:rsidP="00647A1F">
            <w:pPr>
              <w:spacing w:before="0" w:after="0"/>
              <w:jc w:val="center"/>
              <w:rPr>
                <w:b/>
                <w:color w:val="000000"/>
                <w:sz w:val="20"/>
                <w:szCs w:val="20"/>
              </w:rPr>
            </w:pPr>
            <w:r w:rsidRPr="000E2F10">
              <w:rPr>
                <w:b/>
                <w:color w:val="000000"/>
                <w:sz w:val="20"/>
                <w:szCs w:val="20"/>
              </w:rPr>
              <w:t>x</w:t>
            </w:r>
          </w:p>
        </w:tc>
        <w:tc>
          <w:tcPr>
            <w:tcW w:w="1417" w:type="dxa"/>
            <w:vAlign w:val="center"/>
          </w:tcPr>
          <w:p w14:paraId="0DA44710" w14:textId="7159A1EA" w:rsidR="00CE7F20" w:rsidRPr="000E2F10" w:rsidRDefault="00CE7F20" w:rsidP="00647A1F">
            <w:pPr>
              <w:spacing w:before="0" w:after="0"/>
              <w:jc w:val="center"/>
              <w:rPr>
                <w:b/>
                <w:color w:val="000000"/>
                <w:sz w:val="20"/>
                <w:szCs w:val="20"/>
              </w:rPr>
            </w:pPr>
          </w:p>
        </w:tc>
        <w:tc>
          <w:tcPr>
            <w:tcW w:w="1372" w:type="dxa"/>
            <w:vAlign w:val="center"/>
          </w:tcPr>
          <w:p w14:paraId="7246E197" w14:textId="77777777" w:rsidR="00CE7F20" w:rsidRPr="000E2F10" w:rsidRDefault="00CE7F20" w:rsidP="00647A1F">
            <w:pPr>
              <w:spacing w:before="0" w:after="0"/>
              <w:rPr>
                <w:b/>
                <w:color w:val="000000"/>
                <w:sz w:val="20"/>
                <w:szCs w:val="20"/>
              </w:rPr>
            </w:pPr>
          </w:p>
        </w:tc>
      </w:tr>
    </w:tbl>
    <w:p w14:paraId="29578910" w14:textId="77777777" w:rsidR="00CE7F20" w:rsidRPr="005A761D" w:rsidRDefault="00CE7F20" w:rsidP="00CE7F20">
      <w:pPr>
        <w:rPr>
          <w:highlight w:val="yellow"/>
        </w:rPr>
      </w:pPr>
    </w:p>
    <w:p w14:paraId="1E31F97D" w14:textId="6705CE1B" w:rsidR="00CE7F20" w:rsidRPr="000E2F10" w:rsidRDefault="00CE7F20" w:rsidP="00CE7F20">
      <w:r w:rsidRPr="000E2F10">
        <w:t xml:space="preserve">Moguće poplave koje prijete </w:t>
      </w:r>
      <w:r w:rsidR="00B627A0" w:rsidRPr="000E2F10">
        <w:t>Općini Murter-Kornati</w:t>
      </w:r>
      <w:r w:rsidR="000E2F10" w:rsidRPr="000E2F10">
        <w:t xml:space="preserve"> </w:t>
      </w:r>
      <w:r w:rsidRPr="000E2F10">
        <w:t xml:space="preserve">ne mogu poprimiti obim velike nesreće. Postojeće snage civilne zaštite u navedenom slučaju (najgori slučaj) bile bi dovoljne u provođenju mjera civilne zaštite. Veličina ugroženog područja i infrastrukture u navedenom slučaju zahtijevat će pomoć sa županijske razine zbog malog kapaciteta operativnih snaga. </w:t>
      </w:r>
    </w:p>
    <w:p w14:paraId="7E3CFF9B" w14:textId="77777777" w:rsidR="00CE7F20" w:rsidRPr="000E2F10" w:rsidRDefault="00CE7F20" w:rsidP="00CE7F20">
      <w:r w:rsidRPr="000E2F10">
        <w:t>Za djelotvornije provođenje mjera civilne zaštite u slučaju poplave potrebno je:</w:t>
      </w:r>
    </w:p>
    <w:p w14:paraId="0526DD4A" w14:textId="77777777" w:rsidR="00CE7F20" w:rsidRPr="000E2F10" w:rsidRDefault="00CE7F20" w:rsidP="00112AAC">
      <w:pPr>
        <w:pStyle w:val="Odlomakpopisa"/>
        <w:numPr>
          <w:ilvl w:val="0"/>
          <w:numId w:val="17"/>
        </w:numPr>
        <w:spacing w:line="276" w:lineRule="auto"/>
      </w:pPr>
      <w:r w:rsidRPr="000E2F10">
        <w:t xml:space="preserve">osigurati pravovremeno uzbunjivanje stanovništva, </w:t>
      </w:r>
    </w:p>
    <w:p w14:paraId="3F041CA6" w14:textId="77777777" w:rsidR="00CE7F20" w:rsidRPr="000E2F10" w:rsidRDefault="00CE7F20" w:rsidP="00112AAC">
      <w:pPr>
        <w:pStyle w:val="Odlomakpopisa"/>
        <w:numPr>
          <w:ilvl w:val="0"/>
          <w:numId w:val="17"/>
        </w:numPr>
        <w:spacing w:line="276" w:lineRule="auto"/>
      </w:pPr>
      <w:r w:rsidRPr="000E2F10">
        <w:lastRenderedPageBreak/>
        <w:t>provoditi edukaciju stanovništva u provođenju samozaštite i uzajamne zaštite,</w:t>
      </w:r>
    </w:p>
    <w:p w14:paraId="1BCBF20F" w14:textId="18B23AE6" w:rsidR="00CE7F20" w:rsidRPr="000E2F10" w:rsidRDefault="00CE7F20" w:rsidP="00112AAC">
      <w:pPr>
        <w:pStyle w:val="Odlomakpopisa"/>
        <w:numPr>
          <w:ilvl w:val="0"/>
          <w:numId w:val="17"/>
        </w:numPr>
        <w:spacing w:line="276" w:lineRule="auto"/>
      </w:pPr>
      <w:r w:rsidRPr="000E2F10">
        <w:t xml:space="preserve">opremati kadrovski i materijalno sustav civilne zaštite </w:t>
      </w:r>
      <w:r w:rsidR="00B627A0" w:rsidRPr="000E2F10">
        <w:t>Općine Murter-Kornati</w:t>
      </w:r>
      <w:r w:rsidRPr="000E2F10">
        <w:t>,</w:t>
      </w:r>
    </w:p>
    <w:p w14:paraId="7A11F68C" w14:textId="77777777" w:rsidR="00CE7F20" w:rsidRPr="000E2F10" w:rsidRDefault="00CE7F20" w:rsidP="00112AAC">
      <w:pPr>
        <w:pStyle w:val="Odlomakpopisa"/>
        <w:numPr>
          <w:ilvl w:val="0"/>
          <w:numId w:val="17"/>
        </w:numPr>
        <w:spacing w:line="276" w:lineRule="auto"/>
      </w:pPr>
      <w:r w:rsidRPr="000E2F10">
        <w:t>snage civilne zaštite upoznati sa njihovim zadaćama u provođenju mjera civilne zaštite,</w:t>
      </w:r>
    </w:p>
    <w:p w14:paraId="1E2C558B" w14:textId="77777777" w:rsidR="00CE7F20" w:rsidRPr="000E2F10" w:rsidRDefault="00CE7F20" w:rsidP="00112AAC">
      <w:pPr>
        <w:pStyle w:val="Odlomakpopisa"/>
        <w:numPr>
          <w:ilvl w:val="0"/>
          <w:numId w:val="17"/>
        </w:numPr>
        <w:spacing w:line="276" w:lineRule="auto"/>
      </w:pPr>
      <w:r w:rsidRPr="000E2F10">
        <w:t>redovito ažurirati snage civilne zaštite s podacima o ljudskim i materijalnim sredstvima,</w:t>
      </w:r>
    </w:p>
    <w:p w14:paraId="25DA7291" w14:textId="77777777" w:rsidR="00CE7F20" w:rsidRPr="000E2F10" w:rsidRDefault="00CE7F20" w:rsidP="00112AAC">
      <w:pPr>
        <w:pStyle w:val="Odlomakpopisa"/>
        <w:numPr>
          <w:ilvl w:val="0"/>
          <w:numId w:val="17"/>
        </w:numPr>
        <w:spacing w:line="276" w:lineRule="auto"/>
      </w:pPr>
      <w:r w:rsidRPr="000E2F10">
        <w:t>provoditi vježbe kako bi svi sudionici sustava civilne zaštite bili upoznati sa svojim aktivnostima u slučaju poplava.</w:t>
      </w:r>
    </w:p>
    <w:p w14:paraId="4869D993" w14:textId="65ACA971" w:rsidR="00CE7F20" w:rsidRPr="005A761D" w:rsidRDefault="00CE7F20" w:rsidP="00CE7F20">
      <w:pPr>
        <w:rPr>
          <w:highlight w:val="yellow"/>
        </w:rPr>
      </w:pPr>
    </w:p>
    <w:p w14:paraId="668895D2" w14:textId="2FDC9F32" w:rsidR="006D2EBB" w:rsidRPr="005F0DE3" w:rsidRDefault="006D2EBB" w:rsidP="006D2EBB">
      <w:pPr>
        <w:spacing w:before="0"/>
        <w:jc w:val="center"/>
        <w:rPr>
          <w:rFonts w:eastAsia="Calibri"/>
          <w:b/>
          <w:bCs/>
          <w:i/>
          <w:color w:val="54883D"/>
          <w:sz w:val="20"/>
          <w:szCs w:val="18"/>
          <w:lang w:bidi="en-US"/>
        </w:rPr>
      </w:pPr>
      <w:r w:rsidRPr="005F0DE3">
        <w:rPr>
          <w:rFonts w:eastAsia="Calibri"/>
          <w:b/>
          <w:i/>
          <w:iCs/>
          <w:color w:val="54883D"/>
          <w:sz w:val="20"/>
          <w:szCs w:val="20"/>
        </w:rPr>
        <w:t xml:space="preserve">Tablica </w:t>
      </w:r>
      <w:r w:rsidRPr="005F0DE3">
        <w:rPr>
          <w:rFonts w:eastAsia="Calibri"/>
          <w:b/>
          <w:i/>
          <w:iCs/>
          <w:color w:val="54883D"/>
          <w:sz w:val="20"/>
          <w:szCs w:val="20"/>
        </w:rPr>
        <w:fldChar w:fldCharType="begin"/>
      </w:r>
      <w:r w:rsidRPr="005F0DE3">
        <w:rPr>
          <w:rFonts w:eastAsia="Calibri"/>
          <w:b/>
          <w:i/>
          <w:iCs/>
          <w:color w:val="54883D"/>
          <w:sz w:val="20"/>
          <w:szCs w:val="20"/>
        </w:rPr>
        <w:instrText xml:space="preserve"> SEQ Tabela \* ARABIC </w:instrText>
      </w:r>
      <w:r w:rsidRPr="005F0DE3">
        <w:rPr>
          <w:rFonts w:eastAsia="Calibri"/>
          <w:b/>
          <w:i/>
          <w:iCs/>
          <w:color w:val="54883D"/>
          <w:sz w:val="20"/>
          <w:szCs w:val="20"/>
        </w:rPr>
        <w:fldChar w:fldCharType="separate"/>
      </w:r>
      <w:r w:rsidR="00BF5AB3">
        <w:rPr>
          <w:rFonts w:eastAsia="Calibri"/>
          <w:b/>
          <w:i/>
          <w:iCs/>
          <w:noProof/>
          <w:color w:val="54883D"/>
          <w:sz w:val="20"/>
          <w:szCs w:val="20"/>
        </w:rPr>
        <w:t>63</w:t>
      </w:r>
      <w:r w:rsidRPr="005F0DE3">
        <w:rPr>
          <w:rFonts w:eastAsia="Calibri"/>
          <w:b/>
          <w:i/>
          <w:iCs/>
          <w:noProof/>
          <w:color w:val="54883D"/>
          <w:sz w:val="20"/>
          <w:szCs w:val="20"/>
        </w:rPr>
        <w:fldChar w:fldCharType="end"/>
      </w:r>
      <w:r w:rsidRPr="005F0DE3">
        <w:rPr>
          <w:rFonts w:eastAsia="Calibri"/>
          <w:b/>
          <w:i/>
          <w:iCs/>
          <w:color w:val="54883D"/>
          <w:sz w:val="20"/>
          <w:szCs w:val="20"/>
        </w:rPr>
        <w:t>.</w:t>
      </w:r>
      <w:r w:rsidRPr="005F0DE3">
        <w:rPr>
          <w:rFonts w:eastAsia="Calibri"/>
          <w:b/>
          <w:bCs/>
          <w:i/>
          <w:color w:val="54883D"/>
          <w:sz w:val="20"/>
          <w:szCs w:val="18"/>
          <w:lang w:bidi="en-US"/>
        </w:rPr>
        <w:t xml:space="preserve"> Spremnost operativnih snaga u slučaju pojave industrijske nesreće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6D2EBB" w:rsidRPr="00B02996" w14:paraId="701AE380" w14:textId="77777777" w:rsidTr="00011FD7">
        <w:trPr>
          <w:trHeight w:val="352"/>
          <w:tblHeader/>
        </w:trPr>
        <w:tc>
          <w:tcPr>
            <w:tcW w:w="4399" w:type="dxa"/>
            <w:vMerge w:val="restart"/>
            <w:vAlign w:val="center"/>
          </w:tcPr>
          <w:p w14:paraId="20E8772D" w14:textId="77777777" w:rsidR="006D2EBB" w:rsidRPr="00B02996" w:rsidRDefault="006D2EBB" w:rsidP="00011FD7">
            <w:pPr>
              <w:spacing w:before="0" w:after="0"/>
              <w:jc w:val="center"/>
              <w:rPr>
                <w:b/>
                <w:color w:val="000000"/>
                <w:sz w:val="20"/>
                <w:szCs w:val="20"/>
              </w:rPr>
            </w:pPr>
            <w:r w:rsidRPr="00B02996">
              <w:rPr>
                <w:b/>
                <w:color w:val="000000"/>
                <w:sz w:val="20"/>
                <w:szCs w:val="20"/>
              </w:rPr>
              <w:t>INDUSTRIJSKE NESREĆE</w:t>
            </w:r>
          </w:p>
        </w:tc>
        <w:tc>
          <w:tcPr>
            <w:tcW w:w="1276" w:type="dxa"/>
            <w:shd w:val="clear" w:color="auto" w:fill="FF0000"/>
            <w:vAlign w:val="center"/>
          </w:tcPr>
          <w:p w14:paraId="1130C3AE" w14:textId="77777777" w:rsidR="006D2EBB" w:rsidRPr="00B02996" w:rsidRDefault="006D2EBB" w:rsidP="00011FD7">
            <w:pPr>
              <w:spacing w:before="0" w:after="0" w:line="240" w:lineRule="auto"/>
              <w:jc w:val="center"/>
              <w:rPr>
                <w:b/>
                <w:color w:val="000000"/>
                <w:sz w:val="20"/>
                <w:szCs w:val="20"/>
              </w:rPr>
            </w:pPr>
            <w:r w:rsidRPr="00B02996">
              <w:rPr>
                <w:b/>
                <w:color w:val="000000"/>
                <w:sz w:val="20"/>
                <w:szCs w:val="20"/>
              </w:rPr>
              <w:t>Vrlo niska spremnost</w:t>
            </w:r>
          </w:p>
        </w:tc>
        <w:tc>
          <w:tcPr>
            <w:tcW w:w="1276" w:type="dxa"/>
            <w:shd w:val="clear" w:color="auto" w:fill="FFC000"/>
            <w:vAlign w:val="center"/>
          </w:tcPr>
          <w:p w14:paraId="16CFA4E2" w14:textId="77777777" w:rsidR="006D2EBB" w:rsidRPr="00B02996" w:rsidRDefault="006D2EBB" w:rsidP="00011FD7">
            <w:pPr>
              <w:spacing w:before="0" w:after="0"/>
              <w:jc w:val="center"/>
              <w:rPr>
                <w:b/>
                <w:color w:val="000000"/>
                <w:sz w:val="20"/>
                <w:szCs w:val="20"/>
              </w:rPr>
            </w:pPr>
            <w:r w:rsidRPr="00B02996">
              <w:rPr>
                <w:b/>
                <w:color w:val="000000"/>
                <w:sz w:val="20"/>
                <w:szCs w:val="20"/>
              </w:rPr>
              <w:t>Niska spremnost</w:t>
            </w:r>
          </w:p>
        </w:tc>
        <w:tc>
          <w:tcPr>
            <w:tcW w:w="1417" w:type="dxa"/>
            <w:shd w:val="clear" w:color="auto" w:fill="FFFF00"/>
            <w:vAlign w:val="center"/>
          </w:tcPr>
          <w:p w14:paraId="36F52E32" w14:textId="77777777" w:rsidR="006D2EBB" w:rsidRPr="00B02996" w:rsidRDefault="006D2EBB" w:rsidP="00011FD7">
            <w:pPr>
              <w:spacing w:before="0" w:after="0"/>
              <w:jc w:val="center"/>
              <w:rPr>
                <w:b/>
                <w:color w:val="000000"/>
                <w:sz w:val="20"/>
                <w:szCs w:val="20"/>
              </w:rPr>
            </w:pPr>
            <w:r w:rsidRPr="00B02996">
              <w:rPr>
                <w:b/>
                <w:color w:val="000000"/>
                <w:sz w:val="20"/>
                <w:szCs w:val="20"/>
              </w:rPr>
              <w:t>Visoka spremnost</w:t>
            </w:r>
          </w:p>
        </w:tc>
        <w:tc>
          <w:tcPr>
            <w:tcW w:w="1372" w:type="dxa"/>
            <w:shd w:val="clear" w:color="auto" w:fill="92D050"/>
            <w:vAlign w:val="center"/>
          </w:tcPr>
          <w:p w14:paraId="76FA0190" w14:textId="77777777" w:rsidR="006D2EBB" w:rsidRPr="00B02996" w:rsidRDefault="006D2EBB" w:rsidP="00011FD7">
            <w:pPr>
              <w:spacing w:before="0" w:after="0"/>
              <w:jc w:val="center"/>
              <w:rPr>
                <w:b/>
                <w:color w:val="000000"/>
                <w:sz w:val="20"/>
                <w:szCs w:val="20"/>
              </w:rPr>
            </w:pPr>
            <w:r w:rsidRPr="00B02996">
              <w:rPr>
                <w:b/>
                <w:color w:val="000000"/>
                <w:sz w:val="20"/>
                <w:szCs w:val="20"/>
              </w:rPr>
              <w:t>Vrlo visoka spremnost</w:t>
            </w:r>
          </w:p>
        </w:tc>
      </w:tr>
      <w:tr w:rsidR="006D2EBB" w:rsidRPr="00B02996" w14:paraId="27492C68" w14:textId="77777777" w:rsidTr="00011FD7">
        <w:trPr>
          <w:trHeight w:val="278"/>
          <w:tblHeader/>
        </w:trPr>
        <w:tc>
          <w:tcPr>
            <w:tcW w:w="4399" w:type="dxa"/>
            <w:vMerge/>
            <w:vAlign w:val="center"/>
          </w:tcPr>
          <w:p w14:paraId="52969ECF" w14:textId="77777777" w:rsidR="006D2EBB" w:rsidRPr="00B02996" w:rsidRDefault="006D2EBB" w:rsidP="00011FD7">
            <w:pPr>
              <w:spacing w:before="0" w:after="0"/>
              <w:rPr>
                <w:b/>
                <w:color w:val="000000"/>
                <w:sz w:val="20"/>
                <w:szCs w:val="20"/>
              </w:rPr>
            </w:pPr>
          </w:p>
        </w:tc>
        <w:tc>
          <w:tcPr>
            <w:tcW w:w="1276" w:type="dxa"/>
            <w:vAlign w:val="center"/>
          </w:tcPr>
          <w:p w14:paraId="77574808" w14:textId="77777777" w:rsidR="006D2EBB" w:rsidRPr="00B02996" w:rsidRDefault="006D2EBB" w:rsidP="00011FD7">
            <w:pPr>
              <w:spacing w:before="0" w:after="0"/>
              <w:jc w:val="center"/>
              <w:rPr>
                <w:b/>
                <w:color w:val="000000"/>
                <w:sz w:val="20"/>
                <w:szCs w:val="20"/>
              </w:rPr>
            </w:pPr>
            <w:r w:rsidRPr="00B02996">
              <w:rPr>
                <w:b/>
                <w:color w:val="000000"/>
                <w:sz w:val="20"/>
                <w:szCs w:val="20"/>
              </w:rPr>
              <w:t>4</w:t>
            </w:r>
          </w:p>
        </w:tc>
        <w:tc>
          <w:tcPr>
            <w:tcW w:w="1276" w:type="dxa"/>
            <w:vAlign w:val="center"/>
          </w:tcPr>
          <w:p w14:paraId="6A735D21" w14:textId="77777777" w:rsidR="006D2EBB" w:rsidRPr="00B02996" w:rsidRDefault="006D2EBB" w:rsidP="00011FD7">
            <w:pPr>
              <w:spacing w:before="0" w:after="0"/>
              <w:jc w:val="center"/>
              <w:rPr>
                <w:b/>
                <w:color w:val="000000"/>
                <w:sz w:val="20"/>
                <w:szCs w:val="20"/>
              </w:rPr>
            </w:pPr>
            <w:r w:rsidRPr="00B02996">
              <w:rPr>
                <w:b/>
                <w:color w:val="000000"/>
                <w:sz w:val="20"/>
                <w:szCs w:val="20"/>
              </w:rPr>
              <w:t>3</w:t>
            </w:r>
          </w:p>
        </w:tc>
        <w:tc>
          <w:tcPr>
            <w:tcW w:w="1417" w:type="dxa"/>
            <w:vAlign w:val="center"/>
          </w:tcPr>
          <w:p w14:paraId="66C8AF80" w14:textId="77777777" w:rsidR="006D2EBB" w:rsidRPr="00B02996" w:rsidRDefault="006D2EBB" w:rsidP="00011FD7">
            <w:pPr>
              <w:spacing w:before="0" w:after="0"/>
              <w:jc w:val="center"/>
              <w:rPr>
                <w:b/>
                <w:color w:val="000000"/>
                <w:sz w:val="20"/>
                <w:szCs w:val="20"/>
              </w:rPr>
            </w:pPr>
            <w:r w:rsidRPr="00B02996">
              <w:rPr>
                <w:b/>
                <w:color w:val="000000"/>
                <w:sz w:val="20"/>
                <w:szCs w:val="20"/>
              </w:rPr>
              <w:t>2</w:t>
            </w:r>
          </w:p>
        </w:tc>
        <w:tc>
          <w:tcPr>
            <w:tcW w:w="1372" w:type="dxa"/>
            <w:vAlign w:val="center"/>
          </w:tcPr>
          <w:p w14:paraId="3C01ACA6" w14:textId="77777777" w:rsidR="006D2EBB" w:rsidRPr="00B02996" w:rsidRDefault="006D2EBB" w:rsidP="00011FD7">
            <w:pPr>
              <w:spacing w:before="0" w:after="0"/>
              <w:jc w:val="center"/>
              <w:rPr>
                <w:b/>
                <w:color w:val="000000"/>
                <w:sz w:val="20"/>
                <w:szCs w:val="20"/>
              </w:rPr>
            </w:pPr>
            <w:r w:rsidRPr="00B02996">
              <w:rPr>
                <w:b/>
                <w:color w:val="000000"/>
                <w:sz w:val="20"/>
                <w:szCs w:val="20"/>
              </w:rPr>
              <w:t>1</w:t>
            </w:r>
          </w:p>
        </w:tc>
      </w:tr>
      <w:tr w:rsidR="006D2EBB" w:rsidRPr="00B02996" w14:paraId="1AA9ADA7" w14:textId="77777777" w:rsidTr="00011FD7">
        <w:trPr>
          <w:trHeight w:val="352"/>
        </w:trPr>
        <w:tc>
          <w:tcPr>
            <w:tcW w:w="4399" w:type="dxa"/>
            <w:vAlign w:val="center"/>
          </w:tcPr>
          <w:p w14:paraId="3D394BED" w14:textId="3DEC0432" w:rsidR="006D2EBB" w:rsidRPr="00B02996" w:rsidRDefault="006D2EBB" w:rsidP="00011FD7">
            <w:pPr>
              <w:spacing w:before="0" w:after="0"/>
              <w:rPr>
                <w:color w:val="000000"/>
                <w:sz w:val="20"/>
                <w:szCs w:val="20"/>
              </w:rPr>
            </w:pPr>
            <w:r w:rsidRPr="00B02996">
              <w:rPr>
                <w:color w:val="000000"/>
                <w:sz w:val="20"/>
                <w:szCs w:val="20"/>
              </w:rPr>
              <w:t xml:space="preserve">Stožer civilne zaštite </w:t>
            </w:r>
            <w:r w:rsidR="00B627A0" w:rsidRPr="00B02996">
              <w:rPr>
                <w:color w:val="000000"/>
                <w:sz w:val="20"/>
                <w:szCs w:val="20"/>
              </w:rPr>
              <w:t>Općine Murter-Kornati</w:t>
            </w:r>
          </w:p>
        </w:tc>
        <w:tc>
          <w:tcPr>
            <w:tcW w:w="1276" w:type="dxa"/>
            <w:vAlign w:val="center"/>
          </w:tcPr>
          <w:p w14:paraId="5A229B23" w14:textId="77777777" w:rsidR="006D2EBB" w:rsidRPr="00B02996" w:rsidRDefault="006D2EBB" w:rsidP="00011FD7">
            <w:pPr>
              <w:spacing w:before="0"/>
              <w:jc w:val="center"/>
              <w:rPr>
                <w:b/>
                <w:color w:val="000000"/>
                <w:sz w:val="20"/>
                <w:szCs w:val="20"/>
              </w:rPr>
            </w:pPr>
          </w:p>
        </w:tc>
        <w:tc>
          <w:tcPr>
            <w:tcW w:w="1276" w:type="dxa"/>
            <w:vAlign w:val="center"/>
          </w:tcPr>
          <w:p w14:paraId="7CA677F6" w14:textId="6C68346F" w:rsidR="006D2EBB" w:rsidRPr="00B02996" w:rsidRDefault="006D2EBB" w:rsidP="00011FD7">
            <w:pPr>
              <w:spacing w:before="0"/>
              <w:jc w:val="center"/>
              <w:rPr>
                <w:b/>
                <w:color w:val="000000"/>
                <w:sz w:val="20"/>
                <w:szCs w:val="20"/>
              </w:rPr>
            </w:pPr>
          </w:p>
        </w:tc>
        <w:tc>
          <w:tcPr>
            <w:tcW w:w="1417" w:type="dxa"/>
            <w:vAlign w:val="center"/>
          </w:tcPr>
          <w:p w14:paraId="195507F0" w14:textId="74B073DE" w:rsidR="006D2EBB" w:rsidRPr="00B02996" w:rsidRDefault="00B02996"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6E1E477E" w14:textId="77777777" w:rsidR="006D2EBB" w:rsidRPr="00B02996" w:rsidRDefault="006D2EBB" w:rsidP="00011FD7">
            <w:pPr>
              <w:spacing w:before="0"/>
              <w:rPr>
                <w:b/>
                <w:color w:val="000000"/>
                <w:sz w:val="20"/>
                <w:szCs w:val="20"/>
              </w:rPr>
            </w:pPr>
          </w:p>
        </w:tc>
      </w:tr>
      <w:tr w:rsidR="006D2EBB" w:rsidRPr="00B02996" w14:paraId="13256E89" w14:textId="77777777" w:rsidTr="00011FD7">
        <w:trPr>
          <w:trHeight w:val="352"/>
        </w:trPr>
        <w:tc>
          <w:tcPr>
            <w:tcW w:w="4399" w:type="dxa"/>
            <w:vAlign w:val="center"/>
          </w:tcPr>
          <w:p w14:paraId="7A77A353" w14:textId="4D8AEDA4" w:rsidR="006D2EBB" w:rsidRPr="00B02996" w:rsidRDefault="006D2EBB" w:rsidP="00011FD7">
            <w:pPr>
              <w:spacing w:before="0" w:after="0"/>
              <w:rPr>
                <w:color w:val="000000"/>
                <w:sz w:val="20"/>
                <w:szCs w:val="20"/>
              </w:rPr>
            </w:pPr>
            <w:r w:rsidRPr="00B02996">
              <w:rPr>
                <w:color w:val="000000"/>
                <w:sz w:val="20"/>
                <w:szCs w:val="20"/>
              </w:rPr>
              <w:t xml:space="preserve">Povjerenici i zamjenici povjerenika civilne zaštite </w:t>
            </w:r>
            <w:r w:rsidR="00B627A0" w:rsidRPr="00B02996">
              <w:rPr>
                <w:color w:val="000000"/>
                <w:sz w:val="20"/>
                <w:szCs w:val="20"/>
              </w:rPr>
              <w:t>Općine Murter-Kornati</w:t>
            </w:r>
          </w:p>
        </w:tc>
        <w:tc>
          <w:tcPr>
            <w:tcW w:w="1276" w:type="dxa"/>
            <w:vAlign w:val="center"/>
          </w:tcPr>
          <w:p w14:paraId="5AC1A82D" w14:textId="77777777" w:rsidR="006D2EBB" w:rsidRPr="00B02996" w:rsidRDefault="006D2EBB" w:rsidP="00011FD7">
            <w:pPr>
              <w:spacing w:before="0"/>
              <w:jc w:val="center"/>
              <w:rPr>
                <w:b/>
                <w:color w:val="000000"/>
                <w:sz w:val="20"/>
                <w:szCs w:val="20"/>
              </w:rPr>
            </w:pPr>
          </w:p>
        </w:tc>
        <w:tc>
          <w:tcPr>
            <w:tcW w:w="1276" w:type="dxa"/>
            <w:vAlign w:val="center"/>
          </w:tcPr>
          <w:p w14:paraId="525DBE75" w14:textId="77777777" w:rsidR="006D2EBB" w:rsidRPr="00B02996" w:rsidRDefault="006D2EBB" w:rsidP="00011FD7">
            <w:pPr>
              <w:spacing w:before="0"/>
              <w:jc w:val="center"/>
              <w:rPr>
                <w:b/>
                <w:color w:val="000000"/>
                <w:sz w:val="20"/>
                <w:szCs w:val="20"/>
              </w:rPr>
            </w:pPr>
            <w:r w:rsidRPr="00B02996">
              <w:rPr>
                <w:b/>
                <w:color w:val="000000"/>
                <w:sz w:val="20"/>
                <w:szCs w:val="20"/>
              </w:rPr>
              <w:t>x</w:t>
            </w:r>
          </w:p>
        </w:tc>
        <w:tc>
          <w:tcPr>
            <w:tcW w:w="1417" w:type="dxa"/>
            <w:vAlign w:val="center"/>
          </w:tcPr>
          <w:p w14:paraId="71606EDC" w14:textId="77777777" w:rsidR="006D2EBB" w:rsidRPr="00B02996" w:rsidRDefault="006D2EBB" w:rsidP="00011FD7">
            <w:pPr>
              <w:spacing w:before="0" w:after="0"/>
              <w:jc w:val="center"/>
              <w:rPr>
                <w:b/>
                <w:color w:val="000000"/>
                <w:sz w:val="20"/>
                <w:szCs w:val="20"/>
              </w:rPr>
            </w:pPr>
          </w:p>
        </w:tc>
        <w:tc>
          <w:tcPr>
            <w:tcW w:w="1372" w:type="dxa"/>
            <w:vAlign w:val="center"/>
          </w:tcPr>
          <w:p w14:paraId="1B89DE64" w14:textId="77777777" w:rsidR="006D2EBB" w:rsidRPr="00B02996" w:rsidRDefault="006D2EBB" w:rsidP="00011FD7">
            <w:pPr>
              <w:spacing w:before="0"/>
              <w:rPr>
                <w:b/>
                <w:color w:val="000000"/>
                <w:sz w:val="20"/>
                <w:szCs w:val="20"/>
              </w:rPr>
            </w:pPr>
          </w:p>
        </w:tc>
      </w:tr>
      <w:tr w:rsidR="006D2EBB" w:rsidRPr="00B02996" w14:paraId="4C93199F" w14:textId="77777777" w:rsidTr="00011FD7">
        <w:trPr>
          <w:trHeight w:val="352"/>
        </w:trPr>
        <w:tc>
          <w:tcPr>
            <w:tcW w:w="4399" w:type="dxa"/>
            <w:vAlign w:val="center"/>
          </w:tcPr>
          <w:p w14:paraId="1E666A67" w14:textId="6086BE3B" w:rsidR="006D2EBB" w:rsidRPr="00B02996" w:rsidRDefault="006D2EBB" w:rsidP="006D2EBB">
            <w:pPr>
              <w:spacing w:before="0" w:after="0"/>
              <w:rPr>
                <w:color w:val="000000"/>
                <w:sz w:val="20"/>
                <w:szCs w:val="20"/>
              </w:rPr>
            </w:pPr>
            <w:r w:rsidRPr="00B02996">
              <w:rPr>
                <w:color w:val="000000"/>
                <w:sz w:val="20"/>
                <w:szCs w:val="20"/>
              </w:rPr>
              <w:t>Postrojba civilne zaštite opće namjene</w:t>
            </w:r>
          </w:p>
        </w:tc>
        <w:tc>
          <w:tcPr>
            <w:tcW w:w="1276" w:type="dxa"/>
            <w:vAlign w:val="center"/>
          </w:tcPr>
          <w:p w14:paraId="5A0CB4ED" w14:textId="77777777" w:rsidR="006D2EBB" w:rsidRPr="00B02996" w:rsidRDefault="006D2EBB" w:rsidP="006D2EBB">
            <w:pPr>
              <w:spacing w:before="0"/>
              <w:rPr>
                <w:b/>
                <w:color w:val="000000"/>
                <w:sz w:val="20"/>
                <w:szCs w:val="20"/>
              </w:rPr>
            </w:pPr>
          </w:p>
        </w:tc>
        <w:tc>
          <w:tcPr>
            <w:tcW w:w="1276" w:type="dxa"/>
            <w:vAlign w:val="center"/>
          </w:tcPr>
          <w:p w14:paraId="3485DB30" w14:textId="2C3CCA15" w:rsidR="006D2EBB" w:rsidRPr="00B02996" w:rsidRDefault="006D2EBB" w:rsidP="006D2EBB">
            <w:pPr>
              <w:spacing w:before="0" w:after="0"/>
              <w:jc w:val="center"/>
              <w:rPr>
                <w:b/>
                <w:color w:val="000000"/>
                <w:sz w:val="20"/>
                <w:szCs w:val="20"/>
              </w:rPr>
            </w:pPr>
            <w:r w:rsidRPr="00B02996">
              <w:rPr>
                <w:b/>
                <w:color w:val="000000"/>
                <w:sz w:val="20"/>
                <w:szCs w:val="20"/>
              </w:rPr>
              <w:t>x</w:t>
            </w:r>
          </w:p>
        </w:tc>
        <w:tc>
          <w:tcPr>
            <w:tcW w:w="1417" w:type="dxa"/>
            <w:vAlign w:val="center"/>
          </w:tcPr>
          <w:p w14:paraId="0E369A48" w14:textId="77777777" w:rsidR="006D2EBB" w:rsidRPr="00B02996" w:rsidRDefault="006D2EBB" w:rsidP="006D2EBB">
            <w:pPr>
              <w:spacing w:before="0" w:after="0"/>
              <w:jc w:val="center"/>
              <w:rPr>
                <w:b/>
                <w:color w:val="000000"/>
                <w:sz w:val="20"/>
                <w:szCs w:val="20"/>
              </w:rPr>
            </w:pPr>
          </w:p>
        </w:tc>
        <w:tc>
          <w:tcPr>
            <w:tcW w:w="1372" w:type="dxa"/>
            <w:vAlign w:val="center"/>
          </w:tcPr>
          <w:p w14:paraId="5FC96777" w14:textId="77777777" w:rsidR="006D2EBB" w:rsidRPr="00B02996" w:rsidRDefault="006D2EBB" w:rsidP="006D2EBB">
            <w:pPr>
              <w:spacing w:before="0"/>
              <w:jc w:val="center"/>
              <w:rPr>
                <w:b/>
                <w:color w:val="000000"/>
                <w:sz w:val="20"/>
                <w:szCs w:val="20"/>
              </w:rPr>
            </w:pPr>
          </w:p>
        </w:tc>
      </w:tr>
      <w:tr w:rsidR="006D2EBB" w:rsidRPr="00B02996" w14:paraId="44F59356" w14:textId="77777777" w:rsidTr="00011FD7">
        <w:trPr>
          <w:trHeight w:val="352"/>
        </w:trPr>
        <w:tc>
          <w:tcPr>
            <w:tcW w:w="4399" w:type="dxa"/>
            <w:vAlign w:val="center"/>
          </w:tcPr>
          <w:p w14:paraId="1E0E26D5" w14:textId="4D6BF779" w:rsidR="006D2EBB" w:rsidRPr="00B02996" w:rsidRDefault="006D2EBB" w:rsidP="00011FD7">
            <w:pPr>
              <w:spacing w:before="0" w:after="0"/>
              <w:rPr>
                <w:color w:val="000000"/>
                <w:sz w:val="20"/>
                <w:szCs w:val="20"/>
              </w:rPr>
            </w:pPr>
            <w:r w:rsidRPr="00B02996">
              <w:rPr>
                <w:color w:val="000000"/>
                <w:sz w:val="20"/>
                <w:szCs w:val="20"/>
              </w:rPr>
              <w:t xml:space="preserve">Vatrogasne snage </w:t>
            </w:r>
            <w:r w:rsidR="00B627A0" w:rsidRPr="00B02996">
              <w:rPr>
                <w:color w:val="000000"/>
                <w:sz w:val="20"/>
                <w:szCs w:val="20"/>
              </w:rPr>
              <w:t>Općine Murter-Kornati</w:t>
            </w:r>
          </w:p>
        </w:tc>
        <w:tc>
          <w:tcPr>
            <w:tcW w:w="1276" w:type="dxa"/>
            <w:vAlign w:val="center"/>
          </w:tcPr>
          <w:p w14:paraId="1FF4818A" w14:textId="77777777" w:rsidR="006D2EBB" w:rsidRPr="00B02996" w:rsidRDefault="006D2EBB" w:rsidP="00011FD7">
            <w:pPr>
              <w:spacing w:before="0"/>
              <w:rPr>
                <w:b/>
                <w:color w:val="000000"/>
                <w:sz w:val="20"/>
                <w:szCs w:val="20"/>
              </w:rPr>
            </w:pPr>
          </w:p>
        </w:tc>
        <w:tc>
          <w:tcPr>
            <w:tcW w:w="1276" w:type="dxa"/>
            <w:vAlign w:val="center"/>
          </w:tcPr>
          <w:p w14:paraId="021A3B8A" w14:textId="77777777" w:rsidR="006D2EBB" w:rsidRPr="00B02996" w:rsidRDefault="006D2EBB" w:rsidP="00011FD7">
            <w:pPr>
              <w:spacing w:before="0" w:after="0"/>
              <w:jc w:val="center"/>
              <w:rPr>
                <w:b/>
                <w:color w:val="000000"/>
                <w:sz w:val="20"/>
                <w:szCs w:val="20"/>
              </w:rPr>
            </w:pPr>
          </w:p>
        </w:tc>
        <w:tc>
          <w:tcPr>
            <w:tcW w:w="1417" w:type="dxa"/>
            <w:vAlign w:val="center"/>
          </w:tcPr>
          <w:p w14:paraId="436ADDA5"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75C5EBD7" w14:textId="77777777" w:rsidR="006D2EBB" w:rsidRPr="00B02996" w:rsidRDefault="006D2EBB" w:rsidP="00011FD7">
            <w:pPr>
              <w:spacing w:before="0"/>
              <w:jc w:val="center"/>
              <w:rPr>
                <w:b/>
                <w:color w:val="000000"/>
                <w:sz w:val="20"/>
                <w:szCs w:val="20"/>
              </w:rPr>
            </w:pPr>
          </w:p>
        </w:tc>
      </w:tr>
      <w:tr w:rsidR="006D2EBB" w:rsidRPr="00B02996" w14:paraId="184ABC97" w14:textId="77777777" w:rsidTr="00011FD7">
        <w:trPr>
          <w:trHeight w:val="362"/>
        </w:trPr>
        <w:tc>
          <w:tcPr>
            <w:tcW w:w="4399" w:type="dxa"/>
            <w:vAlign w:val="center"/>
          </w:tcPr>
          <w:p w14:paraId="1C222A61" w14:textId="5A265ECF" w:rsidR="006D2EBB" w:rsidRPr="00B02996" w:rsidRDefault="009123FB" w:rsidP="00011FD7">
            <w:pPr>
              <w:spacing w:before="0" w:after="0"/>
              <w:rPr>
                <w:color w:val="000000"/>
                <w:sz w:val="20"/>
                <w:szCs w:val="20"/>
                <w:u w:val="single"/>
              </w:rPr>
            </w:pPr>
            <w:r w:rsidRPr="00B02996">
              <w:rPr>
                <w:color w:val="000000"/>
                <w:sz w:val="20"/>
                <w:szCs w:val="20"/>
              </w:rPr>
              <w:t>GDCK Šibenik</w:t>
            </w:r>
          </w:p>
        </w:tc>
        <w:tc>
          <w:tcPr>
            <w:tcW w:w="1276" w:type="dxa"/>
            <w:vAlign w:val="center"/>
          </w:tcPr>
          <w:p w14:paraId="65C0806F" w14:textId="77777777" w:rsidR="006D2EBB" w:rsidRPr="00B02996" w:rsidRDefault="006D2EBB" w:rsidP="00011FD7">
            <w:pPr>
              <w:spacing w:before="0" w:after="0"/>
              <w:jc w:val="center"/>
              <w:rPr>
                <w:b/>
                <w:color w:val="000000"/>
                <w:sz w:val="20"/>
                <w:szCs w:val="20"/>
              </w:rPr>
            </w:pPr>
          </w:p>
        </w:tc>
        <w:tc>
          <w:tcPr>
            <w:tcW w:w="1276" w:type="dxa"/>
            <w:vAlign w:val="center"/>
          </w:tcPr>
          <w:p w14:paraId="250C212E" w14:textId="77777777" w:rsidR="006D2EBB" w:rsidRPr="00B02996" w:rsidRDefault="006D2EBB" w:rsidP="00011FD7">
            <w:pPr>
              <w:spacing w:before="0" w:after="0"/>
              <w:jc w:val="center"/>
              <w:rPr>
                <w:b/>
                <w:color w:val="000000"/>
                <w:sz w:val="20"/>
                <w:szCs w:val="20"/>
              </w:rPr>
            </w:pPr>
          </w:p>
        </w:tc>
        <w:tc>
          <w:tcPr>
            <w:tcW w:w="1417" w:type="dxa"/>
            <w:vAlign w:val="center"/>
          </w:tcPr>
          <w:p w14:paraId="5D61A90B"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069EE1D8" w14:textId="77777777" w:rsidR="006D2EBB" w:rsidRPr="00B02996" w:rsidRDefault="006D2EBB" w:rsidP="00011FD7">
            <w:pPr>
              <w:spacing w:before="0" w:after="0"/>
              <w:rPr>
                <w:b/>
                <w:color w:val="000000"/>
                <w:sz w:val="20"/>
                <w:szCs w:val="20"/>
              </w:rPr>
            </w:pPr>
          </w:p>
        </w:tc>
      </w:tr>
      <w:tr w:rsidR="006D2EBB" w:rsidRPr="00B02996" w14:paraId="64240F0A" w14:textId="77777777" w:rsidTr="00011FD7">
        <w:trPr>
          <w:trHeight w:val="362"/>
        </w:trPr>
        <w:tc>
          <w:tcPr>
            <w:tcW w:w="4399" w:type="dxa"/>
            <w:vAlign w:val="center"/>
          </w:tcPr>
          <w:p w14:paraId="0631AB46" w14:textId="590AC2CD" w:rsidR="006D2EBB" w:rsidRPr="00B02996" w:rsidRDefault="009123FB" w:rsidP="00011FD7">
            <w:pPr>
              <w:spacing w:before="0" w:after="0"/>
              <w:rPr>
                <w:color w:val="000000"/>
                <w:sz w:val="20"/>
                <w:szCs w:val="20"/>
                <w:u w:val="single"/>
              </w:rPr>
            </w:pPr>
            <w:r w:rsidRPr="00B02996">
              <w:rPr>
                <w:color w:val="000000"/>
                <w:sz w:val="20"/>
                <w:szCs w:val="20"/>
              </w:rPr>
              <w:t>HGSS-Stanica Šibenik</w:t>
            </w:r>
          </w:p>
        </w:tc>
        <w:tc>
          <w:tcPr>
            <w:tcW w:w="1276" w:type="dxa"/>
            <w:vAlign w:val="center"/>
          </w:tcPr>
          <w:p w14:paraId="3A845BAB" w14:textId="77777777" w:rsidR="006D2EBB" w:rsidRPr="00B02996" w:rsidRDefault="006D2EBB" w:rsidP="00011FD7">
            <w:pPr>
              <w:spacing w:before="0" w:after="0"/>
              <w:jc w:val="center"/>
              <w:rPr>
                <w:b/>
                <w:color w:val="000000"/>
                <w:sz w:val="20"/>
                <w:szCs w:val="20"/>
              </w:rPr>
            </w:pPr>
          </w:p>
        </w:tc>
        <w:tc>
          <w:tcPr>
            <w:tcW w:w="1276" w:type="dxa"/>
            <w:vAlign w:val="center"/>
          </w:tcPr>
          <w:p w14:paraId="02BD94A7" w14:textId="77777777" w:rsidR="006D2EBB" w:rsidRPr="00B02996" w:rsidRDefault="006D2EBB" w:rsidP="00011FD7">
            <w:pPr>
              <w:spacing w:before="0" w:after="0"/>
              <w:jc w:val="center"/>
              <w:rPr>
                <w:b/>
                <w:color w:val="000000"/>
                <w:sz w:val="20"/>
                <w:szCs w:val="20"/>
              </w:rPr>
            </w:pPr>
          </w:p>
        </w:tc>
        <w:tc>
          <w:tcPr>
            <w:tcW w:w="1417" w:type="dxa"/>
            <w:vAlign w:val="center"/>
          </w:tcPr>
          <w:p w14:paraId="3DFC82DD"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1B353AF8" w14:textId="77777777" w:rsidR="006D2EBB" w:rsidRPr="00B02996" w:rsidRDefault="006D2EBB" w:rsidP="00011FD7">
            <w:pPr>
              <w:spacing w:before="0" w:after="0"/>
              <w:rPr>
                <w:b/>
                <w:color w:val="000000"/>
                <w:sz w:val="20"/>
                <w:szCs w:val="20"/>
              </w:rPr>
            </w:pPr>
          </w:p>
        </w:tc>
      </w:tr>
      <w:tr w:rsidR="006D2EBB" w:rsidRPr="00B02996" w14:paraId="649A8A86" w14:textId="77777777" w:rsidTr="00011FD7">
        <w:trPr>
          <w:trHeight w:val="352"/>
        </w:trPr>
        <w:tc>
          <w:tcPr>
            <w:tcW w:w="4399" w:type="dxa"/>
            <w:vAlign w:val="center"/>
          </w:tcPr>
          <w:p w14:paraId="5661CF65" w14:textId="55B4CE74" w:rsidR="006D2EBB" w:rsidRPr="00B02996" w:rsidRDefault="006D2EBB" w:rsidP="00011FD7">
            <w:pPr>
              <w:spacing w:before="0" w:after="0"/>
              <w:rPr>
                <w:color w:val="000000"/>
                <w:sz w:val="20"/>
                <w:szCs w:val="20"/>
              </w:rPr>
            </w:pPr>
            <w:r w:rsidRPr="00B02996">
              <w:rPr>
                <w:color w:val="000000"/>
                <w:sz w:val="20"/>
                <w:szCs w:val="20"/>
              </w:rPr>
              <w:t xml:space="preserve">Pravne osobe i udruge od interesa za sustav civilne zaštite </w:t>
            </w:r>
            <w:r w:rsidR="00B627A0" w:rsidRPr="00B02996">
              <w:rPr>
                <w:color w:val="000000"/>
                <w:sz w:val="20"/>
                <w:szCs w:val="20"/>
              </w:rPr>
              <w:t>Općine Murter-Kornati</w:t>
            </w:r>
          </w:p>
        </w:tc>
        <w:tc>
          <w:tcPr>
            <w:tcW w:w="1276" w:type="dxa"/>
            <w:vAlign w:val="center"/>
          </w:tcPr>
          <w:p w14:paraId="015E2A97" w14:textId="77777777" w:rsidR="006D2EBB" w:rsidRPr="00B02996" w:rsidRDefault="006D2EBB" w:rsidP="00011FD7">
            <w:pPr>
              <w:spacing w:before="0" w:after="0"/>
              <w:rPr>
                <w:b/>
                <w:color w:val="000000"/>
                <w:sz w:val="20"/>
                <w:szCs w:val="20"/>
              </w:rPr>
            </w:pPr>
          </w:p>
        </w:tc>
        <w:tc>
          <w:tcPr>
            <w:tcW w:w="1276" w:type="dxa"/>
            <w:vAlign w:val="center"/>
          </w:tcPr>
          <w:p w14:paraId="14948E9E" w14:textId="52E9A6F2" w:rsidR="006D2EBB" w:rsidRPr="00B02996" w:rsidRDefault="005F0DE3" w:rsidP="00011FD7">
            <w:pPr>
              <w:spacing w:before="0" w:after="0"/>
              <w:jc w:val="center"/>
              <w:rPr>
                <w:b/>
                <w:color w:val="000000"/>
                <w:sz w:val="20"/>
                <w:szCs w:val="20"/>
              </w:rPr>
            </w:pPr>
            <w:r w:rsidRPr="00B02996">
              <w:rPr>
                <w:b/>
                <w:color w:val="000000"/>
                <w:sz w:val="20"/>
                <w:szCs w:val="20"/>
              </w:rPr>
              <w:t>x</w:t>
            </w:r>
          </w:p>
        </w:tc>
        <w:tc>
          <w:tcPr>
            <w:tcW w:w="1417" w:type="dxa"/>
            <w:vAlign w:val="center"/>
          </w:tcPr>
          <w:p w14:paraId="222FF9E0" w14:textId="70283E44" w:rsidR="006D2EBB" w:rsidRPr="00B02996" w:rsidRDefault="006D2EBB" w:rsidP="00011FD7">
            <w:pPr>
              <w:spacing w:before="0" w:after="0"/>
              <w:jc w:val="center"/>
              <w:rPr>
                <w:b/>
                <w:color w:val="000000"/>
                <w:sz w:val="20"/>
                <w:szCs w:val="20"/>
              </w:rPr>
            </w:pPr>
          </w:p>
        </w:tc>
        <w:tc>
          <w:tcPr>
            <w:tcW w:w="1372" w:type="dxa"/>
            <w:vAlign w:val="center"/>
          </w:tcPr>
          <w:p w14:paraId="2591C761" w14:textId="77777777" w:rsidR="006D2EBB" w:rsidRPr="00B02996" w:rsidRDefault="006D2EBB" w:rsidP="00011FD7">
            <w:pPr>
              <w:spacing w:before="0" w:after="0"/>
              <w:rPr>
                <w:b/>
                <w:color w:val="000000"/>
                <w:sz w:val="20"/>
                <w:szCs w:val="20"/>
              </w:rPr>
            </w:pPr>
          </w:p>
        </w:tc>
      </w:tr>
      <w:tr w:rsidR="006D2EBB" w:rsidRPr="005A761D" w14:paraId="677BB339" w14:textId="77777777" w:rsidTr="00011FD7">
        <w:trPr>
          <w:trHeight w:val="362"/>
        </w:trPr>
        <w:tc>
          <w:tcPr>
            <w:tcW w:w="4399" w:type="dxa"/>
            <w:vAlign w:val="center"/>
          </w:tcPr>
          <w:p w14:paraId="17C1144E" w14:textId="77777777" w:rsidR="006D2EBB" w:rsidRPr="00B02996" w:rsidRDefault="006D2EBB" w:rsidP="00011FD7">
            <w:pPr>
              <w:spacing w:before="0" w:after="0"/>
              <w:rPr>
                <w:color w:val="000000"/>
                <w:sz w:val="20"/>
                <w:szCs w:val="20"/>
              </w:rPr>
            </w:pPr>
            <w:r w:rsidRPr="00B02996">
              <w:rPr>
                <w:color w:val="000000"/>
                <w:sz w:val="20"/>
                <w:szCs w:val="20"/>
                <w:u w:val="single"/>
              </w:rPr>
              <w:t>Područje reagiranja – zbirno</w:t>
            </w:r>
          </w:p>
        </w:tc>
        <w:tc>
          <w:tcPr>
            <w:tcW w:w="1276" w:type="dxa"/>
            <w:vAlign w:val="center"/>
          </w:tcPr>
          <w:p w14:paraId="6534B96B" w14:textId="77777777" w:rsidR="006D2EBB" w:rsidRPr="00B02996" w:rsidRDefault="006D2EBB" w:rsidP="00011FD7">
            <w:pPr>
              <w:spacing w:before="0" w:after="0"/>
              <w:rPr>
                <w:b/>
                <w:color w:val="000000"/>
                <w:sz w:val="20"/>
                <w:szCs w:val="20"/>
              </w:rPr>
            </w:pPr>
          </w:p>
        </w:tc>
        <w:tc>
          <w:tcPr>
            <w:tcW w:w="1276" w:type="dxa"/>
            <w:vAlign w:val="center"/>
          </w:tcPr>
          <w:p w14:paraId="32BA29D8" w14:textId="77777777" w:rsidR="006D2EBB" w:rsidRPr="00B02996" w:rsidRDefault="006D2EBB" w:rsidP="00011FD7">
            <w:pPr>
              <w:spacing w:before="0" w:after="0"/>
              <w:jc w:val="center"/>
              <w:rPr>
                <w:b/>
                <w:color w:val="000000"/>
                <w:sz w:val="20"/>
                <w:szCs w:val="20"/>
              </w:rPr>
            </w:pPr>
          </w:p>
        </w:tc>
        <w:tc>
          <w:tcPr>
            <w:tcW w:w="1417" w:type="dxa"/>
            <w:vAlign w:val="center"/>
          </w:tcPr>
          <w:p w14:paraId="2AE4137E" w14:textId="77777777" w:rsidR="006D2EBB" w:rsidRPr="00B02996" w:rsidRDefault="006D2EBB" w:rsidP="00011FD7">
            <w:pPr>
              <w:spacing w:before="0" w:after="0"/>
              <w:jc w:val="center"/>
              <w:rPr>
                <w:b/>
                <w:color w:val="000000"/>
                <w:sz w:val="20"/>
                <w:szCs w:val="20"/>
              </w:rPr>
            </w:pPr>
            <w:r w:rsidRPr="00B02996">
              <w:rPr>
                <w:b/>
                <w:color w:val="000000"/>
                <w:sz w:val="20"/>
                <w:szCs w:val="20"/>
              </w:rPr>
              <w:t>x</w:t>
            </w:r>
          </w:p>
        </w:tc>
        <w:tc>
          <w:tcPr>
            <w:tcW w:w="1372" w:type="dxa"/>
            <w:vAlign w:val="center"/>
          </w:tcPr>
          <w:p w14:paraId="0ACCA251" w14:textId="77777777" w:rsidR="006D2EBB" w:rsidRPr="00B02996" w:rsidRDefault="006D2EBB" w:rsidP="00011FD7">
            <w:pPr>
              <w:spacing w:before="0" w:after="0"/>
              <w:rPr>
                <w:b/>
                <w:color w:val="000000"/>
                <w:sz w:val="20"/>
                <w:szCs w:val="20"/>
              </w:rPr>
            </w:pPr>
          </w:p>
        </w:tc>
      </w:tr>
    </w:tbl>
    <w:p w14:paraId="58D710FA" w14:textId="77777777" w:rsidR="006D2EBB" w:rsidRPr="00EC2BBB" w:rsidRDefault="006D2EBB" w:rsidP="006D2EBB"/>
    <w:p w14:paraId="0F977B96" w14:textId="0855456C" w:rsidR="006D2EBB" w:rsidRPr="00EC2BBB" w:rsidRDefault="006D2EBB" w:rsidP="006D2EBB">
      <w:r w:rsidRPr="00EC2BBB">
        <w:t xml:space="preserve">Moguće tehničko-tehnološke nesreće koje prijete </w:t>
      </w:r>
      <w:r w:rsidR="00B627A0" w:rsidRPr="00EC2BBB">
        <w:t>Općini Murter-Kornati</w:t>
      </w:r>
      <w:r w:rsidR="00B02996" w:rsidRPr="00EC2BBB">
        <w:t xml:space="preserve"> </w:t>
      </w:r>
      <w:r w:rsidRPr="00EC2BBB">
        <w:t>ne mogu poprimiti obim velike nesreće. Postojeće snage civilne zaštite u navedenom slučaju (najgori slučaj) bile bi dovoljne u provođenju mjera civilne zaštite. Po potrebi se može zatražiti pomoć županijske razine zbog malog kapaciteta operativnih kapaciteta i materijalno-tehničkih sredstava.</w:t>
      </w:r>
    </w:p>
    <w:p w14:paraId="416CCFDB" w14:textId="77777777" w:rsidR="006D2EBB" w:rsidRPr="005A761D" w:rsidRDefault="006D2EBB" w:rsidP="006D2EBB">
      <w:pPr>
        <w:rPr>
          <w:highlight w:val="yellow"/>
        </w:rPr>
      </w:pPr>
    </w:p>
    <w:p w14:paraId="1B0F2B8C" w14:textId="62461219" w:rsidR="007D4E7D" w:rsidRPr="00EC2BBB" w:rsidRDefault="007D4E7D" w:rsidP="007D4E7D">
      <w:r w:rsidRPr="00EC2BBB">
        <w:t xml:space="preserve">U nastavku se nalazi zbirna ocjena cjelokupnog sustava civilne zaštite </w:t>
      </w:r>
      <w:r w:rsidR="00B627A0" w:rsidRPr="00EC2BBB">
        <w:t>Općine Murter-Kornati</w:t>
      </w:r>
      <w:r w:rsidRPr="00EC2BBB">
        <w:t>.</w:t>
      </w:r>
    </w:p>
    <w:p w14:paraId="3006483E" w14:textId="77777777" w:rsidR="007D4E7D" w:rsidRPr="00EC2BBB" w:rsidRDefault="007D4E7D" w:rsidP="007D4E7D">
      <w:pPr>
        <w:spacing w:before="0" w:after="0"/>
        <w:jc w:val="center"/>
        <w:rPr>
          <w:bCs/>
          <w:color w:val="54883D"/>
          <w:sz w:val="20"/>
          <w:szCs w:val="18"/>
        </w:rPr>
      </w:pPr>
    </w:p>
    <w:p w14:paraId="7C0E36B4" w14:textId="53F3242E" w:rsidR="007D4E7D" w:rsidRPr="00EC2BBB" w:rsidRDefault="007D4E7D" w:rsidP="007D4E7D">
      <w:pPr>
        <w:spacing w:before="0" w:after="200"/>
        <w:jc w:val="center"/>
        <w:rPr>
          <w:b/>
          <w:bCs/>
          <w:i/>
          <w:color w:val="54883D"/>
          <w:sz w:val="20"/>
          <w:szCs w:val="18"/>
        </w:rPr>
      </w:pPr>
      <w:r w:rsidRPr="00EC2BBB">
        <w:rPr>
          <w:rFonts w:eastAsia="Calibri"/>
          <w:b/>
          <w:i/>
          <w:iCs/>
          <w:color w:val="54883D"/>
          <w:sz w:val="20"/>
          <w:szCs w:val="20"/>
        </w:rPr>
        <w:t xml:space="preserve">Tablica </w:t>
      </w:r>
      <w:r w:rsidRPr="00EC2BBB">
        <w:rPr>
          <w:rFonts w:eastAsia="Calibri"/>
          <w:b/>
          <w:i/>
          <w:iCs/>
          <w:color w:val="54883D"/>
          <w:sz w:val="20"/>
          <w:szCs w:val="20"/>
        </w:rPr>
        <w:fldChar w:fldCharType="begin"/>
      </w:r>
      <w:r w:rsidRPr="00EC2BBB">
        <w:rPr>
          <w:rFonts w:eastAsia="Calibri"/>
          <w:b/>
          <w:i/>
          <w:iCs/>
          <w:color w:val="54883D"/>
          <w:sz w:val="20"/>
          <w:szCs w:val="20"/>
        </w:rPr>
        <w:instrText xml:space="preserve"> SEQ Tabela \* ARABIC </w:instrText>
      </w:r>
      <w:r w:rsidRPr="00EC2BBB">
        <w:rPr>
          <w:rFonts w:eastAsia="Calibri"/>
          <w:b/>
          <w:i/>
          <w:iCs/>
          <w:color w:val="54883D"/>
          <w:sz w:val="20"/>
          <w:szCs w:val="20"/>
        </w:rPr>
        <w:fldChar w:fldCharType="separate"/>
      </w:r>
      <w:r w:rsidR="00BF5AB3">
        <w:rPr>
          <w:rFonts w:eastAsia="Calibri"/>
          <w:b/>
          <w:i/>
          <w:iCs/>
          <w:noProof/>
          <w:color w:val="54883D"/>
          <w:sz w:val="20"/>
          <w:szCs w:val="20"/>
        </w:rPr>
        <w:t>64</w:t>
      </w:r>
      <w:r w:rsidRPr="00EC2BBB">
        <w:rPr>
          <w:rFonts w:eastAsia="Calibri"/>
          <w:b/>
          <w:i/>
          <w:iCs/>
          <w:noProof/>
          <w:color w:val="54883D"/>
          <w:sz w:val="20"/>
          <w:szCs w:val="20"/>
        </w:rPr>
        <w:fldChar w:fldCharType="end"/>
      </w:r>
      <w:r w:rsidRPr="00EC2BBB">
        <w:rPr>
          <w:rFonts w:eastAsia="Calibri"/>
          <w:b/>
          <w:i/>
          <w:iCs/>
          <w:color w:val="54883D"/>
          <w:sz w:val="20"/>
          <w:szCs w:val="20"/>
        </w:rPr>
        <w:t>.</w:t>
      </w:r>
      <w:r w:rsidRPr="00EC2BBB">
        <w:rPr>
          <w:b/>
          <w:bCs/>
          <w:i/>
          <w:color w:val="54883D"/>
          <w:sz w:val="20"/>
          <w:szCs w:val="18"/>
        </w:rPr>
        <w:t xml:space="preserve"> Analiza sustava civilne zaštite – sustav civilne zaštite - zbirno</w:t>
      </w:r>
    </w:p>
    <w:tbl>
      <w:tblPr>
        <w:tblW w:w="924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05"/>
        <w:gridCol w:w="1644"/>
        <w:gridCol w:w="1547"/>
        <w:gridCol w:w="1702"/>
        <w:gridCol w:w="1547"/>
      </w:tblGrid>
      <w:tr w:rsidR="007D4E7D" w:rsidRPr="00EC2BBB" w14:paraId="43C9038F" w14:textId="77777777" w:rsidTr="00647A1F">
        <w:trPr>
          <w:trHeight w:val="340"/>
          <w:jc w:val="center"/>
        </w:trPr>
        <w:tc>
          <w:tcPr>
            <w:tcW w:w="2805" w:type="dxa"/>
            <w:vMerge w:val="restart"/>
            <w:vAlign w:val="center"/>
          </w:tcPr>
          <w:p w14:paraId="4855A2D5" w14:textId="77777777" w:rsidR="007D4E7D" w:rsidRPr="00EC2BBB" w:rsidRDefault="007D4E7D" w:rsidP="00647A1F">
            <w:pPr>
              <w:spacing w:after="0"/>
              <w:jc w:val="center"/>
              <w:rPr>
                <w:b/>
                <w:sz w:val="20"/>
                <w:szCs w:val="20"/>
              </w:rPr>
            </w:pPr>
            <w:r w:rsidRPr="00EC2BBB">
              <w:rPr>
                <w:b/>
                <w:sz w:val="20"/>
                <w:szCs w:val="20"/>
              </w:rPr>
              <w:t>ANALIZA SUSTAVA CIVILNE ZAŠTITE</w:t>
            </w:r>
          </w:p>
        </w:tc>
        <w:tc>
          <w:tcPr>
            <w:tcW w:w="1644" w:type="dxa"/>
            <w:shd w:val="clear" w:color="auto" w:fill="FF0000"/>
          </w:tcPr>
          <w:p w14:paraId="1854A092" w14:textId="77777777" w:rsidR="007D4E7D" w:rsidRPr="00EC2BBB" w:rsidRDefault="007D4E7D" w:rsidP="00647A1F">
            <w:pPr>
              <w:spacing w:after="0"/>
              <w:jc w:val="center"/>
              <w:rPr>
                <w:b/>
                <w:sz w:val="20"/>
                <w:szCs w:val="20"/>
              </w:rPr>
            </w:pPr>
            <w:r w:rsidRPr="00EC2BBB">
              <w:rPr>
                <w:b/>
                <w:sz w:val="20"/>
                <w:szCs w:val="20"/>
              </w:rPr>
              <w:t>Vrlo niska spremnost</w:t>
            </w:r>
          </w:p>
        </w:tc>
        <w:tc>
          <w:tcPr>
            <w:tcW w:w="1547" w:type="dxa"/>
            <w:shd w:val="clear" w:color="auto" w:fill="FFC000"/>
            <w:vAlign w:val="center"/>
          </w:tcPr>
          <w:p w14:paraId="01A0B6B1" w14:textId="77777777" w:rsidR="007D4E7D" w:rsidRPr="00EC2BBB" w:rsidRDefault="007D4E7D" w:rsidP="00647A1F">
            <w:pPr>
              <w:spacing w:after="0"/>
              <w:jc w:val="center"/>
              <w:rPr>
                <w:b/>
                <w:sz w:val="20"/>
                <w:szCs w:val="20"/>
              </w:rPr>
            </w:pPr>
            <w:r w:rsidRPr="00EC2BBB">
              <w:rPr>
                <w:b/>
                <w:sz w:val="20"/>
                <w:szCs w:val="20"/>
              </w:rPr>
              <w:t>Niska spremnost</w:t>
            </w:r>
          </w:p>
        </w:tc>
        <w:tc>
          <w:tcPr>
            <w:tcW w:w="1702" w:type="dxa"/>
            <w:shd w:val="clear" w:color="auto" w:fill="FFFF00"/>
            <w:vAlign w:val="center"/>
          </w:tcPr>
          <w:p w14:paraId="0D8D59E1" w14:textId="77777777" w:rsidR="007D4E7D" w:rsidRPr="00EC2BBB" w:rsidRDefault="007D4E7D" w:rsidP="00647A1F">
            <w:pPr>
              <w:spacing w:after="0"/>
              <w:jc w:val="center"/>
              <w:rPr>
                <w:b/>
                <w:sz w:val="20"/>
                <w:szCs w:val="20"/>
              </w:rPr>
            </w:pPr>
            <w:r w:rsidRPr="00EC2BBB">
              <w:rPr>
                <w:b/>
                <w:sz w:val="20"/>
                <w:szCs w:val="20"/>
              </w:rPr>
              <w:t>Visoka spremnost</w:t>
            </w:r>
          </w:p>
        </w:tc>
        <w:tc>
          <w:tcPr>
            <w:tcW w:w="1547" w:type="dxa"/>
            <w:shd w:val="clear" w:color="auto" w:fill="92D050"/>
          </w:tcPr>
          <w:p w14:paraId="02BDBB59" w14:textId="77777777" w:rsidR="007D4E7D" w:rsidRPr="00EC2BBB" w:rsidRDefault="007D4E7D" w:rsidP="00647A1F">
            <w:pPr>
              <w:spacing w:after="0"/>
              <w:jc w:val="center"/>
              <w:rPr>
                <w:b/>
                <w:sz w:val="20"/>
                <w:szCs w:val="20"/>
              </w:rPr>
            </w:pPr>
            <w:r w:rsidRPr="00EC2BBB">
              <w:rPr>
                <w:b/>
                <w:sz w:val="20"/>
                <w:szCs w:val="20"/>
              </w:rPr>
              <w:t>Vrlo visoka spremnost</w:t>
            </w:r>
          </w:p>
        </w:tc>
      </w:tr>
      <w:tr w:rsidR="007D4E7D" w:rsidRPr="00EC2BBB" w14:paraId="1666E928" w14:textId="77777777" w:rsidTr="00647A1F">
        <w:trPr>
          <w:trHeight w:val="268"/>
          <w:jc w:val="center"/>
        </w:trPr>
        <w:tc>
          <w:tcPr>
            <w:tcW w:w="2805" w:type="dxa"/>
            <w:vMerge/>
          </w:tcPr>
          <w:p w14:paraId="119A6C51" w14:textId="77777777" w:rsidR="007D4E7D" w:rsidRPr="00EC2BBB" w:rsidRDefault="007D4E7D" w:rsidP="00647A1F">
            <w:pPr>
              <w:spacing w:after="0"/>
              <w:jc w:val="center"/>
              <w:rPr>
                <w:b/>
                <w:sz w:val="20"/>
                <w:szCs w:val="20"/>
              </w:rPr>
            </w:pPr>
          </w:p>
        </w:tc>
        <w:tc>
          <w:tcPr>
            <w:tcW w:w="1644" w:type="dxa"/>
          </w:tcPr>
          <w:p w14:paraId="6C3A2CAD" w14:textId="77777777" w:rsidR="007D4E7D" w:rsidRPr="00EC2BBB" w:rsidRDefault="007D4E7D" w:rsidP="00647A1F">
            <w:pPr>
              <w:spacing w:after="0"/>
              <w:jc w:val="center"/>
              <w:rPr>
                <w:b/>
                <w:sz w:val="20"/>
                <w:szCs w:val="20"/>
              </w:rPr>
            </w:pPr>
            <w:r w:rsidRPr="00EC2BBB">
              <w:rPr>
                <w:b/>
                <w:sz w:val="20"/>
                <w:szCs w:val="20"/>
              </w:rPr>
              <w:t>4</w:t>
            </w:r>
          </w:p>
        </w:tc>
        <w:tc>
          <w:tcPr>
            <w:tcW w:w="1547" w:type="dxa"/>
          </w:tcPr>
          <w:p w14:paraId="0ED0CD1B" w14:textId="77777777" w:rsidR="007D4E7D" w:rsidRPr="00EC2BBB" w:rsidRDefault="007D4E7D" w:rsidP="00647A1F">
            <w:pPr>
              <w:spacing w:after="0"/>
              <w:jc w:val="center"/>
              <w:rPr>
                <w:b/>
                <w:sz w:val="20"/>
                <w:szCs w:val="20"/>
              </w:rPr>
            </w:pPr>
            <w:r w:rsidRPr="00EC2BBB">
              <w:rPr>
                <w:b/>
                <w:sz w:val="20"/>
                <w:szCs w:val="20"/>
              </w:rPr>
              <w:t>3</w:t>
            </w:r>
          </w:p>
        </w:tc>
        <w:tc>
          <w:tcPr>
            <w:tcW w:w="1702" w:type="dxa"/>
          </w:tcPr>
          <w:p w14:paraId="7B5939C8" w14:textId="77777777" w:rsidR="007D4E7D" w:rsidRPr="00EC2BBB" w:rsidRDefault="007D4E7D" w:rsidP="00647A1F">
            <w:pPr>
              <w:spacing w:after="0"/>
              <w:jc w:val="center"/>
              <w:rPr>
                <w:b/>
                <w:sz w:val="20"/>
                <w:szCs w:val="20"/>
              </w:rPr>
            </w:pPr>
            <w:r w:rsidRPr="00EC2BBB">
              <w:rPr>
                <w:b/>
                <w:sz w:val="20"/>
                <w:szCs w:val="20"/>
              </w:rPr>
              <w:t>2</w:t>
            </w:r>
          </w:p>
        </w:tc>
        <w:tc>
          <w:tcPr>
            <w:tcW w:w="1547" w:type="dxa"/>
          </w:tcPr>
          <w:p w14:paraId="290A979B" w14:textId="77777777" w:rsidR="007D4E7D" w:rsidRPr="00EC2BBB" w:rsidRDefault="007D4E7D" w:rsidP="00647A1F">
            <w:pPr>
              <w:spacing w:after="0"/>
              <w:jc w:val="center"/>
              <w:rPr>
                <w:b/>
                <w:sz w:val="20"/>
                <w:szCs w:val="20"/>
              </w:rPr>
            </w:pPr>
            <w:r w:rsidRPr="00EC2BBB">
              <w:rPr>
                <w:b/>
                <w:sz w:val="20"/>
                <w:szCs w:val="20"/>
              </w:rPr>
              <w:t>1</w:t>
            </w:r>
          </w:p>
        </w:tc>
      </w:tr>
      <w:tr w:rsidR="007D4E7D" w:rsidRPr="00EC2BBB" w14:paraId="0E71369A" w14:textId="77777777" w:rsidTr="00647A1F">
        <w:trPr>
          <w:trHeight w:val="340"/>
          <w:jc w:val="center"/>
        </w:trPr>
        <w:tc>
          <w:tcPr>
            <w:tcW w:w="2805" w:type="dxa"/>
          </w:tcPr>
          <w:p w14:paraId="050B60D4" w14:textId="77777777" w:rsidR="007D4E7D" w:rsidRPr="00EC2BBB" w:rsidRDefault="007D4E7D" w:rsidP="00647A1F">
            <w:pPr>
              <w:spacing w:after="0"/>
              <w:jc w:val="center"/>
              <w:rPr>
                <w:b/>
                <w:sz w:val="20"/>
                <w:szCs w:val="20"/>
              </w:rPr>
            </w:pPr>
            <w:r w:rsidRPr="00EC2BBB">
              <w:rPr>
                <w:b/>
                <w:sz w:val="20"/>
                <w:szCs w:val="20"/>
              </w:rPr>
              <w:t>Područje preventive - ZBIRNO</w:t>
            </w:r>
          </w:p>
        </w:tc>
        <w:tc>
          <w:tcPr>
            <w:tcW w:w="1644" w:type="dxa"/>
          </w:tcPr>
          <w:p w14:paraId="208E4875" w14:textId="77777777" w:rsidR="007D4E7D" w:rsidRPr="00EC2BBB" w:rsidRDefault="007D4E7D" w:rsidP="00647A1F">
            <w:pPr>
              <w:rPr>
                <w:b/>
                <w:sz w:val="20"/>
                <w:szCs w:val="20"/>
              </w:rPr>
            </w:pPr>
          </w:p>
        </w:tc>
        <w:tc>
          <w:tcPr>
            <w:tcW w:w="1547" w:type="dxa"/>
          </w:tcPr>
          <w:p w14:paraId="0D7E8720" w14:textId="77777777" w:rsidR="007D4E7D" w:rsidRPr="00EC2BBB" w:rsidRDefault="007D4E7D" w:rsidP="00647A1F">
            <w:pPr>
              <w:jc w:val="center"/>
              <w:rPr>
                <w:b/>
                <w:sz w:val="20"/>
                <w:szCs w:val="20"/>
              </w:rPr>
            </w:pPr>
          </w:p>
        </w:tc>
        <w:tc>
          <w:tcPr>
            <w:tcW w:w="1702" w:type="dxa"/>
            <w:vAlign w:val="center"/>
          </w:tcPr>
          <w:p w14:paraId="4A128934" w14:textId="77777777" w:rsidR="007D4E7D" w:rsidRPr="00EC2BBB" w:rsidRDefault="007D4E7D" w:rsidP="00647A1F">
            <w:pPr>
              <w:spacing w:after="0"/>
              <w:jc w:val="center"/>
              <w:rPr>
                <w:b/>
                <w:sz w:val="20"/>
                <w:szCs w:val="20"/>
              </w:rPr>
            </w:pPr>
            <w:r w:rsidRPr="00EC2BBB">
              <w:rPr>
                <w:b/>
                <w:sz w:val="20"/>
                <w:szCs w:val="20"/>
              </w:rPr>
              <w:t>x</w:t>
            </w:r>
          </w:p>
        </w:tc>
        <w:tc>
          <w:tcPr>
            <w:tcW w:w="1547" w:type="dxa"/>
          </w:tcPr>
          <w:p w14:paraId="44265AAB" w14:textId="77777777" w:rsidR="007D4E7D" w:rsidRPr="00EC2BBB" w:rsidRDefault="007D4E7D" w:rsidP="00647A1F">
            <w:pPr>
              <w:rPr>
                <w:b/>
                <w:sz w:val="20"/>
                <w:szCs w:val="20"/>
              </w:rPr>
            </w:pPr>
          </w:p>
        </w:tc>
      </w:tr>
      <w:tr w:rsidR="00EC2BBB" w:rsidRPr="00EC2BBB" w14:paraId="09759CFD" w14:textId="77777777" w:rsidTr="0068791D">
        <w:trPr>
          <w:trHeight w:val="340"/>
          <w:jc w:val="center"/>
        </w:trPr>
        <w:tc>
          <w:tcPr>
            <w:tcW w:w="2805" w:type="dxa"/>
          </w:tcPr>
          <w:p w14:paraId="28487BAD" w14:textId="77777777" w:rsidR="00EC2BBB" w:rsidRPr="00EC2BBB" w:rsidRDefault="00EC2BBB" w:rsidP="00EC2BBB">
            <w:pPr>
              <w:spacing w:after="0"/>
              <w:jc w:val="center"/>
              <w:rPr>
                <w:b/>
                <w:sz w:val="20"/>
                <w:szCs w:val="20"/>
              </w:rPr>
            </w:pPr>
            <w:r w:rsidRPr="00EC2BBB">
              <w:rPr>
                <w:b/>
                <w:sz w:val="20"/>
                <w:szCs w:val="20"/>
              </w:rPr>
              <w:t>Područje reagiranja - ZBIRNO</w:t>
            </w:r>
          </w:p>
        </w:tc>
        <w:tc>
          <w:tcPr>
            <w:tcW w:w="1644" w:type="dxa"/>
          </w:tcPr>
          <w:p w14:paraId="7FBD6B7E" w14:textId="77777777" w:rsidR="00EC2BBB" w:rsidRPr="00EC2BBB" w:rsidRDefault="00EC2BBB" w:rsidP="00EC2BBB">
            <w:pPr>
              <w:rPr>
                <w:b/>
                <w:sz w:val="20"/>
                <w:szCs w:val="20"/>
              </w:rPr>
            </w:pPr>
          </w:p>
        </w:tc>
        <w:tc>
          <w:tcPr>
            <w:tcW w:w="1547" w:type="dxa"/>
            <w:vAlign w:val="center"/>
          </w:tcPr>
          <w:p w14:paraId="20D1C433" w14:textId="0DD653FC" w:rsidR="00EC2BBB" w:rsidRPr="00EC2BBB" w:rsidRDefault="00EC2BBB" w:rsidP="00EC2BBB">
            <w:pPr>
              <w:jc w:val="center"/>
              <w:rPr>
                <w:b/>
                <w:sz w:val="20"/>
                <w:szCs w:val="20"/>
              </w:rPr>
            </w:pPr>
            <w:r w:rsidRPr="00EC2BBB">
              <w:rPr>
                <w:b/>
                <w:sz w:val="20"/>
                <w:szCs w:val="20"/>
              </w:rPr>
              <w:t>x</w:t>
            </w:r>
          </w:p>
        </w:tc>
        <w:tc>
          <w:tcPr>
            <w:tcW w:w="1702" w:type="dxa"/>
            <w:vAlign w:val="center"/>
          </w:tcPr>
          <w:p w14:paraId="2A60A315" w14:textId="6F383175" w:rsidR="00EC2BBB" w:rsidRPr="00EC2BBB" w:rsidRDefault="00EC2BBB" w:rsidP="00EC2BBB">
            <w:pPr>
              <w:spacing w:after="0"/>
              <w:jc w:val="center"/>
              <w:rPr>
                <w:b/>
                <w:sz w:val="20"/>
                <w:szCs w:val="20"/>
              </w:rPr>
            </w:pPr>
          </w:p>
        </w:tc>
        <w:tc>
          <w:tcPr>
            <w:tcW w:w="1547" w:type="dxa"/>
          </w:tcPr>
          <w:p w14:paraId="585D2C34" w14:textId="77777777" w:rsidR="00EC2BBB" w:rsidRPr="00EC2BBB" w:rsidRDefault="00EC2BBB" w:rsidP="00EC2BBB">
            <w:pPr>
              <w:rPr>
                <w:b/>
                <w:sz w:val="20"/>
                <w:szCs w:val="20"/>
              </w:rPr>
            </w:pPr>
          </w:p>
        </w:tc>
      </w:tr>
      <w:tr w:rsidR="00EC2BBB" w:rsidRPr="005A761D" w14:paraId="0C106AE3" w14:textId="77777777" w:rsidTr="0068791D">
        <w:trPr>
          <w:trHeight w:val="486"/>
          <w:jc w:val="center"/>
        </w:trPr>
        <w:tc>
          <w:tcPr>
            <w:tcW w:w="2805" w:type="dxa"/>
          </w:tcPr>
          <w:p w14:paraId="00143E13" w14:textId="77777777" w:rsidR="00EC2BBB" w:rsidRPr="00EC2BBB" w:rsidRDefault="00EC2BBB" w:rsidP="00EC2BBB">
            <w:pPr>
              <w:spacing w:after="0"/>
              <w:jc w:val="center"/>
              <w:rPr>
                <w:b/>
                <w:sz w:val="20"/>
                <w:szCs w:val="20"/>
                <w:u w:val="single"/>
              </w:rPr>
            </w:pPr>
            <w:r w:rsidRPr="00EC2BBB">
              <w:rPr>
                <w:b/>
                <w:sz w:val="20"/>
                <w:szCs w:val="20"/>
                <w:u w:val="single"/>
              </w:rPr>
              <w:t>Sustav civilne zaštite - ZBIRNO</w:t>
            </w:r>
          </w:p>
        </w:tc>
        <w:tc>
          <w:tcPr>
            <w:tcW w:w="1644" w:type="dxa"/>
          </w:tcPr>
          <w:p w14:paraId="239E202B" w14:textId="77777777" w:rsidR="00EC2BBB" w:rsidRPr="00EC2BBB" w:rsidRDefault="00EC2BBB" w:rsidP="00EC2BBB">
            <w:pPr>
              <w:rPr>
                <w:b/>
                <w:sz w:val="20"/>
                <w:szCs w:val="20"/>
              </w:rPr>
            </w:pPr>
          </w:p>
        </w:tc>
        <w:tc>
          <w:tcPr>
            <w:tcW w:w="1547" w:type="dxa"/>
            <w:vAlign w:val="center"/>
          </w:tcPr>
          <w:p w14:paraId="0444CD1F" w14:textId="726094BB" w:rsidR="00EC2BBB" w:rsidRPr="00EC2BBB" w:rsidRDefault="00EC2BBB" w:rsidP="00EC2BBB">
            <w:pPr>
              <w:jc w:val="center"/>
              <w:rPr>
                <w:b/>
                <w:sz w:val="20"/>
                <w:szCs w:val="20"/>
              </w:rPr>
            </w:pPr>
            <w:r w:rsidRPr="00EC2BBB">
              <w:rPr>
                <w:b/>
                <w:sz w:val="20"/>
                <w:szCs w:val="20"/>
              </w:rPr>
              <w:t>x</w:t>
            </w:r>
          </w:p>
        </w:tc>
        <w:tc>
          <w:tcPr>
            <w:tcW w:w="1702" w:type="dxa"/>
            <w:vAlign w:val="center"/>
          </w:tcPr>
          <w:p w14:paraId="5E7DC18D" w14:textId="59CE4E5D" w:rsidR="00EC2BBB" w:rsidRPr="00EC2BBB" w:rsidRDefault="00EC2BBB" w:rsidP="00EC2BBB">
            <w:pPr>
              <w:spacing w:after="0"/>
              <w:jc w:val="center"/>
              <w:rPr>
                <w:b/>
                <w:sz w:val="20"/>
                <w:szCs w:val="20"/>
              </w:rPr>
            </w:pPr>
          </w:p>
        </w:tc>
        <w:tc>
          <w:tcPr>
            <w:tcW w:w="1547" w:type="dxa"/>
          </w:tcPr>
          <w:p w14:paraId="19772D45" w14:textId="77777777" w:rsidR="00EC2BBB" w:rsidRPr="00EC2BBB" w:rsidRDefault="00EC2BBB" w:rsidP="00EC2BBB">
            <w:pPr>
              <w:rPr>
                <w:b/>
                <w:sz w:val="20"/>
                <w:szCs w:val="20"/>
              </w:rPr>
            </w:pPr>
          </w:p>
        </w:tc>
      </w:tr>
    </w:tbl>
    <w:p w14:paraId="30A0A001" w14:textId="77777777" w:rsidR="00CE7F20" w:rsidRPr="005A761D" w:rsidRDefault="00CE7F20" w:rsidP="00CE7F20">
      <w:pPr>
        <w:rPr>
          <w:highlight w:val="yellow"/>
        </w:rPr>
      </w:pPr>
    </w:p>
    <w:p w14:paraId="3E944097" w14:textId="77777777" w:rsidR="00D16B35" w:rsidRPr="005A761D" w:rsidRDefault="00D16B35" w:rsidP="00D16B35">
      <w:pPr>
        <w:rPr>
          <w:highlight w:val="yellow"/>
          <w:lang w:bidi="en-US"/>
        </w:rPr>
      </w:pPr>
    </w:p>
    <w:p w14:paraId="67F8CE1F" w14:textId="3A16957D" w:rsidR="005D146B" w:rsidRPr="00EC2BBB" w:rsidRDefault="00F30784" w:rsidP="00945C9C">
      <w:pPr>
        <w:pStyle w:val="Naslov1"/>
      </w:pPr>
      <w:bookmarkStart w:id="218" w:name="_Toc217028269"/>
      <w:bookmarkEnd w:id="6"/>
      <w:bookmarkEnd w:id="7"/>
      <w:r w:rsidRPr="00EC2BBB">
        <w:t>VREDNOVANJE</w:t>
      </w:r>
      <w:r w:rsidR="00D16B35" w:rsidRPr="00EC2BBB">
        <w:t xml:space="preserve"> RIZIKA</w:t>
      </w:r>
      <w:bookmarkEnd w:id="218"/>
    </w:p>
    <w:p w14:paraId="4F086835" w14:textId="77777777" w:rsidR="00D16B35" w:rsidRPr="00EC2BBB" w:rsidRDefault="00D16B35" w:rsidP="00D16B35"/>
    <w:p w14:paraId="10929724" w14:textId="77777777" w:rsidR="00D16B35" w:rsidRPr="00EC2BBB" w:rsidRDefault="00D16B35" w:rsidP="00D16B35">
      <w:r w:rsidRPr="00EC2BBB">
        <w:t xml:space="preserve">Vrednovanje rizika je proces uspoređivanja rezultata analize rizika s kriterijima i provodi se uz primjenu ALARP načela (As </w:t>
      </w:r>
      <w:proofErr w:type="spellStart"/>
      <w:r w:rsidRPr="00EC2BBB">
        <w:t>Low</w:t>
      </w:r>
      <w:proofErr w:type="spellEnd"/>
      <w:r w:rsidRPr="00EC2BBB">
        <w:t xml:space="preserve"> As </w:t>
      </w:r>
      <w:proofErr w:type="spellStart"/>
      <w:r w:rsidRPr="00EC2BBB">
        <w:t>Reasonably</w:t>
      </w:r>
      <w:proofErr w:type="spellEnd"/>
      <w:r w:rsidRPr="00EC2BBB">
        <w:t xml:space="preserve"> </w:t>
      </w:r>
      <w:proofErr w:type="spellStart"/>
      <w:r w:rsidRPr="00EC2BBB">
        <w:t>Practicable</w:t>
      </w:r>
      <w:proofErr w:type="spellEnd"/>
      <w:r w:rsidRPr="00EC2BBB">
        <w:t xml:space="preserve">). Rizici se svrstavaju u tri razreda: prihvatljivi, tolerirani i neprihvatljivi. Svrha vrednovanja rizika je određivanje važnosti pojedinog rizika tj. odlučivanje da li će se određeni rizik prihvatiti ili će se poduzimati mjere u cilju njegovog smanjenja. </w:t>
      </w:r>
    </w:p>
    <w:p w14:paraId="62BD0A68" w14:textId="76FE29BC" w:rsidR="00D16B35" w:rsidRPr="00EC2BBB" w:rsidRDefault="00B65699" w:rsidP="00BB0070">
      <w:pPr>
        <w:pStyle w:val="Opisslike"/>
      </w:pPr>
      <w:r w:rsidRPr="00EC2BBB">
        <w:t xml:space="preserve">Slika </w:t>
      </w:r>
      <w:r w:rsidR="00A10FA3">
        <w:rPr>
          <w:noProof/>
        </w:rPr>
        <w:fldChar w:fldCharType="begin"/>
      </w:r>
      <w:r w:rsidR="00A10FA3">
        <w:rPr>
          <w:noProof/>
        </w:rPr>
        <w:instrText xml:space="preserve"> SEQ Slika \* ARABIC </w:instrText>
      </w:r>
      <w:r w:rsidR="00A10FA3">
        <w:rPr>
          <w:noProof/>
        </w:rPr>
        <w:fldChar w:fldCharType="separate"/>
      </w:r>
      <w:r w:rsidR="00BF5AB3">
        <w:rPr>
          <w:noProof/>
        </w:rPr>
        <w:t>31</w:t>
      </w:r>
      <w:r w:rsidR="00A10FA3">
        <w:rPr>
          <w:noProof/>
        </w:rPr>
        <w:fldChar w:fldCharType="end"/>
      </w:r>
      <w:r w:rsidRPr="00EC2BBB">
        <w:t>. Vrednovanje rizika – ALARP NAČELA</w:t>
      </w:r>
    </w:p>
    <w:p w14:paraId="094518D1" w14:textId="5472F200" w:rsidR="00D16B35" w:rsidRPr="00EC2BBB" w:rsidRDefault="00F30784" w:rsidP="00B65699">
      <w:pPr>
        <w:jc w:val="center"/>
      </w:pPr>
      <w:r w:rsidRPr="00EC2BBB">
        <w:rPr>
          <w:noProof/>
          <w:lang w:eastAsia="hr-HR"/>
        </w:rPr>
        <w:drawing>
          <wp:anchor distT="0" distB="0" distL="114300" distR="114300" simplePos="0" relativeHeight="251837440" behindDoc="0" locked="0" layoutInCell="1" allowOverlap="1" wp14:anchorId="58BAD047" wp14:editId="11D50B50">
            <wp:simplePos x="0" y="0"/>
            <wp:positionH relativeFrom="column">
              <wp:posOffset>0</wp:posOffset>
            </wp:positionH>
            <wp:positionV relativeFrom="paragraph">
              <wp:posOffset>0</wp:posOffset>
            </wp:positionV>
            <wp:extent cx="5759450" cy="5234940"/>
            <wp:effectExtent l="0" t="0" r="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larp.JPG"/>
                    <pic:cNvPicPr/>
                  </pic:nvPicPr>
                  <pic:blipFill>
                    <a:blip r:embed="rId92">
                      <a:extLst>
                        <a:ext uri="{28A0092B-C50C-407E-A947-70E740481C1C}">
                          <a14:useLocalDpi xmlns:a14="http://schemas.microsoft.com/office/drawing/2010/main" val="0"/>
                        </a:ext>
                      </a:extLst>
                    </a:blip>
                    <a:stretch>
                      <a:fillRect/>
                    </a:stretch>
                  </pic:blipFill>
                  <pic:spPr>
                    <a:xfrm>
                      <a:off x="0" y="0"/>
                      <a:ext cx="5759450" cy="5234940"/>
                    </a:xfrm>
                    <a:prstGeom prst="rect">
                      <a:avLst/>
                    </a:prstGeom>
                  </pic:spPr>
                </pic:pic>
              </a:graphicData>
            </a:graphic>
          </wp:anchor>
        </w:drawing>
      </w:r>
    </w:p>
    <w:p w14:paraId="49EE770C" w14:textId="4582B5CB" w:rsidR="00F30784" w:rsidRPr="00EC2BBB" w:rsidRDefault="00F30784" w:rsidP="00B65699">
      <w:pPr>
        <w:jc w:val="center"/>
      </w:pPr>
    </w:p>
    <w:p w14:paraId="4284F80D" w14:textId="022CD342" w:rsidR="00F30784" w:rsidRPr="00EC2BBB" w:rsidRDefault="00F30784" w:rsidP="00B65699">
      <w:pPr>
        <w:jc w:val="center"/>
      </w:pPr>
    </w:p>
    <w:p w14:paraId="0CB137DD" w14:textId="05B8C533" w:rsidR="00F30784" w:rsidRPr="00EC2BBB" w:rsidRDefault="00F30784" w:rsidP="00B65699">
      <w:pPr>
        <w:jc w:val="center"/>
      </w:pPr>
    </w:p>
    <w:p w14:paraId="1C71EA92" w14:textId="59409E56" w:rsidR="00F30784" w:rsidRPr="00EC2BBB" w:rsidRDefault="00F30784" w:rsidP="00B65699">
      <w:pPr>
        <w:jc w:val="center"/>
      </w:pPr>
    </w:p>
    <w:p w14:paraId="1F071E23" w14:textId="6F1BF6D5" w:rsidR="00F30784" w:rsidRPr="00EC2BBB" w:rsidRDefault="00F30784" w:rsidP="00B65699">
      <w:pPr>
        <w:jc w:val="center"/>
      </w:pPr>
    </w:p>
    <w:p w14:paraId="1ED94C95" w14:textId="115BA5B5" w:rsidR="00F30784" w:rsidRPr="00EC2BBB" w:rsidRDefault="00F30784" w:rsidP="00B65699">
      <w:pPr>
        <w:jc w:val="center"/>
      </w:pPr>
    </w:p>
    <w:p w14:paraId="03F0BF5D" w14:textId="45EA0583" w:rsidR="00F30784" w:rsidRPr="00EC2BBB" w:rsidRDefault="00F30784" w:rsidP="00B65699">
      <w:pPr>
        <w:jc w:val="center"/>
      </w:pPr>
    </w:p>
    <w:p w14:paraId="3DE24B4E" w14:textId="2D6FCB93" w:rsidR="00F30784" w:rsidRPr="00EC2BBB" w:rsidRDefault="00F30784" w:rsidP="00B65699">
      <w:pPr>
        <w:jc w:val="center"/>
      </w:pPr>
    </w:p>
    <w:p w14:paraId="34E190E2" w14:textId="4C7FF6B5" w:rsidR="00F30784" w:rsidRPr="00EC2BBB" w:rsidRDefault="00F30784" w:rsidP="00B65699">
      <w:pPr>
        <w:jc w:val="center"/>
      </w:pPr>
    </w:p>
    <w:p w14:paraId="642857F7" w14:textId="7AC3933E" w:rsidR="00F30784" w:rsidRPr="00EC2BBB" w:rsidRDefault="00F30784" w:rsidP="00B65699">
      <w:pPr>
        <w:jc w:val="center"/>
      </w:pPr>
    </w:p>
    <w:p w14:paraId="3BF49CAC" w14:textId="322B42BC" w:rsidR="00F30784" w:rsidRPr="00EC2BBB" w:rsidRDefault="00F30784" w:rsidP="00B65699">
      <w:pPr>
        <w:jc w:val="center"/>
      </w:pPr>
    </w:p>
    <w:p w14:paraId="40ABEE61" w14:textId="1EE4CF0A" w:rsidR="00F30784" w:rsidRPr="00EC2BBB" w:rsidRDefault="00F30784" w:rsidP="00B65699">
      <w:pPr>
        <w:jc w:val="center"/>
      </w:pPr>
    </w:p>
    <w:p w14:paraId="4AE77744" w14:textId="2CD7543B" w:rsidR="00F30784" w:rsidRPr="00EC2BBB" w:rsidRDefault="00F30784" w:rsidP="00B65699">
      <w:pPr>
        <w:jc w:val="center"/>
      </w:pPr>
    </w:p>
    <w:p w14:paraId="5BC71DD2" w14:textId="00CFD896" w:rsidR="00F30784" w:rsidRPr="00EC2BBB" w:rsidRDefault="00F30784" w:rsidP="00B65699">
      <w:pPr>
        <w:jc w:val="center"/>
      </w:pPr>
    </w:p>
    <w:p w14:paraId="40B4970F" w14:textId="6B13E680" w:rsidR="00F30784" w:rsidRPr="00EC2BBB" w:rsidRDefault="00F30784" w:rsidP="00B65699">
      <w:pPr>
        <w:jc w:val="center"/>
      </w:pPr>
    </w:p>
    <w:p w14:paraId="757EAFD0" w14:textId="182BAD62" w:rsidR="00F30784" w:rsidRPr="00EC2BBB" w:rsidRDefault="00F30784" w:rsidP="00B65699">
      <w:pPr>
        <w:jc w:val="center"/>
      </w:pPr>
    </w:p>
    <w:p w14:paraId="5EA754F4" w14:textId="77777777" w:rsidR="00F30784" w:rsidRPr="00EC2BBB" w:rsidRDefault="00F30784" w:rsidP="00B65699">
      <w:pPr>
        <w:jc w:val="center"/>
      </w:pPr>
    </w:p>
    <w:p w14:paraId="4F868984" w14:textId="77777777" w:rsidR="00F30784" w:rsidRPr="00EC2BBB" w:rsidRDefault="00F30784" w:rsidP="00B65699">
      <w:pPr>
        <w:jc w:val="center"/>
        <w:rPr>
          <w:i/>
          <w:color w:val="54883D"/>
          <w:sz w:val="20"/>
          <w:szCs w:val="20"/>
        </w:rPr>
      </w:pPr>
    </w:p>
    <w:p w14:paraId="3AD5C605" w14:textId="4D7458FE" w:rsidR="00D16B35" w:rsidRPr="00EC2BBB" w:rsidRDefault="00B65699" w:rsidP="00B65699">
      <w:pPr>
        <w:jc w:val="center"/>
      </w:pPr>
      <w:r w:rsidRPr="00EC2BBB">
        <w:rPr>
          <w:i/>
          <w:color w:val="54883D"/>
          <w:sz w:val="20"/>
          <w:szCs w:val="20"/>
        </w:rPr>
        <w:t xml:space="preserve">Izvor: </w:t>
      </w:r>
      <w:r w:rsidR="00F30784" w:rsidRPr="00EC2BBB">
        <w:rPr>
          <w:i/>
          <w:color w:val="54883D"/>
          <w:sz w:val="20"/>
          <w:szCs w:val="20"/>
        </w:rPr>
        <w:t>DUZS, Kriteriji za izradu smjernica koje donose čelnici područne (regionalne) samouprave za potrebe izrade procjena rizika od velikih nesreća na razinama jedinica lokalnih i područnih (regionalnih) samouprava DUZS, Sektor za civilnu zaštitu od 28. studenog 2016. godine.</w:t>
      </w:r>
    </w:p>
    <w:p w14:paraId="361A7B38" w14:textId="066740B7" w:rsidR="00B65699" w:rsidRPr="005A761D" w:rsidRDefault="00B65699" w:rsidP="00D16B35">
      <w:pPr>
        <w:rPr>
          <w:highlight w:val="yellow"/>
        </w:rPr>
      </w:pPr>
    </w:p>
    <w:p w14:paraId="422A6A72" w14:textId="70427991" w:rsidR="00CC6CC8" w:rsidRPr="005A761D" w:rsidRDefault="00CC6CC8" w:rsidP="00D16B35">
      <w:pPr>
        <w:rPr>
          <w:highlight w:val="yellow"/>
        </w:rPr>
      </w:pPr>
    </w:p>
    <w:p w14:paraId="413EADEE" w14:textId="1CA35FDA" w:rsidR="00CC6CC8" w:rsidRPr="005A761D" w:rsidRDefault="00CC6CC8" w:rsidP="00D16B35">
      <w:pPr>
        <w:rPr>
          <w:highlight w:val="yellow"/>
        </w:rPr>
      </w:pPr>
    </w:p>
    <w:p w14:paraId="3F26E557" w14:textId="77777777" w:rsidR="00CC6CC8" w:rsidRPr="00EC2BBB" w:rsidRDefault="00CC6CC8" w:rsidP="00CC6CC8">
      <w:pPr>
        <w:spacing w:before="0" w:after="200"/>
        <w:rPr>
          <w:u w:val="single"/>
        </w:rPr>
      </w:pPr>
      <w:r w:rsidRPr="00EC2BBB">
        <w:rPr>
          <w:u w:val="single"/>
        </w:rPr>
        <w:t>Rizici se razvrstavaju u tri razreda:</w:t>
      </w:r>
    </w:p>
    <w:p w14:paraId="523910C6" w14:textId="77777777" w:rsidR="00CC6CC8" w:rsidRPr="00EC2BBB" w:rsidRDefault="00CC6CC8" w:rsidP="00CC6CC8">
      <w:pPr>
        <w:spacing w:before="0" w:after="200"/>
      </w:pPr>
      <w:r w:rsidRPr="00EC2BBB">
        <w:t>-</w:t>
      </w:r>
      <w:r w:rsidRPr="00EC2BBB">
        <w:tab/>
        <w:t>Prihvatljivi rizik – svi su niski za koje uz uobičajene nije potrebno planirati poduzimanje dodatnih mjera.</w:t>
      </w:r>
    </w:p>
    <w:p w14:paraId="7245516C" w14:textId="77777777" w:rsidR="00CC6CC8" w:rsidRPr="00EC2BBB" w:rsidRDefault="00CC6CC8" w:rsidP="00CC6CC8">
      <w:pPr>
        <w:spacing w:before="0" w:after="200"/>
      </w:pPr>
      <w:r w:rsidRPr="00EC2BBB">
        <w:t>-</w:t>
      </w:r>
      <w:r w:rsidRPr="00EC2BBB">
        <w:tab/>
        <w:t>Tolerirani rizik - umjereni koji se mogu prihvatiti iz razloga što troškovi smanjenja rizika premašuju korist/dobit, i visoki koji se mogu prihvatiti iz razloga što je njihovo umanjivanje nepraktično ili troškovi uvelike premašuju korist/dobit.</w:t>
      </w:r>
    </w:p>
    <w:p w14:paraId="68517FBD" w14:textId="77777777" w:rsidR="00CC6CC8" w:rsidRPr="00EC2BBB" w:rsidRDefault="00CC6CC8" w:rsidP="00CC6CC8">
      <w:pPr>
        <w:spacing w:before="0" w:after="200"/>
      </w:pPr>
      <w:r w:rsidRPr="00EC2BBB">
        <w:t>-</w:t>
      </w:r>
      <w:r w:rsidRPr="00EC2BBB">
        <w:tab/>
        <w:t>Neprihvatljivi rizik - su svi vrlo visoki koji se ne mogu prihvatiti, izuzev u iznimnim situacijama.</w:t>
      </w:r>
    </w:p>
    <w:p w14:paraId="199E57E5" w14:textId="77777777" w:rsidR="00CC6CC8" w:rsidRPr="00EC2BBB" w:rsidRDefault="00CC6CC8" w:rsidP="00CC6CC8">
      <w:pPr>
        <w:spacing w:before="0" w:after="200"/>
      </w:pPr>
      <w:r w:rsidRPr="00EC2BBB">
        <w:t>Svrha vrednovanja rizika je priprema podloga za odlučivanje o važnosti pojedinih rizika, odnosno da li će se rizik prihvatiti ili će trebati poduzimati određene mjere kako bi se sukcesivno smanjio. U procesu odlučivanja o daljim aktivnostima po specifičnim rizicima koriste se analize rizika i scenariji koji su sastavni dio procjene.</w:t>
      </w:r>
    </w:p>
    <w:p w14:paraId="6A9EA4AF" w14:textId="7B74AD20" w:rsidR="00CC6CC8" w:rsidRPr="00EC2BBB" w:rsidRDefault="00CC6CC8" w:rsidP="00CC6CC8">
      <w:pPr>
        <w:spacing w:before="0" w:after="200"/>
      </w:pPr>
      <w:r w:rsidRPr="00EC2BBB">
        <w:t xml:space="preserve">Kod vrednovanja treba, sukladno prethodnoj slici, podijeliti rizike u tri područja i unijeti ih u tablicu rizika, s tim da vrlo visok rizik najvjerojatnije ulazi u neprihvatljivo područje, a nizak rizik u prihvatljivo. Mogućnost smanjenja rizika očituje se iz opisa scenarija i same analize. </w:t>
      </w:r>
    </w:p>
    <w:p w14:paraId="6E08C42E" w14:textId="77777777" w:rsidR="00CC6CC8" w:rsidRPr="003758BC" w:rsidRDefault="00CC6CC8" w:rsidP="00D16B35"/>
    <w:p w14:paraId="30F5DF2C" w14:textId="5306F2FE" w:rsidR="00D16B35" w:rsidRPr="003758BC" w:rsidRDefault="00D16B35" w:rsidP="00BB0070">
      <w:pPr>
        <w:pStyle w:val="Opisslike"/>
      </w:pPr>
      <w:r w:rsidRPr="003758BC">
        <w:t xml:space="preserve">Tablica </w:t>
      </w:r>
      <w:r w:rsidR="00A10FA3">
        <w:rPr>
          <w:noProof/>
        </w:rPr>
        <w:fldChar w:fldCharType="begin"/>
      </w:r>
      <w:r w:rsidR="00A10FA3">
        <w:rPr>
          <w:noProof/>
        </w:rPr>
        <w:instrText xml:space="preserve"> SEQ Tablica \* ARABIC </w:instrText>
      </w:r>
      <w:r w:rsidR="00A10FA3">
        <w:rPr>
          <w:noProof/>
        </w:rPr>
        <w:fldChar w:fldCharType="separate"/>
      </w:r>
      <w:r w:rsidR="00BF5AB3">
        <w:rPr>
          <w:noProof/>
        </w:rPr>
        <w:t>31</w:t>
      </w:r>
      <w:r w:rsidR="00A10FA3">
        <w:rPr>
          <w:noProof/>
        </w:rPr>
        <w:fldChar w:fldCharType="end"/>
      </w:r>
      <w:r w:rsidRPr="003758BC">
        <w:t>. Vrednovanje rizika</w:t>
      </w:r>
    </w:p>
    <w:tbl>
      <w:tblPr>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565"/>
        <w:gridCol w:w="3495"/>
      </w:tblGrid>
      <w:tr w:rsidR="00CC6CC8" w:rsidRPr="003758BC" w14:paraId="507F117A" w14:textId="77777777" w:rsidTr="00647A1F">
        <w:trPr>
          <w:trHeight w:val="348"/>
          <w:tblHeader/>
          <w:jc w:val="center"/>
        </w:trPr>
        <w:tc>
          <w:tcPr>
            <w:tcW w:w="3071" w:type="pct"/>
            <w:shd w:val="clear" w:color="auto" w:fill="FFFFFF" w:themeFill="background1"/>
            <w:vAlign w:val="center"/>
          </w:tcPr>
          <w:p w14:paraId="11A531CE" w14:textId="77777777" w:rsidR="00CC6CC8" w:rsidRPr="003758BC" w:rsidRDefault="00CC6CC8" w:rsidP="00647A1F">
            <w:pPr>
              <w:jc w:val="center"/>
              <w:rPr>
                <w:b/>
                <w:sz w:val="20"/>
              </w:rPr>
            </w:pPr>
            <w:r w:rsidRPr="003758BC">
              <w:rPr>
                <w:b/>
                <w:sz w:val="20"/>
              </w:rPr>
              <w:t>SCENARIJ</w:t>
            </w:r>
          </w:p>
        </w:tc>
        <w:tc>
          <w:tcPr>
            <w:tcW w:w="1929" w:type="pct"/>
            <w:shd w:val="clear" w:color="auto" w:fill="FFFFFF" w:themeFill="background1"/>
            <w:vAlign w:val="center"/>
          </w:tcPr>
          <w:p w14:paraId="09745F77" w14:textId="77777777" w:rsidR="00CC6CC8" w:rsidRPr="003758BC" w:rsidRDefault="00CC6CC8" w:rsidP="00647A1F">
            <w:pPr>
              <w:jc w:val="center"/>
              <w:rPr>
                <w:b/>
                <w:sz w:val="20"/>
              </w:rPr>
            </w:pPr>
            <w:r w:rsidRPr="003758BC">
              <w:rPr>
                <w:b/>
                <w:sz w:val="20"/>
              </w:rPr>
              <w:t>VREDNOVANJE</w:t>
            </w:r>
          </w:p>
        </w:tc>
      </w:tr>
      <w:tr w:rsidR="00CC6CC8" w:rsidRPr="003758BC" w14:paraId="49F0FDBF" w14:textId="77777777" w:rsidTr="00E97FB5">
        <w:trPr>
          <w:trHeight w:val="475"/>
          <w:jc w:val="center"/>
        </w:trPr>
        <w:tc>
          <w:tcPr>
            <w:tcW w:w="3071" w:type="pct"/>
            <w:vAlign w:val="center"/>
          </w:tcPr>
          <w:p w14:paraId="35CE4678" w14:textId="65ABE7B3" w:rsidR="00CC6CC8" w:rsidRPr="003758BC" w:rsidRDefault="00CC6CC8" w:rsidP="00647A1F">
            <w:pPr>
              <w:jc w:val="left"/>
              <w:rPr>
                <w:sz w:val="20"/>
              </w:rPr>
            </w:pPr>
            <w:r w:rsidRPr="003758BC">
              <w:rPr>
                <w:sz w:val="20"/>
              </w:rPr>
              <w:t xml:space="preserve">Poplava </w:t>
            </w:r>
          </w:p>
        </w:tc>
        <w:tc>
          <w:tcPr>
            <w:tcW w:w="1929" w:type="pct"/>
            <w:shd w:val="clear" w:color="auto" w:fill="FFFF00"/>
            <w:vAlign w:val="center"/>
          </w:tcPr>
          <w:p w14:paraId="45723891" w14:textId="77777777" w:rsidR="00CC6CC8" w:rsidRPr="003758BC" w:rsidRDefault="00CC6CC8" w:rsidP="00647A1F">
            <w:pPr>
              <w:pStyle w:val="Bezproreda"/>
            </w:pPr>
          </w:p>
        </w:tc>
      </w:tr>
      <w:tr w:rsidR="00CC6CC8" w:rsidRPr="003758BC" w14:paraId="180508D1" w14:textId="77777777" w:rsidTr="00CC6CC8">
        <w:trPr>
          <w:trHeight w:val="469"/>
          <w:jc w:val="center"/>
        </w:trPr>
        <w:tc>
          <w:tcPr>
            <w:tcW w:w="3071" w:type="pct"/>
            <w:vAlign w:val="center"/>
          </w:tcPr>
          <w:p w14:paraId="3D4377E1" w14:textId="77777777" w:rsidR="00CC6CC8" w:rsidRPr="003758BC" w:rsidRDefault="00CC6CC8" w:rsidP="00647A1F">
            <w:pPr>
              <w:jc w:val="left"/>
              <w:rPr>
                <w:sz w:val="20"/>
              </w:rPr>
            </w:pPr>
            <w:r w:rsidRPr="003758BC">
              <w:rPr>
                <w:sz w:val="20"/>
              </w:rPr>
              <w:t>Potres</w:t>
            </w:r>
          </w:p>
        </w:tc>
        <w:tc>
          <w:tcPr>
            <w:tcW w:w="1929" w:type="pct"/>
            <w:shd w:val="clear" w:color="auto" w:fill="FFFF00"/>
            <w:vAlign w:val="center"/>
          </w:tcPr>
          <w:p w14:paraId="605AD75E" w14:textId="77777777" w:rsidR="00CC6CC8" w:rsidRPr="003758BC" w:rsidRDefault="00CC6CC8" w:rsidP="00647A1F">
            <w:pPr>
              <w:pStyle w:val="Bezproreda"/>
            </w:pPr>
          </w:p>
        </w:tc>
      </w:tr>
      <w:tr w:rsidR="00CC6CC8" w:rsidRPr="003758BC" w14:paraId="49BE04A9" w14:textId="77777777" w:rsidTr="003758BC">
        <w:trPr>
          <w:trHeight w:val="469"/>
          <w:jc w:val="center"/>
        </w:trPr>
        <w:tc>
          <w:tcPr>
            <w:tcW w:w="3071" w:type="pct"/>
            <w:vAlign w:val="center"/>
          </w:tcPr>
          <w:p w14:paraId="14300156" w14:textId="49A99DF8" w:rsidR="00CC6CC8" w:rsidRPr="003758BC" w:rsidRDefault="00611389" w:rsidP="00647A1F">
            <w:pPr>
              <w:jc w:val="left"/>
              <w:rPr>
                <w:sz w:val="20"/>
              </w:rPr>
            </w:pPr>
            <w:r w:rsidRPr="003758BC">
              <w:rPr>
                <w:sz w:val="20"/>
              </w:rPr>
              <w:t>Ekstremne temperature</w:t>
            </w:r>
          </w:p>
        </w:tc>
        <w:tc>
          <w:tcPr>
            <w:tcW w:w="1929" w:type="pct"/>
            <w:shd w:val="clear" w:color="auto" w:fill="FFC000"/>
            <w:vAlign w:val="center"/>
          </w:tcPr>
          <w:p w14:paraId="10AFF7B1" w14:textId="77777777" w:rsidR="00CC6CC8" w:rsidRPr="003758BC" w:rsidRDefault="00CC6CC8" w:rsidP="00647A1F">
            <w:pPr>
              <w:pStyle w:val="Bezproreda"/>
            </w:pPr>
          </w:p>
        </w:tc>
      </w:tr>
      <w:tr w:rsidR="00CC6CC8" w:rsidRPr="003758BC" w14:paraId="7D55E678" w14:textId="77777777" w:rsidTr="00CC6CC8">
        <w:trPr>
          <w:trHeight w:val="469"/>
          <w:jc w:val="center"/>
        </w:trPr>
        <w:tc>
          <w:tcPr>
            <w:tcW w:w="3071" w:type="pct"/>
            <w:vAlign w:val="center"/>
          </w:tcPr>
          <w:p w14:paraId="19C5AC8D" w14:textId="77777777" w:rsidR="00CC6CC8" w:rsidRPr="003758BC" w:rsidRDefault="00CC6CC8" w:rsidP="00647A1F">
            <w:pPr>
              <w:jc w:val="left"/>
              <w:rPr>
                <w:sz w:val="20"/>
              </w:rPr>
            </w:pPr>
            <w:r w:rsidRPr="003758BC">
              <w:rPr>
                <w:sz w:val="20"/>
              </w:rPr>
              <w:t>Epidemije i pandemije</w:t>
            </w:r>
          </w:p>
        </w:tc>
        <w:tc>
          <w:tcPr>
            <w:tcW w:w="1929" w:type="pct"/>
            <w:tcBorders>
              <w:bottom w:val="single" w:sz="4" w:space="0" w:color="54883D"/>
            </w:tcBorders>
            <w:shd w:val="clear" w:color="auto" w:fill="FFC000"/>
            <w:vAlign w:val="center"/>
          </w:tcPr>
          <w:p w14:paraId="4F7958F1" w14:textId="77777777" w:rsidR="00CC6CC8" w:rsidRPr="003758BC" w:rsidRDefault="00CC6CC8" w:rsidP="00647A1F">
            <w:pPr>
              <w:pStyle w:val="Bezproreda"/>
            </w:pPr>
          </w:p>
        </w:tc>
      </w:tr>
      <w:tr w:rsidR="00CC6CC8" w:rsidRPr="003758BC" w14:paraId="62D6A04B" w14:textId="77777777" w:rsidTr="003758BC">
        <w:trPr>
          <w:trHeight w:val="469"/>
          <w:jc w:val="center"/>
        </w:trPr>
        <w:tc>
          <w:tcPr>
            <w:tcW w:w="3071" w:type="pct"/>
            <w:vAlign w:val="center"/>
          </w:tcPr>
          <w:p w14:paraId="63779063" w14:textId="0D7144A5" w:rsidR="00CC6CC8" w:rsidRPr="003758BC" w:rsidRDefault="003758BC" w:rsidP="00647A1F">
            <w:pPr>
              <w:jc w:val="left"/>
              <w:rPr>
                <w:sz w:val="20"/>
              </w:rPr>
            </w:pPr>
            <w:r w:rsidRPr="003758BC">
              <w:rPr>
                <w:sz w:val="20"/>
              </w:rPr>
              <w:t>Požari otvorenog prostora</w:t>
            </w:r>
          </w:p>
        </w:tc>
        <w:tc>
          <w:tcPr>
            <w:tcW w:w="1929" w:type="pct"/>
            <w:shd w:val="clear" w:color="auto" w:fill="FF0000"/>
            <w:vAlign w:val="center"/>
          </w:tcPr>
          <w:p w14:paraId="7CEB1D79" w14:textId="77777777" w:rsidR="00CC6CC8" w:rsidRPr="003758BC" w:rsidRDefault="00CC6CC8" w:rsidP="00647A1F">
            <w:pPr>
              <w:pStyle w:val="Bezproreda"/>
            </w:pPr>
          </w:p>
        </w:tc>
      </w:tr>
      <w:tr w:rsidR="00611389" w:rsidRPr="005A761D" w14:paraId="07DB0B72" w14:textId="77777777" w:rsidTr="00BF0860">
        <w:trPr>
          <w:trHeight w:val="469"/>
          <w:jc w:val="center"/>
        </w:trPr>
        <w:tc>
          <w:tcPr>
            <w:tcW w:w="3071" w:type="pct"/>
            <w:vAlign w:val="center"/>
          </w:tcPr>
          <w:p w14:paraId="7C962C07" w14:textId="4D6AADA3" w:rsidR="00611389" w:rsidRPr="003758BC" w:rsidRDefault="00611389" w:rsidP="00647A1F">
            <w:pPr>
              <w:jc w:val="left"/>
              <w:rPr>
                <w:sz w:val="20"/>
              </w:rPr>
            </w:pPr>
            <w:r w:rsidRPr="003758BC">
              <w:rPr>
                <w:sz w:val="20"/>
              </w:rPr>
              <w:t>Industrijske nesreće</w:t>
            </w:r>
          </w:p>
        </w:tc>
        <w:tc>
          <w:tcPr>
            <w:tcW w:w="1929" w:type="pct"/>
            <w:shd w:val="clear" w:color="auto" w:fill="FFFF00"/>
            <w:vAlign w:val="center"/>
          </w:tcPr>
          <w:p w14:paraId="2823FE2F" w14:textId="77777777" w:rsidR="00611389" w:rsidRPr="003758BC" w:rsidRDefault="00611389" w:rsidP="00647A1F">
            <w:pPr>
              <w:pStyle w:val="Bezproreda"/>
            </w:pPr>
          </w:p>
        </w:tc>
      </w:tr>
    </w:tbl>
    <w:p w14:paraId="13981C53" w14:textId="4D836821" w:rsidR="00CC6CC8" w:rsidRPr="005A761D" w:rsidRDefault="00CC6CC8" w:rsidP="00CC6CC8">
      <w:pPr>
        <w:rPr>
          <w:highlight w:val="yellow"/>
        </w:rPr>
      </w:pPr>
    </w:p>
    <w:p w14:paraId="51900C41" w14:textId="77777777" w:rsidR="000540D7" w:rsidRPr="003758BC" w:rsidRDefault="000540D7" w:rsidP="000540D7">
      <w:pPr>
        <w:rPr>
          <w:b/>
        </w:rPr>
      </w:pPr>
      <w:r w:rsidRPr="003758BC">
        <w:rPr>
          <w:b/>
        </w:rPr>
        <w:t xml:space="preserve">Tolerirani rizici: </w:t>
      </w:r>
    </w:p>
    <w:p w14:paraId="1E330C08" w14:textId="5AC19790" w:rsidR="000540D7" w:rsidRPr="003758BC" w:rsidRDefault="000540D7" w:rsidP="00112AAC">
      <w:pPr>
        <w:pStyle w:val="Odlomakpopisa"/>
        <w:numPr>
          <w:ilvl w:val="0"/>
          <w:numId w:val="18"/>
        </w:numPr>
        <w:spacing w:line="276" w:lineRule="auto"/>
      </w:pPr>
      <w:r w:rsidRPr="003758BC">
        <w:t>Potres je u pravilu netolerantan rizik, no zbog vrlo male vjerojatnosti nastanka  velike nesreće uzrokovane VII</w:t>
      </w:r>
      <w:r w:rsidR="00611389" w:rsidRPr="003758BC">
        <w:t>I</w:t>
      </w:r>
      <w:r w:rsidRPr="003758BC">
        <w:t>° MSC svrstavamo ga u tolerantne rizike. Propisane su tehničke mjere za osiguranje otpornosti građevina na potres.</w:t>
      </w:r>
    </w:p>
    <w:p w14:paraId="6BB09FD6" w14:textId="77777777" w:rsidR="00611389" w:rsidRPr="003758BC" w:rsidRDefault="00E97FB5" w:rsidP="00112AAC">
      <w:pPr>
        <w:pStyle w:val="Odlomakpopisa"/>
        <w:numPr>
          <w:ilvl w:val="0"/>
          <w:numId w:val="26"/>
        </w:numPr>
        <w:spacing w:line="276" w:lineRule="auto"/>
      </w:pPr>
      <w:r w:rsidRPr="003758BC">
        <w:t xml:space="preserve">Poplava – rizik je prihvatljiv zbog toga što ne predstavlja opasnost za veliki dio područja Općine iako može uzrokovati veliku materijalnu štetu i ljudske žrtve. </w:t>
      </w:r>
      <w:r w:rsidR="00611389" w:rsidRPr="003758BC">
        <w:t>Propisane su tehničke mjere za ugrožena područja i uspostavljena je obrana od poplava.</w:t>
      </w:r>
    </w:p>
    <w:p w14:paraId="27615065" w14:textId="5785915F" w:rsidR="000540D7" w:rsidRPr="003758BC" w:rsidRDefault="000540D7" w:rsidP="00112AAC">
      <w:pPr>
        <w:pStyle w:val="Odlomakpopisa"/>
        <w:numPr>
          <w:ilvl w:val="0"/>
          <w:numId w:val="18"/>
        </w:numPr>
        <w:spacing w:line="276" w:lineRule="auto"/>
      </w:pPr>
      <w:r w:rsidRPr="003758BC">
        <w:lastRenderedPageBreak/>
        <w:t>Epidemija i pandemija – rizik je tolerantan pošto je ugroženo cijelo područje Republike Hrvatske, mjere prevencije i intervencije nisu na razini općine pa je područje tolerantno. Izdaju se upozorenja stanovništvu od strane Hrvatskog Zavoda za javno zdravstvo.</w:t>
      </w:r>
    </w:p>
    <w:p w14:paraId="213CE2E5" w14:textId="0240B502" w:rsidR="001A7A04" w:rsidRPr="003758BC" w:rsidRDefault="001A7A04" w:rsidP="00112AAC">
      <w:pPr>
        <w:pStyle w:val="Odlomakpopisa"/>
        <w:numPr>
          <w:ilvl w:val="0"/>
          <w:numId w:val="18"/>
        </w:numPr>
        <w:spacing w:line="276" w:lineRule="auto"/>
      </w:pPr>
      <w:r w:rsidRPr="003758BC">
        <w:t>Industrijske nesreće s opasnim tvarima – rizik je tolerantan zbog male vjerojatnosti pojavljivanja velike nesreće. Mjere smanjenja rizika su na razini pravnih osoba koje su dužne poštovati zakonska pravila i propise za slučaju velikih nesreća</w:t>
      </w:r>
      <w:r w:rsidR="003758BC" w:rsidRPr="003758BC">
        <w:t>, a mjere reagiranja kod DVD-a Murter-Kornati</w:t>
      </w:r>
      <w:r w:rsidRPr="003758BC">
        <w:t>.</w:t>
      </w:r>
    </w:p>
    <w:p w14:paraId="4E74AD6E" w14:textId="7C873B3C" w:rsidR="000540D7" w:rsidRPr="005A761D" w:rsidRDefault="000540D7" w:rsidP="000540D7">
      <w:pPr>
        <w:rPr>
          <w:b/>
          <w:highlight w:val="yellow"/>
        </w:rPr>
      </w:pPr>
    </w:p>
    <w:p w14:paraId="28D74EF0" w14:textId="0C30FC32" w:rsidR="001A7A04" w:rsidRPr="003758BC" w:rsidRDefault="003758BC" w:rsidP="001A7A04">
      <w:pPr>
        <w:rPr>
          <w:b/>
        </w:rPr>
      </w:pPr>
      <w:r w:rsidRPr="003758BC">
        <w:rPr>
          <w:b/>
        </w:rPr>
        <w:t>Nep</w:t>
      </w:r>
      <w:r w:rsidR="001A7A04" w:rsidRPr="003758BC">
        <w:rPr>
          <w:b/>
        </w:rPr>
        <w:t>rihvatljivi</w:t>
      </w:r>
      <w:r w:rsidRPr="003758BC">
        <w:rPr>
          <w:b/>
        </w:rPr>
        <w:t xml:space="preserve"> rizici</w:t>
      </w:r>
      <w:r w:rsidR="001A7A04" w:rsidRPr="003758BC">
        <w:rPr>
          <w:b/>
        </w:rPr>
        <w:t>:</w:t>
      </w:r>
    </w:p>
    <w:p w14:paraId="2F96C185" w14:textId="77777777" w:rsidR="003758BC" w:rsidRPr="003758BC" w:rsidRDefault="003758BC" w:rsidP="00112AAC">
      <w:pPr>
        <w:pStyle w:val="Odlomakpopisa"/>
        <w:numPr>
          <w:ilvl w:val="0"/>
          <w:numId w:val="41"/>
        </w:numPr>
        <w:spacing w:line="276" w:lineRule="auto"/>
      </w:pPr>
      <w:r w:rsidRPr="003758BC">
        <w:t>Požari otvorenog prostora -  rizik je neprihvatljiv zbog nedostatka ljudstva i materijalno-tehničkih sredstava. Potrebno je dodatno opremiti DVD Murter-Kornati sa materijalno-tehničkim sredstvima te educirati stanovništvo o mogućim opasnostima od požara otvorenog tipa.</w:t>
      </w:r>
    </w:p>
    <w:p w14:paraId="4E47B27A" w14:textId="77777777" w:rsidR="003758BC" w:rsidRPr="005A761D" w:rsidRDefault="003758BC" w:rsidP="001A7A04">
      <w:pPr>
        <w:rPr>
          <w:b/>
          <w:highlight w:val="yellow"/>
        </w:rPr>
      </w:pPr>
    </w:p>
    <w:p w14:paraId="371209F7" w14:textId="4A5B83DD" w:rsidR="000540D7" w:rsidRPr="003758BC" w:rsidRDefault="000540D7" w:rsidP="000540D7">
      <w:r w:rsidRPr="003758BC">
        <w:t>Rizike vrednovane toleriranima, odnosno prihvatljivima na nacionalnoj razini, na regionalnim i lokalnim razinama na kojim i dalje predstavljaju rizik neprihvatljive razine potrebno je provođenjem adekvatnih politika upravljanja rizicima smanjivati do razine prihvatljivosti.</w:t>
      </w:r>
    </w:p>
    <w:p w14:paraId="4FDD0DEF" w14:textId="77830AB8" w:rsidR="000540D7" w:rsidRPr="003758BC" w:rsidRDefault="000540D7" w:rsidP="000540D7">
      <w:r w:rsidRPr="003758BC">
        <w:t xml:space="preserve">Konačnu odluku donijela je samostalno </w:t>
      </w:r>
      <w:r w:rsidR="00B627A0" w:rsidRPr="003758BC">
        <w:t>Općina Murter-Kornati</w:t>
      </w:r>
      <w:r w:rsidR="003758BC" w:rsidRPr="003758BC">
        <w:t xml:space="preserve"> </w:t>
      </w:r>
      <w:r w:rsidRPr="003758BC">
        <w:t>u sklopu prihvaćanja Procjene rizika od velikih nesreća te na taj način samostalno odlučila koje će rizike prihvatiti, a za koje će prioritetno primijeniti mjere smanjenja, odnosno koje će podvrgnuti pojačanom nadzoru.</w:t>
      </w:r>
    </w:p>
    <w:p w14:paraId="453E9ADF" w14:textId="0DC83189" w:rsidR="00CC6CC8" w:rsidRPr="005A761D" w:rsidRDefault="00CC6CC8" w:rsidP="00CC6CC8">
      <w:pPr>
        <w:rPr>
          <w:highlight w:val="yellow"/>
        </w:rPr>
      </w:pPr>
    </w:p>
    <w:p w14:paraId="5421040C" w14:textId="77777777" w:rsidR="00CC6CC8" w:rsidRPr="005A761D" w:rsidRDefault="00CC6CC8" w:rsidP="00CC6CC8">
      <w:pPr>
        <w:rPr>
          <w:highlight w:val="yellow"/>
        </w:rPr>
      </w:pPr>
    </w:p>
    <w:p w14:paraId="6738EDB0" w14:textId="48695DE2" w:rsidR="00D16B35" w:rsidRPr="005A761D" w:rsidRDefault="00D16B35" w:rsidP="00D16B35">
      <w:pPr>
        <w:rPr>
          <w:highlight w:val="yellow"/>
        </w:rPr>
      </w:pPr>
    </w:p>
    <w:p w14:paraId="0D438F1B" w14:textId="73D5B6C7" w:rsidR="00CC6CC8" w:rsidRPr="005A761D" w:rsidRDefault="00CC6CC8" w:rsidP="00D16B35">
      <w:pPr>
        <w:rPr>
          <w:highlight w:val="yellow"/>
        </w:rPr>
      </w:pPr>
    </w:p>
    <w:p w14:paraId="68D1E46E" w14:textId="5C658937" w:rsidR="00CC6CC8" w:rsidRPr="005A761D" w:rsidRDefault="00CC6CC8" w:rsidP="00D16B35">
      <w:pPr>
        <w:rPr>
          <w:highlight w:val="yellow"/>
        </w:rPr>
      </w:pPr>
    </w:p>
    <w:p w14:paraId="3E4DED61" w14:textId="3FC8CDEF" w:rsidR="00CC6CC8" w:rsidRPr="005A761D" w:rsidRDefault="00CC6CC8" w:rsidP="00D16B35">
      <w:pPr>
        <w:rPr>
          <w:highlight w:val="yellow"/>
        </w:rPr>
      </w:pPr>
    </w:p>
    <w:p w14:paraId="15910ED6" w14:textId="78F2E661" w:rsidR="001D0401" w:rsidRPr="005A761D" w:rsidRDefault="001D0401" w:rsidP="00D16B35">
      <w:pPr>
        <w:rPr>
          <w:highlight w:val="yellow"/>
        </w:rPr>
      </w:pPr>
    </w:p>
    <w:p w14:paraId="197D11C0" w14:textId="6E1EA5A0" w:rsidR="001D0401" w:rsidRPr="005A761D" w:rsidRDefault="001D0401" w:rsidP="00D16B35">
      <w:pPr>
        <w:rPr>
          <w:highlight w:val="yellow"/>
        </w:rPr>
      </w:pPr>
    </w:p>
    <w:p w14:paraId="28C4D1C7" w14:textId="21B09371" w:rsidR="001D0401" w:rsidRPr="005A761D" w:rsidRDefault="001D0401" w:rsidP="00D16B35">
      <w:pPr>
        <w:rPr>
          <w:highlight w:val="yellow"/>
        </w:rPr>
      </w:pPr>
    </w:p>
    <w:p w14:paraId="0E1508DB" w14:textId="580172E1" w:rsidR="001D0401" w:rsidRPr="005A761D" w:rsidRDefault="001D0401" w:rsidP="00D16B35">
      <w:pPr>
        <w:rPr>
          <w:highlight w:val="yellow"/>
        </w:rPr>
      </w:pPr>
    </w:p>
    <w:p w14:paraId="4AA0F9DB" w14:textId="1C9E116A" w:rsidR="001D0401" w:rsidRPr="005A761D" w:rsidRDefault="001D0401" w:rsidP="00D16B35">
      <w:pPr>
        <w:rPr>
          <w:highlight w:val="yellow"/>
        </w:rPr>
      </w:pPr>
    </w:p>
    <w:p w14:paraId="770ED497" w14:textId="0EFE90D5" w:rsidR="001D0401" w:rsidRPr="005A761D" w:rsidRDefault="001D0401" w:rsidP="00D16B35">
      <w:pPr>
        <w:rPr>
          <w:highlight w:val="yellow"/>
        </w:rPr>
      </w:pPr>
    </w:p>
    <w:p w14:paraId="5706E51D" w14:textId="3E906A0B" w:rsidR="001D0401" w:rsidRPr="005A761D" w:rsidRDefault="001D0401" w:rsidP="00D16B35">
      <w:pPr>
        <w:rPr>
          <w:highlight w:val="yellow"/>
        </w:rPr>
      </w:pPr>
    </w:p>
    <w:p w14:paraId="45410009" w14:textId="69AB4384" w:rsidR="001D0401" w:rsidRPr="005A761D" w:rsidRDefault="001D0401" w:rsidP="00D16B35">
      <w:pPr>
        <w:rPr>
          <w:highlight w:val="yellow"/>
        </w:rPr>
      </w:pPr>
    </w:p>
    <w:p w14:paraId="6A4A0E85" w14:textId="793F1B7E" w:rsidR="001D0401" w:rsidRDefault="001D0401" w:rsidP="00D16B35">
      <w:pPr>
        <w:rPr>
          <w:highlight w:val="yellow"/>
        </w:rPr>
      </w:pPr>
    </w:p>
    <w:p w14:paraId="050EAB49" w14:textId="1ECDC266" w:rsidR="003758BC" w:rsidRDefault="003758BC" w:rsidP="00D16B35">
      <w:pPr>
        <w:rPr>
          <w:highlight w:val="yellow"/>
        </w:rPr>
      </w:pPr>
    </w:p>
    <w:p w14:paraId="56A78358" w14:textId="77777777" w:rsidR="003758BC" w:rsidRPr="005A761D" w:rsidRDefault="003758BC" w:rsidP="00D16B35">
      <w:pPr>
        <w:rPr>
          <w:highlight w:val="yellow"/>
        </w:rPr>
      </w:pPr>
    </w:p>
    <w:p w14:paraId="0E035A33" w14:textId="77777777" w:rsidR="00285451" w:rsidRPr="00A10C98" w:rsidRDefault="00285451" w:rsidP="00945C9C">
      <w:pPr>
        <w:pStyle w:val="Naslov1"/>
      </w:pPr>
      <w:bookmarkStart w:id="219" w:name="_Toc217028270"/>
      <w:r w:rsidRPr="00A10C98">
        <w:t>POPIS SUDIONIKA U IZRADI PROCJENE RIZIKA</w:t>
      </w:r>
      <w:bookmarkEnd w:id="219"/>
    </w:p>
    <w:p w14:paraId="31A8012A" w14:textId="32792267" w:rsidR="00285451" w:rsidRPr="005A761D" w:rsidRDefault="00285451" w:rsidP="00285451">
      <w:pPr>
        <w:rPr>
          <w:b/>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D0401" w:rsidRPr="00A10C98" w14:paraId="38AAE081" w14:textId="77777777" w:rsidTr="00647A1F">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3A99C86D" w14:textId="55AD2DBD" w:rsidR="001D0401" w:rsidRPr="00A10C98" w:rsidRDefault="001D0401" w:rsidP="00647A1F">
            <w:pPr>
              <w:spacing w:after="0"/>
              <w:rPr>
                <w:bCs w:val="0"/>
              </w:rPr>
            </w:pPr>
            <w:r w:rsidRPr="00A10C98">
              <w:rPr>
                <w:bCs w:val="0"/>
              </w:rPr>
              <w:t xml:space="preserve">RIZIK: </w:t>
            </w:r>
            <w:r w:rsidRPr="00A10C98">
              <w:t xml:space="preserve">Poplava </w:t>
            </w:r>
          </w:p>
        </w:tc>
      </w:tr>
      <w:tr w:rsidR="001D0401" w:rsidRPr="00A10C98" w14:paraId="00DD7096"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E7385B7" w14:textId="77777777" w:rsidR="001D0401" w:rsidRPr="00A10C98" w:rsidRDefault="001D0401" w:rsidP="00647A1F">
            <w:pPr>
              <w:spacing w:after="0"/>
              <w:rPr>
                <w:b w:val="0"/>
                <w:bCs w:val="0"/>
              </w:rPr>
            </w:pPr>
            <w:r w:rsidRPr="00A10C98">
              <w:t>Radna skupina</w:t>
            </w:r>
          </w:p>
        </w:tc>
      </w:tr>
      <w:tr w:rsidR="00DD6F80" w:rsidRPr="00A10C98" w14:paraId="0C180635" w14:textId="77777777" w:rsidTr="004A432B">
        <w:tc>
          <w:tcPr>
            <w:cnfStyle w:val="001000000000" w:firstRow="0" w:lastRow="0" w:firstColumn="1" w:lastColumn="0" w:oddVBand="0" w:evenVBand="0" w:oddHBand="0" w:evenHBand="0" w:firstRowFirstColumn="0" w:firstRowLastColumn="0" w:lastRowFirstColumn="0" w:lastRowLastColumn="0"/>
            <w:tcW w:w="9060" w:type="dxa"/>
          </w:tcPr>
          <w:p w14:paraId="78486357" w14:textId="13D0154A"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3687AA67" w14:textId="77777777" w:rsidTr="004A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0B2CDA3" w14:textId="30CD83A3" w:rsidR="00DD6F80" w:rsidRPr="00A10C98" w:rsidRDefault="00DD6F80" w:rsidP="00DD6F80">
            <w:pPr>
              <w:spacing w:after="0"/>
              <w:rPr>
                <w:b w:val="0"/>
                <w:bCs w:val="0"/>
              </w:rPr>
            </w:pPr>
            <w:r w:rsidRPr="0022087F">
              <w:rPr>
                <w:b w:val="0"/>
                <w:bCs w:val="0"/>
                <w:szCs w:val="22"/>
              </w:rPr>
              <w:t>Tome Belakušić</w:t>
            </w:r>
          </w:p>
        </w:tc>
      </w:tr>
      <w:tr w:rsidR="00DD6F80" w:rsidRPr="005A761D" w14:paraId="72292376"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0DA0F023" w14:textId="573FD031" w:rsidR="00DD6F80" w:rsidRPr="00A10C98" w:rsidRDefault="00DD6F80" w:rsidP="00DD6F80">
            <w:pPr>
              <w:spacing w:after="0"/>
              <w:rPr>
                <w:b w:val="0"/>
                <w:bCs w:val="0"/>
              </w:rPr>
            </w:pPr>
            <w:r w:rsidRPr="0022087F">
              <w:rPr>
                <w:b w:val="0"/>
                <w:bCs w:val="0"/>
                <w:szCs w:val="22"/>
              </w:rPr>
              <w:t>Petar Ježina</w:t>
            </w:r>
          </w:p>
        </w:tc>
      </w:tr>
      <w:tr w:rsidR="00DD6F80" w:rsidRPr="005A761D" w14:paraId="175FC210"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4B9CFA4" w14:textId="4622C8AF" w:rsidR="00DD6F80" w:rsidRPr="00A10C98" w:rsidRDefault="00DD6F80" w:rsidP="00DD6F80">
            <w:pPr>
              <w:spacing w:after="0"/>
              <w:rPr>
                <w:b w:val="0"/>
                <w:bCs w:val="0"/>
              </w:rPr>
            </w:pPr>
            <w:r w:rsidRPr="0022087F">
              <w:rPr>
                <w:b w:val="0"/>
                <w:bCs w:val="0"/>
                <w:szCs w:val="22"/>
              </w:rPr>
              <w:t xml:space="preserve">Kašmir </w:t>
            </w:r>
            <w:proofErr w:type="spellStart"/>
            <w:r w:rsidRPr="0022087F">
              <w:rPr>
                <w:b w:val="0"/>
                <w:bCs w:val="0"/>
                <w:szCs w:val="22"/>
              </w:rPr>
              <w:t>Huseinović</w:t>
            </w:r>
            <w:proofErr w:type="spellEnd"/>
          </w:p>
        </w:tc>
      </w:tr>
    </w:tbl>
    <w:p w14:paraId="2C0B0CFA" w14:textId="77777777" w:rsidR="001D0401" w:rsidRPr="005A761D" w:rsidRDefault="001D0401" w:rsidP="00285451">
      <w:pPr>
        <w:rPr>
          <w:b/>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D0401" w:rsidRPr="00A10C98" w14:paraId="44612CD7" w14:textId="77777777" w:rsidTr="00647A1F">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62C54126" w14:textId="29E0147C" w:rsidR="001D0401" w:rsidRPr="00A10C98" w:rsidRDefault="001D0401" w:rsidP="00647A1F">
            <w:pPr>
              <w:spacing w:after="0"/>
              <w:rPr>
                <w:bCs w:val="0"/>
              </w:rPr>
            </w:pPr>
            <w:r w:rsidRPr="00A10C98">
              <w:rPr>
                <w:bCs w:val="0"/>
              </w:rPr>
              <w:t xml:space="preserve">RIZIK: </w:t>
            </w:r>
            <w:r w:rsidR="00D54E64" w:rsidRPr="00A10C98">
              <w:rPr>
                <w:bCs w:val="0"/>
              </w:rPr>
              <w:t>Potres</w:t>
            </w:r>
          </w:p>
        </w:tc>
      </w:tr>
      <w:tr w:rsidR="001D0401" w:rsidRPr="00A10C98" w14:paraId="6CA1714D"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F020C5F" w14:textId="77777777" w:rsidR="001D0401" w:rsidRPr="00A10C98" w:rsidRDefault="001D0401" w:rsidP="00647A1F">
            <w:pPr>
              <w:spacing w:after="0"/>
              <w:rPr>
                <w:b w:val="0"/>
                <w:bCs w:val="0"/>
              </w:rPr>
            </w:pPr>
            <w:r w:rsidRPr="00A10C98">
              <w:t>Radna skupina</w:t>
            </w:r>
          </w:p>
        </w:tc>
      </w:tr>
      <w:tr w:rsidR="00DD6F80" w:rsidRPr="00A10C98" w14:paraId="5D4FFD11"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08847A2E" w14:textId="23ABBBAB"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50991902"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0AC6484" w14:textId="0E4B631E" w:rsidR="00DD6F80" w:rsidRPr="00A10C98" w:rsidRDefault="00DD6F80" w:rsidP="00DD6F80">
            <w:pPr>
              <w:spacing w:after="0"/>
            </w:pPr>
            <w:r w:rsidRPr="0022087F">
              <w:rPr>
                <w:b w:val="0"/>
                <w:bCs w:val="0"/>
                <w:szCs w:val="22"/>
              </w:rPr>
              <w:t>Tome Belakušić</w:t>
            </w:r>
          </w:p>
        </w:tc>
      </w:tr>
      <w:tr w:rsidR="00DD6F80" w:rsidRPr="005A761D" w14:paraId="5A1FD0DF"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1C6141A3" w14:textId="7D26411F" w:rsidR="00DD6F80" w:rsidRPr="00A10C98" w:rsidRDefault="00DD6F80" w:rsidP="00DD6F80">
            <w:pPr>
              <w:spacing w:after="0"/>
              <w:rPr>
                <w:b w:val="0"/>
              </w:rPr>
            </w:pPr>
            <w:r w:rsidRPr="0022087F">
              <w:rPr>
                <w:b w:val="0"/>
                <w:bCs w:val="0"/>
                <w:szCs w:val="22"/>
              </w:rPr>
              <w:t>Petar Ježina</w:t>
            </w:r>
          </w:p>
        </w:tc>
      </w:tr>
      <w:tr w:rsidR="00DD6F80" w:rsidRPr="005A761D" w14:paraId="7D694D8F"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A4D2AA1" w14:textId="3F9D508D" w:rsidR="00DD6F80" w:rsidRPr="00A10C98" w:rsidRDefault="00DD6F80" w:rsidP="00DD6F80">
            <w:pPr>
              <w:spacing w:after="0"/>
              <w:rPr>
                <w:b w:val="0"/>
              </w:rPr>
            </w:pPr>
            <w:r w:rsidRPr="0022087F">
              <w:rPr>
                <w:b w:val="0"/>
                <w:bCs w:val="0"/>
                <w:szCs w:val="22"/>
              </w:rPr>
              <w:t xml:space="preserve">Kašmir </w:t>
            </w:r>
            <w:proofErr w:type="spellStart"/>
            <w:r w:rsidRPr="0022087F">
              <w:rPr>
                <w:b w:val="0"/>
                <w:bCs w:val="0"/>
                <w:szCs w:val="22"/>
              </w:rPr>
              <w:t>Huseinović</w:t>
            </w:r>
            <w:proofErr w:type="spellEnd"/>
          </w:p>
        </w:tc>
      </w:tr>
    </w:tbl>
    <w:p w14:paraId="4B41483D" w14:textId="2D15512D" w:rsidR="001D0401" w:rsidRPr="005A761D" w:rsidRDefault="001D0401"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D54E64" w:rsidRPr="00A10C98" w14:paraId="5D5B2BA7" w14:textId="77777777" w:rsidTr="00647A1F">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37DABB96" w14:textId="281E1511" w:rsidR="00D54E64" w:rsidRPr="00A10C98" w:rsidRDefault="00D54E64" w:rsidP="00647A1F">
            <w:pPr>
              <w:spacing w:after="0"/>
              <w:rPr>
                <w:bCs w:val="0"/>
              </w:rPr>
            </w:pPr>
            <w:r w:rsidRPr="00A10C98">
              <w:rPr>
                <w:bCs w:val="0"/>
              </w:rPr>
              <w:t xml:space="preserve">RIZIK: </w:t>
            </w:r>
            <w:r w:rsidR="001A7A04" w:rsidRPr="00A10C98">
              <w:rPr>
                <w:bCs w:val="0"/>
              </w:rPr>
              <w:t>Ekstremne temperature</w:t>
            </w:r>
          </w:p>
        </w:tc>
      </w:tr>
      <w:tr w:rsidR="00D54E64" w:rsidRPr="00A10C98" w14:paraId="49B2762A"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DA68E6C" w14:textId="77777777" w:rsidR="00D54E64" w:rsidRPr="00A10C98" w:rsidRDefault="00D54E64" w:rsidP="00647A1F">
            <w:pPr>
              <w:spacing w:after="0"/>
              <w:rPr>
                <w:b w:val="0"/>
                <w:bCs w:val="0"/>
              </w:rPr>
            </w:pPr>
            <w:r w:rsidRPr="00A10C98">
              <w:t>Radna skupina</w:t>
            </w:r>
          </w:p>
        </w:tc>
      </w:tr>
      <w:tr w:rsidR="00DD6F80" w:rsidRPr="00A10C98" w14:paraId="6E83A17D"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5E6BF42F" w14:textId="59C13CC3"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39FD7AE3" w14:textId="77777777" w:rsidTr="00647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AD72043" w14:textId="6544DF93" w:rsidR="00DD6F80" w:rsidRPr="00A10C98" w:rsidRDefault="00DD6F80" w:rsidP="00DD6F80">
            <w:pPr>
              <w:spacing w:after="0"/>
            </w:pPr>
            <w:r w:rsidRPr="0022087F">
              <w:rPr>
                <w:b w:val="0"/>
                <w:bCs w:val="0"/>
                <w:szCs w:val="22"/>
              </w:rPr>
              <w:t>Tome Belakušić</w:t>
            </w:r>
          </w:p>
        </w:tc>
      </w:tr>
      <w:tr w:rsidR="00DD6F80" w:rsidRPr="005A761D" w14:paraId="22AE008D" w14:textId="77777777" w:rsidTr="00647A1F">
        <w:tc>
          <w:tcPr>
            <w:cnfStyle w:val="001000000000" w:firstRow="0" w:lastRow="0" w:firstColumn="1" w:lastColumn="0" w:oddVBand="0" w:evenVBand="0" w:oddHBand="0" w:evenHBand="0" w:firstRowFirstColumn="0" w:firstRowLastColumn="0" w:lastRowFirstColumn="0" w:lastRowLastColumn="0"/>
            <w:tcW w:w="9060" w:type="dxa"/>
          </w:tcPr>
          <w:p w14:paraId="4C603A6B" w14:textId="1E420955" w:rsidR="00DD6F80" w:rsidRPr="00A10C98" w:rsidRDefault="00DD6F80" w:rsidP="00DD6F80">
            <w:pPr>
              <w:spacing w:after="0"/>
              <w:rPr>
                <w:b w:val="0"/>
              </w:rPr>
            </w:pPr>
            <w:r w:rsidRPr="0022087F">
              <w:rPr>
                <w:b w:val="0"/>
                <w:bCs w:val="0"/>
                <w:szCs w:val="22"/>
              </w:rPr>
              <w:t>Petar Ježina</w:t>
            </w:r>
          </w:p>
        </w:tc>
      </w:tr>
      <w:tr w:rsidR="00DD6F80" w:rsidRPr="005A761D" w14:paraId="7E7117DD"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FA595D0" w14:textId="666CD02D" w:rsidR="00DD6F80" w:rsidRPr="00A10C98" w:rsidRDefault="00DD6F80" w:rsidP="00DD6F80">
            <w:pPr>
              <w:spacing w:after="0"/>
              <w:rPr>
                <w:b w:val="0"/>
              </w:rPr>
            </w:pPr>
            <w:r w:rsidRPr="0022087F">
              <w:rPr>
                <w:b w:val="0"/>
                <w:bCs w:val="0"/>
                <w:szCs w:val="22"/>
              </w:rPr>
              <w:t xml:space="preserve">Kašmir </w:t>
            </w:r>
            <w:proofErr w:type="spellStart"/>
            <w:r w:rsidRPr="0022087F">
              <w:rPr>
                <w:b w:val="0"/>
                <w:bCs w:val="0"/>
                <w:szCs w:val="22"/>
              </w:rPr>
              <w:t>Huseinović</w:t>
            </w:r>
            <w:proofErr w:type="spellEnd"/>
          </w:p>
        </w:tc>
      </w:tr>
    </w:tbl>
    <w:p w14:paraId="25D7FB99" w14:textId="55AD6D76" w:rsidR="00D54E64" w:rsidRPr="005A761D" w:rsidRDefault="00D54E6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10C98" w14:paraId="08D6C763" w14:textId="77777777" w:rsidTr="00011F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64937AB1" w14:textId="2A991881" w:rsidR="001A7A04" w:rsidRPr="00A10C98" w:rsidRDefault="001A7A04" w:rsidP="00011FD7">
            <w:pPr>
              <w:spacing w:after="0"/>
              <w:rPr>
                <w:bCs w:val="0"/>
              </w:rPr>
            </w:pPr>
            <w:r w:rsidRPr="00A10C98">
              <w:rPr>
                <w:bCs w:val="0"/>
              </w:rPr>
              <w:t xml:space="preserve">RIZIK: </w:t>
            </w:r>
            <w:r w:rsidRPr="00A10C98">
              <w:t>Epidemija i pandemija</w:t>
            </w:r>
          </w:p>
        </w:tc>
      </w:tr>
      <w:tr w:rsidR="001A7A04" w:rsidRPr="00A10C98" w14:paraId="03C2B315"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2ABCC20" w14:textId="77777777" w:rsidR="001A7A04" w:rsidRPr="00A10C98" w:rsidRDefault="001A7A04" w:rsidP="00011FD7">
            <w:pPr>
              <w:spacing w:after="0"/>
              <w:rPr>
                <w:b w:val="0"/>
                <w:bCs w:val="0"/>
              </w:rPr>
            </w:pPr>
            <w:r w:rsidRPr="00A10C98">
              <w:t>Radna skupina</w:t>
            </w:r>
          </w:p>
        </w:tc>
      </w:tr>
      <w:tr w:rsidR="00DD6F80" w:rsidRPr="00A10C98" w14:paraId="088CE34E"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5F5CDCBB" w14:textId="395BF2CC"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27E99B01"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FF8D3FF" w14:textId="177E3DD3" w:rsidR="00DD6F80" w:rsidRPr="00A10C98" w:rsidRDefault="00DD6F80" w:rsidP="00DD6F80">
            <w:pPr>
              <w:spacing w:after="0"/>
            </w:pPr>
            <w:r w:rsidRPr="0022087F">
              <w:rPr>
                <w:b w:val="0"/>
                <w:bCs w:val="0"/>
                <w:szCs w:val="22"/>
              </w:rPr>
              <w:t>Tome Belakušić</w:t>
            </w:r>
          </w:p>
        </w:tc>
      </w:tr>
      <w:tr w:rsidR="00DD6F80" w:rsidRPr="005A761D" w14:paraId="4E4B7F36"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47EC4623" w14:textId="61168697" w:rsidR="00DD6F80" w:rsidRPr="00A10C98" w:rsidRDefault="00DD6F80" w:rsidP="00DD6F80">
            <w:pPr>
              <w:spacing w:after="0"/>
              <w:rPr>
                <w:b w:val="0"/>
              </w:rPr>
            </w:pPr>
            <w:r w:rsidRPr="0022087F">
              <w:rPr>
                <w:b w:val="0"/>
                <w:bCs w:val="0"/>
                <w:szCs w:val="22"/>
              </w:rPr>
              <w:t>Petar Ježina</w:t>
            </w:r>
          </w:p>
        </w:tc>
      </w:tr>
      <w:tr w:rsidR="00DD6F80" w:rsidRPr="005A761D" w14:paraId="7D60392E"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BDECCB7" w14:textId="38363EE0" w:rsidR="00DD6F80" w:rsidRPr="00A10C98" w:rsidRDefault="00DD6F80" w:rsidP="00DD6F80">
            <w:pPr>
              <w:spacing w:after="0"/>
              <w:rPr>
                <w:b w:val="0"/>
              </w:rPr>
            </w:pPr>
            <w:r w:rsidRPr="0022087F">
              <w:rPr>
                <w:b w:val="0"/>
                <w:bCs w:val="0"/>
                <w:szCs w:val="22"/>
              </w:rPr>
              <w:t xml:space="preserve">Kašmir </w:t>
            </w:r>
            <w:proofErr w:type="spellStart"/>
            <w:r w:rsidRPr="0022087F">
              <w:rPr>
                <w:b w:val="0"/>
                <w:bCs w:val="0"/>
                <w:szCs w:val="22"/>
              </w:rPr>
              <w:t>Huseinović</w:t>
            </w:r>
            <w:proofErr w:type="spellEnd"/>
          </w:p>
        </w:tc>
      </w:tr>
    </w:tbl>
    <w:p w14:paraId="794D2347" w14:textId="1F4F4BB6" w:rsidR="001A7A04" w:rsidRPr="005A761D" w:rsidRDefault="001A7A0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10C98" w14:paraId="7DF2FB0C" w14:textId="77777777" w:rsidTr="00011F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3770D047" w14:textId="46B7EBB5" w:rsidR="001A7A04" w:rsidRPr="00A10C98" w:rsidRDefault="001A7A04" w:rsidP="00011FD7">
            <w:pPr>
              <w:spacing w:after="0"/>
              <w:rPr>
                <w:bCs w:val="0"/>
              </w:rPr>
            </w:pPr>
            <w:r w:rsidRPr="00A10C98">
              <w:rPr>
                <w:bCs w:val="0"/>
              </w:rPr>
              <w:t xml:space="preserve">RIZIK: </w:t>
            </w:r>
            <w:r w:rsidR="00A10C98" w:rsidRPr="00A10C98">
              <w:t>Požari otvorenog prostora</w:t>
            </w:r>
          </w:p>
        </w:tc>
      </w:tr>
      <w:tr w:rsidR="001A7A04" w:rsidRPr="00A10C98" w14:paraId="2C624656"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D95F198" w14:textId="77777777" w:rsidR="001A7A04" w:rsidRPr="00A10C98" w:rsidRDefault="001A7A04" w:rsidP="00011FD7">
            <w:pPr>
              <w:spacing w:after="0"/>
              <w:rPr>
                <w:b w:val="0"/>
                <w:bCs w:val="0"/>
              </w:rPr>
            </w:pPr>
            <w:r w:rsidRPr="00A10C98">
              <w:t>Radna skupina</w:t>
            </w:r>
          </w:p>
        </w:tc>
      </w:tr>
      <w:tr w:rsidR="00DD6F80" w:rsidRPr="00A10C98" w14:paraId="643DAE18"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51311D4B" w14:textId="43042426" w:rsidR="00DD6F80" w:rsidRPr="00A10C98" w:rsidRDefault="00DD6F80" w:rsidP="00DD6F80">
            <w:pPr>
              <w:spacing w:after="0"/>
            </w:pPr>
            <w:r w:rsidRPr="0022087F">
              <w:rPr>
                <w:b w:val="0"/>
                <w:bCs w:val="0"/>
                <w:szCs w:val="22"/>
              </w:rPr>
              <w:t xml:space="preserve">Mate Lovrić </w:t>
            </w:r>
          </w:p>
        </w:tc>
      </w:tr>
      <w:tr w:rsidR="00DD6F80" w:rsidRPr="00A10C98" w14:paraId="7540D5B3"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D4CC57B" w14:textId="10EB9E39" w:rsidR="00DD6F80" w:rsidRPr="00A10C98" w:rsidRDefault="00DD6F80" w:rsidP="00DD6F80">
            <w:pPr>
              <w:spacing w:after="0"/>
            </w:pPr>
            <w:r w:rsidRPr="0022087F">
              <w:rPr>
                <w:b w:val="0"/>
                <w:bCs w:val="0"/>
                <w:szCs w:val="22"/>
              </w:rPr>
              <w:t>Tome Belakušić</w:t>
            </w:r>
          </w:p>
        </w:tc>
      </w:tr>
      <w:tr w:rsidR="00DD6F80" w:rsidRPr="005A761D" w14:paraId="374A2CBD"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535321F2" w14:textId="3A21B112" w:rsidR="00DD6F80" w:rsidRPr="00A10C98" w:rsidRDefault="00DD6F80" w:rsidP="00DD6F80">
            <w:pPr>
              <w:spacing w:after="0"/>
              <w:rPr>
                <w:b w:val="0"/>
              </w:rPr>
            </w:pPr>
            <w:r w:rsidRPr="0022087F">
              <w:rPr>
                <w:b w:val="0"/>
                <w:bCs w:val="0"/>
                <w:szCs w:val="22"/>
              </w:rPr>
              <w:t>Petar Ježina</w:t>
            </w:r>
          </w:p>
        </w:tc>
      </w:tr>
      <w:tr w:rsidR="00DD6F80" w:rsidRPr="005A761D" w14:paraId="5D0890CE"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056CD23" w14:textId="3992DA81" w:rsidR="00DD6F80" w:rsidRPr="00A10C98" w:rsidRDefault="00DD6F80" w:rsidP="00DD6F80">
            <w:pPr>
              <w:spacing w:after="0"/>
              <w:rPr>
                <w:b w:val="0"/>
              </w:rPr>
            </w:pPr>
            <w:r w:rsidRPr="0022087F">
              <w:rPr>
                <w:b w:val="0"/>
                <w:bCs w:val="0"/>
                <w:szCs w:val="22"/>
              </w:rPr>
              <w:lastRenderedPageBreak/>
              <w:t xml:space="preserve">Kašmir </w:t>
            </w:r>
            <w:proofErr w:type="spellStart"/>
            <w:r w:rsidRPr="0022087F">
              <w:rPr>
                <w:b w:val="0"/>
                <w:bCs w:val="0"/>
                <w:szCs w:val="22"/>
              </w:rPr>
              <w:t>Huseinović</w:t>
            </w:r>
            <w:proofErr w:type="spellEnd"/>
          </w:p>
        </w:tc>
      </w:tr>
    </w:tbl>
    <w:p w14:paraId="3374BB1C" w14:textId="203AE2D0" w:rsidR="001A7A04" w:rsidRPr="005A761D" w:rsidRDefault="001A7A0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10C98" w14:paraId="10EB45EC" w14:textId="77777777" w:rsidTr="00011F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152393D6" w14:textId="402C6F54" w:rsidR="001A7A04" w:rsidRPr="00A10C98" w:rsidRDefault="001A7A04" w:rsidP="00011FD7">
            <w:pPr>
              <w:spacing w:after="0"/>
              <w:rPr>
                <w:bCs w:val="0"/>
              </w:rPr>
            </w:pPr>
            <w:r w:rsidRPr="00A10C98">
              <w:rPr>
                <w:bCs w:val="0"/>
              </w:rPr>
              <w:t xml:space="preserve">RIZIK: </w:t>
            </w:r>
            <w:r w:rsidRPr="00A10C98">
              <w:t>Industrijske nesreće</w:t>
            </w:r>
          </w:p>
        </w:tc>
      </w:tr>
      <w:tr w:rsidR="001A7A04" w:rsidRPr="00A10C98" w14:paraId="143F7D58"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CE625A9" w14:textId="77777777" w:rsidR="001A7A04" w:rsidRPr="00A10C98" w:rsidRDefault="001A7A04" w:rsidP="00011FD7">
            <w:pPr>
              <w:spacing w:after="0"/>
              <w:rPr>
                <w:b w:val="0"/>
                <w:bCs w:val="0"/>
              </w:rPr>
            </w:pPr>
            <w:r w:rsidRPr="00A10C98">
              <w:t>Radna skupina</w:t>
            </w:r>
          </w:p>
        </w:tc>
      </w:tr>
      <w:tr w:rsidR="00DD6F80" w:rsidRPr="00A10C98" w14:paraId="539E7FFB"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62B84E3E" w14:textId="1E101320" w:rsidR="00DD6F80" w:rsidRPr="00A10C98" w:rsidRDefault="00DD6F80" w:rsidP="00DD6F80">
            <w:pPr>
              <w:spacing w:after="0"/>
              <w:rPr>
                <w:b w:val="0"/>
                <w:bCs w:val="0"/>
              </w:rPr>
            </w:pPr>
            <w:r w:rsidRPr="0022087F">
              <w:rPr>
                <w:b w:val="0"/>
                <w:bCs w:val="0"/>
                <w:szCs w:val="22"/>
              </w:rPr>
              <w:t xml:space="preserve">Mate Lovrić </w:t>
            </w:r>
          </w:p>
        </w:tc>
      </w:tr>
      <w:tr w:rsidR="00DD6F80" w:rsidRPr="00A10C98" w14:paraId="689D4EB1" w14:textId="77777777" w:rsidTr="0001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2A0A9C3" w14:textId="69BA6C05" w:rsidR="00DD6F80" w:rsidRPr="00A10C98" w:rsidRDefault="00DD6F80" w:rsidP="00DD6F80">
            <w:pPr>
              <w:spacing w:after="0"/>
            </w:pPr>
            <w:r w:rsidRPr="0022087F">
              <w:rPr>
                <w:b w:val="0"/>
                <w:bCs w:val="0"/>
                <w:szCs w:val="22"/>
              </w:rPr>
              <w:t>Tome Belakušić</w:t>
            </w:r>
          </w:p>
        </w:tc>
      </w:tr>
      <w:tr w:rsidR="00DD6F80" w:rsidRPr="005A761D" w14:paraId="4B30CF4D" w14:textId="77777777" w:rsidTr="00011FD7">
        <w:tc>
          <w:tcPr>
            <w:cnfStyle w:val="001000000000" w:firstRow="0" w:lastRow="0" w:firstColumn="1" w:lastColumn="0" w:oddVBand="0" w:evenVBand="0" w:oddHBand="0" w:evenHBand="0" w:firstRowFirstColumn="0" w:firstRowLastColumn="0" w:lastRowFirstColumn="0" w:lastRowLastColumn="0"/>
            <w:tcW w:w="9060" w:type="dxa"/>
          </w:tcPr>
          <w:p w14:paraId="75E0C6A0" w14:textId="2FCEDAE7" w:rsidR="00DD6F80" w:rsidRPr="00A10C98" w:rsidRDefault="00DD6F80" w:rsidP="00DD6F80">
            <w:pPr>
              <w:spacing w:after="0"/>
              <w:rPr>
                <w:b w:val="0"/>
              </w:rPr>
            </w:pPr>
            <w:r w:rsidRPr="0022087F">
              <w:rPr>
                <w:b w:val="0"/>
                <w:bCs w:val="0"/>
                <w:szCs w:val="22"/>
              </w:rPr>
              <w:t>Petar Ježina</w:t>
            </w:r>
          </w:p>
        </w:tc>
      </w:tr>
      <w:tr w:rsidR="00DD6F80" w:rsidRPr="005A761D" w14:paraId="509AA0C4" w14:textId="77777777" w:rsidTr="00DD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6C8636A" w14:textId="2DB096A7" w:rsidR="00DD6F80" w:rsidRPr="00A10C98" w:rsidRDefault="00DD6F80" w:rsidP="00DD6F80">
            <w:pPr>
              <w:spacing w:after="0"/>
              <w:rPr>
                <w:b w:val="0"/>
              </w:rPr>
            </w:pPr>
            <w:r w:rsidRPr="0022087F">
              <w:rPr>
                <w:b w:val="0"/>
                <w:bCs w:val="0"/>
                <w:szCs w:val="22"/>
              </w:rPr>
              <w:t xml:space="preserve">Kašmir </w:t>
            </w:r>
            <w:proofErr w:type="spellStart"/>
            <w:r w:rsidRPr="0022087F">
              <w:rPr>
                <w:b w:val="0"/>
                <w:bCs w:val="0"/>
                <w:szCs w:val="22"/>
              </w:rPr>
              <w:t>Huseinović</w:t>
            </w:r>
            <w:proofErr w:type="spellEnd"/>
          </w:p>
        </w:tc>
      </w:tr>
    </w:tbl>
    <w:p w14:paraId="0E1C090A" w14:textId="604F55CE" w:rsidR="001A7A04" w:rsidRPr="005A761D" w:rsidRDefault="001A7A04" w:rsidP="001D0401">
      <w:pPr>
        <w:rPr>
          <w:color w:val="FF0000"/>
          <w:szCs w:val="22"/>
          <w:highlight w:val="yellow"/>
        </w:rPr>
      </w:pPr>
    </w:p>
    <w:p w14:paraId="5E9BAC08" w14:textId="77777777" w:rsidR="001A7A04" w:rsidRPr="005A761D" w:rsidRDefault="001A7A04" w:rsidP="001D0401">
      <w:pPr>
        <w:rPr>
          <w:color w:val="FF0000"/>
          <w:szCs w:val="22"/>
          <w:highlight w:val="yellow"/>
        </w:rPr>
      </w:pPr>
    </w:p>
    <w:p w14:paraId="6824ADE6" w14:textId="77777777" w:rsidR="00D54E64" w:rsidRPr="005A761D" w:rsidRDefault="00D54E64" w:rsidP="001D0401">
      <w:pPr>
        <w:rPr>
          <w:color w:val="FF0000"/>
          <w:szCs w:val="22"/>
          <w:highlight w:val="yellow"/>
        </w:rPr>
      </w:pPr>
    </w:p>
    <w:p w14:paraId="33E01D8F" w14:textId="77777777" w:rsidR="00D54E64" w:rsidRPr="005A761D" w:rsidRDefault="00D54E64" w:rsidP="001D0401">
      <w:pPr>
        <w:rPr>
          <w:color w:val="FF0000"/>
          <w:szCs w:val="22"/>
          <w:highlight w:val="yellow"/>
        </w:rPr>
      </w:pPr>
    </w:p>
    <w:p w14:paraId="27F414E0" w14:textId="571F5589" w:rsidR="001D0401" w:rsidRPr="005A761D" w:rsidRDefault="001D0401" w:rsidP="00285451">
      <w:pPr>
        <w:rPr>
          <w:b/>
          <w:highlight w:val="yellow"/>
        </w:rPr>
      </w:pPr>
    </w:p>
    <w:p w14:paraId="64277771" w14:textId="1D1E0EC3" w:rsidR="00285451" w:rsidRPr="005A761D" w:rsidRDefault="00285451" w:rsidP="00285451">
      <w:pPr>
        <w:rPr>
          <w:highlight w:val="yellow"/>
        </w:rPr>
      </w:pPr>
    </w:p>
    <w:p w14:paraId="252917E6" w14:textId="348689DA" w:rsidR="00D54E64" w:rsidRPr="005A761D" w:rsidRDefault="00D54E64" w:rsidP="00285451">
      <w:pPr>
        <w:rPr>
          <w:highlight w:val="yellow"/>
        </w:rPr>
      </w:pPr>
    </w:p>
    <w:p w14:paraId="28634BFC" w14:textId="0466C995" w:rsidR="00D54E64" w:rsidRPr="005A761D" w:rsidRDefault="00D54E64" w:rsidP="00285451">
      <w:pPr>
        <w:rPr>
          <w:highlight w:val="yellow"/>
        </w:rPr>
      </w:pPr>
    </w:p>
    <w:p w14:paraId="76501418" w14:textId="791FDB0B" w:rsidR="00D54E64" w:rsidRPr="005A761D" w:rsidRDefault="00D54E64" w:rsidP="00285451">
      <w:pPr>
        <w:rPr>
          <w:highlight w:val="yellow"/>
        </w:rPr>
      </w:pPr>
    </w:p>
    <w:p w14:paraId="56233ECA" w14:textId="212CA6B9" w:rsidR="00D54E64" w:rsidRPr="005A761D" w:rsidRDefault="00D54E64" w:rsidP="00285451">
      <w:pPr>
        <w:rPr>
          <w:highlight w:val="yellow"/>
        </w:rPr>
      </w:pPr>
    </w:p>
    <w:p w14:paraId="4904CACB" w14:textId="57E4A171" w:rsidR="00D54E64" w:rsidRPr="005A761D" w:rsidRDefault="00D54E64" w:rsidP="00285451">
      <w:pPr>
        <w:rPr>
          <w:highlight w:val="yellow"/>
        </w:rPr>
      </w:pPr>
    </w:p>
    <w:p w14:paraId="791241C4" w14:textId="4C71F49D" w:rsidR="00D54E64" w:rsidRPr="005A761D" w:rsidRDefault="00D54E64" w:rsidP="00285451">
      <w:pPr>
        <w:rPr>
          <w:highlight w:val="yellow"/>
        </w:rPr>
      </w:pPr>
    </w:p>
    <w:p w14:paraId="4AC200FA" w14:textId="0FAC5DC6" w:rsidR="00D54E64" w:rsidRPr="005A761D" w:rsidRDefault="00D54E64" w:rsidP="00285451">
      <w:pPr>
        <w:rPr>
          <w:highlight w:val="yellow"/>
        </w:rPr>
      </w:pPr>
    </w:p>
    <w:p w14:paraId="62963E6F" w14:textId="38E6096F" w:rsidR="00D54E64" w:rsidRPr="005A761D" w:rsidRDefault="00D54E64" w:rsidP="00285451">
      <w:pPr>
        <w:rPr>
          <w:highlight w:val="yellow"/>
        </w:rPr>
      </w:pPr>
    </w:p>
    <w:p w14:paraId="6C04AA62" w14:textId="0A096140" w:rsidR="00D54E64" w:rsidRPr="005A761D" w:rsidRDefault="00D54E64" w:rsidP="00285451">
      <w:pPr>
        <w:rPr>
          <w:highlight w:val="yellow"/>
        </w:rPr>
      </w:pPr>
    </w:p>
    <w:p w14:paraId="24E47A3E" w14:textId="6C325385" w:rsidR="00D54E64" w:rsidRPr="005A761D" w:rsidRDefault="00D54E64" w:rsidP="00285451">
      <w:pPr>
        <w:rPr>
          <w:highlight w:val="yellow"/>
        </w:rPr>
      </w:pPr>
    </w:p>
    <w:p w14:paraId="61BAFB98" w14:textId="5D52CDCF" w:rsidR="00D54E64" w:rsidRPr="005A761D" w:rsidRDefault="00D54E64" w:rsidP="00285451">
      <w:pPr>
        <w:rPr>
          <w:highlight w:val="yellow"/>
        </w:rPr>
      </w:pPr>
    </w:p>
    <w:p w14:paraId="4CAE6500" w14:textId="596592EE" w:rsidR="00D54E64" w:rsidRPr="005A761D" w:rsidRDefault="00D54E64" w:rsidP="00285451">
      <w:pPr>
        <w:rPr>
          <w:highlight w:val="yellow"/>
        </w:rPr>
      </w:pPr>
    </w:p>
    <w:p w14:paraId="28C29DD0" w14:textId="4D2CF6E0" w:rsidR="00D54E64" w:rsidRPr="005A761D" w:rsidRDefault="00D54E64" w:rsidP="00285451">
      <w:pPr>
        <w:rPr>
          <w:highlight w:val="yellow"/>
        </w:rPr>
      </w:pPr>
    </w:p>
    <w:p w14:paraId="5107BFB3" w14:textId="31520514" w:rsidR="00D54E64" w:rsidRPr="005A761D" w:rsidRDefault="00D54E64" w:rsidP="00285451">
      <w:pPr>
        <w:rPr>
          <w:highlight w:val="yellow"/>
        </w:rPr>
      </w:pPr>
    </w:p>
    <w:p w14:paraId="310431BF" w14:textId="77777777" w:rsidR="003770CB" w:rsidRPr="005A761D" w:rsidRDefault="003770CB" w:rsidP="00285451">
      <w:pPr>
        <w:rPr>
          <w:highlight w:val="yellow"/>
        </w:rPr>
      </w:pPr>
    </w:p>
    <w:p w14:paraId="73EEE0CD" w14:textId="77777777" w:rsidR="007C1D52" w:rsidRPr="00AA309E" w:rsidRDefault="007C1D52" w:rsidP="00945C9C">
      <w:pPr>
        <w:pStyle w:val="Naslov1"/>
      </w:pPr>
      <w:bookmarkStart w:id="220" w:name="_Toc493508468"/>
      <w:bookmarkStart w:id="221" w:name="_Toc217028271"/>
      <w:r w:rsidRPr="00AA309E">
        <w:t>P</w:t>
      </w:r>
      <w:bookmarkEnd w:id="220"/>
      <w:r w:rsidR="00A86983" w:rsidRPr="00AA309E">
        <w:t>RILOZI</w:t>
      </w:r>
      <w:bookmarkEnd w:id="221"/>
    </w:p>
    <w:p w14:paraId="2E331408" w14:textId="43C16BCA" w:rsidR="007C1D52" w:rsidRPr="00AA309E" w:rsidRDefault="007C1D52" w:rsidP="007C1D52">
      <w:pPr>
        <w:rPr>
          <w:b/>
          <w:color w:val="54883D"/>
          <w:sz w:val="28"/>
          <w:szCs w:val="28"/>
        </w:rPr>
      </w:pPr>
      <w:r w:rsidRPr="00AA309E">
        <w:rPr>
          <w:b/>
          <w:color w:val="54883D"/>
          <w:sz w:val="28"/>
          <w:szCs w:val="28"/>
        </w:rPr>
        <w:t xml:space="preserve">PRILOG 1 – Odluka o izradi </w:t>
      </w:r>
      <w:r w:rsidR="00D54E64" w:rsidRPr="00AA309E">
        <w:rPr>
          <w:b/>
          <w:color w:val="54883D"/>
          <w:sz w:val="28"/>
          <w:szCs w:val="28"/>
        </w:rPr>
        <w:t xml:space="preserve">Revizije </w:t>
      </w:r>
      <w:r w:rsidRPr="00AA309E">
        <w:rPr>
          <w:b/>
          <w:color w:val="54883D"/>
          <w:sz w:val="28"/>
          <w:szCs w:val="28"/>
        </w:rPr>
        <w:t xml:space="preserve">Procjene rizika od velikih nesreća za </w:t>
      </w:r>
      <w:r w:rsidR="00B627A0" w:rsidRPr="00AA309E">
        <w:rPr>
          <w:b/>
          <w:color w:val="54883D"/>
          <w:sz w:val="28"/>
          <w:szCs w:val="28"/>
        </w:rPr>
        <w:t>Općinu Murter-Kornati</w:t>
      </w:r>
    </w:p>
    <w:p w14:paraId="78943E9C" w14:textId="2A968279" w:rsidR="007C1D52" w:rsidRDefault="00041C6A" w:rsidP="00AE2ABA">
      <w:pPr>
        <w:jc w:val="center"/>
        <w:rPr>
          <w:b/>
          <w:sz w:val="28"/>
          <w:szCs w:val="28"/>
          <w:highlight w:val="yellow"/>
        </w:rPr>
      </w:pPr>
      <w:r w:rsidRPr="00041C6A">
        <w:rPr>
          <w:b/>
          <w:noProof/>
          <w:sz w:val="28"/>
          <w:szCs w:val="28"/>
        </w:rPr>
        <w:lastRenderedPageBreak/>
        <w:drawing>
          <wp:inline distT="0" distB="0" distL="0" distR="0" wp14:anchorId="6B18199F" wp14:editId="169BD569">
            <wp:extent cx="4473328" cy="6454699"/>
            <wp:effectExtent l="0" t="0" r="3810" b="3810"/>
            <wp:docPr id="39915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6233" name=""/>
                    <pic:cNvPicPr/>
                  </pic:nvPicPr>
                  <pic:blipFill>
                    <a:blip r:embed="rId93"/>
                    <a:stretch>
                      <a:fillRect/>
                    </a:stretch>
                  </pic:blipFill>
                  <pic:spPr>
                    <a:xfrm>
                      <a:off x="0" y="0"/>
                      <a:ext cx="4473328" cy="6454699"/>
                    </a:xfrm>
                    <a:prstGeom prst="rect">
                      <a:avLst/>
                    </a:prstGeom>
                  </pic:spPr>
                </pic:pic>
              </a:graphicData>
            </a:graphic>
          </wp:inline>
        </w:drawing>
      </w:r>
    </w:p>
    <w:p w14:paraId="66C19C15" w14:textId="6ADD8156" w:rsidR="00041C6A" w:rsidRPr="005A761D" w:rsidRDefault="00041C6A" w:rsidP="00AE2ABA">
      <w:pPr>
        <w:jc w:val="center"/>
        <w:rPr>
          <w:b/>
          <w:sz w:val="28"/>
          <w:szCs w:val="28"/>
          <w:highlight w:val="yellow"/>
        </w:rPr>
      </w:pPr>
      <w:r w:rsidRPr="00041C6A">
        <w:rPr>
          <w:b/>
          <w:noProof/>
          <w:sz w:val="28"/>
          <w:szCs w:val="28"/>
        </w:rPr>
        <w:lastRenderedPageBreak/>
        <w:drawing>
          <wp:inline distT="0" distB="0" distL="0" distR="0" wp14:anchorId="4EB7B9DA" wp14:editId="7961B28A">
            <wp:extent cx="4511431" cy="6378493"/>
            <wp:effectExtent l="0" t="0" r="3810" b="3810"/>
            <wp:docPr id="129327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78662" name=""/>
                    <pic:cNvPicPr/>
                  </pic:nvPicPr>
                  <pic:blipFill>
                    <a:blip r:embed="rId94"/>
                    <a:stretch>
                      <a:fillRect/>
                    </a:stretch>
                  </pic:blipFill>
                  <pic:spPr>
                    <a:xfrm>
                      <a:off x="0" y="0"/>
                      <a:ext cx="4511431" cy="6378493"/>
                    </a:xfrm>
                    <a:prstGeom prst="rect">
                      <a:avLst/>
                    </a:prstGeom>
                  </pic:spPr>
                </pic:pic>
              </a:graphicData>
            </a:graphic>
          </wp:inline>
        </w:drawing>
      </w:r>
    </w:p>
    <w:p w14:paraId="6A32E05A" w14:textId="423B8B24" w:rsidR="007C1D52" w:rsidRPr="005A761D" w:rsidRDefault="007C1D52" w:rsidP="00AE2ABA">
      <w:pPr>
        <w:jc w:val="center"/>
        <w:rPr>
          <w:b/>
          <w:sz w:val="28"/>
          <w:szCs w:val="28"/>
          <w:highlight w:val="yellow"/>
        </w:rPr>
      </w:pPr>
    </w:p>
    <w:p w14:paraId="3CD5DC4C" w14:textId="77777777" w:rsidR="007C1D52" w:rsidRPr="005A761D" w:rsidRDefault="007C1D52" w:rsidP="007C1D52">
      <w:pPr>
        <w:rPr>
          <w:b/>
          <w:sz w:val="28"/>
          <w:szCs w:val="28"/>
          <w:highlight w:val="yellow"/>
        </w:rPr>
      </w:pPr>
    </w:p>
    <w:p w14:paraId="73713642" w14:textId="77777777" w:rsidR="007C1D52" w:rsidRPr="005A761D" w:rsidRDefault="007C1D52" w:rsidP="007C1D52">
      <w:pPr>
        <w:rPr>
          <w:b/>
          <w:sz w:val="28"/>
          <w:szCs w:val="28"/>
          <w:highlight w:val="yellow"/>
        </w:rPr>
      </w:pPr>
    </w:p>
    <w:p w14:paraId="593B7C55" w14:textId="77777777" w:rsidR="007C1D52" w:rsidRPr="005A761D" w:rsidRDefault="007C1D52" w:rsidP="007C1D52">
      <w:pPr>
        <w:rPr>
          <w:b/>
          <w:sz w:val="28"/>
          <w:szCs w:val="28"/>
          <w:highlight w:val="yellow"/>
        </w:rPr>
      </w:pPr>
    </w:p>
    <w:p w14:paraId="5A1DBA8B" w14:textId="77777777" w:rsidR="007C1D52" w:rsidRPr="005A761D" w:rsidRDefault="007C1D52" w:rsidP="007C1D52">
      <w:pPr>
        <w:rPr>
          <w:b/>
          <w:sz w:val="28"/>
          <w:szCs w:val="28"/>
          <w:highlight w:val="yellow"/>
        </w:rPr>
      </w:pPr>
    </w:p>
    <w:p w14:paraId="3513F624" w14:textId="59D691E7" w:rsidR="00C72BC7" w:rsidRPr="005A761D" w:rsidRDefault="00C72BC7" w:rsidP="007C1D52">
      <w:pPr>
        <w:rPr>
          <w:b/>
          <w:sz w:val="28"/>
          <w:szCs w:val="28"/>
          <w:highlight w:val="yellow"/>
        </w:rPr>
      </w:pPr>
    </w:p>
    <w:p w14:paraId="1310E1EB" w14:textId="09B7B27E" w:rsidR="003770CB" w:rsidRDefault="003770CB" w:rsidP="007C1D52">
      <w:pPr>
        <w:rPr>
          <w:b/>
          <w:sz w:val="28"/>
          <w:szCs w:val="28"/>
          <w:highlight w:val="yellow"/>
        </w:rPr>
      </w:pPr>
    </w:p>
    <w:p w14:paraId="2845E5BC" w14:textId="4A8B50F4" w:rsidR="00BB6C8D" w:rsidRPr="006D4C47" w:rsidRDefault="00BB6C8D" w:rsidP="00BB6C8D">
      <w:pPr>
        <w:rPr>
          <w:b/>
          <w:color w:val="54883D"/>
          <w:sz w:val="28"/>
          <w:szCs w:val="28"/>
        </w:rPr>
      </w:pPr>
      <w:r w:rsidRPr="006D4C47">
        <w:rPr>
          <w:b/>
          <w:color w:val="54883D"/>
          <w:sz w:val="28"/>
          <w:szCs w:val="28"/>
        </w:rPr>
        <w:lastRenderedPageBreak/>
        <w:t>PRILOG 2 – Karta prijetnji - pregledna karta opasnosti od poplava po vjerojatnosti pojavljivanja</w:t>
      </w:r>
    </w:p>
    <w:p w14:paraId="5DAD7B61" w14:textId="636310CD" w:rsidR="001E572B" w:rsidRPr="005A761D" w:rsidRDefault="001E572B" w:rsidP="00BB6C8D">
      <w:pPr>
        <w:rPr>
          <w:b/>
          <w:sz w:val="28"/>
          <w:szCs w:val="28"/>
          <w:highlight w:val="yellow"/>
        </w:rPr>
      </w:pPr>
    </w:p>
    <w:p w14:paraId="6A887D22" w14:textId="11357A70" w:rsidR="001E572B" w:rsidRPr="005A761D" w:rsidRDefault="001E572B" w:rsidP="00BB6C8D">
      <w:pPr>
        <w:rPr>
          <w:b/>
          <w:sz w:val="28"/>
          <w:szCs w:val="28"/>
          <w:highlight w:val="yellow"/>
        </w:rPr>
      </w:pPr>
    </w:p>
    <w:p w14:paraId="4BA6E28B" w14:textId="5C4DCFC0" w:rsidR="001E572B" w:rsidRPr="005A761D" w:rsidRDefault="001E572B" w:rsidP="00BB6C8D">
      <w:pPr>
        <w:rPr>
          <w:b/>
          <w:sz w:val="28"/>
          <w:szCs w:val="28"/>
          <w:highlight w:val="yellow"/>
        </w:rPr>
      </w:pPr>
    </w:p>
    <w:p w14:paraId="3027F01D" w14:textId="07334994" w:rsidR="001E572B" w:rsidRPr="005A761D" w:rsidRDefault="001E572B" w:rsidP="00BB6C8D">
      <w:pPr>
        <w:rPr>
          <w:b/>
          <w:sz w:val="28"/>
          <w:szCs w:val="28"/>
          <w:highlight w:val="yellow"/>
        </w:rPr>
      </w:pPr>
    </w:p>
    <w:p w14:paraId="559A595A" w14:textId="1D62C071" w:rsidR="001E572B" w:rsidRPr="005A761D" w:rsidRDefault="001E572B" w:rsidP="00BB6C8D">
      <w:pPr>
        <w:rPr>
          <w:b/>
          <w:sz w:val="28"/>
          <w:szCs w:val="28"/>
          <w:highlight w:val="yellow"/>
        </w:rPr>
      </w:pPr>
    </w:p>
    <w:p w14:paraId="707D745B" w14:textId="17E5C7F0" w:rsidR="001E572B" w:rsidRPr="005A761D" w:rsidRDefault="001E572B" w:rsidP="00BB6C8D">
      <w:pPr>
        <w:rPr>
          <w:b/>
          <w:sz w:val="28"/>
          <w:szCs w:val="28"/>
          <w:highlight w:val="yellow"/>
        </w:rPr>
      </w:pPr>
    </w:p>
    <w:p w14:paraId="653405D9" w14:textId="17D1307F" w:rsidR="001E572B" w:rsidRPr="005A761D" w:rsidRDefault="001E572B" w:rsidP="00BB6C8D">
      <w:pPr>
        <w:rPr>
          <w:b/>
          <w:sz w:val="28"/>
          <w:szCs w:val="28"/>
          <w:highlight w:val="yellow"/>
        </w:rPr>
      </w:pPr>
    </w:p>
    <w:p w14:paraId="4F3E49BC" w14:textId="239F83B8" w:rsidR="001E572B" w:rsidRPr="005A761D" w:rsidRDefault="001E572B" w:rsidP="00BB6C8D">
      <w:pPr>
        <w:rPr>
          <w:b/>
          <w:sz w:val="28"/>
          <w:szCs w:val="28"/>
          <w:highlight w:val="yellow"/>
        </w:rPr>
      </w:pPr>
    </w:p>
    <w:p w14:paraId="398CFC31" w14:textId="70B3AF2D" w:rsidR="001E572B" w:rsidRPr="005A761D" w:rsidRDefault="001E572B" w:rsidP="00BB6C8D">
      <w:pPr>
        <w:rPr>
          <w:b/>
          <w:sz w:val="28"/>
          <w:szCs w:val="28"/>
          <w:highlight w:val="yellow"/>
        </w:rPr>
      </w:pPr>
    </w:p>
    <w:p w14:paraId="38544736" w14:textId="143CB1D2" w:rsidR="001E572B" w:rsidRPr="005A761D" w:rsidRDefault="001E572B" w:rsidP="00BB6C8D">
      <w:pPr>
        <w:rPr>
          <w:b/>
          <w:sz w:val="28"/>
          <w:szCs w:val="28"/>
          <w:highlight w:val="yellow"/>
        </w:rPr>
      </w:pPr>
    </w:p>
    <w:p w14:paraId="777E7889" w14:textId="49E32943" w:rsidR="001E572B" w:rsidRPr="005A761D" w:rsidRDefault="001E572B" w:rsidP="00BB6C8D">
      <w:pPr>
        <w:rPr>
          <w:b/>
          <w:sz w:val="28"/>
          <w:szCs w:val="28"/>
          <w:highlight w:val="yellow"/>
        </w:rPr>
      </w:pPr>
    </w:p>
    <w:p w14:paraId="2AB2D52B" w14:textId="29A8A6B1" w:rsidR="001E572B" w:rsidRPr="005A761D" w:rsidRDefault="001E572B" w:rsidP="00BB6C8D">
      <w:pPr>
        <w:rPr>
          <w:b/>
          <w:sz w:val="28"/>
          <w:szCs w:val="28"/>
          <w:highlight w:val="yellow"/>
        </w:rPr>
      </w:pPr>
    </w:p>
    <w:p w14:paraId="460FA67F" w14:textId="617339F1" w:rsidR="001E572B" w:rsidRPr="005A761D" w:rsidRDefault="001E572B" w:rsidP="00BB6C8D">
      <w:pPr>
        <w:rPr>
          <w:b/>
          <w:sz w:val="28"/>
          <w:szCs w:val="28"/>
          <w:highlight w:val="yellow"/>
        </w:rPr>
      </w:pPr>
    </w:p>
    <w:p w14:paraId="1C82AA4B" w14:textId="5BCBCD9F" w:rsidR="001E572B" w:rsidRPr="005A761D" w:rsidRDefault="001E572B" w:rsidP="00BB6C8D">
      <w:pPr>
        <w:rPr>
          <w:b/>
          <w:sz w:val="28"/>
          <w:szCs w:val="28"/>
          <w:highlight w:val="yellow"/>
        </w:rPr>
      </w:pPr>
    </w:p>
    <w:p w14:paraId="349C2674" w14:textId="657BF3E0" w:rsidR="001E572B" w:rsidRPr="005A761D" w:rsidRDefault="001E572B" w:rsidP="00BB6C8D">
      <w:pPr>
        <w:rPr>
          <w:b/>
          <w:sz w:val="28"/>
          <w:szCs w:val="28"/>
          <w:highlight w:val="yellow"/>
        </w:rPr>
      </w:pPr>
    </w:p>
    <w:p w14:paraId="5F47BA01" w14:textId="5DB7AC33" w:rsidR="001E572B" w:rsidRPr="005A761D" w:rsidRDefault="001E572B" w:rsidP="00BB6C8D">
      <w:pPr>
        <w:rPr>
          <w:b/>
          <w:sz w:val="28"/>
          <w:szCs w:val="28"/>
          <w:highlight w:val="yellow"/>
        </w:rPr>
      </w:pPr>
    </w:p>
    <w:p w14:paraId="6A5619AF" w14:textId="042443C4" w:rsidR="001E572B" w:rsidRPr="005A761D" w:rsidRDefault="001E572B" w:rsidP="00BB6C8D">
      <w:pPr>
        <w:rPr>
          <w:b/>
          <w:sz w:val="28"/>
          <w:szCs w:val="28"/>
          <w:highlight w:val="yellow"/>
        </w:rPr>
      </w:pPr>
    </w:p>
    <w:p w14:paraId="7E486CF9" w14:textId="3B898431" w:rsidR="001E572B" w:rsidRPr="005A761D" w:rsidRDefault="001E572B" w:rsidP="00BB6C8D">
      <w:pPr>
        <w:rPr>
          <w:b/>
          <w:sz w:val="28"/>
          <w:szCs w:val="28"/>
          <w:highlight w:val="yellow"/>
        </w:rPr>
      </w:pPr>
    </w:p>
    <w:p w14:paraId="25A12FD5" w14:textId="77777777" w:rsidR="001E572B" w:rsidRPr="005A761D" w:rsidRDefault="001E572B" w:rsidP="00BB6C8D">
      <w:pPr>
        <w:rPr>
          <w:b/>
          <w:sz w:val="28"/>
          <w:szCs w:val="28"/>
          <w:highlight w:val="yellow"/>
        </w:rPr>
      </w:pPr>
    </w:p>
    <w:p w14:paraId="1C8B2B26" w14:textId="77777777" w:rsidR="00BB6C8D" w:rsidRPr="005A761D" w:rsidRDefault="00BB6C8D" w:rsidP="00BB6C8D">
      <w:pPr>
        <w:rPr>
          <w:b/>
          <w:sz w:val="28"/>
          <w:szCs w:val="28"/>
          <w:highlight w:val="yellow"/>
        </w:rPr>
      </w:pPr>
    </w:p>
    <w:p w14:paraId="22032015" w14:textId="77777777" w:rsidR="00BB6C8D" w:rsidRPr="005A761D" w:rsidRDefault="00BB6C8D" w:rsidP="00BB6C8D">
      <w:pPr>
        <w:rPr>
          <w:b/>
          <w:sz w:val="28"/>
          <w:szCs w:val="28"/>
          <w:highlight w:val="yellow"/>
        </w:rPr>
      </w:pPr>
    </w:p>
    <w:p w14:paraId="6CF27FD9" w14:textId="77777777" w:rsidR="00BB6C8D" w:rsidRPr="005A761D" w:rsidRDefault="00BB6C8D" w:rsidP="00BB6C8D">
      <w:pPr>
        <w:rPr>
          <w:b/>
          <w:sz w:val="28"/>
          <w:szCs w:val="28"/>
          <w:highlight w:val="yellow"/>
        </w:rPr>
      </w:pPr>
    </w:p>
    <w:p w14:paraId="2E1F86D8" w14:textId="77777777" w:rsidR="00BB6C8D" w:rsidRPr="005A761D" w:rsidRDefault="00BB6C8D" w:rsidP="00BB6C8D">
      <w:pPr>
        <w:rPr>
          <w:b/>
          <w:sz w:val="28"/>
          <w:szCs w:val="28"/>
          <w:highlight w:val="yellow"/>
        </w:rPr>
      </w:pPr>
    </w:p>
    <w:p w14:paraId="0A84CC3C" w14:textId="77777777" w:rsidR="00BB6C8D" w:rsidRPr="005A761D" w:rsidRDefault="00BB6C8D" w:rsidP="00BB6C8D">
      <w:pPr>
        <w:rPr>
          <w:b/>
          <w:sz w:val="28"/>
          <w:szCs w:val="28"/>
          <w:highlight w:val="yellow"/>
        </w:rPr>
      </w:pPr>
    </w:p>
    <w:p w14:paraId="6E71B361" w14:textId="77777777" w:rsidR="001E572B" w:rsidRPr="005A761D" w:rsidRDefault="001E572B" w:rsidP="00BB6C8D">
      <w:pPr>
        <w:rPr>
          <w:b/>
          <w:sz w:val="28"/>
          <w:szCs w:val="28"/>
          <w:highlight w:val="yellow"/>
        </w:rPr>
        <w:sectPr w:rsidR="001E572B" w:rsidRPr="005A761D" w:rsidSect="002F5A65">
          <w:headerReference w:type="first" r:id="rId95"/>
          <w:footerReference w:type="first" r:id="rId96"/>
          <w:pgSz w:w="11906" w:h="16838"/>
          <w:pgMar w:top="1418" w:right="1418" w:bottom="1418" w:left="1418" w:header="567" w:footer="0" w:gutter="0"/>
          <w:cols w:space="708"/>
          <w:titlePg/>
          <w:docGrid w:linePitch="360"/>
        </w:sectPr>
      </w:pPr>
    </w:p>
    <w:p w14:paraId="7977F687" w14:textId="20229A40" w:rsidR="001E572B" w:rsidRPr="005A761D" w:rsidRDefault="001E572B" w:rsidP="006D4C47">
      <w:pPr>
        <w:jc w:val="center"/>
        <w:rPr>
          <w:b/>
          <w:sz w:val="28"/>
          <w:szCs w:val="28"/>
          <w:highlight w:val="yellow"/>
        </w:rPr>
        <w:sectPr w:rsidR="001E572B" w:rsidRPr="005A761D" w:rsidSect="001E572B">
          <w:pgSz w:w="16838" w:h="11906" w:orient="landscape"/>
          <w:pgMar w:top="1418" w:right="1418" w:bottom="1418" w:left="1418" w:header="567" w:footer="0" w:gutter="0"/>
          <w:cols w:space="708"/>
          <w:titlePg/>
          <w:docGrid w:linePitch="360"/>
        </w:sectPr>
      </w:pPr>
    </w:p>
    <w:p w14:paraId="48AF311D" w14:textId="7C09CDD0" w:rsidR="00BB6C8D" w:rsidRPr="005B408C" w:rsidRDefault="00BB6C8D" w:rsidP="00BB6C8D">
      <w:pPr>
        <w:rPr>
          <w:b/>
          <w:color w:val="54883D"/>
          <w:sz w:val="28"/>
          <w:szCs w:val="28"/>
        </w:rPr>
      </w:pPr>
      <w:r w:rsidRPr="005B408C">
        <w:rPr>
          <w:b/>
          <w:color w:val="54883D"/>
          <w:sz w:val="28"/>
          <w:szCs w:val="28"/>
        </w:rPr>
        <w:lastRenderedPageBreak/>
        <w:t xml:space="preserve">PRILOG 3 – Karta rizika - pregledna karta rizika od poplava </w:t>
      </w:r>
      <w:r w:rsidR="00455F6B">
        <w:rPr>
          <w:b/>
          <w:color w:val="54883D"/>
          <w:sz w:val="28"/>
          <w:szCs w:val="28"/>
        </w:rPr>
        <w:t xml:space="preserve">za malu </w:t>
      </w:r>
      <w:r w:rsidRPr="005B408C">
        <w:rPr>
          <w:b/>
          <w:color w:val="54883D"/>
          <w:sz w:val="28"/>
          <w:szCs w:val="28"/>
        </w:rPr>
        <w:t>vjerojatnost pojavljivanja</w:t>
      </w:r>
    </w:p>
    <w:p w14:paraId="03FBFCAE" w14:textId="77777777" w:rsidR="00BB6C8D" w:rsidRPr="005A761D" w:rsidRDefault="00BB6C8D" w:rsidP="00BB6C8D">
      <w:pPr>
        <w:rPr>
          <w:b/>
          <w:sz w:val="28"/>
          <w:szCs w:val="28"/>
          <w:highlight w:val="yellow"/>
        </w:rPr>
      </w:pPr>
    </w:p>
    <w:p w14:paraId="75195C33" w14:textId="77777777" w:rsidR="00BB6C8D" w:rsidRPr="005A761D" w:rsidRDefault="00BB6C8D" w:rsidP="007C1D52">
      <w:pPr>
        <w:rPr>
          <w:b/>
          <w:sz w:val="28"/>
          <w:szCs w:val="28"/>
          <w:highlight w:val="yellow"/>
        </w:rPr>
      </w:pPr>
    </w:p>
    <w:p w14:paraId="68F30B2F" w14:textId="77777777" w:rsidR="00BB6C8D" w:rsidRPr="005A761D" w:rsidRDefault="00BB6C8D" w:rsidP="007C1D52">
      <w:pPr>
        <w:rPr>
          <w:b/>
          <w:sz w:val="28"/>
          <w:szCs w:val="28"/>
          <w:highlight w:val="yellow"/>
        </w:rPr>
      </w:pPr>
    </w:p>
    <w:p w14:paraId="4F00F140" w14:textId="77777777" w:rsidR="00BB6C8D" w:rsidRPr="005A761D" w:rsidRDefault="00BB6C8D" w:rsidP="007C1D52">
      <w:pPr>
        <w:rPr>
          <w:b/>
          <w:sz w:val="28"/>
          <w:szCs w:val="28"/>
          <w:highlight w:val="yellow"/>
        </w:rPr>
      </w:pPr>
    </w:p>
    <w:p w14:paraId="723402A8" w14:textId="77777777" w:rsidR="00BB6C8D" w:rsidRPr="005A761D" w:rsidRDefault="00BB6C8D" w:rsidP="007C1D52">
      <w:pPr>
        <w:rPr>
          <w:b/>
          <w:sz w:val="28"/>
          <w:szCs w:val="28"/>
          <w:highlight w:val="yellow"/>
        </w:rPr>
      </w:pPr>
    </w:p>
    <w:p w14:paraId="5056E223" w14:textId="77777777" w:rsidR="00BB6C8D" w:rsidRPr="005A761D" w:rsidRDefault="00BB6C8D" w:rsidP="007C1D52">
      <w:pPr>
        <w:rPr>
          <w:b/>
          <w:sz w:val="28"/>
          <w:szCs w:val="28"/>
          <w:highlight w:val="yellow"/>
        </w:rPr>
      </w:pPr>
    </w:p>
    <w:p w14:paraId="302E4357" w14:textId="77777777" w:rsidR="00BB6C8D" w:rsidRPr="005A761D" w:rsidRDefault="00BB6C8D" w:rsidP="007C1D52">
      <w:pPr>
        <w:rPr>
          <w:b/>
          <w:sz w:val="28"/>
          <w:szCs w:val="28"/>
          <w:highlight w:val="yellow"/>
        </w:rPr>
      </w:pPr>
    </w:p>
    <w:p w14:paraId="79DA2649" w14:textId="77777777" w:rsidR="00BB6C8D" w:rsidRPr="005A761D" w:rsidRDefault="00BB6C8D" w:rsidP="007C1D52">
      <w:pPr>
        <w:rPr>
          <w:b/>
          <w:sz w:val="28"/>
          <w:szCs w:val="28"/>
          <w:highlight w:val="yellow"/>
        </w:rPr>
      </w:pPr>
    </w:p>
    <w:p w14:paraId="40FBBBE0" w14:textId="77777777" w:rsidR="00BB6C8D" w:rsidRPr="005A761D" w:rsidRDefault="00BB6C8D" w:rsidP="007C1D52">
      <w:pPr>
        <w:rPr>
          <w:b/>
          <w:sz w:val="28"/>
          <w:szCs w:val="28"/>
          <w:highlight w:val="yellow"/>
        </w:rPr>
      </w:pPr>
    </w:p>
    <w:p w14:paraId="146355DF" w14:textId="77777777" w:rsidR="00BB6C8D" w:rsidRPr="005A761D" w:rsidRDefault="00BB6C8D" w:rsidP="007C1D52">
      <w:pPr>
        <w:rPr>
          <w:b/>
          <w:sz w:val="28"/>
          <w:szCs w:val="28"/>
          <w:highlight w:val="yellow"/>
        </w:rPr>
      </w:pPr>
    </w:p>
    <w:p w14:paraId="41E20927" w14:textId="77777777" w:rsidR="00BB6C8D" w:rsidRPr="005A761D" w:rsidRDefault="00BB6C8D" w:rsidP="007C1D52">
      <w:pPr>
        <w:rPr>
          <w:b/>
          <w:sz w:val="28"/>
          <w:szCs w:val="28"/>
          <w:highlight w:val="yellow"/>
        </w:rPr>
      </w:pPr>
    </w:p>
    <w:p w14:paraId="1785FF67" w14:textId="77777777" w:rsidR="00BB6C8D" w:rsidRPr="005A761D" w:rsidRDefault="00BB6C8D" w:rsidP="007C1D52">
      <w:pPr>
        <w:rPr>
          <w:b/>
          <w:sz w:val="28"/>
          <w:szCs w:val="28"/>
          <w:highlight w:val="yellow"/>
        </w:rPr>
      </w:pPr>
    </w:p>
    <w:p w14:paraId="0AA3CAEB" w14:textId="77777777" w:rsidR="00BB6C8D" w:rsidRPr="005A761D" w:rsidRDefault="00BB6C8D" w:rsidP="007C1D52">
      <w:pPr>
        <w:rPr>
          <w:b/>
          <w:sz w:val="28"/>
          <w:szCs w:val="28"/>
          <w:highlight w:val="yellow"/>
        </w:rPr>
      </w:pPr>
    </w:p>
    <w:p w14:paraId="48AC4B33" w14:textId="77777777" w:rsidR="00BB6C8D" w:rsidRPr="005A761D" w:rsidRDefault="00BB6C8D" w:rsidP="007C1D52">
      <w:pPr>
        <w:rPr>
          <w:b/>
          <w:sz w:val="28"/>
          <w:szCs w:val="28"/>
          <w:highlight w:val="yellow"/>
        </w:rPr>
      </w:pPr>
    </w:p>
    <w:p w14:paraId="14CDB55A" w14:textId="77777777" w:rsidR="00BB6C8D" w:rsidRPr="005A761D" w:rsidRDefault="00BB6C8D" w:rsidP="007C1D52">
      <w:pPr>
        <w:rPr>
          <w:b/>
          <w:sz w:val="28"/>
          <w:szCs w:val="28"/>
          <w:highlight w:val="yellow"/>
        </w:rPr>
      </w:pPr>
    </w:p>
    <w:p w14:paraId="32B2FEA9" w14:textId="77777777" w:rsidR="00BB6C8D" w:rsidRPr="005A761D" w:rsidRDefault="00BB6C8D" w:rsidP="007C1D52">
      <w:pPr>
        <w:rPr>
          <w:b/>
          <w:sz w:val="28"/>
          <w:szCs w:val="28"/>
          <w:highlight w:val="yellow"/>
        </w:rPr>
      </w:pPr>
    </w:p>
    <w:p w14:paraId="17E05F61" w14:textId="77777777" w:rsidR="00BB6C8D" w:rsidRPr="005A761D" w:rsidRDefault="00BB6C8D" w:rsidP="007C1D52">
      <w:pPr>
        <w:rPr>
          <w:b/>
          <w:sz w:val="28"/>
          <w:szCs w:val="28"/>
          <w:highlight w:val="yellow"/>
        </w:rPr>
      </w:pPr>
    </w:p>
    <w:p w14:paraId="15B7D8BE" w14:textId="77777777" w:rsidR="00BB6C8D" w:rsidRPr="005A761D" w:rsidRDefault="00BB6C8D" w:rsidP="007C1D52">
      <w:pPr>
        <w:rPr>
          <w:b/>
          <w:sz w:val="28"/>
          <w:szCs w:val="28"/>
          <w:highlight w:val="yellow"/>
        </w:rPr>
      </w:pPr>
    </w:p>
    <w:p w14:paraId="4902B5F5" w14:textId="77777777" w:rsidR="00BB6C8D" w:rsidRPr="005A761D" w:rsidRDefault="00BB6C8D" w:rsidP="007C1D52">
      <w:pPr>
        <w:rPr>
          <w:b/>
          <w:sz w:val="28"/>
          <w:szCs w:val="28"/>
          <w:highlight w:val="yellow"/>
        </w:rPr>
      </w:pPr>
    </w:p>
    <w:p w14:paraId="080B560B" w14:textId="77777777" w:rsidR="00BB6C8D" w:rsidRPr="005A761D" w:rsidRDefault="00BB6C8D" w:rsidP="007C1D52">
      <w:pPr>
        <w:rPr>
          <w:b/>
          <w:sz w:val="28"/>
          <w:szCs w:val="28"/>
          <w:highlight w:val="yellow"/>
        </w:rPr>
      </w:pPr>
    </w:p>
    <w:p w14:paraId="35F095E6" w14:textId="77777777" w:rsidR="00BB6C8D" w:rsidRPr="005A761D" w:rsidRDefault="00BB6C8D" w:rsidP="007C1D52">
      <w:pPr>
        <w:rPr>
          <w:b/>
          <w:sz w:val="28"/>
          <w:szCs w:val="28"/>
          <w:highlight w:val="yellow"/>
        </w:rPr>
      </w:pPr>
    </w:p>
    <w:p w14:paraId="69B37158" w14:textId="77777777" w:rsidR="00BB6C8D" w:rsidRPr="005A761D" w:rsidRDefault="00BB6C8D" w:rsidP="007C1D52">
      <w:pPr>
        <w:rPr>
          <w:b/>
          <w:sz w:val="28"/>
          <w:szCs w:val="28"/>
          <w:highlight w:val="yellow"/>
        </w:rPr>
      </w:pPr>
    </w:p>
    <w:p w14:paraId="2410202D" w14:textId="77777777" w:rsidR="00BB6C8D" w:rsidRPr="005A761D" w:rsidRDefault="00BB6C8D" w:rsidP="007C1D52">
      <w:pPr>
        <w:rPr>
          <w:b/>
          <w:sz w:val="28"/>
          <w:szCs w:val="28"/>
          <w:highlight w:val="yellow"/>
        </w:rPr>
      </w:pPr>
    </w:p>
    <w:p w14:paraId="19AF24B5" w14:textId="77777777" w:rsidR="00BB6C8D" w:rsidRPr="005A761D" w:rsidRDefault="00BB6C8D" w:rsidP="007C1D52">
      <w:pPr>
        <w:rPr>
          <w:b/>
          <w:sz w:val="28"/>
          <w:szCs w:val="28"/>
          <w:highlight w:val="yellow"/>
        </w:rPr>
      </w:pPr>
    </w:p>
    <w:p w14:paraId="5B04424F" w14:textId="77777777" w:rsidR="001E572B" w:rsidRPr="005A761D" w:rsidRDefault="001E572B" w:rsidP="007C1D52">
      <w:pPr>
        <w:rPr>
          <w:b/>
          <w:sz w:val="28"/>
          <w:szCs w:val="28"/>
          <w:highlight w:val="yellow"/>
        </w:rPr>
        <w:sectPr w:rsidR="001E572B" w:rsidRPr="005A761D" w:rsidSect="001E572B">
          <w:pgSz w:w="11906" w:h="16838"/>
          <w:pgMar w:top="1418" w:right="1418" w:bottom="1418" w:left="1418" w:header="567" w:footer="0" w:gutter="0"/>
          <w:cols w:space="708"/>
          <w:titlePg/>
          <w:docGrid w:linePitch="360"/>
        </w:sectPr>
      </w:pPr>
    </w:p>
    <w:p w14:paraId="2691BBB2" w14:textId="166F398E" w:rsidR="003D44C7" w:rsidRDefault="003D44C7" w:rsidP="005B408C">
      <w:pPr>
        <w:jc w:val="center"/>
        <w:rPr>
          <w:b/>
          <w:sz w:val="28"/>
          <w:szCs w:val="28"/>
          <w:highlight w:val="yellow"/>
        </w:rPr>
      </w:pPr>
    </w:p>
    <w:p w14:paraId="363A5CD1" w14:textId="77777777" w:rsidR="003D44C7" w:rsidRDefault="003D44C7" w:rsidP="005B408C">
      <w:pPr>
        <w:jc w:val="center"/>
        <w:rPr>
          <w:b/>
          <w:sz w:val="28"/>
          <w:szCs w:val="28"/>
          <w:highlight w:val="yellow"/>
        </w:rPr>
        <w:sectPr w:rsidR="003D44C7" w:rsidSect="001E572B">
          <w:pgSz w:w="16838" w:h="11906" w:orient="landscape"/>
          <w:pgMar w:top="1418" w:right="1418" w:bottom="1418" w:left="1418" w:header="567" w:footer="0" w:gutter="0"/>
          <w:cols w:space="708"/>
          <w:titlePg/>
          <w:docGrid w:linePitch="360"/>
        </w:sectPr>
      </w:pPr>
    </w:p>
    <w:p w14:paraId="6701C447" w14:textId="2D39CE7E" w:rsidR="00A24DF5" w:rsidRPr="006D4C47" w:rsidRDefault="00A24DF5" w:rsidP="00A24DF5">
      <w:pPr>
        <w:rPr>
          <w:b/>
          <w:color w:val="54883D"/>
          <w:sz w:val="28"/>
          <w:szCs w:val="28"/>
        </w:rPr>
      </w:pPr>
      <w:r w:rsidRPr="006D4C47">
        <w:rPr>
          <w:b/>
          <w:color w:val="54883D"/>
          <w:sz w:val="28"/>
          <w:szCs w:val="28"/>
        </w:rPr>
        <w:lastRenderedPageBreak/>
        <w:t xml:space="preserve">PRILOG </w:t>
      </w:r>
      <w:r>
        <w:rPr>
          <w:b/>
          <w:color w:val="54883D"/>
          <w:sz w:val="28"/>
          <w:szCs w:val="28"/>
        </w:rPr>
        <w:t>6</w:t>
      </w:r>
      <w:r w:rsidRPr="006D4C47">
        <w:rPr>
          <w:b/>
          <w:color w:val="54883D"/>
          <w:sz w:val="28"/>
          <w:szCs w:val="28"/>
        </w:rPr>
        <w:t xml:space="preserve"> – </w:t>
      </w:r>
      <w:r w:rsidRPr="00A24DF5">
        <w:rPr>
          <w:b/>
          <w:color w:val="54883D"/>
          <w:sz w:val="28"/>
          <w:szCs w:val="28"/>
        </w:rPr>
        <w:t>Karta prijetnji – Industrijska nesreća na lokaciji BP MURTER INA d.d.</w:t>
      </w:r>
    </w:p>
    <w:p w14:paraId="3F8DABE5" w14:textId="77777777" w:rsidR="00BF3CC8" w:rsidRDefault="00BF3CC8" w:rsidP="00BF3CC8">
      <w:pPr>
        <w:rPr>
          <w:b/>
          <w:color w:val="54883D"/>
          <w:sz w:val="28"/>
          <w:szCs w:val="28"/>
        </w:rPr>
      </w:pPr>
    </w:p>
    <w:p w14:paraId="0CBF7595" w14:textId="77777777" w:rsidR="00BF3CC8" w:rsidRDefault="00BF3CC8" w:rsidP="00BF3CC8">
      <w:pPr>
        <w:rPr>
          <w:b/>
          <w:color w:val="54883D"/>
          <w:sz w:val="28"/>
          <w:szCs w:val="28"/>
        </w:rPr>
      </w:pPr>
    </w:p>
    <w:p w14:paraId="5330963C" w14:textId="77777777" w:rsidR="00BF3CC8" w:rsidRDefault="00BF3CC8" w:rsidP="00BF3CC8">
      <w:pPr>
        <w:rPr>
          <w:b/>
          <w:color w:val="54883D"/>
          <w:sz w:val="28"/>
          <w:szCs w:val="28"/>
        </w:rPr>
      </w:pPr>
    </w:p>
    <w:p w14:paraId="4B800D43" w14:textId="77777777" w:rsidR="00BF3CC8" w:rsidRDefault="00BF3CC8" w:rsidP="00BF3CC8">
      <w:pPr>
        <w:rPr>
          <w:b/>
          <w:color w:val="54883D"/>
          <w:sz w:val="28"/>
          <w:szCs w:val="28"/>
        </w:rPr>
      </w:pPr>
    </w:p>
    <w:p w14:paraId="5F5C5CFB" w14:textId="77777777" w:rsidR="00BF3CC8" w:rsidRDefault="00BF3CC8" w:rsidP="00BF3CC8">
      <w:pPr>
        <w:rPr>
          <w:b/>
          <w:color w:val="54883D"/>
          <w:sz w:val="28"/>
          <w:szCs w:val="28"/>
        </w:rPr>
      </w:pPr>
    </w:p>
    <w:p w14:paraId="2FDE9370" w14:textId="77777777" w:rsidR="00BF3CC8" w:rsidRDefault="00BF3CC8" w:rsidP="00BF3CC8">
      <w:pPr>
        <w:rPr>
          <w:b/>
          <w:color w:val="54883D"/>
          <w:sz w:val="28"/>
          <w:szCs w:val="28"/>
        </w:rPr>
      </w:pPr>
    </w:p>
    <w:p w14:paraId="6BBB8571" w14:textId="77777777" w:rsidR="00BF3CC8" w:rsidRDefault="00BF3CC8" w:rsidP="00BF3CC8">
      <w:pPr>
        <w:rPr>
          <w:b/>
          <w:color w:val="54883D"/>
          <w:sz w:val="28"/>
          <w:szCs w:val="28"/>
        </w:rPr>
      </w:pPr>
    </w:p>
    <w:p w14:paraId="289D9235" w14:textId="77777777" w:rsidR="00BF3CC8" w:rsidRDefault="00BF3CC8" w:rsidP="00BF3CC8">
      <w:pPr>
        <w:rPr>
          <w:b/>
          <w:color w:val="54883D"/>
          <w:sz w:val="28"/>
          <w:szCs w:val="28"/>
        </w:rPr>
      </w:pPr>
    </w:p>
    <w:p w14:paraId="2B92CA4D" w14:textId="77777777" w:rsidR="00BF3CC8" w:rsidRDefault="00BF3CC8" w:rsidP="00BF3CC8">
      <w:pPr>
        <w:rPr>
          <w:b/>
          <w:color w:val="54883D"/>
          <w:sz w:val="28"/>
          <w:szCs w:val="28"/>
        </w:rPr>
      </w:pPr>
    </w:p>
    <w:p w14:paraId="5B2B449B" w14:textId="77777777" w:rsidR="00BF3CC8" w:rsidRDefault="00BF3CC8" w:rsidP="00BF3CC8">
      <w:pPr>
        <w:rPr>
          <w:b/>
          <w:color w:val="54883D"/>
          <w:sz w:val="28"/>
          <w:szCs w:val="28"/>
        </w:rPr>
      </w:pPr>
    </w:p>
    <w:p w14:paraId="179C6596" w14:textId="77777777" w:rsidR="00BF3CC8" w:rsidRDefault="00BF3CC8" w:rsidP="00BF3CC8">
      <w:pPr>
        <w:rPr>
          <w:b/>
          <w:color w:val="54883D"/>
          <w:sz w:val="28"/>
          <w:szCs w:val="28"/>
        </w:rPr>
      </w:pPr>
    </w:p>
    <w:p w14:paraId="0DF79FC2" w14:textId="77777777" w:rsidR="00BF3CC8" w:rsidRDefault="00BF3CC8" w:rsidP="00BF3CC8">
      <w:pPr>
        <w:rPr>
          <w:b/>
          <w:color w:val="54883D"/>
          <w:sz w:val="28"/>
          <w:szCs w:val="28"/>
        </w:rPr>
      </w:pPr>
    </w:p>
    <w:p w14:paraId="13E6BBC6" w14:textId="77777777" w:rsidR="00BF3CC8" w:rsidRDefault="00BF3CC8" w:rsidP="00BF3CC8">
      <w:pPr>
        <w:rPr>
          <w:b/>
          <w:color w:val="54883D"/>
          <w:sz w:val="28"/>
          <w:szCs w:val="28"/>
        </w:rPr>
      </w:pPr>
    </w:p>
    <w:p w14:paraId="43A71CDD" w14:textId="77777777" w:rsidR="00BF3CC8" w:rsidRDefault="00BF3CC8" w:rsidP="00BF3CC8">
      <w:pPr>
        <w:rPr>
          <w:b/>
          <w:color w:val="54883D"/>
          <w:sz w:val="28"/>
          <w:szCs w:val="28"/>
        </w:rPr>
      </w:pPr>
    </w:p>
    <w:p w14:paraId="2EFCF6BB" w14:textId="77777777" w:rsidR="00BF3CC8" w:rsidRDefault="00BF3CC8" w:rsidP="00BF3CC8">
      <w:pPr>
        <w:rPr>
          <w:b/>
          <w:color w:val="54883D"/>
          <w:sz w:val="28"/>
          <w:szCs w:val="28"/>
        </w:rPr>
      </w:pPr>
    </w:p>
    <w:p w14:paraId="3778C7B6" w14:textId="77777777" w:rsidR="00BF3CC8" w:rsidRDefault="00BF3CC8" w:rsidP="00BF3CC8">
      <w:pPr>
        <w:rPr>
          <w:b/>
          <w:color w:val="54883D"/>
          <w:sz w:val="28"/>
          <w:szCs w:val="28"/>
        </w:rPr>
      </w:pPr>
    </w:p>
    <w:p w14:paraId="1C2CEC90" w14:textId="77777777" w:rsidR="00BF3CC8" w:rsidRDefault="00BF3CC8" w:rsidP="00BF3CC8">
      <w:pPr>
        <w:rPr>
          <w:b/>
          <w:color w:val="54883D"/>
          <w:sz w:val="28"/>
          <w:szCs w:val="28"/>
        </w:rPr>
      </w:pPr>
    </w:p>
    <w:p w14:paraId="6B6DA542" w14:textId="77777777" w:rsidR="00BF3CC8" w:rsidRDefault="00BF3CC8" w:rsidP="00BF3CC8">
      <w:pPr>
        <w:rPr>
          <w:b/>
          <w:color w:val="54883D"/>
          <w:sz w:val="28"/>
          <w:szCs w:val="28"/>
        </w:rPr>
      </w:pPr>
    </w:p>
    <w:p w14:paraId="3D528356" w14:textId="77777777" w:rsidR="00BF3CC8" w:rsidRDefault="00BF3CC8" w:rsidP="00BF3CC8">
      <w:pPr>
        <w:rPr>
          <w:b/>
          <w:color w:val="54883D"/>
          <w:sz w:val="28"/>
          <w:szCs w:val="28"/>
        </w:rPr>
      </w:pPr>
    </w:p>
    <w:p w14:paraId="13DA9116" w14:textId="77777777" w:rsidR="00BF3CC8" w:rsidRDefault="00BF3CC8" w:rsidP="00BF3CC8">
      <w:pPr>
        <w:rPr>
          <w:b/>
          <w:color w:val="54883D"/>
          <w:sz w:val="28"/>
          <w:szCs w:val="28"/>
        </w:rPr>
      </w:pPr>
    </w:p>
    <w:p w14:paraId="75540807" w14:textId="77777777" w:rsidR="00BF3CC8" w:rsidRDefault="00BF3CC8" w:rsidP="00BF3CC8">
      <w:pPr>
        <w:rPr>
          <w:b/>
          <w:color w:val="54883D"/>
          <w:sz w:val="28"/>
          <w:szCs w:val="28"/>
        </w:rPr>
      </w:pPr>
    </w:p>
    <w:p w14:paraId="225EDE35" w14:textId="77777777" w:rsidR="00BF3CC8" w:rsidRDefault="00BF3CC8" w:rsidP="00BF3CC8">
      <w:pPr>
        <w:rPr>
          <w:b/>
          <w:color w:val="54883D"/>
          <w:sz w:val="28"/>
          <w:szCs w:val="28"/>
        </w:rPr>
      </w:pPr>
    </w:p>
    <w:p w14:paraId="2DE1A33A" w14:textId="77777777" w:rsidR="00BF3CC8" w:rsidRDefault="00BF3CC8" w:rsidP="00BF3CC8">
      <w:pPr>
        <w:rPr>
          <w:b/>
          <w:sz w:val="28"/>
          <w:szCs w:val="28"/>
          <w:highlight w:val="yellow"/>
        </w:rPr>
        <w:sectPr w:rsidR="00BF3CC8" w:rsidSect="00BF3CC8">
          <w:pgSz w:w="11906" w:h="16838"/>
          <w:pgMar w:top="1418" w:right="1418" w:bottom="1418" w:left="1418" w:header="567" w:footer="0" w:gutter="0"/>
          <w:cols w:space="708"/>
          <w:titlePg/>
          <w:docGrid w:linePitch="360"/>
        </w:sectPr>
      </w:pPr>
    </w:p>
    <w:p w14:paraId="1C8818BB" w14:textId="77777777" w:rsidR="00A26A2A" w:rsidRDefault="00A26A2A" w:rsidP="00A26A2A">
      <w:pPr>
        <w:jc w:val="center"/>
        <w:rPr>
          <w:b/>
          <w:sz w:val="28"/>
          <w:szCs w:val="28"/>
          <w:highlight w:val="yellow"/>
        </w:rPr>
        <w:sectPr w:rsidR="00A26A2A" w:rsidSect="00BF3CC8">
          <w:pgSz w:w="16838" w:h="11906" w:orient="landscape"/>
          <w:pgMar w:top="1418" w:right="1418" w:bottom="1418" w:left="1418" w:header="567" w:footer="0" w:gutter="0"/>
          <w:cols w:space="708"/>
          <w:titlePg/>
          <w:docGrid w:linePitch="360"/>
        </w:sectPr>
      </w:pPr>
      <w:r>
        <w:rPr>
          <w:noProof/>
          <w:lang w:eastAsia="hr-HR"/>
        </w:rPr>
        <w:lastRenderedPageBreak/>
        <w:drawing>
          <wp:inline distT="0" distB="0" distL="0" distR="0" wp14:anchorId="6BD88793" wp14:editId="6CD6124D">
            <wp:extent cx="8105775" cy="5753100"/>
            <wp:effectExtent l="0" t="0" r="9525" b="0"/>
            <wp:docPr id="41" name="Slika 41"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na kojoj se prikazuje karta&#10;&#10;Opis je automatski generiran"/>
                    <pic:cNvPicPr/>
                  </pic:nvPicPr>
                  <pic:blipFill>
                    <a:blip r:embed="rId97"/>
                    <a:stretch>
                      <a:fillRect/>
                    </a:stretch>
                  </pic:blipFill>
                  <pic:spPr>
                    <a:xfrm>
                      <a:off x="0" y="0"/>
                      <a:ext cx="8105775" cy="5753100"/>
                    </a:xfrm>
                    <a:prstGeom prst="rect">
                      <a:avLst/>
                    </a:prstGeom>
                  </pic:spPr>
                </pic:pic>
              </a:graphicData>
            </a:graphic>
          </wp:inline>
        </w:drawing>
      </w:r>
    </w:p>
    <w:p w14:paraId="392F8EFD" w14:textId="5060333E" w:rsidR="007C1D52" w:rsidRPr="006D4C47" w:rsidRDefault="007C1D52" w:rsidP="007C1D52">
      <w:pPr>
        <w:rPr>
          <w:b/>
          <w:color w:val="54883D"/>
          <w:sz w:val="28"/>
          <w:szCs w:val="28"/>
        </w:rPr>
      </w:pPr>
      <w:r w:rsidRPr="006D4C47">
        <w:rPr>
          <w:b/>
          <w:color w:val="54883D"/>
          <w:sz w:val="28"/>
          <w:szCs w:val="28"/>
        </w:rPr>
        <w:lastRenderedPageBreak/>
        <w:t xml:space="preserve">PRILOG </w:t>
      </w:r>
      <w:r w:rsidR="00A26A2A">
        <w:rPr>
          <w:b/>
          <w:color w:val="54883D"/>
          <w:sz w:val="28"/>
          <w:szCs w:val="28"/>
        </w:rPr>
        <w:t>7</w:t>
      </w:r>
      <w:r w:rsidRPr="006D4C47">
        <w:rPr>
          <w:b/>
          <w:color w:val="54883D"/>
          <w:sz w:val="28"/>
          <w:szCs w:val="28"/>
        </w:rPr>
        <w:t xml:space="preserve"> – Ovlaštenje tvrtke DLS d.o.o.</w:t>
      </w:r>
    </w:p>
    <w:p w14:paraId="708D5FE4" w14:textId="77777777" w:rsidR="007C1D52" w:rsidRPr="006D4C47" w:rsidRDefault="007C1D52" w:rsidP="007C1D52">
      <w:pPr>
        <w:rPr>
          <w:b/>
          <w:sz w:val="28"/>
          <w:szCs w:val="28"/>
        </w:rPr>
      </w:pPr>
    </w:p>
    <w:p w14:paraId="7AA4A1D0" w14:textId="0858889D" w:rsidR="007C1D52" w:rsidRDefault="00CD6DEB" w:rsidP="00CD6DEB">
      <w:pPr>
        <w:jc w:val="center"/>
        <w:rPr>
          <w:b/>
          <w:sz w:val="28"/>
          <w:szCs w:val="28"/>
        </w:rPr>
      </w:pPr>
      <w:r>
        <w:rPr>
          <w:b/>
          <w:noProof/>
          <w:sz w:val="28"/>
          <w:szCs w:val="28"/>
        </w:rPr>
        <w:drawing>
          <wp:inline distT="0" distB="0" distL="0" distR="0" wp14:anchorId="477DA702" wp14:editId="3E738C53">
            <wp:extent cx="4549534" cy="6401355"/>
            <wp:effectExtent l="0" t="0" r="3810" b="0"/>
            <wp:docPr id="1162534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346" name="Picture 11625346"/>
                    <pic:cNvPicPr/>
                  </pic:nvPicPr>
                  <pic:blipFill>
                    <a:blip r:embed="rId98">
                      <a:extLst>
                        <a:ext uri="{28A0092B-C50C-407E-A947-70E740481C1C}">
                          <a14:useLocalDpi xmlns:a14="http://schemas.microsoft.com/office/drawing/2010/main" val="0"/>
                        </a:ext>
                      </a:extLst>
                    </a:blip>
                    <a:stretch>
                      <a:fillRect/>
                    </a:stretch>
                  </pic:blipFill>
                  <pic:spPr>
                    <a:xfrm>
                      <a:off x="0" y="0"/>
                      <a:ext cx="4549534" cy="6401355"/>
                    </a:xfrm>
                    <a:prstGeom prst="rect">
                      <a:avLst/>
                    </a:prstGeom>
                  </pic:spPr>
                </pic:pic>
              </a:graphicData>
            </a:graphic>
          </wp:inline>
        </w:drawing>
      </w:r>
    </w:p>
    <w:p w14:paraId="00054AAC" w14:textId="72118F20" w:rsidR="00CD6DEB" w:rsidRPr="006D4C47" w:rsidRDefault="00CD6DEB" w:rsidP="00CD6DEB">
      <w:pPr>
        <w:jc w:val="center"/>
        <w:rPr>
          <w:b/>
          <w:sz w:val="28"/>
          <w:szCs w:val="28"/>
        </w:rPr>
      </w:pPr>
      <w:r>
        <w:rPr>
          <w:b/>
          <w:noProof/>
          <w:sz w:val="28"/>
          <w:szCs w:val="28"/>
        </w:rPr>
        <w:lastRenderedPageBreak/>
        <w:drawing>
          <wp:inline distT="0" distB="0" distL="0" distR="0" wp14:anchorId="26ACAECB" wp14:editId="71D9F43D">
            <wp:extent cx="4557155" cy="6340389"/>
            <wp:effectExtent l="0" t="0" r="0" b="3810"/>
            <wp:docPr id="720788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8887" name="Picture 72078887"/>
                    <pic:cNvPicPr/>
                  </pic:nvPicPr>
                  <pic:blipFill>
                    <a:blip r:embed="rId99">
                      <a:extLst>
                        <a:ext uri="{28A0092B-C50C-407E-A947-70E740481C1C}">
                          <a14:useLocalDpi xmlns:a14="http://schemas.microsoft.com/office/drawing/2010/main" val="0"/>
                        </a:ext>
                      </a:extLst>
                    </a:blip>
                    <a:stretch>
                      <a:fillRect/>
                    </a:stretch>
                  </pic:blipFill>
                  <pic:spPr>
                    <a:xfrm>
                      <a:off x="0" y="0"/>
                      <a:ext cx="4557155" cy="6340389"/>
                    </a:xfrm>
                    <a:prstGeom prst="rect">
                      <a:avLst/>
                    </a:prstGeom>
                  </pic:spPr>
                </pic:pic>
              </a:graphicData>
            </a:graphic>
          </wp:inline>
        </w:drawing>
      </w:r>
    </w:p>
    <w:p w14:paraId="18E0AFA9" w14:textId="3D271A29" w:rsidR="007C1D52" w:rsidRPr="001E572B" w:rsidRDefault="007C1D52" w:rsidP="007C1D52">
      <w:pPr>
        <w:rPr>
          <w:b/>
          <w:sz w:val="28"/>
          <w:szCs w:val="28"/>
        </w:rPr>
      </w:pPr>
    </w:p>
    <w:p w14:paraId="7EBFAD0C" w14:textId="77777777" w:rsidR="007C1D52" w:rsidRPr="001E572B" w:rsidRDefault="007C1D52" w:rsidP="007C1D52">
      <w:pPr>
        <w:rPr>
          <w:b/>
          <w:sz w:val="28"/>
          <w:szCs w:val="28"/>
        </w:rPr>
      </w:pPr>
    </w:p>
    <w:p w14:paraId="1A5EB094" w14:textId="77777777" w:rsidR="00285451" w:rsidRPr="001E572B" w:rsidRDefault="00285451" w:rsidP="00285451"/>
    <w:p w14:paraId="3DA8E420" w14:textId="6E18C1D7" w:rsidR="00D16B35" w:rsidRPr="000735D4" w:rsidRDefault="00D16B35" w:rsidP="00D16B35"/>
    <w:sectPr w:rsidR="00D16B35" w:rsidRPr="000735D4" w:rsidSect="00A26A2A">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E198D" w14:textId="77777777" w:rsidR="00853828" w:rsidRDefault="00853828" w:rsidP="00D917CA">
      <w:r>
        <w:separator/>
      </w:r>
    </w:p>
  </w:endnote>
  <w:endnote w:type="continuationSeparator" w:id="0">
    <w:p w14:paraId="5ED3BF01" w14:textId="77777777" w:rsidR="00853828" w:rsidRDefault="00853828"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Arial Narrow"/>
    <w:charset w:val="EE"/>
    <w:family w:val="auto"/>
    <w:pitch w:val="variable"/>
    <w:sig w:usb0="00000001" w:usb1="00000000" w:usb2="00000000" w:usb3="00000000" w:csb0="00000003" w:csb1="00000000"/>
  </w:font>
  <w:font w:name="Times-NewRoman">
    <w:altName w:val="Times New Roman"/>
    <w:charset w:val="00"/>
    <w:family w:val="auto"/>
    <w:pitch w:val="default"/>
  </w:font>
  <w:font w:name="CRO_Korinna">
    <w:altName w:val="Arial"/>
    <w:charset w:val="00"/>
    <w:family w:val="swiss"/>
    <w:pitch w:val="variable"/>
    <w:sig w:usb0="00000003" w:usb1="00000000" w:usb2="00000000" w:usb3="00000000" w:csb0="00000001" w:csb1="00000000"/>
  </w:font>
  <w:font w:name="ArialNarrow">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Gabriola">
    <w:panose1 w:val="04040605051002020D02"/>
    <w:charset w:val="EE"/>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FE84" w14:textId="77777777" w:rsidR="00787E82" w:rsidRDefault="00787E82">
    <w:pPr>
      <w:pStyle w:val="Podnoje"/>
    </w:pPr>
    <w:r>
      <w:rPr>
        <w:noProof/>
        <w:lang w:eastAsia="hr-HR"/>
      </w:rPr>
      <mc:AlternateContent>
        <mc:Choice Requires="wpg">
          <w:drawing>
            <wp:anchor distT="0" distB="0" distL="114300" distR="114300" simplePos="0" relativeHeight="251674624" behindDoc="0" locked="0" layoutInCell="1" allowOverlap="1" wp14:anchorId="064815AC" wp14:editId="1674259A">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913A7E5" w14:textId="76868145" w:rsidR="00787E82" w:rsidRPr="001F1D2A" w:rsidRDefault="00787E82">
                            <w:pPr>
                              <w:rPr>
                                <w:color w:val="7F7F7F" w:themeColor="text1" w:themeTint="80"/>
                                <w:sz w:val="14"/>
                                <w:szCs w:val="16"/>
                              </w:rPr>
                            </w:pPr>
                            <w:r w:rsidRPr="001F1D2A">
                              <w:rPr>
                                <w:color w:val="7F7F7F" w:themeColor="text1" w:themeTint="80"/>
                                <w:sz w:val="14"/>
                                <w:szCs w:val="16"/>
                              </w:rPr>
                              <w:t xml:space="preserve">d.o.o. HR-51000 Rijeka, </w:t>
                            </w:r>
                            <w:r w:rsidR="006F3774">
                              <w:rPr>
                                <w:color w:val="7F7F7F" w:themeColor="text1" w:themeTint="80"/>
                                <w:sz w:val="14"/>
                                <w:szCs w:val="16"/>
                              </w:rPr>
                              <w:t xml:space="preserve">Franje </w:t>
                            </w:r>
                            <w:proofErr w:type="spellStart"/>
                            <w:r w:rsidR="006F3774">
                              <w:rPr>
                                <w:color w:val="7F7F7F" w:themeColor="text1" w:themeTint="80"/>
                                <w:sz w:val="14"/>
                                <w:szCs w:val="16"/>
                              </w:rPr>
                              <w:t>Čandeka</w:t>
                            </w:r>
                            <w:proofErr w:type="spellEnd"/>
                            <w:r w:rsidR="006F3774">
                              <w:rPr>
                                <w:color w:val="7F7F7F" w:themeColor="text1" w:themeTint="80"/>
                                <w:sz w:val="14"/>
                                <w:szCs w:val="16"/>
                              </w:rPr>
                              <w:t xml:space="preserve"> 23B</w:t>
                            </w:r>
                            <w:r w:rsidRPr="001F1D2A">
                              <w:rPr>
                                <w:color w:val="7F7F7F" w:themeColor="text1" w:themeTint="80"/>
                                <w:sz w:val="14"/>
                                <w:szCs w:val="16"/>
                              </w:rPr>
                              <w:t xml:space="preserve">, Tel: +385 51 633 400, Fax: +385 51 633 013 Email: </w:t>
                            </w:r>
                            <w:hyperlink r:id="rId1"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1D255F34" w14:textId="77777777" w:rsidR="00787E82" w:rsidRPr="00E03BF5" w:rsidRDefault="00787E82" w:rsidP="00A73407">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sidR="00937A30">
                                          <w:rPr>
                                            <w:noProof/>
                                          </w:rPr>
                                          <w:t>1</w:t>
                                        </w:r>
                                        <w:r w:rsidR="00937A30">
                                          <w:rPr>
                                            <w:noProof/>
                                          </w:rPr>
                                          <w:t>8</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3DC20231" w14:textId="77777777" w:rsidR="00787E82" w:rsidRDefault="00787E82"/>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4815AC" id="Grupa 15" o:spid="_x0000_s1044"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Tekstni okvir 2" o:spid="_x0000_s1045"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913A7E5" w14:textId="76868145" w:rsidR="00787E82" w:rsidRPr="001F1D2A" w:rsidRDefault="00787E82">
                      <w:pPr>
                        <w:rPr>
                          <w:color w:val="7F7F7F" w:themeColor="text1" w:themeTint="80"/>
                          <w:sz w:val="14"/>
                          <w:szCs w:val="16"/>
                        </w:rPr>
                      </w:pPr>
                      <w:r w:rsidRPr="001F1D2A">
                        <w:rPr>
                          <w:color w:val="7F7F7F" w:themeColor="text1" w:themeTint="80"/>
                          <w:sz w:val="14"/>
                          <w:szCs w:val="16"/>
                        </w:rPr>
                        <w:t xml:space="preserve">d.o.o. HR-51000 Rijeka, </w:t>
                      </w:r>
                      <w:r w:rsidR="006F3774">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3"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p>
                  </w:txbxContent>
                </v:textbox>
              </v:shape>
              <v:shape id="_x0000_s1046"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1D255F34" w14:textId="77777777" w:rsidR="00787E82" w:rsidRPr="00E03BF5" w:rsidRDefault="00787E82" w:rsidP="00A73407">
                              <w:pPr>
                                <w:pStyle w:val="Footer"/>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sidR="00937A30">
                                    <w:rPr>
                                      <w:noProof/>
                                    </w:rPr>
                                    <w:t>18</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3DC20231" w14:textId="77777777" w:rsidR="00787E82" w:rsidRDefault="00787E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47"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4" o:title=""/>
              </v:shape>
              <v:line id="Ravni poveznik 14" o:spid="_x0000_s1048"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FD4C" w14:textId="45B09A51" w:rsidR="006F3774" w:rsidRDefault="006F3774">
    <w:pPr>
      <w:pStyle w:val="Podnoje"/>
    </w:pPr>
    <w:r w:rsidRPr="00294E1E">
      <w:rPr>
        <w:rFonts w:ascii="Calibri" w:eastAsia="Calibri" w:hAnsi="Calibri" w:cs="Times New Roman"/>
        <w:noProof/>
        <w:color w:val="auto"/>
        <w:kern w:val="3"/>
        <w:szCs w:val="22"/>
      </w:rPr>
      <mc:AlternateContent>
        <mc:Choice Requires="wps">
          <w:drawing>
            <wp:anchor distT="0" distB="0" distL="114300" distR="114300" simplePos="0" relativeHeight="251685888" behindDoc="0" locked="0" layoutInCell="1" allowOverlap="1" wp14:anchorId="7742CDA5" wp14:editId="6D4DF16F">
              <wp:simplePos x="0" y="0"/>
              <wp:positionH relativeFrom="column">
                <wp:posOffset>871220</wp:posOffset>
              </wp:positionH>
              <wp:positionV relativeFrom="paragraph">
                <wp:posOffset>-1868170</wp:posOffset>
              </wp:positionV>
              <wp:extent cx="1704975" cy="2352675"/>
              <wp:effectExtent l="0" t="0" r="9525" b="9525"/>
              <wp:wrapNone/>
              <wp:docPr id="2099810511" name="Text Box 1"/>
              <wp:cNvGraphicFramePr/>
              <a:graphic xmlns:a="http://schemas.openxmlformats.org/drawingml/2006/main">
                <a:graphicData uri="http://schemas.microsoft.com/office/word/2010/wordprocessingShape">
                  <wps:wsp>
                    <wps:cNvSpPr txBox="1"/>
                    <wps:spPr>
                      <a:xfrm>
                        <a:off x="0" y="0"/>
                        <a:ext cx="1704975" cy="2352675"/>
                      </a:xfrm>
                      <a:prstGeom prst="rect">
                        <a:avLst/>
                      </a:prstGeom>
                      <a:solidFill>
                        <a:srgbClr val="FFFFFF"/>
                      </a:solidFill>
                      <a:ln>
                        <a:noFill/>
                        <a:prstDash/>
                      </a:ln>
                    </wps:spPr>
                    <wps:txbx>
                      <w:txbxContent>
                        <w:p w14:paraId="10163D88" w14:textId="77777777" w:rsidR="006F3774" w:rsidRDefault="006F3774" w:rsidP="006F3774">
                          <w:pPr>
                            <w:spacing w:before="0" w:after="0"/>
                            <w:jc w:val="right"/>
                          </w:pPr>
                          <w:r>
                            <w:rPr>
                              <w:b/>
                              <w:bCs/>
                              <w:color w:val="54883D"/>
                            </w:rPr>
                            <w:t>DLS</w:t>
                          </w:r>
                          <w:r>
                            <w:rPr>
                              <w:color w:val="808080"/>
                            </w:rPr>
                            <w:t xml:space="preserve"> </w:t>
                          </w:r>
                          <w:r>
                            <w:rPr>
                              <w:color w:val="808080"/>
                              <w:sz w:val="20"/>
                              <w:szCs w:val="20"/>
                            </w:rPr>
                            <w:t>d.o.o.</w:t>
                          </w:r>
                        </w:p>
                        <w:p w14:paraId="404333B1" w14:textId="77777777" w:rsidR="006F3774" w:rsidRDefault="006F3774" w:rsidP="006F3774">
                          <w:pPr>
                            <w:spacing w:before="0" w:after="0"/>
                            <w:jc w:val="right"/>
                            <w:rPr>
                              <w:color w:val="808080"/>
                              <w:sz w:val="20"/>
                              <w:szCs w:val="20"/>
                            </w:rPr>
                          </w:pPr>
                          <w:r>
                            <w:rPr>
                              <w:color w:val="808080"/>
                              <w:sz w:val="20"/>
                              <w:szCs w:val="20"/>
                            </w:rPr>
                            <w:t>HR – 51000 Rijeka</w:t>
                          </w:r>
                        </w:p>
                        <w:p w14:paraId="6D22EA5C" w14:textId="77777777" w:rsidR="006F3774" w:rsidRDefault="006F3774" w:rsidP="006F3774">
                          <w:pPr>
                            <w:spacing w:before="0" w:after="0"/>
                            <w:jc w:val="right"/>
                            <w:rPr>
                              <w:color w:val="808080"/>
                              <w:sz w:val="20"/>
                              <w:szCs w:val="20"/>
                            </w:rPr>
                          </w:pPr>
                          <w:r>
                            <w:rPr>
                              <w:color w:val="808080"/>
                              <w:sz w:val="20"/>
                              <w:szCs w:val="20"/>
                            </w:rPr>
                            <w:t xml:space="preserve">Ulica Franje </w:t>
                          </w:r>
                          <w:proofErr w:type="spellStart"/>
                          <w:r>
                            <w:rPr>
                              <w:color w:val="808080"/>
                              <w:sz w:val="20"/>
                              <w:szCs w:val="20"/>
                            </w:rPr>
                            <w:t>Čandeka</w:t>
                          </w:r>
                          <w:proofErr w:type="spellEnd"/>
                          <w:r>
                            <w:rPr>
                              <w:color w:val="808080"/>
                              <w:sz w:val="20"/>
                              <w:szCs w:val="20"/>
                            </w:rPr>
                            <w:t xml:space="preserve"> 23 b</w:t>
                          </w:r>
                        </w:p>
                        <w:p w14:paraId="6F85BC30" w14:textId="77777777" w:rsidR="006F3774" w:rsidRDefault="006F3774" w:rsidP="006F3774">
                          <w:pPr>
                            <w:spacing w:before="0" w:after="0"/>
                            <w:jc w:val="right"/>
                            <w:rPr>
                              <w:color w:val="808080"/>
                              <w:sz w:val="20"/>
                              <w:szCs w:val="20"/>
                            </w:rPr>
                          </w:pPr>
                          <w:r>
                            <w:rPr>
                              <w:color w:val="808080"/>
                              <w:sz w:val="20"/>
                              <w:szCs w:val="20"/>
                            </w:rPr>
                            <w:t>OIB: 72954104541</w:t>
                          </w:r>
                        </w:p>
                        <w:p w14:paraId="78916583" w14:textId="77777777" w:rsidR="006F3774" w:rsidRDefault="006F3774" w:rsidP="006F3774">
                          <w:pPr>
                            <w:spacing w:before="0" w:after="0"/>
                            <w:jc w:val="right"/>
                            <w:rPr>
                              <w:color w:val="808080"/>
                              <w:sz w:val="20"/>
                              <w:szCs w:val="20"/>
                            </w:rPr>
                          </w:pPr>
                          <w:r>
                            <w:rPr>
                              <w:color w:val="808080"/>
                              <w:sz w:val="20"/>
                              <w:szCs w:val="20"/>
                            </w:rPr>
                            <w:t>MB: 0399981</w:t>
                          </w:r>
                        </w:p>
                        <w:p w14:paraId="7CF037F7" w14:textId="77777777" w:rsidR="006F3774" w:rsidRDefault="006F3774" w:rsidP="006F3774">
                          <w:pPr>
                            <w:spacing w:before="0" w:after="0"/>
                            <w:jc w:val="right"/>
                            <w:rPr>
                              <w:color w:val="808080"/>
                              <w:sz w:val="20"/>
                              <w:szCs w:val="20"/>
                            </w:rPr>
                          </w:pPr>
                          <w:r>
                            <w:rPr>
                              <w:color w:val="808080"/>
                              <w:sz w:val="20"/>
                              <w:szCs w:val="20"/>
                            </w:rPr>
                            <w:t>Tel: +385 51 633 400</w:t>
                          </w:r>
                        </w:p>
                        <w:p w14:paraId="269FF5CB" w14:textId="77777777" w:rsidR="006F3774" w:rsidRDefault="006F3774" w:rsidP="006F3774">
                          <w:pPr>
                            <w:spacing w:before="0" w:after="0"/>
                            <w:jc w:val="right"/>
                            <w:rPr>
                              <w:color w:val="808080"/>
                              <w:sz w:val="20"/>
                              <w:szCs w:val="20"/>
                            </w:rPr>
                          </w:pPr>
                          <w:r>
                            <w:rPr>
                              <w:color w:val="808080"/>
                              <w:sz w:val="20"/>
                              <w:szCs w:val="20"/>
                            </w:rPr>
                            <w:t>Tel: +385 51 633 078</w:t>
                          </w:r>
                        </w:p>
                        <w:p w14:paraId="61A53859" w14:textId="77777777" w:rsidR="006F3774" w:rsidRDefault="006F3774" w:rsidP="006F3774">
                          <w:pPr>
                            <w:spacing w:before="0" w:after="0"/>
                            <w:jc w:val="right"/>
                            <w:rPr>
                              <w:color w:val="808080"/>
                              <w:sz w:val="20"/>
                              <w:szCs w:val="20"/>
                            </w:rPr>
                          </w:pPr>
                          <w:r>
                            <w:rPr>
                              <w:color w:val="808080"/>
                              <w:sz w:val="20"/>
                              <w:szCs w:val="20"/>
                            </w:rPr>
                            <w:t>Fax: +385 51 633 013</w:t>
                          </w:r>
                        </w:p>
                        <w:p w14:paraId="1A6F92BD" w14:textId="77777777" w:rsidR="006F3774" w:rsidRDefault="006F3774" w:rsidP="006F3774">
                          <w:pPr>
                            <w:spacing w:before="0" w:after="0"/>
                            <w:jc w:val="right"/>
                            <w:rPr>
                              <w:color w:val="808080"/>
                              <w:sz w:val="20"/>
                              <w:szCs w:val="20"/>
                            </w:rPr>
                          </w:pPr>
                          <w:r>
                            <w:rPr>
                              <w:color w:val="808080"/>
                              <w:sz w:val="20"/>
                              <w:szCs w:val="20"/>
                            </w:rPr>
                            <w:t>E-mail: info@dls.hr</w:t>
                          </w:r>
                        </w:p>
                        <w:p w14:paraId="455D1F6C" w14:textId="77777777" w:rsidR="006F3774" w:rsidRDefault="006F3774" w:rsidP="006F3774">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7742CDA5" id="_x0000_t202" coordsize="21600,21600" o:spt="202" path="m,l,21600r21600,l21600,xe">
              <v:stroke joinstyle="miter"/>
              <v:path gradientshapeok="t" o:connecttype="rect"/>
            </v:shapetype>
            <v:shape id="Text Box 1" o:spid="_x0000_s1049" type="#_x0000_t202" style="position:absolute;left:0;text-align:left;margin-left:68.6pt;margin-top:-147.1pt;width:134.25pt;height:18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" stroked="f">
              <v:textbox>
                <w:txbxContent>
                  <w:p w14:paraId="10163D88" w14:textId="77777777" w:rsidR="006F3774" w:rsidRDefault="006F3774" w:rsidP="006F3774">
                    <w:pPr>
                      <w:spacing w:before="0" w:after="0"/>
                      <w:jc w:val="right"/>
                    </w:pPr>
                    <w:r>
                      <w:rPr>
                        <w:b/>
                        <w:bCs/>
                        <w:color w:val="54883D"/>
                      </w:rPr>
                      <w:t>DLS</w:t>
                    </w:r>
                    <w:r>
                      <w:rPr>
                        <w:color w:val="808080"/>
                      </w:rPr>
                      <w:t xml:space="preserve"> </w:t>
                    </w:r>
                    <w:r>
                      <w:rPr>
                        <w:color w:val="808080"/>
                        <w:sz w:val="20"/>
                        <w:szCs w:val="20"/>
                      </w:rPr>
                      <w:t>d.o.o.</w:t>
                    </w:r>
                  </w:p>
                  <w:p w14:paraId="404333B1" w14:textId="77777777" w:rsidR="006F3774" w:rsidRDefault="006F3774" w:rsidP="006F3774">
                    <w:pPr>
                      <w:spacing w:before="0" w:after="0"/>
                      <w:jc w:val="right"/>
                      <w:rPr>
                        <w:color w:val="808080"/>
                        <w:sz w:val="20"/>
                        <w:szCs w:val="20"/>
                      </w:rPr>
                    </w:pPr>
                    <w:r>
                      <w:rPr>
                        <w:color w:val="808080"/>
                        <w:sz w:val="20"/>
                        <w:szCs w:val="20"/>
                      </w:rPr>
                      <w:t>HR – 51000 Rijeka</w:t>
                    </w:r>
                  </w:p>
                  <w:p w14:paraId="6D22EA5C" w14:textId="77777777" w:rsidR="006F3774" w:rsidRDefault="006F3774" w:rsidP="006F3774">
                    <w:pPr>
                      <w:spacing w:before="0" w:after="0"/>
                      <w:jc w:val="right"/>
                      <w:rPr>
                        <w:color w:val="808080"/>
                        <w:sz w:val="20"/>
                        <w:szCs w:val="20"/>
                      </w:rPr>
                    </w:pPr>
                    <w:r>
                      <w:rPr>
                        <w:color w:val="808080"/>
                        <w:sz w:val="20"/>
                        <w:szCs w:val="20"/>
                      </w:rPr>
                      <w:t>Ulica Franje Čandeka 23 b</w:t>
                    </w:r>
                  </w:p>
                  <w:p w14:paraId="6F85BC30" w14:textId="77777777" w:rsidR="006F3774" w:rsidRDefault="006F3774" w:rsidP="006F3774">
                    <w:pPr>
                      <w:spacing w:before="0" w:after="0"/>
                      <w:jc w:val="right"/>
                      <w:rPr>
                        <w:color w:val="808080"/>
                        <w:sz w:val="20"/>
                        <w:szCs w:val="20"/>
                      </w:rPr>
                    </w:pPr>
                    <w:r>
                      <w:rPr>
                        <w:color w:val="808080"/>
                        <w:sz w:val="20"/>
                        <w:szCs w:val="20"/>
                      </w:rPr>
                      <w:t>OIB: 72954104541</w:t>
                    </w:r>
                  </w:p>
                  <w:p w14:paraId="78916583" w14:textId="77777777" w:rsidR="006F3774" w:rsidRDefault="006F3774" w:rsidP="006F3774">
                    <w:pPr>
                      <w:spacing w:before="0" w:after="0"/>
                      <w:jc w:val="right"/>
                      <w:rPr>
                        <w:color w:val="808080"/>
                        <w:sz w:val="20"/>
                        <w:szCs w:val="20"/>
                      </w:rPr>
                    </w:pPr>
                    <w:r>
                      <w:rPr>
                        <w:color w:val="808080"/>
                        <w:sz w:val="20"/>
                        <w:szCs w:val="20"/>
                      </w:rPr>
                      <w:t>MB: 0399981</w:t>
                    </w:r>
                  </w:p>
                  <w:p w14:paraId="7CF037F7" w14:textId="77777777" w:rsidR="006F3774" w:rsidRDefault="006F3774" w:rsidP="006F3774">
                    <w:pPr>
                      <w:spacing w:before="0" w:after="0"/>
                      <w:jc w:val="right"/>
                      <w:rPr>
                        <w:color w:val="808080"/>
                        <w:sz w:val="20"/>
                        <w:szCs w:val="20"/>
                      </w:rPr>
                    </w:pPr>
                    <w:r>
                      <w:rPr>
                        <w:color w:val="808080"/>
                        <w:sz w:val="20"/>
                        <w:szCs w:val="20"/>
                      </w:rPr>
                      <w:t>Tel: +385 51 633 400</w:t>
                    </w:r>
                  </w:p>
                  <w:p w14:paraId="269FF5CB" w14:textId="77777777" w:rsidR="006F3774" w:rsidRDefault="006F3774" w:rsidP="006F3774">
                    <w:pPr>
                      <w:spacing w:before="0" w:after="0"/>
                      <w:jc w:val="right"/>
                      <w:rPr>
                        <w:color w:val="808080"/>
                        <w:sz w:val="20"/>
                        <w:szCs w:val="20"/>
                      </w:rPr>
                    </w:pPr>
                    <w:r>
                      <w:rPr>
                        <w:color w:val="808080"/>
                        <w:sz w:val="20"/>
                        <w:szCs w:val="20"/>
                      </w:rPr>
                      <w:t>Tel: +385 51 633 078</w:t>
                    </w:r>
                  </w:p>
                  <w:p w14:paraId="61A53859" w14:textId="77777777" w:rsidR="006F3774" w:rsidRDefault="006F3774" w:rsidP="006F3774">
                    <w:pPr>
                      <w:spacing w:before="0" w:after="0"/>
                      <w:jc w:val="right"/>
                      <w:rPr>
                        <w:color w:val="808080"/>
                        <w:sz w:val="20"/>
                        <w:szCs w:val="20"/>
                      </w:rPr>
                    </w:pPr>
                    <w:r>
                      <w:rPr>
                        <w:color w:val="808080"/>
                        <w:sz w:val="20"/>
                        <w:szCs w:val="20"/>
                      </w:rPr>
                      <w:t>Fax: +385 51 633 013</w:t>
                    </w:r>
                  </w:p>
                  <w:p w14:paraId="1A6F92BD" w14:textId="77777777" w:rsidR="006F3774" w:rsidRDefault="006F3774" w:rsidP="006F3774">
                    <w:pPr>
                      <w:spacing w:before="0" w:after="0"/>
                      <w:jc w:val="right"/>
                      <w:rPr>
                        <w:color w:val="808080"/>
                        <w:sz w:val="20"/>
                        <w:szCs w:val="20"/>
                      </w:rPr>
                    </w:pPr>
                    <w:r>
                      <w:rPr>
                        <w:color w:val="808080"/>
                        <w:sz w:val="20"/>
                        <w:szCs w:val="20"/>
                      </w:rPr>
                      <w:t>E-mail: info@dls.hr</w:t>
                    </w:r>
                  </w:p>
                  <w:p w14:paraId="455D1F6C" w14:textId="77777777" w:rsidR="006F3774" w:rsidRDefault="006F3774" w:rsidP="006F3774">
                    <w:pPr>
                      <w:spacing w:before="0" w:after="0"/>
                      <w:jc w:val="right"/>
                      <w:rPr>
                        <w:b/>
                        <w:bCs/>
                        <w:color w:val="54883D"/>
                        <w:sz w:val="20"/>
                        <w:szCs w:val="20"/>
                      </w:rPr>
                    </w:pPr>
                    <w:r>
                      <w:rPr>
                        <w:b/>
                        <w:bCs/>
                        <w:color w:val="54883D"/>
                        <w:sz w:val="20"/>
                        <w:szCs w:val="20"/>
                      </w:rPr>
                      <w:t>www.dls.hr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3027" w14:textId="77777777" w:rsidR="00787E82" w:rsidRDefault="00787E82">
    <w:pPr>
      <w:pStyle w:val="Podnoje"/>
    </w:pPr>
    <w:r>
      <w:rPr>
        <w:noProof/>
        <w:lang w:eastAsia="hr-HR"/>
      </w:rPr>
      <mc:AlternateContent>
        <mc:Choice Requires="wpg">
          <w:drawing>
            <wp:anchor distT="0" distB="0" distL="114300" distR="114300" simplePos="0" relativeHeight="251679744" behindDoc="0" locked="0" layoutInCell="1" allowOverlap="1" wp14:anchorId="5E4A7BAC" wp14:editId="6A776979">
              <wp:simplePos x="0" y="0"/>
              <wp:positionH relativeFrom="page">
                <wp:align>center</wp:align>
              </wp:positionH>
              <wp:positionV relativeFrom="bottomMargin">
                <wp:posOffset>107950</wp:posOffset>
              </wp:positionV>
              <wp:extent cx="5727600" cy="1598400"/>
              <wp:effectExtent l="0" t="0" r="0" b="1905"/>
              <wp:wrapNone/>
              <wp:docPr id="24" name="Grupa 15"/>
              <wp:cNvGraphicFramePr/>
              <a:graphic xmlns:a="http://schemas.openxmlformats.org/drawingml/2006/main">
                <a:graphicData uri="http://schemas.microsoft.com/office/word/2010/wordprocessingGroup">
                  <wpg:wgp>
                    <wpg:cNvGrpSpPr/>
                    <wpg:grpSpPr>
                      <a:xfrm>
                        <a:off x="0" y="0"/>
                        <a:ext cx="5727600" cy="1598400"/>
                        <a:chOff x="0" y="0"/>
                        <a:chExt cx="5726430" cy="1598930"/>
                      </a:xfrm>
                    </wpg:grpSpPr>
                    <wps:wsp>
                      <wps:cNvPr id="25"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5DE0D051" w14:textId="17654832" w:rsidR="00787E82" w:rsidRPr="000B09C8" w:rsidRDefault="00787E82" w:rsidP="006B2D4B">
                            <w:pPr>
                              <w:rPr>
                                <w:color w:val="7F7F7F" w:themeColor="text1" w:themeTint="80"/>
                                <w:sz w:val="14"/>
                                <w:szCs w:val="16"/>
                              </w:rPr>
                            </w:pPr>
                            <w:r w:rsidRPr="000B09C8">
                              <w:rPr>
                                <w:color w:val="7F7F7F" w:themeColor="text1" w:themeTint="80"/>
                                <w:sz w:val="14"/>
                                <w:szCs w:val="16"/>
                              </w:rPr>
                              <w:t xml:space="preserve">d.o.o. HR-51000 Rijeka, </w:t>
                            </w:r>
                            <w:r w:rsidR="006F3774">
                              <w:rPr>
                                <w:color w:val="7F7F7F" w:themeColor="text1" w:themeTint="80"/>
                                <w:sz w:val="14"/>
                                <w:szCs w:val="16"/>
                              </w:rPr>
                              <w:t xml:space="preserve">Franje </w:t>
                            </w:r>
                            <w:proofErr w:type="spellStart"/>
                            <w:r w:rsidR="006F3774">
                              <w:rPr>
                                <w:color w:val="7F7F7F" w:themeColor="text1" w:themeTint="80"/>
                                <w:sz w:val="14"/>
                                <w:szCs w:val="16"/>
                              </w:rPr>
                              <w:t>Čandeka</w:t>
                            </w:r>
                            <w:proofErr w:type="spellEnd"/>
                            <w:r w:rsidR="006F3774">
                              <w:rPr>
                                <w:color w:val="7F7F7F" w:themeColor="text1" w:themeTint="80"/>
                                <w:sz w:val="14"/>
                                <w:szCs w:val="16"/>
                              </w:rPr>
                              <w:t xml:space="preserve"> 23B</w:t>
                            </w:r>
                            <w:r w:rsidRPr="000B09C8">
                              <w:rPr>
                                <w:color w:val="7F7F7F" w:themeColor="text1" w:themeTint="80"/>
                                <w:sz w:val="14"/>
                                <w:szCs w:val="16"/>
                              </w:rPr>
                              <w:t xml:space="preserve">.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2118061771"/>
                              <w:docPartObj>
                                <w:docPartGallery w:val="Page Numbers (Bottom of Page)"/>
                                <w:docPartUnique/>
                              </w:docPartObj>
                            </w:sdtPr>
                            <w:sdtContent>
                              <w:sdt>
                                <w:sdtPr>
                                  <w:id w:val="-376937738"/>
                                  <w:docPartObj>
                                    <w:docPartGallery w:val="Page Numbers (Top of Page)"/>
                                    <w:docPartUnique/>
                                  </w:docPartObj>
                                </w:sdtPr>
                                <w:sdtContent>
                                  <w:p w14:paraId="0986E776" w14:textId="77777777" w:rsidR="00787E82" w:rsidRPr="00E03BF5" w:rsidRDefault="00787E82" w:rsidP="006B2D4B">
                                    <w:pPr>
                                      <w:pStyle w:val="Podnoje"/>
                                    </w:pPr>
                                    <w:r w:rsidRPr="00E03BF5">
                                      <w:t xml:space="preserve"> </w:t>
                                    </w:r>
                                    <w:sdt>
                                      <w:sdtPr>
                                        <w:id w:val="-1048752910"/>
                                      </w:sdtPr>
                                      <w:sdtContent>
                                        <w:r w:rsidRPr="00E03BF5">
                                          <w:fldChar w:fldCharType="begin"/>
                                        </w:r>
                                        <w:r w:rsidRPr="00E03BF5">
                                          <w:instrText xml:space="preserve"> PAGE </w:instrText>
                                        </w:r>
                                        <w:r w:rsidRPr="00E03BF5">
                                          <w:fldChar w:fldCharType="separate"/>
                                        </w:r>
                                        <w:r w:rsidR="00937A30">
                                          <w:rPr>
                                            <w:noProof/>
                                          </w:rPr>
                                          <w:t>2</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176A5E6E" w14:textId="77777777" w:rsidR="00787E82" w:rsidRDefault="00787E82" w:rsidP="006B2D4B"/>
                        </w:txbxContent>
                      </wps:txbx>
                      <wps:bodyPr rot="0" vert="horz" wrap="square" lIns="91440" tIns="45720" rIns="91440" bIns="45720" anchor="t" anchorCtr="0">
                        <a:noAutofit/>
                      </wps:bodyPr>
                    </wps:wsp>
                    <pic:pic xmlns:pic="http://schemas.openxmlformats.org/drawingml/2006/picture">
                      <pic:nvPicPr>
                        <pic:cNvPr id="27"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8"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4A7BAC" id="_x0000_s1056" style="position:absolute;left:0;text-align:left;margin-left:0;margin-top:8.5pt;width:451pt;height:125.85pt;z-index:251679744;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">
              <v:shapetype id="_x0000_t202" coordsize="21600,21600" o:spt="202" path="m,l,21600r21600,l21600,xe">
                <v:stroke joinstyle="miter"/>
                <v:path gradientshapeok="t" o:connecttype="rect"/>
              </v:shapetype>
              <v:shape id="Tekstni okvir 2" o:spid="_x0000_s1057"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DE0D051" w14:textId="17654832" w:rsidR="00787E82" w:rsidRPr="000B09C8" w:rsidRDefault="00787E82" w:rsidP="006B2D4B">
                      <w:pPr>
                        <w:rPr>
                          <w:color w:val="7F7F7F" w:themeColor="text1" w:themeTint="80"/>
                          <w:sz w:val="14"/>
                          <w:szCs w:val="16"/>
                        </w:rPr>
                      </w:pPr>
                      <w:r w:rsidRPr="000B09C8">
                        <w:rPr>
                          <w:color w:val="7F7F7F" w:themeColor="text1" w:themeTint="80"/>
                          <w:sz w:val="14"/>
                          <w:szCs w:val="16"/>
                        </w:rPr>
                        <w:t xml:space="preserve">d.o.o. HR-51000 Rijeka, </w:t>
                      </w:r>
                      <w:r w:rsidR="006F3774">
                        <w:rPr>
                          <w:color w:val="7F7F7F" w:themeColor="text1" w:themeTint="80"/>
                          <w:sz w:val="14"/>
                          <w:szCs w:val="16"/>
                        </w:rPr>
                        <w:t>Franje Čandeka 23B</w:t>
                      </w:r>
                      <w:r w:rsidRPr="000B09C8">
                        <w:rPr>
                          <w:color w:val="7F7F7F" w:themeColor="text1" w:themeTint="80"/>
                          <w:sz w:val="14"/>
                          <w:szCs w:val="16"/>
                        </w:rPr>
                        <w:t xml:space="preserve">. Tel: +385 51 633 400, Fax: +385 51 633 013 Email: </w:t>
                      </w:r>
                      <w:hyperlink r:id="rId3"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p>
                  </w:txbxContent>
                </v:textbox>
              </v:shape>
              <v:shape id="_x0000_s1058"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sdt>
                      <w:sdtPr>
                        <w:id w:val="-2118061771"/>
                        <w:docPartObj>
                          <w:docPartGallery w:val="Page Numbers (Bottom of Page)"/>
                          <w:docPartUnique/>
                        </w:docPartObj>
                      </w:sdtPr>
                      <w:sdtEndPr/>
                      <w:sdtContent>
                        <w:sdt>
                          <w:sdtPr>
                            <w:id w:val="-376937738"/>
                            <w:docPartObj>
                              <w:docPartGallery w:val="Page Numbers (Top of Page)"/>
                              <w:docPartUnique/>
                            </w:docPartObj>
                          </w:sdtPr>
                          <w:sdtEndPr/>
                          <w:sdtContent>
                            <w:p w14:paraId="0986E776" w14:textId="77777777" w:rsidR="00787E82" w:rsidRPr="00E03BF5" w:rsidRDefault="00787E82" w:rsidP="006B2D4B">
                              <w:pPr>
                                <w:pStyle w:val="Footer"/>
                              </w:pPr>
                              <w:r w:rsidRPr="00E03BF5">
                                <w:t xml:space="preserve"> </w:t>
                              </w:r>
                              <w:sdt>
                                <w:sdtPr>
                                  <w:id w:val="-1048752910"/>
                                </w:sdtPr>
                                <w:sdtEndPr/>
                                <w:sdtContent>
                                  <w:r w:rsidRPr="00E03BF5">
                                    <w:fldChar w:fldCharType="begin"/>
                                  </w:r>
                                  <w:r w:rsidRPr="00E03BF5">
                                    <w:instrText xml:space="preserve"> PAGE </w:instrText>
                                  </w:r>
                                  <w:r w:rsidRPr="00E03BF5">
                                    <w:fldChar w:fldCharType="separate"/>
                                  </w:r>
                                  <w:r w:rsidR="00937A30">
                                    <w:rPr>
                                      <w:noProof/>
                                    </w:rPr>
                                    <w:t>2</w:t>
                                  </w:r>
                                  <w:r w:rsidRPr="00E03BF5">
                                    <w:fldChar w:fldCharType="end"/>
                                  </w:r>
                                  <w:r w:rsidRPr="00E03BF5">
                                    <w:t xml:space="preserve"> </w:t>
                                  </w:r>
                                  <w:r>
                                    <w:t>od</w:t>
                                  </w:r>
                                  <w:r w:rsidRPr="00E03BF5">
                                    <w:t xml:space="preserve"> </w:t>
                                  </w:r>
                                  <w:r w:rsidR="00A10FA3">
                                    <w:rPr>
                                      <w:noProof/>
                                    </w:rPr>
                                    <w:fldChar w:fldCharType="begin"/>
                                  </w:r>
                                  <w:r w:rsidR="00A10FA3">
                                    <w:rPr>
                                      <w:noProof/>
                                    </w:rPr>
                                    <w:instrText xml:space="preserve"> NUMPAGES  </w:instrText>
                                  </w:r>
                                  <w:r w:rsidR="00A10FA3">
                                    <w:rPr>
                                      <w:noProof/>
                                    </w:rPr>
                                    <w:fldChar w:fldCharType="separate"/>
                                  </w:r>
                                  <w:r w:rsidR="00937A30">
                                    <w:rPr>
                                      <w:noProof/>
                                    </w:rPr>
                                    <w:t>192</w:t>
                                  </w:r>
                                  <w:r w:rsidR="00A10FA3">
                                    <w:rPr>
                                      <w:noProof/>
                                    </w:rPr>
                                    <w:fldChar w:fldCharType="end"/>
                                  </w:r>
                                </w:sdtContent>
                              </w:sdt>
                            </w:p>
                          </w:sdtContent>
                        </w:sdt>
                      </w:sdtContent>
                    </w:sdt>
                    <w:p w14:paraId="176A5E6E" w14:textId="77777777" w:rsidR="00787E82" w:rsidRDefault="00787E82"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59"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">
                <v:imagedata r:id="rId4" o:title=""/>
              </v:shape>
              <v:line id="Ravni poveznik 14" o:spid="_x0000_s1060"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" strokecolor="#00b050" strokeweight="1.5pt"/>
              <w10:wrap anchorx="page"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CE050" w14:textId="77777777" w:rsidR="006977C3" w:rsidRDefault="006977C3">
    <w:pPr>
      <w:pStyle w:val="Podnoje"/>
    </w:pPr>
    <w:r>
      <w:rPr>
        <w:noProof/>
        <w:lang w:eastAsia="hr-HR"/>
      </w:rPr>
      <mc:AlternateContent>
        <mc:Choice Requires="wpg">
          <w:drawing>
            <wp:anchor distT="0" distB="0" distL="114300" distR="114300" simplePos="0" relativeHeight="251683840" behindDoc="0" locked="0" layoutInCell="1" allowOverlap="1" wp14:anchorId="6085B779" wp14:editId="04DC936C">
              <wp:simplePos x="0" y="0"/>
              <wp:positionH relativeFrom="page">
                <wp:align>center</wp:align>
              </wp:positionH>
              <wp:positionV relativeFrom="bottomMargin">
                <wp:posOffset>107950</wp:posOffset>
              </wp:positionV>
              <wp:extent cx="5727600" cy="1598400"/>
              <wp:effectExtent l="0" t="0" r="0" b="1905"/>
              <wp:wrapNone/>
              <wp:docPr id="97" name="Grupa 15"/>
              <wp:cNvGraphicFramePr/>
              <a:graphic xmlns:a="http://schemas.openxmlformats.org/drawingml/2006/main">
                <a:graphicData uri="http://schemas.microsoft.com/office/word/2010/wordprocessingGroup">
                  <wpg:wgp>
                    <wpg:cNvGrpSpPr/>
                    <wpg:grpSpPr>
                      <a:xfrm>
                        <a:off x="0" y="0"/>
                        <a:ext cx="5727600" cy="1598400"/>
                        <a:chOff x="0" y="0"/>
                        <a:chExt cx="5726430" cy="1598930"/>
                      </a:xfrm>
                    </wpg:grpSpPr>
                    <wps:wsp>
                      <wps:cNvPr id="98"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5B91EFFA" w14:textId="77777777" w:rsidR="006977C3" w:rsidRPr="000B09C8" w:rsidRDefault="006977C3" w:rsidP="006B2D4B">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1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285043601"/>
                              <w:docPartObj>
                                <w:docPartGallery w:val="Page Numbers (Bottom of Page)"/>
                                <w:docPartUnique/>
                              </w:docPartObj>
                            </w:sdtPr>
                            <w:sdtContent>
                              <w:sdt>
                                <w:sdtPr>
                                  <w:id w:val="-841466733"/>
                                  <w:docPartObj>
                                    <w:docPartGallery w:val="Page Numbers (Top of Page)"/>
                                    <w:docPartUnique/>
                                  </w:docPartObj>
                                </w:sdtPr>
                                <w:sdtContent>
                                  <w:p w14:paraId="69437155" w14:textId="77777777" w:rsidR="006977C3" w:rsidRPr="00E03BF5" w:rsidRDefault="006977C3" w:rsidP="006B2D4B">
                                    <w:pPr>
                                      <w:pStyle w:val="Podnoje"/>
                                    </w:pPr>
                                    <w:r w:rsidRPr="00E03BF5">
                                      <w:t xml:space="preserve"> </w:t>
                                    </w:r>
                                    <w:sdt>
                                      <w:sdtPr>
                                        <w:id w:val="509722033"/>
                                      </w:sdtPr>
                                      <w:sdtContent>
                                        <w:r w:rsidRPr="00E03BF5">
                                          <w:fldChar w:fldCharType="begin"/>
                                        </w:r>
                                        <w:r w:rsidRPr="00E03BF5">
                                          <w:instrText xml:space="preserve"> PAGE </w:instrText>
                                        </w:r>
                                        <w:r w:rsidRPr="00E03BF5">
                                          <w:fldChar w:fldCharType="separate"/>
                                        </w:r>
                                        <w:r w:rsidR="00937A30">
                                          <w:rPr>
                                            <w:noProof/>
                                          </w:rPr>
                                          <w:t>19</w:t>
                                        </w:r>
                                        <w:r w:rsidR="00937A30">
                                          <w:rPr>
                                            <w:noProof/>
                                          </w:rPr>
                                          <w:t>1</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937A30">
                                          <w:rPr>
                                            <w:noProof/>
                                          </w:rPr>
                                          <w:t>191</w:t>
                                        </w:r>
                                        <w:r>
                                          <w:rPr>
                                            <w:noProof/>
                                          </w:rPr>
                                          <w:fldChar w:fldCharType="end"/>
                                        </w:r>
                                      </w:sdtContent>
                                    </w:sdt>
                                  </w:p>
                                </w:sdtContent>
                              </w:sdt>
                            </w:sdtContent>
                          </w:sdt>
                          <w:p w14:paraId="5B5FA67D" w14:textId="77777777" w:rsidR="006977C3" w:rsidRDefault="006977C3" w:rsidP="006B2D4B"/>
                        </w:txbxContent>
                      </wps:txbx>
                      <wps:bodyPr rot="0" vert="horz" wrap="square" lIns="91440" tIns="45720" rIns="91440" bIns="45720" anchor="t" anchorCtr="0">
                        <a:noAutofit/>
                      </wps:bodyPr>
                    </wps:wsp>
                    <pic:pic xmlns:pic="http://schemas.openxmlformats.org/drawingml/2006/picture">
                      <pic:nvPicPr>
                        <pic:cNvPr id="29"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85B779" id="_x0000_s1067" style="position:absolute;left:0;text-align:left;margin-left:0;margin-top:8.5pt;width:451pt;height:125.85pt;z-index:251683840;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">
              <v:shapetype id="_x0000_t202" coordsize="21600,21600" o:spt="202" path="m,l,21600r21600,l21600,xe">
                <v:stroke joinstyle="miter"/>
                <v:path gradientshapeok="t" o:connecttype="rect"/>
              </v:shapetype>
              <v:shape id="Tekstni okvir 2" o:spid="_x0000_s1068"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B91EFFA" w14:textId="77777777" w:rsidR="006977C3" w:rsidRPr="000B09C8" w:rsidRDefault="006977C3" w:rsidP="006B2D4B">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06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sdt>
                      <w:sdtPr>
                        <w:id w:val="-285043601"/>
                        <w:docPartObj>
                          <w:docPartGallery w:val="Page Numbers (Bottom of Page)"/>
                          <w:docPartUnique/>
                        </w:docPartObj>
                      </w:sdtPr>
                      <w:sdtEndPr/>
                      <w:sdtContent>
                        <w:sdt>
                          <w:sdtPr>
                            <w:id w:val="-841466733"/>
                            <w:docPartObj>
                              <w:docPartGallery w:val="Page Numbers (Top of Page)"/>
                              <w:docPartUnique/>
                            </w:docPartObj>
                          </w:sdtPr>
                          <w:sdtEndPr/>
                          <w:sdtContent>
                            <w:p w14:paraId="69437155" w14:textId="77777777" w:rsidR="006977C3" w:rsidRPr="00E03BF5" w:rsidRDefault="006977C3" w:rsidP="006B2D4B">
                              <w:pPr>
                                <w:pStyle w:val="Footer"/>
                              </w:pPr>
                              <w:r w:rsidRPr="00E03BF5">
                                <w:t xml:space="preserve"> </w:t>
                              </w:r>
                              <w:sdt>
                                <w:sdtPr>
                                  <w:id w:val="509722033"/>
                                </w:sdtPr>
                                <w:sdtEndPr/>
                                <w:sdtContent>
                                  <w:r w:rsidRPr="00E03BF5">
                                    <w:fldChar w:fldCharType="begin"/>
                                  </w:r>
                                  <w:r w:rsidRPr="00E03BF5">
                                    <w:instrText xml:space="preserve"> PAGE </w:instrText>
                                  </w:r>
                                  <w:r w:rsidRPr="00E03BF5">
                                    <w:fldChar w:fldCharType="separate"/>
                                  </w:r>
                                  <w:r w:rsidR="00937A30">
                                    <w:rPr>
                                      <w:noProof/>
                                    </w:rPr>
                                    <w:t>191</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937A30">
                                    <w:rPr>
                                      <w:noProof/>
                                    </w:rPr>
                                    <w:t>191</w:t>
                                  </w:r>
                                  <w:r>
                                    <w:rPr>
                                      <w:noProof/>
                                    </w:rPr>
                                    <w:fldChar w:fldCharType="end"/>
                                  </w:r>
                                </w:sdtContent>
                              </w:sdt>
                            </w:p>
                          </w:sdtContent>
                        </w:sdt>
                      </w:sdtContent>
                    </w:sdt>
                    <w:p w14:paraId="5B5FA67D" w14:textId="77777777" w:rsidR="006977C3" w:rsidRDefault="006977C3"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7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">
                <v:imagedata r:id="rId6" o:title=""/>
              </v:shape>
              <v:line id="Ravni poveznik 14" o:spid="_x0000_s107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AE6D1" w14:textId="77777777" w:rsidR="00853828" w:rsidRDefault="00853828" w:rsidP="00D917CA">
      <w:r>
        <w:separator/>
      </w:r>
    </w:p>
  </w:footnote>
  <w:footnote w:type="continuationSeparator" w:id="0">
    <w:p w14:paraId="6F69A4FC" w14:textId="77777777" w:rsidR="00853828" w:rsidRDefault="00853828" w:rsidP="00D917CA">
      <w:r>
        <w:continuationSeparator/>
      </w:r>
    </w:p>
  </w:footnote>
  <w:footnote w:id="1">
    <w:p w14:paraId="1C33B8BB" w14:textId="340B7FF1" w:rsidR="005413DE" w:rsidRDefault="005413DE" w:rsidP="005413DE">
      <w:pPr>
        <w:pStyle w:val="Tekstfusnote"/>
      </w:pPr>
      <w:r>
        <w:rPr>
          <w:rStyle w:val="Referencafusnote"/>
        </w:rPr>
        <w:footnoteRef/>
      </w:r>
      <w:r>
        <w:t xml:space="preserve">  U ovu kategoriju ulaze posljedice prema kojima je stradala ili ugrožena minimalno jedna osoba do 0,001% stanovnika </w:t>
      </w:r>
      <w:r w:rsidR="00136A13">
        <w:t xml:space="preserve">Općine </w:t>
      </w:r>
      <w:r w:rsidR="001E7B69">
        <w:t>Murter-Kornati</w:t>
      </w:r>
    </w:p>
  </w:footnote>
  <w:footnote w:id="2">
    <w:p w14:paraId="5ECBD19F" w14:textId="77777777" w:rsidR="00DA0CDB" w:rsidRDefault="00DA0CDB" w:rsidP="00DA0CDB">
      <w:pPr>
        <w:pStyle w:val="Tekstfusnote"/>
      </w:pPr>
      <w:r>
        <w:rPr>
          <w:rStyle w:val="Referencafusnote"/>
        </w:rPr>
        <w:footnoteRef/>
      </w:r>
      <w:r>
        <w:t xml:space="preserve"> Plan integralnog upravljanja obalnim područjem Šibensko-kninske županije, 2015.g.</w:t>
      </w:r>
    </w:p>
  </w:footnote>
  <w:footnote w:id="3">
    <w:p w14:paraId="563D4786" w14:textId="744784DB" w:rsidR="00575128" w:rsidRDefault="00575128" w:rsidP="00575128">
      <w:pPr>
        <w:pStyle w:val="Tekstfusnote"/>
      </w:pPr>
      <w:r>
        <w:rPr>
          <w:rStyle w:val="Referencafusnote"/>
        </w:rPr>
        <w:footnoteRef/>
      </w:r>
      <w:r>
        <w:t xml:space="preserve"> Popis stanovništva, kućanstava i stanova 20</w:t>
      </w:r>
      <w:r w:rsidR="008B3D74">
        <w:t>2</w:t>
      </w:r>
      <w:r>
        <w:t>1. godine</w:t>
      </w:r>
    </w:p>
  </w:footnote>
  <w:footnote w:id="4">
    <w:p w14:paraId="07EDC776" w14:textId="5C24DEF3" w:rsidR="00575128" w:rsidRDefault="00575128" w:rsidP="00575128">
      <w:pPr>
        <w:pStyle w:val="Tekstfusnote"/>
      </w:pPr>
      <w:r>
        <w:rPr>
          <w:rStyle w:val="Referencafusnote"/>
        </w:rPr>
        <w:footnoteRef/>
      </w:r>
      <w:r>
        <w:t xml:space="preserve"> Popis stanovništva, kućanstava i stanova 20</w:t>
      </w:r>
      <w:r w:rsidR="008B3D74">
        <w:t>2</w:t>
      </w:r>
      <w:r>
        <w:t>1. godine</w:t>
      </w:r>
    </w:p>
  </w:footnote>
  <w:footnote w:id="5">
    <w:p w14:paraId="32129F61" w14:textId="77777777" w:rsidR="009C12C5" w:rsidRDefault="009C12C5" w:rsidP="009C12C5">
      <w:pPr>
        <w:pStyle w:val="Tekstfusnote"/>
      </w:pPr>
      <w:r>
        <w:rPr>
          <w:rStyle w:val="Referencafusnote"/>
          <w:rFonts w:eastAsiaTheme="majorEastAsia"/>
        </w:rPr>
        <w:footnoteRef/>
      </w:r>
      <w:r>
        <w:rPr>
          <w:rFonts w:ascii="Adviso OTF Std" w:hAnsi="Adviso OTF Std"/>
          <w:color w:val="000000"/>
          <w:sz w:val="18"/>
          <w:szCs w:val="24"/>
        </w:rPr>
        <w:t xml:space="preserve"> USACE vidi FEMA IS-632</w:t>
      </w:r>
    </w:p>
  </w:footnote>
  <w:footnote w:id="6">
    <w:p w14:paraId="0E93A3C8" w14:textId="77777777" w:rsidR="009E540E" w:rsidRDefault="009E540E" w:rsidP="009E540E">
      <w:pPr>
        <w:pStyle w:val="Tekstfusnote"/>
      </w:pPr>
      <w:r>
        <w:rPr>
          <w:rStyle w:val="Referencafusnote"/>
        </w:rPr>
        <w:footnoteRef/>
      </w:r>
      <w:r>
        <w:t xml:space="preserve"> Podaci koji se nalaze u tablici preuzeti su s internet stranice Hrvatske komore arhitekata, te su uzeti srednji troškovi građenja iskazani u €/m</w:t>
      </w:r>
      <w:r w:rsidRPr="00504107">
        <w:rPr>
          <w:vertAlign w:val="superscript"/>
        </w:rPr>
        <w:t>2</w:t>
      </w:r>
      <w:r>
        <w:t xml:space="preserve"> bruto površine bez PDV-a.</w:t>
      </w:r>
    </w:p>
  </w:footnote>
  <w:footnote w:id="7">
    <w:p w14:paraId="48DDE242" w14:textId="77777777" w:rsidR="00295EB4" w:rsidRDefault="00295EB4" w:rsidP="00295EB4">
      <w:pPr>
        <w:pStyle w:val="Tekstfusnote"/>
      </w:pPr>
      <w:r>
        <w:rPr>
          <w:rStyle w:val="Referencafusnote"/>
        </w:rPr>
        <w:footnoteRef/>
      </w:r>
      <w:r>
        <w:t xml:space="preserve"> Izvor: </w:t>
      </w:r>
      <w:r w:rsidRPr="00AB7E93">
        <w:t>https://meteo.hr/klima.php?section=klima_modeli&amp;param=klima_promjene#sec1</w:t>
      </w:r>
    </w:p>
  </w:footnote>
  <w:footnote w:id="8">
    <w:p w14:paraId="18E694C1" w14:textId="77777777" w:rsidR="00156EE3" w:rsidRDefault="00156EE3" w:rsidP="00156EE3">
      <w:pPr>
        <w:pStyle w:val="Tekstfusnote"/>
      </w:pPr>
      <w:r>
        <w:rPr>
          <w:rStyle w:val="Referencafusnote"/>
        </w:rPr>
        <w:footnoteRef/>
      </w:r>
      <w:r>
        <w:t xml:space="preserve"> Plan integralnog upravljanja obalnim područjem Šibensko-kninske županije,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0DE2" w14:textId="77777777" w:rsidR="00787E82" w:rsidRDefault="00787E82">
    <w:pPr>
      <w:pStyle w:val="Zaglavlje"/>
    </w:pPr>
    <w:r>
      <w:rPr>
        <w:noProof/>
        <w:lang w:eastAsia="hr-HR"/>
      </w:rPr>
      <mc:AlternateContent>
        <mc:Choice Requires="wpg">
          <w:drawing>
            <wp:anchor distT="0" distB="0" distL="114300" distR="114300" simplePos="0" relativeHeight="251672576" behindDoc="0" locked="0" layoutInCell="1" allowOverlap="1" wp14:anchorId="65D3EA1E" wp14:editId="560DB14F">
              <wp:simplePos x="0" y="0"/>
              <wp:positionH relativeFrom="page">
                <wp:align>center</wp:align>
              </wp:positionH>
              <wp:positionV relativeFrom="page">
                <wp:posOffset>180340</wp:posOffset>
              </wp:positionV>
              <wp:extent cx="5821200" cy="493200"/>
              <wp:effectExtent l="0" t="0" r="27305" b="2540"/>
              <wp:wrapNone/>
              <wp:docPr id="9"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11" name="Text Box 11"/>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80CA2" w14:textId="35C0A0CC" w:rsidR="00152C9D" w:rsidRPr="00491884" w:rsidRDefault="00152C9D" w:rsidP="00152C9D">
                            <w:pPr>
                              <w:rPr>
                                <w:sz w:val="24"/>
                              </w:rPr>
                            </w:pPr>
                            <w:r w:rsidRPr="00491884">
                              <w:t>Procjen</w:t>
                            </w:r>
                            <w:r>
                              <w:t>a</w:t>
                            </w:r>
                            <w:r w:rsidRPr="00491884">
                              <w:t xml:space="preserve"> rizika od velikih nesreća</w:t>
                            </w:r>
                            <w:r>
                              <w:t xml:space="preserve"> </w:t>
                            </w:r>
                          </w:p>
                          <w:p w14:paraId="1F7BEA33" w14:textId="77777777" w:rsidR="00787E82" w:rsidRPr="000B54BF" w:rsidRDefault="00787E82" w:rsidP="00A73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3734108" y="0"/>
                          <a:ext cx="1898864" cy="493200"/>
                        </a:xfrm>
                        <a:prstGeom prst="rect">
                          <a:avLst/>
                        </a:prstGeom>
                        <a:noFill/>
                        <a:ln w="9525">
                          <a:noFill/>
                          <a:miter lim="800000"/>
                          <a:headEnd/>
                          <a:tailEnd/>
                        </a:ln>
                      </wps:spPr>
                      <wps:txbx>
                        <w:txbxContent>
                          <w:p w14:paraId="4E1FED94" w14:textId="0A46C1BE" w:rsidR="00787E82" w:rsidRPr="00B86918" w:rsidRDefault="00787E82" w:rsidP="00A73407">
                            <w:r>
                              <w:t xml:space="preserve">Općina </w:t>
                            </w:r>
                            <w:r w:rsidR="00B627A0" w:rsidRPr="00B627A0">
                              <w:t>Murter-Kornati</w:t>
                            </w:r>
                          </w:p>
                        </w:txbxContent>
                      </wps:txbx>
                      <wps:bodyPr rot="0" vert="horz" wrap="square" lIns="91440" tIns="45720" rIns="91440" bIns="45720" anchor="t" anchorCtr="0">
                        <a:noAutofit/>
                      </wps:bodyPr>
                    </wps:wsp>
                    <pic:pic xmlns:pic="http://schemas.openxmlformats.org/drawingml/2006/picture">
                      <pic:nvPicPr>
                        <pic:cNvPr id="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8" name="Ravni poveznik 8"/>
                      <wps:cNvCnPr/>
                      <wps:spPr>
                        <a:xfrm>
                          <a:off x="3571839" y="19002"/>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D3EA1E" id="Grupa 9" o:spid="_x0000_s1038" style="position:absolute;left:0;text-align:left;margin-left:0;margin-top:14.2pt;width:458.35pt;height:38.85pt;z-index:25167257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">
              <v:shapetype id="_x0000_t202" coordsize="21600,21600" o:spt="202" path="m,l,21600r21600,l21600,xe">
                <v:stroke joinstyle="miter"/>
                <v:path gradientshapeok="t" o:connecttype="rect"/>
              </v:shapetype>
              <v:shape id="Text Box 11" o:spid="_x0000_s1039"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A780CA2" w14:textId="35C0A0CC" w:rsidR="00152C9D" w:rsidRPr="00491884" w:rsidRDefault="00152C9D" w:rsidP="00152C9D">
                      <w:pPr>
                        <w:rPr>
                          <w:sz w:val="24"/>
                        </w:rPr>
                      </w:pPr>
                      <w:r w:rsidRPr="00491884">
                        <w:t>Procjen</w:t>
                      </w:r>
                      <w:r>
                        <w:t>a</w:t>
                      </w:r>
                      <w:r w:rsidRPr="00491884">
                        <w:t xml:space="preserve"> rizika od velikih nesreća</w:t>
                      </w:r>
                      <w:r>
                        <w:t xml:space="preserve"> </w:t>
                      </w:r>
                    </w:p>
                    <w:p w14:paraId="1F7BEA33" w14:textId="77777777" w:rsidR="00787E82" w:rsidRPr="000B54BF" w:rsidRDefault="00787E82" w:rsidP="00A73407"/>
                  </w:txbxContent>
                </v:textbox>
              </v:shape>
              <v:shape id="_x0000_s1040" type="#_x0000_t202" style="position:absolute;left:37341;width:1898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E1FED94" w14:textId="0A46C1BE" w:rsidR="00787E82" w:rsidRPr="00B86918" w:rsidRDefault="00787E82" w:rsidP="00A73407">
                      <w:r>
                        <w:t xml:space="preserve">Općina </w:t>
                      </w:r>
                      <w:r w:rsidR="00B627A0" w:rsidRPr="00B627A0">
                        <w:t>Murter-Kornati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41"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">
                <v:imagedata r:id="rId2" o:title=""/>
              </v:shape>
              <v:line id="Ravni poveznik 4" o:spid="_x0000_s1042"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" strokecolor="#00b050" strokeweight="1.5pt"/>
              <v:line id="Ravni poveznik 8" o:spid="_x0000_s1043" style="position:absolute;visibility:visible;mso-wrap-style:square" from="35718,190" to="3571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" strokecolor="#00b050" strokeweight="1.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E751" w14:textId="18CE8427" w:rsidR="00787E82" w:rsidRDefault="00787E82" w:rsidP="00D917CA">
    <w:pPr>
      <w:pStyle w:val="Zaglavlje"/>
    </w:pPr>
    <w:r>
      <w:rPr>
        <w:noProof/>
        <w:lang w:eastAsia="hr-HR"/>
      </w:rPr>
      <w:drawing>
        <wp:anchor distT="0" distB="0" distL="114300" distR="114300" simplePos="0" relativeHeight="251680768" behindDoc="1" locked="1" layoutInCell="1" allowOverlap="1" wp14:anchorId="00D34EAE" wp14:editId="7271C32F">
          <wp:simplePos x="0" y="0"/>
          <wp:positionH relativeFrom="page">
            <wp:align>center</wp:align>
          </wp:positionH>
          <wp:positionV relativeFrom="page">
            <wp:align>center</wp:align>
          </wp:positionV>
          <wp:extent cx="7534800" cy="10656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AAA7" w14:textId="77777777" w:rsidR="00787E82" w:rsidRDefault="00787E82" w:rsidP="00D917CA">
    <w:pPr>
      <w:pStyle w:val="Zaglavlje"/>
    </w:pPr>
    <w:r>
      <w:rPr>
        <w:noProof/>
        <w:lang w:eastAsia="hr-HR"/>
      </w:rPr>
      <mc:AlternateContent>
        <mc:Choice Requires="wpg">
          <w:drawing>
            <wp:anchor distT="0" distB="0" distL="114300" distR="114300" simplePos="0" relativeHeight="251677696" behindDoc="0" locked="0" layoutInCell="1" allowOverlap="1" wp14:anchorId="10986F34" wp14:editId="34DD9FFE">
              <wp:simplePos x="0" y="0"/>
              <wp:positionH relativeFrom="page">
                <wp:align>center</wp:align>
              </wp:positionH>
              <wp:positionV relativeFrom="page">
                <wp:posOffset>180340</wp:posOffset>
              </wp:positionV>
              <wp:extent cx="5821200" cy="520946"/>
              <wp:effectExtent l="0" t="0" r="27305" b="0"/>
              <wp:wrapNone/>
              <wp:docPr id="18" name="Grupa 9"/>
              <wp:cNvGraphicFramePr/>
              <a:graphic xmlns:a="http://schemas.openxmlformats.org/drawingml/2006/main">
                <a:graphicData uri="http://schemas.microsoft.com/office/word/2010/wordprocessingGroup">
                  <wpg:wgp>
                    <wpg:cNvGrpSpPr/>
                    <wpg:grpSpPr>
                      <a:xfrm>
                        <a:off x="0" y="0"/>
                        <a:ext cx="5821200" cy="520946"/>
                        <a:chOff x="0" y="0"/>
                        <a:chExt cx="5821680" cy="521823"/>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97770" w14:textId="331B34AD" w:rsidR="003F3513" w:rsidRPr="00491884" w:rsidRDefault="003F3513" w:rsidP="003F3513">
                            <w:pPr>
                              <w:rPr>
                                <w:sz w:val="24"/>
                              </w:rPr>
                            </w:pPr>
                            <w:r w:rsidRPr="00491884">
                              <w:t>Procjen</w:t>
                            </w:r>
                            <w:r w:rsidR="000357B3">
                              <w:t>a</w:t>
                            </w:r>
                            <w:r w:rsidRPr="00491884">
                              <w:t xml:space="preserve"> rizika od velikih nesreća</w:t>
                            </w:r>
                            <w:r w:rsidR="000357B3">
                              <w:t xml:space="preserve"> </w:t>
                            </w:r>
                          </w:p>
                          <w:p w14:paraId="48CA24AB" w14:textId="77777777" w:rsidR="00787E82" w:rsidRPr="000B54BF" w:rsidRDefault="00787E82"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819840" y="28623"/>
                          <a:ext cx="1860758" cy="493200"/>
                        </a:xfrm>
                        <a:prstGeom prst="rect">
                          <a:avLst/>
                        </a:prstGeom>
                        <a:noFill/>
                        <a:ln w="9525">
                          <a:noFill/>
                          <a:miter lim="800000"/>
                          <a:headEnd/>
                          <a:tailEnd/>
                        </a:ln>
                      </wps:spPr>
                      <wps:txbx>
                        <w:txbxContent>
                          <w:p w14:paraId="6B4120FF" w14:textId="780B1923" w:rsidR="00787E82" w:rsidRPr="00B86918" w:rsidRDefault="00787E82" w:rsidP="006B2D4B">
                            <w:r>
                              <w:t xml:space="preserve">Općina </w:t>
                            </w:r>
                            <w:r w:rsidR="00B627A0" w:rsidRPr="00B627A0">
                              <w:t>Murter-Kornati</w:t>
                            </w:r>
                          </w:p>
                          <w:p w14:paraId="3C9BCC20" w14:textId="77777777" w:rsidR="00787E82" w:rsidRPr="00B86918" w:rsidRDefault="00787E82" w:rsidP="006B2D4B"/>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81365" y="76174"/>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986F34" id="_x0000_s1050" style="position:absolute;left:0;text-align:left;margin-left:0;margin-top:14.2pt;width:458.35pt;height:41pt;z-index:251677696;mso-position-horizontal:center;mso-position-horizontal-relative:page;mso-position-vertical-relative:page;mso-width-relative:margin;mso-height-relative:margin" coordsize="58216,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">
              <v:shapetype id="_x0000_t202" coordsize="21600,21600" o:spt="202" path="m,l,21600r21600,l21600,xe">
                <v:stroke joinstyle="miter"/>
                <v:path gradientshapeok="t" o:connecttype="rect"/>
              </v:shapetype>
              <v:shape id="Text Box 19" o:spid="_x0000_s1051"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C897770" w14:textId="331B34AD" w:rsidR="003F3513" w:rsidRPr="00491884" w:rsidRDefault="003F3513" w:rsidP="003F3513">
                      <w:pPr>
                        <w:rPr>
                          <w:sz w:val="24"/>
                        </w:rPr>
                      </w:pPr>
                      <w:r w:rsidRPr="00491884">
                        <w:t>Procjen</w:t>
                      </w:r>
                      <w:r w:rsidR="000357B3">
                        <w:t>a</w:t>
                      </w:r>
                      <w:r w:rsidRPr="00491884">
                        <w:t xml:space="preserve"> rizika od velikih nesreća</w:t>
                      </w:r>
                      <w:r w:rsidR="000357B3">
                        <w:t xml:space="preserve"> </w:t>
                      </w:r>
                    </w:p>
                    <w:p w14:paraId="48CA24AB" w14:textId="77777777" w:rsidR="00787E82" w:rsidRPr="000B54BF" w:rsidRDefault="00787E82" w:rsidP="006B2D4B"/>
                  </w:txbxContent>
                </v:textbox>
              </v:shape>
              <v:shape id="_x0000_s1052" type="#_x0000_t202" style="position:absolute;left:38198;top:286;width:1860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B4120FF" w14:textId="780B1923" w:rsidR="00787E82" w:rsidRPr="00B86918" w:rsidRDefault="00787E82" w:rsidP="006B2D4B">
                      <w:r>
                        <w:t xml:space="preserve">Općina </w:t>
                      </w:r>
                      <w:r w:rsidR="00B627A0" w:rsidRPr="00B627A0">
                        <w:t>Murter-Kornati</w:t>
                      </w:r>
                    </w:p>
                    <w:p w14:paraId="3C9BCC20" w14:textId="77777777" w:rsidR="00787E82" w:rsidRPr="00B86918" w:rsidRDefault="00787E82"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53"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054"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055" style="position:absolute;visibility:visible;mso-wrap-style:square" from="35813,761" to="35813,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3E4C" w14:textId="77777777" w:rsidR="006977C3" w:rsidRDefault="006977C3" w:rsidP="00D917CA">
    <w:pPr>
      <w:pStyle w:val="Zaglavlje"/>
    </w:pPr>
    <w:r>
      <w:rPr>
        <w:noProof/>
        <w:lang w:eastAsia="hr-HR"/>
      </w:rPr>
      <mc:AlternateContent>
        <mc:Choice Requires="wpg">
          <w:drawing>
            <wp:anchor distT="0" distB="0" distL="114300" distR="114300" simplePos="0" relativeHeight="251682816" behindDoc="0" locked="0" layoutInCell="1" allowOverlap="1" wp14:anchorId="4C5FEB56" wp14:editId="3C91F677">
              <wp:simplePos x="0" y="0"/>
              <wp:positionH relativeFrom="page">
                <wp:align>center</wp:align>
              </wp:positionH>
              <wp:positionV relativeFrom="page">
                <wp:posOffset>180340</wp:posOffset>
              </wp:positionV>
              <wp:extent cx="5821200" cy="493200"/>
              <wp:effectExtent l="0" t="0" r="27305" b="2540"/>
              <wp:wrapNone/>
              <wp:docPr id="91"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92"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9D96F" w14:textId="2DF12041" w:rsidR="006977C3" w:rsidRDefault="006977C3" w:rsidP="006B2D4B">
                            <w:r>
                              <w:rPr>
                                <w:sz w:val="20"/>
                              </w:rPr>
                              <w:t>Procjena rizika od velikih nesreća</w:t>
                            </w:r>
                            <w:r w:rsidR="007E6F4C">
                              <w:rPr>
                                <w:sz w:val="20"/>
                              </w:rPr>
                              <w:t xml:space="preserve"> </w:t>
                            </w:r>
                          </w:p>
                          <w:p w14:paraId="5D57312B" w14:textId="77777777" w:rsidR="006977C3" w:rsidRPr="000B54BF" w:rsidRDefault="006977C3"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2"/>
                      <wps:cNvSpPr txBox="1">
                        <a:spLocks noChangeArrowheads="1"/>
                      </wps:cNvSpPr>
                      <wps:spPr bwMode="auto">
                        <a:xfrm>
                          <a:off x="3924624" y="0"/>
                          <a:ext cx="1603709" cy="493200"/>
                        </a:xfrm>
                        <a:prstGeom prst="rect">
                          <a:avLst/>
                        </a:prstGeom>
                        <a:noFill/>
                        <a:ln w="9525">
                          <a:noFill/>
                          <a:miter lim="800000"/>
                          <a:headEnd/>
                          <a:tailEnd/>
                        </a:ln>
                      </wps:spPr>
                      <wps:txbx>
                        <w:txbxContent>
                          <w:p w14:paraId="0732C08B" w14:textId="40299089" w:rsidR="006977C3" w:rsidRPr="00705D03" w:rsidRDefault="006977C3" w:rsidP="006B2D4B">
                            <w:pPr>
                              <w:rPr>
                                <w:sz w:val="20"/>
                              </w:rPr>
                            </w:pPr>
                            <w:r>
                              <w:rPr>
                                <w:sz w:val="20"/>
                              </w:rPr>
                              <w:t xml:space="preserve">Općina </w:t>
                            </w:r>
                            <w:r w:rsidR="007E6F4C">
                              <w:rPr>
                                <w:sz w:val="20"/>
                              </w:rPr>
                              <w:t>Murter-Kornati</w:t>
                            </w:r>
                          </w:p>
                          <w:p w14:paraId="41115336" w14:textId="77777777" w:rsidR="006977C3" w:rsidRPr="00B86918" w:rsidRDefault="006977C3" w:rsidP="006B2D4B"/>
                        </w:txbxContent>
                      </wps:txbx>
                      <wps:bodyPr rot="0" vert="horz" wrap="square" lIns="91440" tIns="45720" rIns="91440" bIns="45720" anchor="t" anchorCtr="0">
                        <a:noAutofit/>
                      </wps:bodyPr>
                    </wps:wsp>
                    <pic:pic xmlns:pic="http://schemas.openxmlformats.org/drawingml/2006/picture">
                      <pic:nvPicPr>
                        <pic:cNvPr id="94"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95"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0" name="Ravni poveznik 8"/>
                      <wps:cNvCnPr/>
                      <wps:spPr>
                        <a:xfrm>
                          <a:off x="3829036"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5FEB56" id="_x0000_s1061"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">
              <v:shapetype id="_x0000_t202" coordsize="21600,21600" o:spt="202" path="m,l,21600r21600,l21600,xe">
                <v:stroke joinstyle="miter"/>
                <v:path gradientshapeok="t" o:connecttype="rect"/>
              </v:shapetype>
              <v:shape id="Text Box 19" o:spid="_x0000_s1062"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0339D96F" w14:textId="2DF12041" w:rsidR="006977C3" w:rsidRDefault="006977C3" w:rsidP="006B2D4B">
                      <w:r>
                        <w:rPr>
                          <w:sz w:val="20"/>
                        </w:rPr>
                        <w:t>Procjena rizika od velikih nesreća</w:t>
                      </w:r>
                      <w:r w:rsidR="007E6F4C">
                        <w:rPr>
                          <w:sz w:val="20"/>
                        </w:rPr>
                        <w:t xml:space="preserve"> </w:t>
                      </w:r>
                    </w:p>
                    <w:p w14:paraId="5D57312B" w14:textId="77777777" w:rsidR="006977C3" w:rsidRPr="000B54BF" w:rsidRDefault="006977C3" w:rsidP="006B2D4B"/>
                  </w:txbxContent>
                </v:textbox>
              </v:shape>
              <v:shape id="_x0000_s1063" type="#_x0000_t202" style="position:absolute;left:39246;width:1603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732C08B" w14:textId="40299089" w:rsidR="006977C3" w:rsidRPr="00705D03" w:rsidRDefault="006977C3" w:rsidP="006B2D4B">
                      <w:pPr>
                        <w:rPr>
                          <w:sz w:val="20"/>
                        </w:rPr>
                      </w:pPr>
                      <w:r>
                        <w:rPr>
                          <w:sz w:val="20"/>
                        </w:rPr>
                        <w:t xml:space="preserve">Općina </w:t>
                      </w:r>
                      <w:r w:rsidR="007E6F4C">
                        <w:rPr>
                          <w:sz w:val="20"/>
                        </w:rPr>
                        <w:t>Murter-Kornati</w:t>
                      </w:r>
                    </w:p>
                    <w:p w14:paraId="41115336" w14:textId="77777777" w:rsidR="006977C3" w:rsidRPr="00B86918" w:rsidRDefault="006977C3"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64"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">
                <v:imagedata r:id="rId2" o:title=""/>
              </v:shape>
              <v:line id="Ravni poveznik 4" o:spid="_x0000_s1065"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" strokecolor="#00b050" strokeweight="1.5pt"/>
              <v:line id="Ravni poveznik 8" o:spid="_x0000_s1066" style="position:absolute;visibility:visible;mso-wrap-style:square" from="38290,476" to="3829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" strokecolor="#00b050" strokeweight="1.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9A9E34"/>
    <w:lvl w:ilvl="0">
      <w:start w:val="1"/>
      <w:numFmt w:val="decimal"/>
      <w:pStyle w:val="Brojevi"/>
      <w:lvlText w:val="%1."/>
      <w:lvlJc w:val="left"/>
      <w:pPr>
        <w:tabs>
          <w:tab w:val="num" w:pos="360"/>
        </w:tabs>
        <w:ind w:left="360" w:hanging="360"/>
      </w:pPr>
      <w:rPr>
        <w:rFonts w:hint="default"/>
      </w:rPr>
    </w:lvl>
  </w:abstractNum>
  <w:abstractNum w:abstractNumId="1" w15:restartNumberingAfterBreak="0">
    <w:nsid w:val="01C75B75"/>
    <w:multiLevelType w:val="hybridMultilevel"/>
    <w:tmpl w:val="E8A48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4220B8"/>
    <w:multiLevelType w:val="hybridMultilevel"/>
    <w:tmpl w:val="A1420834"/>
    <w:lvl w:ilvl="0" w:tplc="F7309618">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857298F"/>
    <w:multiLevelType w:val="hybridMultilevel"/>
    <w:tmpl w:val="16BC9C04"/>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D15D33"/>
    <w:multiLevelType w:val="hybridMultilevel"/>
    <w:tmpl w:val="87DA53AC"/>
    <w:lvl w:ilvl="0" w:tplc="9AF4FF8E">
      <w:start w:val="1"/>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9D863BD"/>
    <w:multiLevelType w:val="hybridMultilevel"/>
    <w:tmpl w:val="2C8EA7AA"/>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E763A1"/>
    <w:multiLevelType w:val="hybridMultilevel"/>
    <w:tmpl w:val="BCA4914C"/>
    <w:lvl w:ilvl="0" w:tplc="C7D48B06">
      <w:start w:val="1"/>
      <w:numFmt w:val="bullet"/>
      <w:lvlText w:val="-"/>
      <w:lvlJc w:val="left"/>
      <w:pPr>
        <w:ind w:left="720" w:hanging="360"/>
      </w:pPr>
      <w:rPr>
        <w:rFonts w:ascii="Courier New" w:hAnsi="Courier Ne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C205441"/>
    <w:multiLevelType w:val="hybridMultilevel"/>
    <w:tmpl w:val="2CAADED2"/>
    <w:lvl w:ilvl="0" w:tplc="9AF4FF8E">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D853AC"/>
    <w:multiLevelType w:val="hybridMultilevel"/>
    <w:tmpl w:val="738671B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FF54A54"/>
    <w:multiLevelType w:val="hybridMultilevel"/>
    <w:tmpl w:val="9A4A86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40421DB"/>
    <w:multiLevelType w:val="hybridMultilevel"/>
    <w:tmpl w:val="91AAA546"/>
    <w:lvl w:ilvl="0" w:tplc="1A50E56C">
      <w:start w:val="1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1BAF2C22"/>
    <w:multiLevelType w:val="hybridMultilevel"/>
    <w:tmpl w:val="B2F270E6"/>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9D6BAE"/>
    <w:multiLevelType w:val="hybridMultilevel"/>
    <w:tmpl w:val="A49C9D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E0E2852"/>
    <w:multiLevelType w:val="hybridMultilevel"/>
    <w:tmpl w:val="16B0B2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7541CB"/>
    <w:multiLevelType w:val="hybridMultilevel"/>
    <w:tmpl w:val="6CF434E6"/>
    <w:lvl w:ilvl="0" w:tplc="7DD490E0">
      <w:start w:val="11"/>
      <w:numFmt w:val="bullet"/>
      <w:lvlText w:val="-"/>
      <w:lvlJc w:val="left"/>
      <w:pPr>
        <w:ind w:left="720" w:hanging="360"/>
      </w:pPr>
      <w:rPr>
        <w:rFonts w:ascii="Calibri" w:eastAsia="Calibri" w:hAnsi="Calibri" w:cs="Times New Roman" w:hint="default"/>
      </w:rPr>
    </w:lvl>
    <w:lvl w:ilvl="1" w:tplc="B03208DE">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2956CFF"/>
    <w:multiLevelType w:val="hybridMultilevel"/>
    <w:tmpl w:val="ADA076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29F76BB"/>
    <w:multiLevelType w:val="hybridMultilevel"/>
    <w:tmpl w:val="5DF0135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24A34901"/>
    <w:multiLevelType w:val="hybridMultilevel"/>
    <w:tmpl w:val="0A34E874"/>
    <w:lvl w:ilvl="0" w:tplc="2A8CA24A">
      <w:start w:val="1"/>
      <w:numFmt w:val="bullet"/>
      <w:pStyle w:val="Odlomakpopisa"/>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28126F59"/>
    <w:multiLevelType w:val="hybridMultilevel"/>
    <w:tmpl w:val="025E1C70"/>
    <w:lvl w:ilvl="0" w:tplc="9AF4FF8E">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92829AF"/>
    <w:multiLevelType w:val="hybridMultilevel"/>
    <w:tmpl w:val="AB5A0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C2417B"/>
    <w:multiLevelType w:val="hybridMultilevel"/>
    <w:tmpl w:val="89BEC6DE"/>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1CA4D40"/>
    <w:multiLevelType w:val="hybridMultilevel"/>
    <w:tmpl w:val="C4EC0CD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3840E0B"/>
    <w:multiLevelType w:val="hybridMultilevel"/>
    <w:tmpl w:val="C77099A8"/>
    <w:lvl w:ilvl="0" w:tplc="6770BCB4">
      <w:start w:val="1"/>
      <w:numFmt w:val="decimal"/>
      <w:pStyle w:val="naslov3"/>
      <w:lvlText w:val="%1.1.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CA1306C"/>
    <w:multiLevelType w:val="hybridMultilevel"/>
    <w:tmpl w:val="B4D4C04A"/>
    <w:lvl w:ilvl="0" w:tplc="8EAE1A0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3EAA513D"/>
    <w:multiLevelType w:val="hybridMultilevel"/>
    <w:tmpl w:val="A7FC1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EC53CD0"/>
    <w:multiLevelType w:val="hybridMultilevel"/>
    <w:tmpl w:val="8B5CC0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2AE466B"/>
    <w:multiLevelType w:val="hybridMultilevel"/>
    <w:tmpl w:val="95BCEC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3636864"/>
    <w:multiLevelType w:val="hybridMultilevel"/>
    <w:tmpl w:val="FF1C6A7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4B9372E"/>
    <w:multiLevelType w:val="hybridMultilevel"/>
    <w:tmpl w:val="1884CCA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6601C10"/>
    <w:multiLevelType w:val="hybridMultilevel"/>
    <w:tmpl w:val="6D6E79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74A1301"/>
    <w:multiLevelType w:val="hybridMultilevel"/>
    <w:tmpl w:val="72689E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D2C6811"/>
    <w:multiLevelType w:val="hybridMultilevel"/>
    <w:tmpl w:val="2AD6BD82"/>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FE8403E"/>
    <w:multiLevelType w:val="hybridMultilevel"/>
    <w:tmpl w:val="9A448FB8"/>
    <w:lvl w:ilvl="0" w:tplc="2B3CF6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34" w15:restartNumberingAfterBreak="0">
    <w:nsid w:val="5122586F"/>
    <w:multiLevelType w:val="hybridMultilevel"/>
    <w:tmpl w:val="C4044A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1236DF2"/>
    <w:multiLevelType w:val="hybridMultilevel"/>
    <w:tmpl w:val="DFA68A72"/>
    <w:lvl w:ilvl="0" w:tplc="539018CE">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71B7B6E"/>
    <w:multiLevelType w:val="hybridMultilevel"/>
    <w:tmpl w:val="012C5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7523630"/>
    <w:multiLevelType w:val="hybridMultilevel"/>
    <w:tmpl w:val="0E1492BE"/>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83D64D4"/>
    <w:multiLevelType w:val="hybridMultilevel"/>
    <w:tmpl w:val="B3AA1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9F13B17"/>
    <w:multiLevelType w:val="multilevel"/>
    <w:tmpl w:val="9CD4FB30"/>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0"/>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0" w15:restartNumberingAfterBreak="0">
    <w:nsid w:val="69E66844"/>
    <w:multiLevelType w:val="multilevel"/>
    <w:tmpl w:val="2E5E3488"/>
    <w:lvl w:ilvl="0">
      <w:start w:val="1"/>
      <w:numFmt w:val="decimal"/>
      <w:lvlText w:val="%1."/>
      <w:lvlJc w:val="left"/>
      <w:pPr>
        <w:ind w:left="720" w:hanging="360"/>
      </w:pPr>
    </w:lvl>
    <w:lvl w:ilvl="1">
      <w:start w:val="6"/>
      <w:numFmt w:val="decimal"/>
      <w:isLgl/>
      <w:lvlText w:val="%1.%2."/>
      <w:lvlJc w:val="left"/>
      <w:pPr>
        <w:ind w:left="1615" w:hanging="720"/>
      </w:pPr>
      <w:rPr>
        <w:rFonts w:hint="default"/>
      </w:rPr>
    </w:lvl>
    <w:lvl w:ilvl="2">
      <w:start w:val="7"/>
      <w:numFmt w:val="decimal"/>
      <w:isLgl/>
      <w:lvlText w:val="%1.%2.%3."/>
      <w:lvlJc w:val="left"/>
      <w:pPr>
        <w:ind w:left="2150" w:hanging="720"/>
      </w:pPr>
      <w:rPr>
        <w:rFonts w:hint="default"/>
      </w:rPr>
    </w:lvl>
    <w:lvl w:ilvl="3">
      <w:start w:val="1"/>
      <w:numFmt w:val="decimal"/>
      <w:isLgl/>
      <w:lvlText w:val="%1.%2.%3.%4."/>
      <w:lvlJc w:val="left"/>
      <w:pPr>
        <w:ind w:left="3045" w:hanging="1080"/>
      </w:pPr>
      <w:rPr>
        <w:rFonts w:hint="default"/>
      </w:rPr>
    </w:lvl>
    <w:lvl w:ilvl="4">
      <w:start w:val="1"/>
      <w:numFmt w:val="decimal"/>
      <w:isLgl/>
      <w:lvlText w:val="%1.%2.%3.%4.%5."/>
      <w:lvlJc w:val="left"/>
      <w:pPr>
        <w:ind w:left="3940" w:hanging="1440"/>
      </w:pPr>
      <w:rPr>
        <w:rFonts w:hint="default"/>
      </w:rPr>
    </w:lvl>
    <w:lvl w:ilvl="5">
      <w:start w:val="1"/>
      <w:numFmt w:val="decimal"/>
      <w:isLgl/>
      <w:lvlText w:val="%1.%2.%3.%4.%5.%6."/>
      <w:lvlJc w:val="left"/>
      <w:pPr>
        <w:ind w:left="4475" w:hanging="1440"/>
      </w:pPr>
      <w:rPr>
        <w:rFonts w:hint="default"/>
      </w:rPr>
    </w:lvl>
    <w:lvl w:ilvl="6">
      <w:start w:val="1"/>
      <w:numFmt w:val="decimal"/>
      <w:isLgl/>
      <w:lvlText w:val="%1.%2.%3.%4.%5.%6.%7."/>
      <w:lvlJc w:val="left"/>
      <w:pPr>
        <w:ind w:left="5370" w:hanging="1800"/>
      </w:pPr>
      <w:rPr>
        <w:rFonts w:hint="default"/>
      </w:rPr>
    </w:lvl>
    <w:lvl w:ilvl="7">
      <w:start w:val="1"/>
      <w:numFmt w:val="decimal"/>
      <w:isLgl/>
      <w:lvlText w:val="%1.%2.%3.%4.%5.%6.%7.%8."/>
      <w:lvlJc w:val="left"/>
      <w:pPr>
        <w:ind w:left="6265" w:hanging="2160"/>
      </w:pPr>
      <w:rPr>
        <w:rFonts w:hint="default"/>
      </w:rPr>
    </w:lvl>
    <w:lvl w:ilvl="8">
      <w:start w:val="1"/>
      <w:numFmt w:val="decimal"/>
      <w:isLgl/>
      <w:lvlText w:val="%1.%2.%3.%4.%5.%6.%7.%8.%9."/>
      <w:lvlJc w:val="left"/>
      <w:pPr>
        <w:ind w:left="6800" w:hanging="2160"/>
      </w:pPr>
      <w:rPr>
        <w:rFonts w:hint="default"/>
      </w:rPr>
    </w:lvl>
  </w:abstractNum>
  <w:abstractNum w:abstractNumId="41" w15:restartNumberingAfterBreak="0">
    <w:nsid w:val="6C0552FD"/>
    <w:multiLevelType w:val="hybridMultilevel"/>
    <w:tmpl w:val="1276AE18"/>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B5C407F"/>
    <w:multiLevelType w:val="hybridMultilevel"/>
    <w:tmpl w:val="FE4AE302"/>
    <w:lvl w:ilvl="0" w:tplc="21A05ED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5834363">
    <w:abstractNumId w:val="0"/>
  </w:num>
  <w:num w:numId="2" w16cid:durableId="1954901982">
    <w:abstractNumId w:val="39"/>
  </w:num>
  <w:num w:numId="3" w16cid:durableId="792600465">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5270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7514184">
    <w:abstractNumId w:val="35"/>
  </w:num>
  <w:num w:numId="6" w16cid:durableId="673150851">
    <w:abstractNumId w:val="17"/>
  </w:num>
  <w:num w:numId="7" w16cid:durableId="346294482">
    <w:abstractNumId w:val="18"/>
  </w:num>
  <w:num w:numId="8" w16cid:durableId="1741830865">
    <w:abstractNumId w:val="6"/>
  </w:num>
  <w:num w:numId="9" w16cid:durableId="2008551548">
    <w:abstractNumId w:val="10"/>
  </w:num>
  <w:num w:numId="10" w16cid:durableId="1048603031">
    <w:abstractNumId w:val="30"/>
  </w:num>
  <w:num w:numId="11" w16cid:durableId="1306203974">
    <w:abstractNumId w:val="16"/>
  </w:num>
  <w:num w:numId="12" w16cid:durableId="1779594145">
    <w:abstractNumId w:val="23"/>
  </w:num>
  <w:num w:numId="13" w16cid:durableId="1387872397">
    <w:abstractNumId w:val="32"/>
  </w:num>
  <w:num w:numId="14" w16cid:durableId="1377199692">
    <w:abstractNumId w:val="26"/>
  </w:num>
  <w:num w:numId="15" w16cid:durableId="1778717824">
    <w:abstractNumId w:val="31"/>
  </w:num>
  <w:num w:numId="16" w16cid:durableId="306085803">
    <w:abstractNumId w:val="14"/>
  </w:num>
  <w:num w:numId="17" w16cid:durableId="2094231508">
    <w:abstractNumId w:val="21"/>
  </w:num>
  <w:num w:numId="18" w16cid:durableId="1239487239">
    <w:abstractNumId w:val="41"/>
  </w:num>
  <w:num w:numId="19" w16cid:durableId="1411345930">
    <w:abstractNumId w:val="28"/>
  </w:num>
  <w:num w:numId="20" w16cid:durableId="956908403">
    <w:abstractNumId w:val="8"/>
  </w:num>
  <w:num w:numId="21" w16cid:durableId="745878963">
    <w:abstractNumId w:val="36"/>
  </w:num>
  <w:num w:numId="22" w16cid:durableId="1565483854">
    <w:abstractNumId w:val="13"/>
  </w:num>
  <w:num w:numId="23" w16cid:durableId="159543742">
    <w:abstractNumId w:val="20"/>
  </w:num>
  <w:num w:numId="24" w16cid:durableId="188110581">
    <w:abstractNumId w:val="11"/>
  </w:num>
  <w:num w:numId="25" w16cid:durableId="582647499">
    <w:abstractNumId w:val="42"/>
  </w:num>
  <w:num w:numId="26" w16cid:durableId="1016924826">
    <w:abstractNumId w:val="7"/>
  </w:num>
  <w:num w:numId="27" w16cid:durableId="907417359">
    <w:abstractNumId w:val="2"/>
  </w:num>
  <w:num w:numId="28" w16cid:durableId="1986933277">
    <w:abstractNumId w:val="12"/>
  </w:num>
  <w:num w:numId="29" w16cid:durableId="778329796">
    <w:abstractNumId w:val="5"/>
  </w:num>
  <w:num w:numId="30" w16cid:durableId="1583833716">
    <w:abstractNumId w:val="3"/>
  </w:num>
  <w:num w:numId="31" w16cid:durableId="1842813799">
    <w:abstractNumId w:val="38"/>
  </w:num>
  <w:num w:numId="32" w16cid:durableId="14966864">
    <w:abstractNumId w:val="19"/>
  </w:num>
  <w:num w:numId="33" w16cid:durableId="595600088">
    <w:abstractNumId w:val="24"/>
  </w:num>
  <w:num w:numId="34" w16cid:durableId="294412354">
    <w:abstractNumId w:val="1"/>
  </w:num>
  <w:num w:numId="35" w16cid:durableId="303242700">
    <w:abstractNumId w:val="22"/>
  </w:num>
  <w:num w:numId="36" w16cid:durableId="1159005739">
    <w:abstractNumId w:val="43"/>
  </w:num>
  <w:num w:numId="37" w16cid:durableId="607352373">
    <w:abstractNumId w:val="37"/>
  </w:num>
  <w:num w:numId="38" w16cid:durableId="1720084850">
    <w:abstractNumId w:val="25"/>
  </w:num>
  <w:num w:numId="39" w16cid:durableId="1253314856">
    <w:abstractNumId w:val="29"/>
  </w:num>
  <w:num w:numId="40" w16cid:durableId="1457749664">
    <w:abstractNumId w:val="27"/>
  </w:num>
  <w:num w:numId="41" w16cid:durableId="1302811190">
    <w:abstractNumId w:val="4"/>
  </w:num>
  <w:num w:numId="42" w16cid:durableId="1468208635">
    <w:abstractNumId w:val="15"/>
  </w:num>
  <w:num w:numId="43" w16cid:durableId="91366040">
    <w:abstractNumId w:val="40"/>
  </w:num>
  <w:num w:numId="44" w16cid:durableId="1190609877">
    <w:abstractNumId w:val="9"/>
  </w:num>
  <w:num w:numId="45" w16cid:durableId="1453092456">
    <w:abstractNumId w:val="34"/>
  </w:num>
  <w:num w:numId="46" w16cid:durableId="1817917281">
    <w:abstractNumId w:val="39"/>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84"/>
    <w:rsid w:val="00000408"/>
    <w:rsid w:val="000007B5"/>
    <w:rsid w:val="000023E3"/>
    <w:rsid w:val="00002815"/>
    <w:rsid w:val="00002831"/>
    <w:rsid w:val="000028CE"/>
    <w:rsid w:val="00004677"/>
    <w:rsid w:val="00005186"/>
    <w:rsid w:val="00007129"/>
    <w:rsid w:val="00010ED3"/>
    <w:rsid w:val="00011E34"/>
    <w:rsid w:val="0001261B"/>
    <w:rsid w:val="0001467A"/>
    <w:rsid w:val="00014FF6"/>
    <w:rsid w:val="0001687C"/>
    <w:rsid w:val="00016F70"/>
    <w:rsid w:val="000248BA"/>
    <w:rsid w:val="000252C2"/>
    <w:rsid w:val="00026F3A"/>
    <w:rsid w:val="00031E98"/>
    <w:rsid w:val="000321F0"/>
    <w:rsid w:val="00032F19"/>
    <w:rsid w:val="000357B3"/>
    <w:rsid w:val="00036900"/>
    <w:rsid w:val="00037140"/>
    <w:rsid w:val="00040571"/>
    <w:rsid w:val="00041C6A"/>
    <w:rsid w:val="00042D01"/>
    <w:rsid w:val="0004340C"/>
    <w:rsid w:val="00044440"/>
    <w:rsid w:val="00044441"/>
    <w:rsid w:val="00044AA0"/>
    <w:rsid w:val="000451E3"/>
    <w:rsid w:val="0004531F"/>
    <w:rsid w:val="0004583B"/>
    <w:rsid w:val="00045B4C"/>
    <w:rsid w:val="00045C26"/>
    <w:rsid w:val="0004745F"/>
    <w:rsid w:val="00047F23"/>
    <w:rsid w:val="00051996"/>
    <w:rsid w:val="00051F77"/>
    <w:rsid w:val="00053463"/>
    <w:rsid w:val="00053976"/>
    <w:rsid w:val="000540D7"/>
    <w:rsid w:val="000557CF"/>
    <w:rsid w:val="00055BAC"/>
    <w:rsid w:val="00055F0F"/>
    <w:rsid w:val="00055FDC"/>
    <w:rsid w:val="00060D3E"/>
    <w:rsid w:val="00061892"/>
    <w:rsid w:val="00062908"/>
    <w:rsid w:val="00062C6F"/>
    <w:rsid w:val="00063605"/>
    <w:rsid w:val="00063BA5"/>
    <w:rsid w:val="000658D7"/>
    <w:rsid w:val="00071982"/>
    <w:rsid w:val="00072087"/>
    <w:rsid w:val="000735D4"/>
    <w:rsid w:val="00073E87"/>
    <w:rsid w:val="00073FDC"/>
    <w:rsid w:val="000762C8"/>
    <w:rsid w:val="00077822"/>
    <w:rsid w:val="00077A8E"/>
    <w:rsid w:val="00077F7E"/>
    <w:rsid w:val="000829B0"/>
    <w:rsid w:val="0008354A"/>
    <w:rsid w:val="00083D2B"/>
    <w:rsid w:val="00083E41"/>
    <w:rsid w:val="00085107"/>
    <w:rsid w:val="000851FB"/>
    <w:rsid w:val="00090303"/>
    <w:rsid w:val="00090890"/>
    <w:rsid w:val="00092BEA"/>
    <w:rsid w:val="000944EF"/>
    <w:rsid w:val="00095A17"/>
    <w:rsid w:val="00095ED1"/>
    <w:rsid w:val="000A0137"/>
    <w:rsid w:val="000A207D"/>
    <w:rsid w:val="000A6129"/>
    <w:rsid w:val="000A676E"/>
    <w:rsid w:val="000B09C8"/>
    <w:rsid w:val="000B1737"/>
    <w:rsid w:val="000B26F2"/>
    <w:rsid w:val="000B2FA9"/>
    <w:rsid w:val="000B2FC5"/>
    <w:rsid w:val="000B4CD9"/>
    <w:rsid w:val="000B54BF"/>
    <w:rsid w:val="000B715F"/>
    <w:rsid w:val="000C0838"/>
    <w:rsid w:val="000C0847"/>
    <w:rsid w:val="000C2B3D"/>
    <w:rsid w:val="000C3816"/>
    <w:rsid w:val="000C69F3"/>
    <w:rsid w:val="000C6D97"/>
    <w:rsid w:val="000D05D9"/>
    <w:rsid w:val="000D07FC"/>
    <w:rsid w:val="000D10CB"/>
    <w:rsid w:val="000D113E"/>
    <w:rsid w:val="000D159A"/>
    <w:rsid w:val="000D1E95"/>
    <w:rsid w:val="000D3CE6"/>
    <w:rsid w:val="000D6E7D"/>
    <w:rsid w:val="000E0251"/>
    <w:rsid w:val="000E1413"/>
    <w:rsid w:val="000E1D40"/>
    <w:rsid w:val="000E2F10"/>
    <w:rsid w:val="000E4FD2"/>
    <w:rsid w:val="000E5783"/>
    <w:rsid w:val="000E732F"/>
    <w:rsid w:val="000F3BC1"/>
    <w:rsid w:val="000F4052"/>
    <w:rsid w:val="000F4581"/>
    <w:rsid w:val="000F7E33"/>
    <w:rsid w:val="0010020C"/>
    <w:rsid w:val="00100AEC"/>
    <w:rsid w:val="00101DCB"/>
    <w:rsid w:val="00103C63"/>
    <w:rsid w:val="00104632"/>
    <w:rsid w:val="00105390"/>
    <w:rsid w:val="0010577A"/>
    <w:rsid w:val="00107B58"/>
    <w:rsid w:val="00107CBF"/>
    <w:rsid w:val="00110550"/>
    <w:rsid w:val="001124DE"/>
    <w:rsid w:val="00112AAC"/>
    <w:rsid w:val="00114333"/>
    <w:rsid w:val="00114A4E"/>
    <w:rsid w:val="001165F8"/>
    <w:rsid w:val="001174B8"/>
    <w:rsid w:val="00120D4F"/>
    <w:rsid w:val="0012357A"/>
    <w:rsid w:val="00126878"/>
    <w:rsid w:val="001355AD"/>
    <w:rsid w:val="00136727"/>
    <w:rsid w:val="00136925"/>
    <w:rsid w:val="00136A13"/>
    <w:rsid w:val="001373C1"/>
    <w:rsid w:val="0014228E"/>
    <w:rsid w:val="00142E74"/>
    <w:rsid w:val="00145A18"/>
    <w:rsid w:val="001463BB"/>
    <w:rsid w:val="00146C98"/>
    <w:rsid w:val="0015079E"/>
    <w:rsid w:val="00152C9D"/>
    <w:rsid w:val="00152F6D"/>
    <w:rsid w:val="0015359E"/>
    <w:rsid w:val="00154764"/>
    <w:rsid w:val="001547D1"/>
    <w:rsid w:val="00156EE3"/>
    <w:rsid w:val="001605CA"/>
    <w:rsid w:val="0016092A"/>
    <w:rsid w:val="00160944"/>
    <w:rsid w:val="001612BF"/>
    <w:rsid w:val="00161902"/>
    <w:rsid w:val="0016233B"/>
    <w:rsid w:val="0016599C"/>
    <w:rsid w:val="001659D8"/>
    <w:rsid w:val="001663D7"/>
    <w:rsid w:val="00173970"/>
    <w:rsid w:val="001742E3"/>
    <w:rsid w:val="001748FB"/>
    <w:rsid w:val="00175A70"/>
    <w:rsid w:val="00175D23"/>
    <w:rsid w:val="001765DB"/>
    <w:rsid w:val="00180639"/>
    <w:rsid w:val="001846FA"/>
    <w:rsid w:val="001847EA"/>
    <w:rsid w:val="001865C6"/>
    <w:rsid w:val="001873C1"/>
    <w:rsid w:val="00191931"/>
    <w:rsid w:val="00191E6E"/>
    <w:rsid w:val="00193FA8"/>
    <w:rsid w:val="001943A6"/>
    <w:rsid w:val="00194653"/>
    <w:rsid w:val="00195C8C"/>
    <w:rsid w:val="0019610E"/>
    <w:rsid w:val="0019623D"/>
    <w:rsid w:val="001965C5"/>
    <w:rsid w:val="001A0BCE"/>
    <w:rsid w:val="001A1F6B"/>
    <w:rsid w:val="001A6D05"/>
    <w:rsid w:val="001A6DB5"/>
    <w:rsid w:val="001A6F8C"/>
    <w:rsid w:val="001A7A04"/>
    <w:rsid w:val="001B14D9"/>
    <w:rsid w:val="001B4B61"/>
    <w:rsid w:val="001B5072"/>
    <w:rsid w:val="001B66F1"/>
    <w:rsid w:val="001B76D3"/>
    <w:rsid w:val="001B7C5F"/>
    <w:rsid w:val="001C240C"/>
    <w:rsid w:val="001C4D92"/>
    <w:rsid w:val="001C50BD"/>
    <w:rsid w:val="001C64F1"/>
    <w:rsid w:val="001C6AA2"/>
    <w:rsid w:val="001C7E3A"/>
    <w:rsid w:val="001D0401"/>
    <w:rsid w:val="001D1A73"/>
    <w:rsid w:val="001D680C"/>
    <w:rsid w:val="001E2D2D"/>
    <w:rsid w:val="001E55A2"/>
    <w:rsid w:val="001E572B"/>
    <w:rsid w:val="001E7B69"/>
    <w:rsid w:val="001F1322"/>
    <w:rsid w:val="001F1D2A"/>
    <w:rsid w:val="001F219C"/>
    <w:rsid w:val="001F2EEC"/>
    <w:rsid w:val="001F5498"/>
    <w:rsid w:val="001F592B"/>
    <w:rsid w:val="001F7393"/>
    <w:rsid w:val="00200F7F"/>
    <w:rsid w:val="00201F59"/>
    <w:rsid w:val="002033D8"/>
    <w:rsid w:val="00203619"/>
    <w:rsid w:val="0020468A"/>
    <w:rsid w:val="00204CB2"/>
    <w:rsid w:val="00205182"/>
    <w:rsid w:val="00207DB2"/>
    <w:rsid w:val="002109A8"/>
    <w:rsid w:val="00211342"/>
    <w:rsid w:val="00212B16"/>
    <w:rsid w:val="00213871"/>
    <w:rsid w:val="0021428D"/>
    <w:rsid w:val="002153ED"/>
    <w:rsid w:val="00215662"/>
    <w:rsid w:val="00216C72"/>
    <w:rsid w:val="00217028"/>
    <w:rsid w:val="0022087F"/>
    <w:rsid w:val="002238BF"/>
    <w:rsid w:val="00231363"/>
    <w:rsid w:val="00231792"/>
    <w:rsid w:val="00231A09"/>
    <w:rsid w:val="0023269A"/>
    <w:rsid w:val="00232AE3"/>
    <w:rsid w:val="00232F7E"/>
    <w:rsid w:val="002340B8"/>
    <w:rsid w:val="00235389"/>
    <w:rsid w:val="00236585"/>
    <w:rsid w:val="00237606"/>
    <w:rsid w:val="00240E89"/>
    <w:rsid w:val="002413BF"/>
    <w:rsid w:val="002418D8"/>
    <w:rsid w:val="002444BE"/>
    <w:rsid w:val="00247745"/>
    <w:rsid w:val="00250F8C"/>
    <w:rsid w:val="0025187A"/>
    <w:rsid w:val="002525D1"/>
    <w:rsid w:val="00254265"/>
    <w:rsid w:val="002572B8"/>
    <w:rsid w:val="00257320"/>
    <w:rsid w:val="00262008"/>
    <w:rsid w:val="00262406"/>
    <w:rsid w:val="00262A2D"/>
    <w:rsid w:val="002634AE"/>
    <w:rsid w:val="002652BC"/>
    <w:rsid w:val="00270776"/>
    <w:rsid w:val="00270AB4"/>
    <w:rsid w:val="00271855"/>
    <w:rsid w:val="00271875"/>
    <w:rsid w:val="00271C6F"/>
    <w:rsid w:val="00272E03"/>
    <w:rsid w:val="002739F6"/>
    <w:rsid w:val="00277506"/>
    <w:rsid w:val="00277546"/>
    <w:rsid w:val="00277E22"/>
    <w:rsid w:val="0028180D"/>
    <w:rsid w:val="0028230B"/>
    <w:rsid w:val="002836FE"/>
    <w:rsid w:val="00285451"/>
    <w:rsid w:val="002869C7"/>
    <w:rsid w:val="0029221F"/>
    <w:rsid w:val="00293E69"/>
    <w:rsid w:val="00295EB4"/>
    <w:rsid w:val="00296491"/>
    <w:rsid w:val="00297921"/>
    <w:rsid w:val="002A0815"/>
    <w:rsid w:val="002A3206"/>
    <w:rsid w:val="002A3D0F"/>
    <w:rsid w:val="002A48F2"/>
    <w:rsid w:val="002A4F5D"/>
    <w:rsid w:val="002A54D8"/>
    <w:rsid w:val="002A5D20"/>
    <w:rsid w:val="002A6135"/>
    <w:rsid w:val="002B1760"/>
    <w:rsid w:val="002B2B05"/>
    <w:rsid w:val="002B2CB9"/>
    <w:rsid w:val="002B4CD6"/>
    <w:rsid w:val="002C2410"/>
    <w:rsid w:val="002C2972"/>
    <w:rsid w:val="002C458B"/>
    <w:rsid w:val="002C497F"/>
    <w:rsid w:val="002C4CDC"/>
    <w:rsid w:val="002C529E"/>
    <w:rsid w:val="002C6676"/>
    <w:rsid w:val="002C7116"/>
    <w:rsid w:val="002D02C5"/>
    <w:rsid w:val="002D0E7D"/>
    <w:rsid w:val="002D1E54"/>
    <w:rsid w:val="002D44A1"/>
    <w:rsid w:val="002D4681"/>
    <w:rsid w:val="002D4E85"/>
    <w:rsid w:val="002D7C45"/>
    <w:rsid w:val="002E053E"/>
    <w:rsid w:val="002E0D45"/>
    <w:rsid w:val="002E1441"/>
    <w:rsid w:val="002E2564"/>
    <w:rsid w:val="002E2973"/>
    <w:rsid w:val="002E3DD0"/>
    <w:rsid w:val="002E408E"/>
    <w:rsid w:val="002E4A70"/>
    <w:rsid w:val="002E4F51"/>
    <w:rsid w:val="002E5423"/>
    <w:rsid w:val="002E580F"/>
    <w:rsid w:val="002E5F59"/>
    <w:rsid w:val="002E7916"/>
    <w:rsid w:val="002F03FC"/>
    <w:rsid w:val="002F04D0"/>
    <w:rsid w:val="002F12A1"/>
    <w:rsid w:val="002F212D"/>
    <w:rsid w:val="002F4AEC"/>
    <w:rsid w:val="002F5A65"/>
    <w:rsid w:val="002F6E1C"/>
    <w:rsid w:val="0030075D"/>
    <w:rsid w:val="00300EC0"/>
    <w:rsid w:val="003013DE"/>
    <w:rsid w:val="003042AD"/>
    <w:rsid w:val="00304444"/>
    <w:rsid w:val="00305A71"/>
    <w:rsid w:val="00306574"/>
    <w:rsid w:val="003107FD"/>
    <w:rsid w:val="00310935"/>
    <w:rsid w:val="003113F7"/>
    <w:rsid w:val="00314970"/>
    <w:rsid w:val="00315105"/>
    <w:rsid w:val="0031629C"/>
    <w:rsid w:val="003168FC"/>
    <w:rsid w:val="00316A62"/>
    <w:rsid w:val="00332C0C"/>
    <w:rsid w:val="00333437"/>
    <w:rsid w:val="00334031"/>
    <w:rsid w:val="00334E4F"/>
    <w:rsid w:val="00336398"/>
    <w:rsid w:val="003365FD"/>
    <w:rsid w:val="0033684B"/>
    <w:rsid w:val="00336DF5"/>
    <w:rsid w:val="0034253E"/>
    <w:rsid w:val="00342DE4"/>
    <w:rsid w:val="003449A3"/>
    <w:rsid w:val="0034624C"/>
    <w:rsid w:val="00346417"/>
    <w:rsid w:val="0034684E"/>
    <w:rsid w:val="00346CDD"/>
    <w:rsid w:val="0034712F"/>
    <w:rsid w:val="00347CD1"/>
    <w:rsid w:val="003509FB"/>
    <w:rsid w:val="00351D86"/>
    <w:rsid w:val="00356804"/>
    <w:rsid w:val="003577A5"/>
    <w:rsid w:val="003579D1"/>
    <w:rsid w:val="00357A12"/>
    <w:rsid w:val="00361460"/>
    <w:rsid w:val="00364DA8"/>
    <w:rsid w:val="003703F7"/>
    <w:rsid w:val="00370E48"/>
    <w:rsid w:val="00371B96"/>
    <w:rsid w:val="00371D75"/>
    <w:rsid w:val="00372EB0"/>
    <w:rsid w:val="00373C96"/>
    <w:rsid w:val="003753A3"/>
    <w:rsid w:val="003754BE"/>
    <w:rsid w:val="003758BC"/>
    <w:rsid w:val="003770CB"/>
    <w:rsid w:val="003776B4"/>
    <w:rsid w:val="00381F4E"/>
    <w:rsid w:val="00384BD6"/>
    <w:rsid w:val="00387022"/>
    <w:rsid w:val="003871E7"/>
    <w:rsid w:val="00390113"/>
    <w:rsid w:val="00392335"/>
    <w:rsid w:val="003928BD"/>
    <w:rsid w:val="00392EE8"/>
    <w:rsid w:val="003955D9"/>
    <w:rsid w:val="00395CFA"/>
    <w:rsid w:val="00395E89"/>
    <w:rsid w:val="00397E16"/>
    <w:rsid w:val="003A01A5"/>
    <w:rsid w:val="003A1928"/>
    <w:rsid w:val="003A3CA5"/>
    <w:rsid w:val="003A3DDA"/>
    <w:rsid w:val="003A4714"/>
    <w:rsid w:val="003B0584"/>
    <w:rsid w:val="003B2536"/>
    <w:rsid w:val="003B513B"/>
    <w:rsid w:val="003B75F6"/>
    <w:rsid w:val="003C0FDF"/>
    <w:rsid w:val="003C33FD"/>
    <w:rsid w:val="003C556B"/>
    <w:rsid w:val="003C61CB"/>
    <w:rsid w:val="003C6A31"/>
    <w:rsid w:val="003D0B2A"/>
    <w:rsid w:val="003D1754"/>
    <w:rsid w:val="003D19C7"/>
    <w:rsid w:val="003D1F2C"/>
    <w:rsid w:val="003D2DCD"/>
    <w:rsid w:val="003D3C7F"/>
    <w:rsid w:val="003D44C7"/>
    <w:rsid w:val="003D47F6"/>
    <w:rsid w:val="003D7680"/>
    <w:rsid w:val="003E016D"/>
    <w:rsid w:val="003E174E"/>
    <w:rsid w:val="003E1FB6"/>
    <w:rsid w:val="003E51C1"/>
    <w:rsid w:val="003E56F9"/>
    <w:rsid w:val="003E744C"/>
    <w:rsid w:val="003E7F48"/>
    <w:rsid w:val="003F005B"/>
    <w:rsid w:val="003F3346"/>
    <w:rsid w:val="003F3513"/>
    <w:rsid w:val="003F4A7E"/>
    <w:rsid w:val="003F6BA0"/>
    <w:rsid w:val="003F742A"/>
    <w:rsid w:val="003F79F6"/>
    <w:rsid w:val="004015FC"/>
    <w:rsid w:val="00403363"/>
    <w:rsid w:val="0040392D"/>
    <w:rsid w:val="00403D76"/>
    <w:rsid w:val="00403DB6"/>
    <w:rsid w:val="004058CD"/>
    <w:rsid w:val="00410013"/>
    <w:rsid w:val="00410C07"/>
    <w:rsid w:val="004111BA"/>
    <w:rsid w:val="00411AB1"/>
    <w:rsid w:val="00413C36"/>
    <w:rsid w:val="00416E40"/>
    <w:rsid w:val="004204F5"/>
    <w:rsid w:val="0042062D"/>
    <w:rsid w:val="004208F2"/>
    <w:rsid w:val="0042136F"/>
    <w:rsid w:val="0042316F"/>
    <w:rsid w:val="00423664"/>
    <w:rsid w:val="00425A94"/>
    <w:rsid w:val="00425CDE"/>
    <w:rsid w:val="00425DA5"/>
    <w:rsid w:val="00426DA8"/>
    <w:rsid w:val="00427998"/>
    <w:rsid w:val="00427CB6"/>
    <w:rsid w:val="00431925"/>
    <w:rsid w:val="00432D35"/>
    <w:rsid w:val="004330C3"/>
    <w:rsid w:val="004348E8"/>
    <w:rsid w:val="0043580B"/>
    <w:rsid w:val="00436957"/>
    <w:rsid w:val="0043791D"/>
    <w:rsid w:val="00440B1D"/>
    <w:rsid w:val="004417EE"/>
    <w:rsid w:val="00441ABC"/>
    <w:rsid w:val="0044272C"/>
    <w:rsid w:val="004431A0"/>
    <w:rsid w:val="00443A10"/>
    <w:rsid w:val="00444412"/>
    <w:rsid w:val="00444700"/>
    <w:rsid w:val="00445C51"/>
    <w:rsid w:val="00446A78"/>
    <w:rsid w:val="00446DB1"/>
    <w:rsid w:val="004502C2"/>
    <w:rsid w:val="00453007"/>
    <w:rsid w:val="00453108"/>
    <w:rsid w:val="004548EF"/>
    <w:rsid w:val="00455CEA"/>
    <w:rsid w:val="00455F6B"/>
    <w:rsid w:val="0046364A"/>
    <w:rsid w:val="004658A6"/>
    <w:rsid w:val="00465B80"/>
    <w:rsid w:val="00465E84"/>
    <w:rsid w:val="00466ABE"/>
    <w:rsid w:val="00466C64"/>
    <w:rsid w:val="00467254"/>
    <w:rsid w:val="00467498"/>
    <w:rsid w:val="004679DD"/>
    <w:rsid w:val="0047355F"/>
    <w:rsid w:val="00474C96"/>
    <w:rsid w:val="00474ECF"/>
    <w:rsid w:val="00474F5B"/>
    <w:rsid w:val="00475A8D"/>
    <w:rsid w:val="00475DFD"/>
    <w:rsid w:val="0047612A"/>
    <w:rsid w:val="0047644E"/>
    <w:rsid w:val="004807E0"/>
    <w:rsid w:val="00480EB0"/>
    <w:rsid w:val="00482DA4"/>
    <w:rsid w:val="00483299"/>
    <w:rsid w:val="00487444"/>
    <w:rsid w:val="00487D6D"/>
    <w:rsid w:val="00491539"/>
    <w:rsid w:val="00491884"/>
    <w:rsid w:val="00491EAB"/>
    <w:rsid w:val="0049238D"/>
    <w:rsid w:val="00497B9B"/>
    <w:rsid w:val="004A05F1"/>
    <w:rsid w:val="004A0E4A"/>
    <w:rsid w:val="004A191E"/>
    <w:rsid w:val="004A5DC9"/>
    <w:rsid w:val="004A6027"/>
    <w:rsid w:val="004A62AB"/>
    <w:rsid w:val="004A7ED2"/>
    <w:rsid w:val="004B0CDE"/>
    <w:rsid w:val="004B214B"/>
    <w:rsid w:val="004B3487"/>
    <w:rsid w:val="004B68DD"/>
    <w:rsid w:val="004B69A0"/>
    <w:rsid w:val="004C0554"/>
    <w:rsid w:val="004C2E7E"/>
    <w:rsid w:val="004C339B"/>
    <w:rsid w:val="004C46C0"/>
    <w:rsid w:val="004C660B"/>
    <w:rsid w:val="004C765F"/>
    <w:rsid w:val="004D086D"/>
    <w:rsid w:val="004D13D5"/>
    <w:rsid w:val="004D526C"/>
    <w:rsid w:val="004D58BD"/>
    <w:rsid w:val="004D6B71"/>
    <w:rsid w:val="004D78EA"/>
    <w:rsid w:val="004E11E2"/>
    <w:rsid w:val="004E18ED"/>
    <w:rsid w:val="004E1BEF"/>
    <w:rsid w:val="004E1E5F"/>
    <w:rsid w:val="004E29BE"/>
    <w:rsid w:val="004E3F97"/>
    <w:rsid w:val="004E3FB7"/>
    <w:rsid w:val="004E4B5C"/>
    <w:rsid w:val="004E5A97"/>
    <w:rsid w:val="004F0CDF"/>
    <w:rsid w:val="004F2A12"/>
    <w:rsid w:val="004F42CE"/>
    <w:rsid w:val="004F4B74"/>
    <w:rsid w:val="004F5285"/>
    <w:rsid w:val="004F6808"/>
    <w:rsid w:val="004F6D51"/>
    <w:rsid w:val="004F7C4A"/>
    <w:rsid w:val="0050000A"/>
    <w:rsid w:val="00500968"/>
    <w:rsid w:val="005010F1"/>
    <w:rsid w:val="00501DA5"/>
    <w:rsid w:val="0050332E"/>
    <w:rsid w:val="005033D0"/>
    <w:rsid w:val="00503966"/>
    <w:rsid w:val="00503D39"/>
    <w:rsid w:val="00505417"/>
    <w:rsid w:val="00515861"/>
    <w:rsid w:val="005163EB"/>
    <w:rsid w:val="00523CFE"/>
    <w:rsid w:val="005255BA"/>
    <w:rsid w:val="005262B4"/>
    <w:rsid w:val="00527725"/>
    <w:rsid w:val="00530802"/>
    <w:rsid w:val="0053135F"/>
    <w:rsid w:val="00531BD2"/>
    <w:rsid w:val="00531CC7"/>
    <w:rsid w:val="00531F94"/>
    <w:rsid w:val="0053551C"/>
    <w:rsid w:val="00540444"/>
    <w:rsid w:val="00540AA0"/>
    <w:rsid w:val="00540AA4"/>
    <w:rsid w:val="005413DE"/>
    <w:rsid w:val="00543E03"/>
    <w:rsid w:val="00547C14"/>
    <w:rsid w:val="00550722"/>
    <w:rsid w:val="00550C7D"/>
    <w:rsid w:val="005521E3"/>
    <w:rsid w:val="005534A3"/>
    <w:rsid w:val="005563F4"/>
    <w:rsid w:val="005617F1"/>
    <w:rsid w:val="0056381E"/>
    <w:rsid w:val="005662E1"/>
    <w:rsid w:val="00566F9C"/>
    <w:rsid w:val="00566FB5"/>
    <w:rsid w:val="00570568"/>
    <w:rsid w:val="00572502"/>
    <w:rsid w:val="00573885"/>
    <w:rsid w:val="00575128"/>
    <w:rsid w:val="00575E80"/>
    <w:rsid w:val="00577B21"/>
    <w:rsid w:val="00577C4A"/>
    <w:rsid w:val="00577CE1"/>
    <w:rsid w:val="0058224A"/>
    <w:rsid w:val="00582760"/>
    <w:rsid w:val="00585348"/>
    <w:rsid w:val="00587596"/>
    <w:rsid w:val="00587ED5"/>
    <w:rsid w:val="0059005C"/>
    <w:rsid w:val="005902F8"/>
    <w:rsid w:val="0059596C"/>
    <w:rsid w:val="005963A6"/>
    <w:rsid w:val="00596FEA"/>
    <w:rsid w:val="00597217"/>
    <w:rsid w:val="005979E7"/>
    <w:rsid w:val="005A2DEC"/>
    <w:rsid w:val="005A2E19"/>
    <w:rsid w:val="005A492C"/>
    <w:rsid w:val="005A761D"/>
    <w:rsid w:val="005A7A9C"/>
    <w:rsid w:val="005A7FE4"/>
    <w:rsid w:val="005B130D"/>
    <w:rsid w:val="005B1431"/>
    <w:rsid w:val="005B25D2"/>
    <w:rsid w:val="005B408C"/>
    <w:rsid w:val="005B450E"/>
    <w:rsid w:val="005B5B1D"/>
    <w:rsid w:val="005B7898"/>
    <w:rsid w:val="005B7B44"/>
    <w:rsid w:val="005C2700"/>
    <w:rsid w:val="005C3310"/>
    <w:rsid w:val="005D01E8"/>
    <w:rsid w:val="005D146B"/>
    <w:rsid w:val="005D2865"/>
    <w:rsid w:val="005D61E9"/>
    <w:rsid w:val="005E069A"/>
    <w:rsid w:val="005E228D"/>
    <w:rsid w:val="005E231D"/>
    <w:rsid w:val="005E2CCD"/>
    <w:rsid w:val="005E3793"/>
    <w:rsid w:val="005E3873"/>
    <w:rsid w:val="005E47D5"/>
    <w:rsid w:val="005E4DD4"/>
    <w:rsid w:val="005E6346"/>
    <w:rsid w:val="005F0DE3"/>
    <w:rsid w:val="005F379A"/>
    <w:rsid w:val="005F71C5"/>
    <w:rsid w:val="005F72FF"/>
    <w:rsid w:val="005F7493"/>
    <w:rsid w:val="005F7EF3"/>
    <w:rsid w:val="00600ADB"/>
    <w:rsid w:val="006047F0"/>
    <w:rsid w:val="006056CF"/>
    <w:rsid w:val="006058FB"/>
    <w:rsid w:val="006067C4"/>
    <w:rsid w:val="006068F4"/>
    <w:rsid w:val="0060763C"/>
    <w:rsid w:val="00610352"/>
    <w:rsid w:val="00610999"/>
    <w:rsid w:val="00610ABD"/>
    <w:rsid w:val="00611389"/>
    <w:rsid w:val="0061385E"/>
    <w:rsid w:val="00613B83"/>
    <w:rsid w:val="00615B47"/>
    <w:rsid w:val="00615DBD"/>
    <w:rsid w:val="00622103"/>
    <w:rsid w:val="00624CE8"/>
    <w:rsid w:val="00625708"/>
    <w:rsid w:val="006259E4"/>
    <w:rsid w:val="006266C3"/>
    <w:rsid w:val="0063022E"/>
    <w:rsid w:val="00632C29"/>
    <w:rsid w:val="006346E7"/>
    <w:rsid w:val="00636E97"/>
    <w:rsid w:val="0064086B"/>
    <w:rsid w:val="006446CF"/>
    <w:rsid w:val="00646ECB"/>
    <w:rsid w:val="00653E9F"/>
    <w:rsid w:val="00657597"/>
    <w:rsid w:val="006576F4"/>
    <w:rsid w:val="00657FD2"/>
    <w:rsid w:val="0066241E"/>
    <w:rsid w:val="0066246F"/>
    <w:rsid w:val="0066256E"/>
    <w:rsid w:val="006639FE"/>
    <w:rsid w:val="00665561"/>
    <w:rsid w:val="00665B5E"/>
    <w:rsid w:val="00666136"/>
    <w:rsid w:val="006662E4"/>
    <w:rsid w:val="00667249"/>
    <w:rsid w:val="0067073E"/>
    <w:rsid w:val="00670B63"/>
    <w:rsid w:val="00671051"/>
    <w:rsid w:val="006713AF"/>
    <w:rsid w:val="006720EA"/>
    <w:rsid w:val="0067255D"/>
    <w:rsid w:val="006734C1"/>
    <w:rsid w:val="006735DB"/>
    <w:rsid w:val="00673A1E"/>
    <w:rsid w:val="006744F0"/>
    <w:rsid w:val="006754E5"/>
    <w:rsid w:val="00675E22"/>
    <w:rsid w:val="006772C9"/>
    <w:rsid w:val="006779CF"/>
    <w:rsid w:val="00680EE0"/>
    <w:rsid w:val="006818F7"/>
    <w:rsid w:val="00684079"/>
    <w:rsid w:val="0068666B"/>
    <w:rsid w:val="00686F78"/>
    <w:rsid w:val="006876AA"/>
    <w:rsid w:val="00687833"/>
    <w:rsid w:val="00687DF0"/>
    <w:rsid w:val="0069358D"/>
    <w:rsid w:val="006937AF"/>
    <w:rsid w:val="00696D74"/>
    <w:rsid w:val="00696EA1"/>
    <w:rsid w:val="006977C3"/>
    <w:rsid w:val="0069795C"/>
    <w:rsid w:val="00697F87"/>
    <w:rsid w:val="006A0684"/>
    <w:rsid w:val="006A2926"/>
    <w:rsid w:val="006A34B9"/>
    <w:rsid w:val="006A352A"/>
    <w:rsid w:val="006A5D89"/>
    <w:rsid w:val="006B092E"/>
    <w:rsid w:val="006B1DC9"/>
    <w:rsid w:val="006B2D4B"/>
    <w:rsid w:val="006B36FE"/>
    <w:rsid w:val="006B38DA"/>
    <w:rsid w:val="006B3F48"/>
    <w:rsid w:val="006B67D6"/>
    <w:rsid w:val="006B67E7"/>
    <w:rsid w:val="006B6974"/>
    <w:rsid w:val="006B7BCB"/>
    <w:rsid w:val="006C1C5B"/>
    <w:rsid w:val="006C3A03"/>
    <w:rsid w:val="006C3D25"/>
    <w:rsid w:val="006C5296"/>
    <w:rsid w:val="006D09E8"/>
    <w:rsid w:val="006D169B"/>
    <w:rsid w:val="006D2404"/>
    <w:rsid w:val="006D2EBB"/>
    <w:rsid w:val="006D4C47"/>
    <w:rsid w:val="006D5849"/>
    <w:rsid w:val="006D5DED"/>
    <w:rsid w:val="006D66DD"/>
    <w:rsid w:val="006D6D36"/>
    <w:rsid w:val="006D7CE5"/>
    <w:rsid w:val="006E00A8"/>
    <w:rsid w:val="006E2328"/>
    <w:rsid w:val="006E2A76"/>
    <w:rsid w:val="006E4DE1"/>
    <w:rsid w:val="006E5FAA"/>
    <w:rsid w:val="006E7D7E"/>
    <w:rsid w:val="006F2D21"/>
    <w:rsid w:val="006F3774"/>
    <w:rsid w:val="006F390D"/>
    <w:rsid w:val="006F4460"/>
    <w:rsid w:val="00703A92"/>
    <w:rsid w:val="0070496A"/>
    <w:rsid w:val="007078E3"/>
    <w:rsid w:val="007101B0"/>
    <w:rsid w:val="0071096A"/>
    <w:rsid w:val="007124AD"/>
    <w:rsid w:val="007156D1"/>
    <w:rsid w:val="007166C5"/>
    <w:rsid w:val="00717BDC"/>
    <w:rsid w:val="00721C1D"/>
    <w:rsid w:val="007235B5"/>
    <w:rsid w:val="00723820"/>
    <w:rsid w:val="007258F3"/>
    <w:rsid w:val="00731734"/>
    <w:rsid w:val="007347C8"/>
    <w:rsid w:val="00734B76"/>
    <w:rsid w:val="00735A9D"/>
    <w:rsid w:val="007379B7"/>
    <w:rsid w:val="00737E67"/>
    <w:rsid w:val="007408BA"/>
    <w:rsid w:val="0074144A"/>
    <w:rsid w:val="00741511"/>
    <w:rsid w:val="00741F0A"/>
    <w:rsid w:val="00744D0E"/>
    <w:rsid w:val="00745F4D"/>
    <w:rsid w:val="00746F59"/>
    <w:rsid w:val="0074793C"/>
    <w:rsid w:val="0075144D"/>
    <w:rsid w:val="00752F76"/>
    <w:rsid w:val="0075360C"/>
    <w:rsid w:val="00753EF6"/>
    <w:rsid w:val="00754D86"/>
    <w:rsid w:val="0075511E"/>
    <w:rsid w:val="00756F40"/>
    <w:rsid w:val="0075784D"/>
    <w:rsid w:val="00760543"/>
    <w:rsid w:val="00761671"/>
    <w:rsid w:val="00761770"/>
    <w:rsid w:val="007625FA"/>
    <w:rsid w:val="00762923"/>
    <w:rsid w:val="00763FA1"/>
    <w:rsid w:val="00764F31"/>
    <w:rsid w:val="0076520A"/>
    <w:rsid w:val="00767834"/>
    <w:rsid w:val="0077029B"/>
    <w:rsid w:val="00772642"/>
    <w:rsid w:val="0077383C"/>
    <w:rsid w:val="00774DE0"/>
    <w:rsid w:val="00777B54"/>
    <w:rsid w:val="007824E7"/>
    <w:rsid w:val="00784116"/>
    <w:rsid w:val="00784454"/>
    <w:rsid w:val="00784875"/>
    <w:rsid w:val="007867B8"/>
    <w:rsid w:val="00787E82"/>
    <w:rsid w:val="0079006B"/>
    <w:rsid w:val="00793F95"/>
    <w:rsid w:val="0079662B"/>
    <w:rsid w:val="00796F8C"/>
    <w:rsid w:val="007A0181"/>
    <w:rsid w:val="007A07C6"/>
    <w:rsid w:val="007A1695"/>
    <w:rsid w:val="007A209A"/>
    <w:rsid w:val="007A3818"/>
    <w:rsid w:val="007A66DE"/>
    <w:rsid w:val="007B1BE5"/>
    <w:rsid w:val="007B294E"/>
    <w:rsid w:val="007B29FD"/>
    <w:rsid w:val="007B376C"/>
    <w:rsid w:val="007B3AED"/>
    <w:rsid w:val="007B5969"/>
    <w:rsid w:val="007C0A10"/>
    <w:rsid w:val="007C1887"/>
    <w:rsid w:val="007C1D52"/>
    <w:rsid w:val="007C28EE"/>
    <w:rsid w:val="007C2FDE"/>
    <w:rsid w:val="007C315B"/>
    <w:rsid w:val="007C3B46"/>
    <w:rsid w:val="007C6E6A"/>
    <w:rsid w:val="007C708F"/>
    <w:rsid w:val="007D2F06"/>
    <w:rsid w:val="007D3807"/>
    <w:rsid w:val="007D3BB4"/>
    <w:rsid w:val="007D4B18"/>
    <w:rsid w:val="007D4C17"/>
    <w:rsid w:val="007D4E7D"/>
    <w:rsid w:val="007D4F45"/>
    <w:rsid w:val="007D6254"/>
    <w:rsid w:val="007D6659"/>
    <w:rsid w:val="007E1E47"/>
    <w:rsid w:val="007E2CDD"/>
    <w:rsid w:val="007E3122"/>
    <w:rsid w:val="007E38EC"/>
    <w:rsid w:val="007E4169"/>
    <w:rsid w:val="007E4323"/>
    <w:rsid w:val="007E646B"/>
    <w:rsid w:val="007E6F4C"/>
    <w:rsid w:val="007E6FFC"/>
    <w:rsid w:val="007F1104"/>
    <w:rsid w:val="007F2222"/>
    <w:rsid w:val="007F33E1"/>
    <w:rsid w:val="007F3732"/>
    <w:rsid w:val="007F411A"/>
    <w:rsid w:val="007F4923"/>
    <w:rsid w:val="007F5296"/>
    <w:rsid w:val="007F7EAD"/>
    <w:rsid w:val="008008CE"/>
    <w:rsid w:val="00801731"/>
    <w:rsid w:val="00801BE4"/>
    <w:rsid w:val="00802753"/>
    <w:rsid w:val="00802DD8"/>
    <w:rsid w:val="00803707"/>
    <w:rsid w:val="0080447A"/>
    <w:rsid w:val="00804D30"/>
    <w:rsid w:val="00805C5A"/>
    <w:rsid w:val="00806E21"/>
    <w:rsid w:val="00807325"/>
    <w:rsid w:val="0080747F"/>
    <w:rsid w:val="00807E0F"/>
    <w:rsid w:val="00813262"/>
    <w:rsid w:val="0081672F"/>
    <w:rsid w:val="00816E29"/>
    <w:rsid w:val="00816F98"/>
    <w:rsid w:val="00822840"/>
    <w:rsid w:val="008228E8"/>
    <w:rsid w:val="00822E87"/>
    <w:rsid w:val="00823B1B"/>
    <w:rsid w:val="0082445B"/>
    <w:rsid w:val="00824A43"/>
    <w:rsid w:val="00826476"/>
    <w:rsid w:val="00827497"/>
    <w:rsid w:val="008310BE"/>
    <w:rsid w:val="00832768"/>
    <w:rsid w:val="0083444A"/>
    <w:rsid w:val="00834580"/>
    <w:rsid w:val="0084163C"/>
    <w:rsid w:val="0084254E"/>
    <w:rsid w:val="00842C35"/>
    <w:rsid w:val="00844674"/>
    <w:rsid w:val="00844C05"/>
    <w:rsid w:val="00845D2C"/>
    <w:rsid w:val="00846349"/>
    <w:rsid w:val="00850E5A"/>
    <w:rsid w:val="00851DB2"/>
    <w:rsid w:val="00852949"/>
    <w:rsid w:val="00853828"/>
    <w:rsid w:val="00854AB3"/>
    <w:rsid w:val="0085512D"/>
    <w:rsid w:val="008576A4"/>
    <w:rsid w:val="00860C6E"/>
    <w:rsid w:val="00861478"/>
    <w:rsid w:val="00862A36"/>
    <w:rsid w:val="00863503"/>
    <w:rsid w:val="00864963"/>
    <w:rsid w:val="00865441"/>
    <w:rsid w:val="00866E0E"/>
    <w:rsid w:val="00867514"/>
    <w:rsid w:val="00871AB1"/>
    <w:rsid w:val="00872416"/>
    <w:rsid w:val="008742DA"/>
    <w:rsid w:val="00874D27"/>
    <w:rsid w:val="008845C6"/>
    <w:rsid w:val="00886554"/>
    <w:rsid w:val="00886F7B"/>
    <w:rsid w:val="00893393"/>
    <w:rsid w:val="00895335"/>
    <w:rsid w:val="00897687"/>
    <w:rsid w:val="008A0A6D"/>
    <w:rsid w:val="008A38F7"/>
    <w:rsid w:val="008A3DE9"/>
    <w:rsid w:val="008A44E5"/>
    <w:rsid w:val="008A4AEA"/>
    <w:rsid w:val="008A52F2"/>
    <w:rsid w:val="008A590A"/>
    <w:rsid w:val="008A5D9A"/>
    <w:rsid w:val="008A7796"/>
    <w:rsid w:val="008B080E"/>
    <w:rsid w:val="008B16B7"/>
    <w:rsid w:val="008B191D"/>
    <w:rsid w:val="008B3C09"/>
    <w:rsid w:val="008B3D74"/>
    <w:rsid w:val="008B6177"/>
    <w:rsid w:val="008B7380"/>
    <w:rsid w:val="008B7AC2"/>
    <w:rsid w:val="008B7D5B"/>
    <w:rsid w:val="008C10FA"/>
    <w:rsid w:val="008C25C1"/>
    <w:rsid w:val="008C3983"/>
    <w:rsid w:val="008C39F0"/>
    <w:rsid w:val="008C4270"/>
    <w:rsid w:val="008C43CF"/>
    <w:rsid w:val="008C4E85"/>
    <w:rsid w:val="008C5365"/>
    <w:rsid w:val="008C57BB"/>
    <w:rsid w:val="008C584B"/>
    <w:rsid w:val="008C76CC"/>
    <w:rsid w:val="008D3056"/>
    <w:rsid w:val="008D315F"/>
    <w:rsid w:val="008D3F2A"/>
    <w:rsid w:val="008D7A16"/>
    <w:rsid w:val="008E05FA"/>
    <w:rsid w:val="008E22A5"/>
    <w:rsid w:val="008E3DB1"/>
    <w:rsid w:val="008E5D97"/>
    <w:rsid w:val="008E6471"/>
    <w:rsid w:val="008E6CA6"/>
    <w:rsid w:val="008F01AC"/>
    <w:rsid w:val="008F0259"/>
    <w:rsid w:val="008F0DE1"/>
    <w:rsid w:val="008F363F"/>
    <w:rsid w:val="008F4F5E"/>
    <w:rsid w:val="008F56AB"/>
    <w:rsid w:val="008F625F"/>
    <w:rsid w:val="008F648A"/>
    <w:rsid w:val="00902A12"/>
    <w:rsid w:val="009040E8"/>
    <w:rsid w:val="00904513"/>
    <w:rsid w:val="00905331"/>
    <w:rsid w:val="009060D1"/>
    <w:rsid w:val="00907839"/>
    <w:rsid w:val="00911AB6"/>
    <w:rsid w:val="00912204"/>
    <w:rsid w:val="009123FB"/>
    <w:rsid w:val="00913039"/>
    <w:rsid w:val="009131D1"/>
    <w:rsid w:val="0091424C"/>
    <w:rsid w:val="00915A8C"/>
    <w:rsid w:val="00915AA8"/>
    <w:rsid w:val="00916821"/>
    <w:rsid w:val="00917306"/>
    <w:rsid w:val="0092001E"/>
    <w:rsid w:val="0092095F"/>
    <w:rsid w:val="00920EBD"/>
    <w:rsid w:val="009249D8"/>
    <w:rsid w:val="00925B3D"/>
    <w:rsid w:val="00925CA0"/>
    <w:rsid w:val="009264F3"/>
    <w:rsid w:val="00926641"/>
    <w:rsid w:val="00926B34"/>
    <w:rsid w:val="009279B8"/>
    <w:rsid w:val="009320DE"/>
    <w:rsid w:val="009335B0"/>
    <w:rsid w:val="00934A00"/>
    <w:rsid w:val="00935127"/>
    <w:rsid w:val="009351E3"/>
    <w:rsid w:val="00935A0A"/>
    <w:rsid w:val="00935E1C"/>
    <w:rsid w:val="009378E4"/>
    <w:rsid w:val="00937A30"/>
    <w:rsid w:val="00940777"/>
    <w:rsid w:val="00940954"/>
    <w:rsid w:val="00940E59"/>
    <w:rsid w:val="009428DA"/>
    <w:rsid w:val="00942FEE"/>
    <w:rsid w:val="009430D4"/>
    <w:rsid w:val="00944641"/>
    <w:rsid w:val="00944861"/>
    <w:rsid w:val="00944B02"/>
    <w:rsid w:val="00945C9C"/>
    <w:rsid w:val="00946322"/>
    <w:rsid w:val="00947DEA"/>
    <w:rsid w:val="00951846"/>
    <w:rsid w:val="0095250C"/>
    <w:rsid w:val="009526F9"/>
    <w:rsid w:val="00953666"/>
    <w:rsid w:val="009570F3"/>
    <w:rsid w:val="00957DCF"/>
    <w:rsid w:val="00957ECD"/>
    <w:rsid w:val="00960EEA"/>
    <w:rsid w:val="0096428A"/>
    <w:rsid w:val="009646CE"/>
    <w:rsid w:val="00964DB3"/>
    <w:rsid w:val="00967B48"/>
    <w:rsid w:val="00970648"/>
    <w:rsid w:val="00970CEC"/>
    <w:rsid w:val="00972590"/>
    <w:rsid w:val="00972B2D"/>
    <w:rsid w:val="00972F65"/>
    <w:rsid w:val="00975C71"/>
    <w:rsid w:val="009762C8"/>
    <w:rsid w:val="0097650B"/>
    <w:rsid w:val="00976FCC"/>
    <w:rsid w:val="00982585"/>
    <w:rsid w:val="00984706"/>
    <w:rsid w:val="00987F22"/>
    <w:rsid w:val="00990886"/>
    <w:rsid w:val="009908B2"/>
    <w:rsid w:val="009928B6"/>
    <w:rsid w:val="0099358C"/>
    <w:rsid w:val="00993909"/>
    <w:rsid w:val="00994B87"/>
    <w:rsid w:val="0099526E"/>
    <w:rsid w:val="0099589D"/>
    <w:rsid w:val="00996227"/>
    <w:rsid w:val="0099688F"/>
    <w:rsid w:val="00996A8A"/>
    <w:rsid w:val="009A46FC"/>
    <w:rsid w:val="009A471A"/>
    <w:rsid w:val="009B1E93"/>
    <w:rsid w:val="009B2D50"/>
    <w:rsid w:val="009B331A"/>
    <w:rsid w:val="009B3E6D"/>
    <w:rsid w:val="009B7071"/>
    <w:rsid w:val="009C12C5"/>
    <w:rsid w:val="009C1542"/>
    <w:rsid w:val="009C198C"/>
    <w:rsid w:val="009C4F24"/>
    <w:rsid w:val="009C55F2"/>
    <w:rsid w:val="009C5D9D"/>
    <w:rsid w:val="009C7BEF"/>
    <w:rsid w:val="009D0F54"/>
    <w:rsid w:val="009D1D50"/>
    <w:rsid w:val="009D1ED1"/>
    <w:rsid w:val="009D2AA1"/>
    <w:rsid w:val="009D4F2C"/>
    <w:rsid w:val="009D7422"/>
    <w:rsid w:val="009D7CBC"/>
    <w:rsid w:val="009E3D64"/>
    <w:rsid w:val="009E3E77"/>
    <w:rsid w:val="009E4F68"/>
    <w:rsid w:val="009E540E"/>
    <w:rsid w:val="009E7DE1"/>
    <w:rsid w:val="009F0386"/>
    <w:rsid w:val="009F0572"/>
    <w:rsid w:val="009F184F"/>
    <w:rsid w:val="009F1CCE"/>
    <w:rsid w:val="009F4427"/>
    <w:rsid w:val="009F44B7"/>
    <w:rsid w:val="009F4AF1"/>
    <w:rsid w:val="00A01CC1"/>
    <w:rsid w:val="00A04161"/>
    <w:rsid w:val="00A0462C"/>
    <w:rsid w:val="00A06D26"/>
    <w:rsid w:val="00A071F8"/>
    <w:rsid w:val="00A104A8"/>
    <w:rsid w:val="00A10C98"/>
    <w:rsid w:val="00A10FA3"/>
    <w:rsid w:val="00A1383A"/>
    <w:rsid w:val="00A13851"/>
    <w:rsid w:val="00A14297"/>
    <w:rsid w:val="00A157BB"/>
    <w:rsid w:val="00A15D4A"/>
    <w:rsid w:val="00A16E29"/>
    <w:rsid w:val="00A221E2"/>
    <w:rsid w:val="00A22674"/>
    <w:rsid w:val="00A22F18"/>
    <w:rsid w:val="00A2313D"/>
    <w:rsid w:val="00A23552"/>
    <w:rsid w:val="00A2439B"/>
    <w:rsid w:val="00A24DF5"/>
    <w:rsid w:val="00A26A2A"/>
    <w:rsid w:val="00A27D10"/>
    <w:rsid w:val="00A3136E"/>
    <w:rsid w:val="00A31ACB"/>
    <w:rsid w:val="00A32287"/>
    <w:rsid w:val="00A339A6"/>
    <w:rsid w:val="00A3731F"/>
    <w:rsid w:val="00A40F4A"/>
    <w:rsid w:val="00A42214"/>
    <w:rsid w:val="00A461A5"/>
    <w:rsid w:val="00A5126C"/>
    <w:rsid w:val="00A52218"/>
    <w:rsid w:val="00A527EE"/>
    <w:rsid w:val="00A54371"/>
    <w:rsid w:val="00A54BBF"/>
    <w:rsid w:val="00A54F66"/>
    <w:rsid w:val="00A55194"/>
    <w:rsid w:val="00A55D6C"/>
    <w:rsid w:val="00A56237"/>
    <w:rsid w:val="00A562D4"/>
    <w:rsid w:val="00A6098C"/>
    <w:rsid w:val="00A65A40"/>
    <w:rsid w:val="00A663D4"/>
    <w:rsid w:val="00A67661"/>
    <w:rsid w:val="00A730BC"/>
    <w:rsid w:val="00A73407"/>
    <w:rsid w:val="00A75200"/>
    <w:rsid w:val="00A7633B"/>
    <w:rsid w:val="00A778EA"/>
    <w:rsid w:val="00A77F39"/>
    <w:rsid w:val="00A80765"/>
    <w:rsid w:val="00A80A1B"/>
    <w:rsid w:val="00A81505"/>
    <w:rsid w:val="00A83B2F"/>
    <w:rsid w:val="00A85A3D"/>
    <w:rsid w:val="00A86983"/>
    <w:rsid w:val="00A86C9E"/>
    <w:rsid w:val="00A902C5"/>
    <w:rsid w:val="00A91FE6"/>
    <w:rsid w:val="00A96DF0"/>
    <w:rsid w:val="00A97D45"/>
    <w:rsid w:val="00AA20F7"/>
    <w:rsid w:val="00AA309E"/>
    <w:rsid w:val="00AA329D"/>
    <w:rsid w:val="00AA3670"/>
    <w:rsid w:val="00AA4109"/>
    <w:rsid w:val="00AA5CFC"/>
    <w:rsid w:val="00AA60BE"/>
    <w:rsid w:val="00AB035A"/>
    <w:rsid w:val="00AB1061"/>
    <w:rsid w:val="00AB337B"/>
    <w:rsid w:val="00AB36AE"/>
    <w:rsid w:val="00AB41A4"/>
    <w:rsid w:val="00AB487F"/>
    <w:rsid w:val="00AB5093"/>
    <w:rsid w:val="00AB5851"/>
    <w:rsid w:val="00AC18BA"/>
    <w:rsid w:val="00AC3031"/>
    <w:rsid w:val="00AC333E"/>
    <w:rsid w:val="00AC3DD9"/>
    <w:rsid w:val="00AC4431"/>
    <w:rsid w:val="00AC5F32"/>
    <w:rsid w:val="00AC715E"/>
    <w:rsid w:val="00AD21DE"/>
    <w:rsid w:val="00AD27D0"/>
    <w:rsid w:val="00AD4D3B"/>
    <w:rsid w:val="00AD6020"/>
    <w:rsid w:val="00AE2ABA"/>
    <w:rsid w:val="00AE37EE"/>
    <w:rsid w:val="00AF3AA0"/>
    <w:rsid w:val="00AF4661"/>
    <w:rsid w:val="00B000CB"/>
    <w:rsid w:val="00B009A6"/>
    <w:rsid w:val="00B011AD"/>
    <w:rsid w:val="00B02129"/>
    <w:rsid w:val="00B02996"/>
    <w:rsid w:val="00B04F20"/>
    <w:rsid w:val="00B062B6"/>
    <w:rsid w:val="00B062EC"/>
    <w:rsid w:val="00B063CD"/>
    <w:rsid w:val="00B065B6"/>
    <w:rsid w:val="00B070CF"/>
    <w:rsid w:val="00B078F9"/>
    <w:rsid w:val="00B10B67"/>
    <w:rsid w:val="00B11447"/>
    <w:rsid w:val="00B1252D"/>
    <w:rsid w:val="00B133A2"/>
    <w:rsid w:val="00B14616"/>
    <w:rsid w:val="00B15811"/>
    <w:rsid w:val="00B161BA"/>
    <w:rsid w:val="00B1723D"/>
    <w:rsid w:val="00B175FD"/>
    <w:rsid w:val="00B17D84"/>
    <w:rsid w:val="00B208EB"/>
    <w:rsid w:val="00B22EFF"/>
    <w:rsid w:val="00B24BC6"/>
    <w:rsid w:val="00B277F3"/>
    <w:rsid w:val="00B278BF"/>
    <w:rsid w:val="00B312B4"/>
    <w:rsid w:val="00B31AD8"/>
    <w:rsid w:val="00B32202"/>
    <w:rsid w:val="00B3256B"/>
    <w:rsid w:val="00B32ABC"/>
    <w:rsid w:val="00B34934"/>
    <w:rsid w:val="00B34B8A"/>
    <w:rsid w:val="00B3503C"/>
    <w:rsid w:val="00B350BF"/>
    <w:rsid w:val="00B354DD"/>
    <w:rsid w:val="00B36A4B"/>
    <w:rsid w:val="00B37089"/>
    <w:rsid w:val="00B41FD3"/>
    <w:rsid w:val="00B4416B"/>
    <w:rsid w:val="00B47511"/>
    <w:rsid w:val="00B50600"/>
    <w:rsid w:val="00B50CF5"/>
    <w:rsid w:val="00B519F1"/>
    <w:rsid w:val="00B53D6C"/>
    <w:rsid w:val="00B55766"/>
    <w:rsid w:val="00B560EF"/>
    <w:rsid w:val="00B56230"/>
    <w:rsid w:val="00B56D77"/>
    <w:rsid w:val="00B57C42"/>
    <w:rsid w:val="00B60C00"/>
    <w:rsid w:val="00B627A0"/>
    <w:rsid w:val="00B62CCA"/>
    <w:rsid w:val="00B62FEB"/>
    <w:rsid w:val="00B638EC"/>
    <w:rsid w:val="00B65699"/>
    <w:rsid w:val="00B657BD"/>
    <w:rsid w:val="00B67B98"/>
    <w:rsid w:val="00B67E26"/>
    <w:rsid w:val="00B71E88"/>
    <w:rsid w:val="00B723BB"/>
    <w:rsid w:val="00B726AA"/>
    <w:rsid w:val="00B72A40"/>
    <w:rsid w:val="00B734B2"/>
    <w:rsid w:val="00B75818"/>
    <w:rsid w:val="00B75BC0"/>
    <w:rsid w:val="00B7652A"/>
    <w:rsid w:val="00B77240"/>
    <w:rsid w:val="00B779B2"/>
    <w:rsid w:val="00B81243"/>
    <w:rsid w:val="00B8171B"/>
    <w:rsid w:val="00B820AE"/>
    <w:rsid w:val="00B8360D"/>
    <w:rsid w:val="00B8654F"/>
    <w:rsid w:val="00B86918"/>
    <w:rsid w:val="00B9182F"/>
    <w:rsid w:val="00B93DD8"/>
    <w:rsid w:val="00B944AB"/>
    <w:rsid w:val="00B96B64"/>
    <w:rsid w:val="00B970B6"/>
    <w:rsid w:val="00B9740F"/>
    <w:rsid w:val="00B97D8F"/>
    <w:rsid w:val="00BA0BC4"/>
    <w:rsid w:val="00BA0DCD"/>
    <w:rsid w:val="00BA42D9"/>
    <w:rsid w:val="00BA4451"/>
    <w:rsid w:val="00BA4E40"/>
    <w:rsid w:val="00BA6E4A"/>
    <w:rsid w:val="00BB0070"/>
    <w:rsid w:val="00BB044D"/>
    <w:rsid w:val="00BB4036"/>
    <w:rsid w:val="00BB6407"/>
    <w:rsid w:val="00BB6B9C"/>
    <w:rsid w:val="00BB6C8D"/>
    <w:rsid w:val="00BB74C1"/>
    <w:rsid w:val="00BB7A3E"/>
    <w:rsid w:val="00BC59DB"/>
    <w:rsid w:val="00BC6277"/>
    <w:rsid w:val="00BC6ACC"/>
    <w:rsid w:val="00BC75E9"/>
    <w:rsid w:val="00BC7C9F"/>
    <w:rsid w:val="00BD10CF"/>
    <w:rsid w:val="00BD19D9"/>
    <w:rsid w:val="00BD2BFB"/>
    <w:rsid w:val="00BD3AB4"/>
    <w:rsid w:val="00BD4277"/>
    <w:rsid w:val="00BD6679"/>
    <w:rsid w:val="00BD78C6"/>
    <w:rsid w:val="00BD7E2F"/>
    <w:rsid w:val="00BE1D85"/>
    <w:rsid w:val="00BE2236"/>
    <w:rsid w:val="00BE2FC6"/>
    <w:rsid w:val="00BE3E73"/>
    <w:rsid w:val="00BE4D14"/>
    <w:rsid w:val="00BE5CF7"/>
    <w:rsid w:val="00BE64C9"/>
    <w:rsid w:val="00BF0860"/>
    <w:rsid w:val="00BF1930"/>
    <w:rsid w:val="00BF3CC8"/>
    <w:rsid w:val="00BF48D3"/>
    <w:rsid w:val="00BF555F"/>
    <w:rsid w:val="00BF5AB3"/>
    <w:rsid w:val="00C00D15"/>
    <w:rsid w:val="00C01D12"/>
    <w:rsid w:val="00C04B3D"/>
    <w:rsid w:val="00C06B93"/>
    <w:rsid w:val="00C10BA4"/>
    <w:rsid w:val="00C128A7"/>
    <w:rsid w:val="00C1490E"/>
    <w:rsid w:val="00C15494"/>
    <w:rsid w:val="00C16B99"/>
    <w:rsid w:val="00C16C39"/>
    <w:rsid w:val="00C1725F"/>
    <w:rsid w:val="00C176B2"/>
    <w:rsid w:val="00C21166"/>
    <w:rsid w:val="00C21718"/>
    <w:rsid w:val="00C22F0A"/>
    <w:rsid w:val="00C26172"/>
    <w:rsid w:val="00C27C79"/>
    <w:rsid w:val="00C31567"/>
    <w:rsid w:val="00C35CDA"/>
    <w:rsid w:val="00C36A52"/>
    <w:rsid w:val="00C3736E"/>
    <w:rsid w:val="00C37F65"/>
    <w:rsid w:val="00C418DC"/>
    <w:rsid w:val="00C42922"/>
    <w:rsid w:val="00C444F9"/>
    <w:rsid w:val="00C4509B"/>
    <w:rsid w:val="00C5190D"/>
    <w:rsid w:val="00C52967"/>
    <w:rsid w:val="00C5367E"/>
    <w:rsid w:val="00C53EDB"/>
    <w:rsid w:val="00C54C9C"/>
    <w:rsid w:val="00C56371"/>
    <w:rsid w:val="00C56802"/>
    <w:rsid w:val="00C578E3"/>
    <w:rsid w:val="00C61D0D"/>
    <w:rsid w:val="00C62899"/>
    <w:rsid w:val="00C63F93"/>
    <w:rsid w:val="00C64452"/>
    <w:rsid w:val="00C6506A"/>
    <w:rsid w:val="00C66EE0"/>
    <w:rsid w:val="00C6775A"/>
    <w:rsid w:val="00C7052C"/>
    <w:rsid w:val="00C7063A"/>
    <w:rsid w:val="00C71096"/>
    <w:rsid w:val="00C72BC7"/>
    <w:rsid w:val="00C7544A"/>
    <w:rsid w:val="00C75CC9"/>
    <w:rsid w:val="00C76C1C"/>
    <w:rsid w:val="00C80262"/>
    <w:rsid w:val="00C819C6"/>
    <w:rsid w:val="00C8241A"/>
    <w:rsid w:val="00C828BD"/>
    <w:rsid w:val="00C830DE"/>
    <w:rsid w:val="00C84481"/>
    <w:rsid w:val="00C8522D"/>
    <w:rsid w:val="00C854F3"/>
    <w:rsid w:val="00C86109"/>
    <w:rsid w:val="00C8759A"/>
    <w:rsid w:val="00C87EB8"/>
    <w:rsid w:val="00C92070"/>
    <w:rsid w:val="00C922DC"/>
    <w:rsid w:val="00C92600"/>
    <w:rsid w:val="00C93051"/>
    <w:rsid w:val="00C93491"/>
    <w:rsid w:val="00C93881"/>
    <w:rsid w:val="00C946BD"/>
    <w:rsid w:val="00C961CB"/>
    <w:rsid w:val="00C96728"/>
    <w:rsid w:val="00CA1A3E"/>
    <w:rsid w:val="00CA2E41"/>
    <w:rsid w:val="00CA32CA"/>
    <w:rsid w:val="00CA393B"/>
    <w:rsid w:val="00CA52E4"/>
    <w:rsid w:val="00CA614F"/>
    <w:rsid w:val="00CA679B"/>
    <w:rsid w:val="00CB06AD"/>
    <w:rsid w:val="00CB0AD7"/>
    <w:rsid w:val="00CB1BEA"/>
    <w:rsid w:val="00CB1C28"/>
    <w:rsid w:val="00CB4A97"/>
    <w:rsid w:val="00CB745F"/>
    <w:rsid w:val="00CC1239"/>
    <w:rsid w:val="00CC625A"/>
    <w:rsid w:val="00CC63E3"/>
    <w:rsid w:val="00CC6CC8"/>
    <w:rsid w:val="00CD03EA"/>
    <w:rsid w:val="00CD2F6B"/>
    <w:rsid w:val="00CD4032"/>
    <w:rsid w:val="00CD4643"/>
    <w:rsid w:val="00CD674E"/>
    <w:rsid w:val="00CD6995"/>
    <w:rsid w:val="00CD69C3"/>
    <w:rsid w:val="00CD6DEB"/>
    <w:rsid w:val="00CD6F09"/>
    <w:rsid w:val="00CD7C71"/>
    <w:rsid w:val="00CE096F"/>
    <w:rsid w:val="00CE1072"/>
    <w:rsid w:val="00CE1958"/>
    <w:rsid w:val="00CE6601"/>
    <w:rsid w:val="00CE7F20"/>
    <w:rsid w:val="00CF03AD"/>
    <w:rsid w:val="00CF062C"/>
    <w:rsid w:val="00CF0E63"/>
    <w:rsid w:val="00CF141D"/>
    <w:rsid w:val="00CF3487"/>
    <w:rsid w:val="00CF37FA"/>
    <w:rsid w:val="00CF4389"/>
    <w:rsid w:val="00CF5B74"/>
    <w:rsid w:val="00CF7D64"/>
    <w:rsid w:val="00CF7FB5"/>
    <w:rsid w:val="00D0012C"/>
    <w:rsid w:val="00D01628"/>
    <w:rsid w:val="00D03E81"/>
    <w:rsid w:val="00D076B9"/>
    <w:rsid w:val="00D1089E"/>
    <w:rsid w:val="00D10C9C"/>
    <w:rsid w:val="00D1105E"/>
    <w:rsid w:val="00D115A3"/>
    <w:rsid w:val="00D11ED2"/>
    <w:rsid w:val="00D121E9"/>
    <w:rsid w:val="00D12852"/>
    <w:rsid w:val="00D13548"/>
    <w:rsid w:val="00D13FF4"/>
    <w:rsid w:val="00D160EE"/>
    <w:rsid w:val="00D16B35"/>
    <w:rsid w:val="00D20BE0"/>
    <w:rsid w:val="00D214C6"/>
    <w:rsid w:val="00D23548"/>
    <w:rsid w:val="00D26B6D"/>
    <w:rsid w:val="00D3039F"/>
    <w:rsid w:val="00D336F6"/>
    <w:rsid w:val="00D35644"/>
    <w:rsid w:val="00D35933"/>
    <w:rsid w:val="00D36B22"/>
    <w:rsid w:val="00D36E92"/>
    <w:rsid w:val="00D4228B"/>
    <w:rsid w:val="00D42AB1"/>
    <w:rsid w:val="00D42E27"/>
    <w:rsid w:val="00D43D71"/>
    <w:rsid w:val="00D43E8F"/>
    <w:rsid w:val="00D468C6"/>
    <w:rsid w:val="00D47283"/>
    <w:rsid w:val="00D535CE"/>
    <w:rsid w:val="00D54301"/>
    <w:rsid w:val="00D54E64"/>
    <w:rsid w:val="00D55866"/>
    <w:rsid w:val="00D57BF0"/>
    <w:rsid w:val="00D608EB"/>
    <w:rsid w:val="00D61F8C"/>
    <w:rsid w:val="00D62368"/>
    <w:rsid w:val="00D63BB6"/>
    <w:rsid w:val="00D64A31"/>
    <w:rsid w:val="00D672EE"/>
    <w:rsid w:val="00D67E26"/>
    <w:rsid w:val="00D7012E"/>
    <w:rsid w:val="00D72351"/>
    <w:rsid w:val="00D73008"/>
    <w:rsid w:val="00D7300B"/>
    <w:rsid w:val="00D744B3"/>
    <w:rsid w:val="00D74C22"/>
    <w:rsid w:val="00D756CA"/>
    <w:rsid w:val="00D75FD1"/>
    <w:rsid w:val="00D7777B"/>
    <w:rsid w:val="00D805C5"/>
    <w:rsid w:val="00D822A2"/>
    <w:rsid w:val="00D82FC5"/>
    <w:rsid w:val="00D8344D"/>
    <w:rsid w:val="00D84039"/>
    <w:rsid w:val="00D84B3F"/>
    <w:rsid w:val="00D85613"/>
    <w:rsid w:val="00D86D17"/>
    <w:rsid w:val="00D877EC"/>
    <w:rsid w:val="00D917CA"/>
    <w:rsid w:val="00D934F3"/>
    <w:rsid w:val="00D93964"/>
    <w:rsid w:val="00D96CA9"/>
    <w:rsid w:val="00D97526"/>
    <w:rsid w:val="00D97E28"/>
    <w:rsid w:val="00DA0CDB"/>
    <w:rsid w:val="00DA18DC"/>
    <w:rsid w:val="00DA22F7"/>
    <w:rsid w:val="00DA5DE8"/>
    <w:rsid w:val="00DA6C19"/>
    <w:rsid w:val="00DA7CDF"/>
    <w:rsid w:val="00DB0399"/>
    <w:rsid w:val="00DB04F0"/>
    <w:rsid w:val="00DB1B86"/>
    <w:rsid w:val="00DB1FAB"/>
    <w:rsid w:val="00DB35DA"/>
    <w:rsid w:val="00DB4276"/>
    <w:rsid w:val="00DB72D2"/>
    <w:rsid w:val="00DC020E"/>
    <w:rsid w:val="00DC4A8A"/>
    <w:rsid w:val="00DC5775"/>
    <w:rsid w:val="00DC744C"/>
    <w:rsid w:val="00DD3D90"/>
    <w:rsid w:val="00DD400D"/>
    <w:rsid w:val="00DD4864"/>
    <w:rsid w:val="00DD4AEA"/>
    <w:rsid w:val="00DD54AE"/>
    <w:rsid w:val="00DD5DED"/>
    <w:rsid w:val="00DD6F80"/>
    <w:rsid w:val="00DD79F2"/>
    <w:rsid w:val="00DD7EAD"/>
    <w:rsid w:val="00DE1465"/>
    <w:rsid w:val="00DE2A83"/>
    <w:rsid w:val="00DE2EAE"/>
    <w:rsid w:val="00DE39AE"/>
    <w:rsid w:val="00DE57AA"/>
    <w:rsid w:val="00DE64E3"/>
    <w:rsid w:val="00DF1676"/>
    <w:rsid w:val="00DF2342"/>
    <w:rsid w:val="00DF53A5"/>
    <w:rsid w:val="00E0005A"/>
    <w:rsid w:val="00E02963"/>
    <w:rsid w:val="00E03BF5"/>
    <w:rsid w:val="00E1078E"/>
    <w:rsid w:val="00E114E9"/>
    <w:rsid w:val="00E13269"/>
    <w:rsid w:val="00E143F8"/>
    <w:rsid w:val="00E150BD"/>
    <w:rsid w:val="00E15972"/>
    <w:rsid w:val="00E15DBE"/>
    <w:rsid w:val="00E16A89"/>
    <w:rsid w:val="00E2016D"/>
    <w:rsid w:val="00E214B0"/>
    <w:rsid w:val="00E21BC9"/>
    <w:rsid w:val="00E23981"/>
    <w:rsid w:val="00E27A47"/>
    <w:rsid w:val="00E27F9D"/>
    <w:rsid w:val="00E30484"/>
    <w:rsid w:val="00E307A0"/>
    <w:rsid w:val="00E30C90"/>
    <w:rsid w:val="00E3272B"/>
    <w:rsid w:val="00E32A66"/>
    <w:rsid w:val="00E32E07"/>
    <w:rsid w:val="00E336BE"/>
    <w:rsid w:val="00E3476D"/>
    <w:rsid w:val="00E34B78"/>
    <w:rsid w:val="00E3570E"/>
    <w:rsid w:val="00E366D3"/>
    <w:rsid w:val="00E36BC3"/>
    <w:rsid w:val="00E402AC"/>
    <w:rsid w:val="00E404DE"/>
    <w:rsid w:val="00E41216"/>
    <w:rsid w:val="00E44FE9"/>
    <w:rsid w:val="00E4524D"/>
    <w:rsid w:val="00E45E60"/>
    <w:rsid w:val="00E46011"/>
    <w:rsid w:val="00E460A9"/>
    <w:rsid w:val="00E4663D"/>
    <w:rsid w:val="00E52AD4"/>
    <w:rsid w:val="00E5359D"/>
    <w:rsid w:val="00E56F8A"/>
    <w:rsid w:val="00E57D91"/>
    <w:rsid w:val="00E61125"/>
    <w:rsid w:val="00E638DC"/>
    <w:rsid w:val="00E64933"/>
    <w:rsid w:val="00E667B1"/>
    <w:rsid w:val="00E67580"/>
    <w:rsid w:val="00E7480F"/>
    <w:rsid w:val="00E74AA6"/>
    <w:rsid w:val="00E74DE8"/>
    <w:rsid w:val="00E83A36"/>
    <w:rsid w:val="00E85E88"/>
    <w:rsid w:val="00E9202D"/>
    <w:rsid w:val="00E92552"/>
    <w:rsid w:val="00E954B4"/>
    <w:rsid w:val="00E96DCC"/>
    <w:rsid w:val="00E97045"/>
    <w:rsid w:val="00E97D4A"/>
    <w:rsid w:val="00E97FB5"/>
    <w:rsid w:val="00EA384B"/>
    <w:rsid w:val="00EA39A6"/>
    <w:rsid w:val="00EA3DD6"/>
    <w:rsid w:val="00EA51FC"/>
    <w:rsid w:val="00EA6030"/>
    <w:rsid w:val="00EA6F26"/>
    <w:rsid w:val="00EB34ED"/>
    <w:rsid w:val="00EB4CD7"/>
    <w:rsid w:val="00EB64C6"/>
    <w:rsid w:val="00EC105A"/>
    <w:rsid w:val="00EC196E"/>
    <w:rsid w:val="00EC2BBB"/>
    <w:rsid w:val="00EC746A"/>
    <w:rsid w:val="00ED0C6E"/>
    <w:rsid w:val="00ED16A9"/>
    <w:rsid w:val="00ED2C4B"/>
    <w:rsid w:val="00ED2F97"/>
    <w:rsid w:val="00ED397C"/>
    <w:rsid w:val="00ED424B"/>
    <w:rsid w:val="00ED4490"/>
    <w:rsid w:val="00ED5B17"/>
    <w:rsid w:val="00ED5E05"/>
    <w:rsid w:val="00ED61E1"/>
    <w:rsid w:val="00EE0521"/>
    <w:rsid w:val="00EE0954"/>
    <w:rsid w:val="00EE4ABB"/>
    <w:rsid w:val="00EE53CD"/>
    <w:rsid w:val="00EE5A09"/>
    <w:rsid w:val="00EE5A69"/>
    <w:rsid w:val="00EE5C10"/>
    <w:rsid w:val="00EE5F0E"/>
    <w:rsid w:val="00EE623B"/>
    <w:rsid w:val="00EE65B0"/>
    <w:rsid w:val="00EE7D86"/>
    <w:rsid w:val="00EF070F"/>
    <w:rsid w:val="00EF17B4"/>
    <w:rsid w:val="00EF3AD5"/>
    <w:rsid w:val="00EF5C44"/>
    <w:rsid w:val="00EF730B"/>
    <w:rsid w:val="00EF7F5B"/>
    <w:rsid w:val="00F0186E"/>
    <w:rsid w:val="00F02305"/>
    <w:rsid w:val="00F036FB"/>
    <w:rsid w:val="00F03C19"/>
    <w:rsid w:val="00F04815"/>
    <w:rsid w:val="00F051CC"/>
    <w:rsid w:val="00F05AA5"/>
    <w:rsid w:val="00F0703B"/>
    <w:rsid w:val="00F11934"/>
    <w:rsid w:val="00F12F89"/>
    <w:rsid w:val="00F130F8"/>
    <w:rsid w:val="00F13243"/>
    <w:rsid w:val="00F14A32"/>
    <w:rsid w:val="00F14DF5"/>
    <w:rsid w:val="00F15236"/>
    <w:rsid w:val="00F21311"/>
    <w:rsid w:val="00F229C6"/>
    <w:rsid w:val="00F22A4E"/>
    <w:rsid w:val="00F26D2A"/>
    <w:rsid w:val="00F27866"/>
    <w:rsid w:val="00F27AB8"/>
    <w:rsid w:val="00F27F28"/>
    <w:rsid w:val="00F30784"/>
    <w:rsid w:val="00F30A63"/>
    <w:rsid w:val="00F30A77"/>
    <w:rsid w:val="00F33BE9"/>
    <w:rsid w:val="00F353DA"/>
    <w:rsid w:val="00F35C22"/>
    <w:rsid w:val="00F35CBD"/>
    <w:rsid w:val="00F36D2C"/>
    <w:rsid w:val="00F37457"/>
    <w:rsid w:val="00F4031F"/>
    <w:rsid w:val="00F42128"/>
    <w:rsid w:val="00F42DEC"/>
    <w:rsid w:val="00F46B29"/>
    <w:rsid w:val="00F479DC"/>
    <w:rsid w:val="00F5040C"/>
    <w:rsid w:val="00F53F54"/>
    <w:rsid w:val="00F54933"/>
    <w:rsid w:val="00F56B3B"/>
    <w:rsid w:val="00F625D5"/>
    <w:rsid w:val="00F62FA8"/>
    <w:rsid w:val="00F641C9"/>
    <w:rsid w:val="00F6512F"/>
    <w:rsid w:val="00F656DC"/>
    <w:rsid w:val="00F65863"/>
    <w:rsid w:val="00F671DC"/>
    <w:rsid w:val="00F71629"/>
    <w:rsid w:val="00F71FF0"/>
    <w:rsid w:val="00F726BD"/>
    <w:rsid w:val="00F72ED5"/>
    <w:rsid w:val="00F7340A"/>
    <w:rsid w:val="00F77C02"/>
    <w:rsid w:val="00F77F5F"/>
    <w:rsid w:val="00F80237"/>
    <w:rsid w:val="00F80998"/>
    <w:rsid w:val="00F81D4D"/>
    <w:rsid w:val="00F83457"/>
    <w:rsid w:val="00F83C14"/>
    <w:rsid w:val="00F844F3"/>
    <w:rsid w:val="00F8528F"/>
    <w:rsid w:val="00F85B5A"/>
    <w:rsid w:val="00F867E4"/>
    <w:rsid w:val="00F86D16"/>
    <w:rsid w:val="00F86F05"/>
    <w:rsid w:val="00F87206"/>
    <w:rsid w:val="00F91446"/>
    <w:rsid w:val="00F91AEE"/>
    <w:rsid w:val="00F92653"/>
    <w:rsid w:val="00F94C5E"/>
    <w:rsid w:val="00F95BC8"/>
    <w:rsid w:val="00F95DFA"/>
    <w:rsid w:val="00F961DB"/>
    <w:rsid w:val="00FA0728"/>
    <w:rsid w:val="00FA0D9D"/>
    <w:rsid w:val="00FA0E62"/>
    <w:rsid w:val="00FA2BB9"/>
    <w:rsid w:val="00FA48CD"/>
    <w:rsid w:val="00FA4FDE"/>
    <w:rsid w:val="00FA5E3A"/>
    <w:rsid w:val="00FA69BE"/>
    <w:rsid w:val="00FA7905"/>
    <w:rsid w:val="00FC179E"/>
    <w:rsid w:val="00FC1D3E"/>
    <w:rsid w:val="00FC41F0"/>
    <w:rsid w:val="00FC4AFA"/>
    <w:rsid w:val="00FC53FE"/>
    <w:rsid w:val="00FC6438"/>
    <w:rsid w:val="00FC6E05"/>
    <w:rsid w:val="00FC751B"/>
    <w:rsid w:val="00FC7727"/>
    <w:rsid w:val="00FC78AF"/>
    <w:rsid w:val="00FD2475"/>
    <w:rsid w:val="00FD32F4"/>
    <w:rsid w:val="00FD35A8"/>
    <w:rsid w:val="00FD5692"/>
    <w:rsid w:val="00FD5B9D"/>
    <w:rsid w:val="00FD5E4E"/>
    <w:rsid w:val="00FD6E9D"/>
    <w:rsid w:val="00FD7409"/>
    <w:rsid w:val="00FE1726"/>
    <w:rsid w:val="00FE270B"/>
    <w:rsid w:val="00FE39EA"/>
    <w:rsid w:val="00FE3E02"/>
    <w:rsid w:val="00FE503E"/>
    <w:rsid w:val="00FE5820"/>
    <w:rsid w:val="00FE73E7"/>
    <w:rsid w:val="00FE7D62"/>
    <w:rsid w:val="00FF12D4"/>
    <w:rsid w:val="00FF13C8"/>
    <w:rsid w:val="00FF201A"/>
    <w:rsid w:val="00FF25C7"/>
    <w:rsid w:val="00FF36FE"/>
    <w:rsid w:val="00FF55D8"/>
    <w:rsid w:val="00FF5670"/>
    <w:rsid w:val="00FF64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BABAD"/>
  <w15:docId w15:val="{F0B35907-F326-4D88-8FA1-392CC7F6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B54"/>
    <w:pPr>
      <w:spacing w:before="80" w:after="160"/>
      <w:jc w:val="both"/>
    </w:pPr>
    <w:rPr>
      <w:rFonts w:ascii="Arial" w:eastAsia="Times New Roman" w:hAnsi="Arial" w:cs="Arial"/>
      <w:color w:val="000000" w:themeColor="text1"/>
      <w:szCs w:val="24"/>
    </w:rPr>
  </w:style>
  <w:style w:type="paragraph" w:styleId="Naslov1">
    <w:name w:val="heading 1"/>
    <w:basedOn w:val="Normal"/>
    <w:next w:val="Normal"/>
    <w:link w:val="Naslov1Char"/>
    <w:autoRedefine/>
    <w:qFormat/>
    <w:rsid w:val="00945C9C"/>
    <w:pPr>
      <w:keepNext/>
      <w:keepLines/>
      <w:numPr>
        <w:numId w:val="2"/>
      </w:numPr>
      <w:spacing w:before="240"/>
      <w:outlineLvl w:val="0"/>
    </w:pPr>
    <w:rPr>
      <w:rFonts w:eastAsiaTheme="majorEastAsia" w:cstheme="majorBidi"/>
      <w:b/>
      <w:color w:val="auto"/>
      <w:sz w:val="32"/>
      <w:szCs w:val="32"/>
    </w:rPr>
  </w:style>
  <w:style w:type="paragraph" w:styleId="Naslov2">
    <w:name w:val="heading 2"/>
    <w:basedOn w:val="Normal"/>
    <w:next w:val="Normal"/>
    <w:link w:val="Naslov2Char"/>
    <w:autoRedefine/>
    <w:qFormat/>
    <w:rsid w:val="00A81505"/>
    <w:pPr>
      <w:keepNext/>
      <w:numPr>
        <w:ilvl w:val="1"/>
        <w:numId w:val="2"/>
      </w:numPr>
      <w:tabs>
        <w:tab w:val="left" w:pos="567"/>
      </w:tabs>
      <w:outlineLvl w:val="1"/>
    </w:pPr>
    <w:rPr>
      <w:bCs/>
      <w:color w:val="54883D"/>
      <w:sz w:val="32"/>
    </w:rPr>
  </w:style>
  <w:style w:type="paragraph" w:styleId="Naslov30">
    <w:name w:val="heading 3"/>
    <w:basedOn w:val="Normal"/>
    <w:next w:val="Normal"/>
    <w:link w:val="Naslov3Char"/>
    <w:autoRedefine/>
    <w:qFormat/>
    <w:rsid w:val="00813262"/>
    <w:pPr>
      <w:keepNext/>
      <w:keepLines/>
      <w:numPr>
        <w:ilvl w:val="2"/>
        <w:numId w:val="2"/>
      </w:numPr>
      <w:spacing w:before="40"/>
      <w:outlineLvl w:val="2"/>
    </w:pPr>
    <w:rPr>
      <w:rFonts w:cstheme="majorBidi"/>
      <w:color w:val="54883D"/>
      <w:sz w:val="28"/>
      <w:lang w:bidi="en-US"/>
    </w:rPr>
  </w:style>
  <w:style w:type="paragraph" w:styleId="Naslov4">
    <w:name w:val="heading 4"/>
    <w:basedOn w:val="Normal"/>
    <w:next w:val="Normal"/>
    <w:link w:val="Naslov4Char"/>
    <w:autoRedefine/>
    <w:qFormat/>
    <w:rsid w:val="00370E48"/>
    <w:pPr>
      <w:keepNext/>
      <w:keepLines/>
      <w:spacing w:before="120" w:after="120"/>
      <w:ind w:left="864" w:hanging="864"/>
      <w:outlineLvl w:val="3"/>
    </w:pPr>
    <w:rPr>
      <w:rFonts w:eastAsiaTheme="majorEastAsia" w:cstheme="majorBidi"/>
      <w:i/>
      <w:iCs/>
      <w:color w:val="54883D"/>
      <w:u w:val="single"/>
    </w:rPr>
  </w:style>
  <w:style w:type="paragraph" w:styleId="Naslov5">
    <w:name w:val="heading 5"/>
    <w:basedOn w:val="Normal"/>
    <w:next w:val="Normal"/>
    <w:link w:val="Naslov5Char"/>
    <w:autoRedefine/>
    <w:qFormat/>
    <w:rsid w:val="00E23981"/>
    <w:pPr>
      <w:keepNext/>
      <w:keepLines/>
      <w:numPr>
        <w:ilvl w:val="4"/>
        <w:numId w:val="2"/>
      </w:numPr>
      <w:spacing w:before="40"/>
      <w:outlineLvl w:val="4"/>
    </w:pPr>
    <w:rPr>
      <w:rFonts w:eastAsiaTheme="majorEastAsia" w:cstheme="majorBidi"/>
      <w:color w:val="54883D"/>
    </w:rPr>
  </w:style>
  <w:style w:type="paragraph" w:styleId="Naslov6">
    <w:name w:val="heading 6"/>
    <w:basedOn w:val="Normal"/>
    <w:next w:val="Normal"/>
    <w:link w:val="Naslov6Char"/>
    <w:autoRedefine/>
    <w:qFormat/>
    <w:rsid w:val="00E23981"/>
    <w:pPr>
      <w:keepNext/>
      <w:keepLines/>
      <w:numPr>
        <w:ilvl w:val="5"/>
        <w:numId w:val="2"/>
      </w:numPr>
      <w:spacing w:before="40"/>
      <w:outlineLvl w:val="5"/>
    </w:pPr>
    <w:rPr>
      <w:rFonts w:eastAsiaTheme="majorEastAsia" w:cstheme="majorBidi"/>
      <w:color w:val="54883D"/>
    </w:rPr>
  </w:style>
  <w:style w:type="paragraph" w:styleId="Naslov7">
    <w:name w:val="heading 7"/>
    <w:basedOn w:val="Normal"/>
    <w:next w:val="Normal"/>
    <w:link w:val="Naslov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Naslov8">
    <w:name w:val="heading 8"/>
    <w:basedOn w:val="Normal"/>
    <w:next w:val="Normal"/>
    <w:link w:val="Naslov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23981"/>
    <w:rPr>
      <w:rFonts w:ascii="Tahoma" w:hAnsi="Tahoma" w:cs="Tahoma"/>
      <w:sz w:val="16"/>
      <w:szCs w:val="16"/>
    </w:rPr>
  </w:style>
  <w:style w:type="character" w:customStyle="1" w:styleId="TekstbaloniaChar">
    <w:name w:val="Tekst balončića Char"/>
    <w:basedOn w:val="Zadanifontodlomka"/>
    <w:link w:val="Tekstbalonia"/>
    <w:uiPriority w:val="99"/>
    <w:semiHidden/>
    <w:rsid w:val="00E23981"/>
    <w:rPr>
      <w:rFonts w:ascii="Tahoma" w:eastAsia="Times New Roman" w:hAnsi="Tahoma" w:cs="Tahoma"/>
      <w:sz w:val="16"/>
      <w:szCs w:val="16"/>
    </w:rPr>
  </w:style>
  <w:style w:type="paragraph" w:styleId="Zaglavlje">
    <w:name w:val="header"/>
    <w:basedOn w:val="Normal"/>
    <w:link w:val="Zaglavlje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ZaglavljeChar">
    <w:name w:val="Zaglavlje Char"/>
    <w:basedOn w:val="Zadanifontodlomka"/>
    <w:link w:val="Zaglavlje"/>
    <w:uiPriority w:val="99"/>
    <w:rsid w:val="000B54BF"/>
    <w:rPr>
      <w:rFonts w:ascii="Adviso OTF Std" w:eastAsia="Times New Roman" w:hAnsi="Adviso OTF Std" w:cs="Times New Roman"/>
      <w:color w:val="595959" w:themeColor="text1" w:themeTint="A6"/>
      <w:sz w:val="24"/>
      <w:szCs w:val="24"/>
    </w:rPr>
  </w:style>
  <w:style w:type="paragraph" w:styleId="Podnoje">
    <w:name w:val="footer"/>
    <w:basedOn w:val="Normal"/>
    <w:link w:val="PodnojeChar"/>
    <w:autoRedefine/>
    <w:uiPriority w:val="99"/>
    <w:unhideWhenUsed/>
    <w:rsid w:val="00E03BF5"/>
    <w:pPr>
      <w:tabs>
        <w:tab w:val="center" w:pos="4536"/>
        <w:tab w:val="right" w:pos="9072"/>
      </w:tabs>
      <w:jc w:val="right"/>
    </w:pPr>
  </w:style>
  <w:style w:type="character" w:customStyle="1" w:styleId="PodnojeChar">
    <w:name w:val="Podnožje Char"/>
    <w:basedOn w:val="Zadanifontodlomka"/>
    <w:link w:val="Podnoje"/>
    <w:uiPriority w:val="99"/>
    <w:rsid w:val="00E03BF5"/>
    <w:rPr>
      <w:rFonts w:ascii="Adviso OTF Std" w:eastAsia="Times New Roman" w:hAnsi="Adviso OTF Std" w:cs="Times New Roman"/>
      <w:sz w:val="24"/>
      <w:szCs w:val="24"/>
    </w:rPr>
  </w:style>
  <w:style w:type="character" w:styleId="Hiperveza">
    <w:name w:val="Hyperlink"/>
    <w:basedOn w:val="Zadanifontodlomka"/>
    <w:uiPriority w:val="99"/>
    <w:rsid w:val="001F1D2A"/>
    <w:rPr>
      <w:rFonts w:ascii="Arial" w:hAnsi="Arial"/>
      <w:color w:val="0000FF"/>
      <w:u w:val="single"/>
    </w:rPr>
  </w:style>
  <w:style w:type="character" w:customStyle="1" w:styleId="Naslov1Char">
    <w:name w:val="Naslov 1 Char"/>
    <w:basedOn w:val="Zadanifontodlomka"/>
    <w:link w:val="Naslov1"/>
    <w:rsid w:val="00945C9C"/>
    <w:rPr>
      <w:rFonts w:ascii="Arial" w:eastAsiaTheme="majorEastAsia" w:hAnsi="Arial" w:cstheme="majorBidi"/>
      <w:b/>
      <w:sz w:val="32"/>
      <w:szCs w:val="32"/>
    </w:rPr>
  </w:style>
  <w:style w:type="paragraph" w:styleId="Odlomakpopisa">
    <w:name w:val="List Paragraph"/>
    <w:basedOn w:val="Normal"/>
    <w:link w:val="OdlomakpopisaChar"/>
    <w:autoRedefine/>
    <w:uiPriority w:val="34"/>
    <w:qFormat/>
    <w:rsid w:val="002C7116"/>
    <w:pPr>
      <w:numPr>
        <w:numId w:val="6"/>
      </w:numPr>
      <w:tabs>
        <w:tab w:val="left" w:pos="2445"/>
      </w:tabs>
      <w:spacing w:beforeLines="30" w:before="72" w:afterLines="30" w:after="72" w:line="240" w:lineRule="auto"/>
      <w:contextualSpacing/>
    </w:pPr>
  </w:style>
  <w:style w:type="paragraph" w:styleId="Naglaencitat">
    <w:name w:val="Intense Quote"/>
    <w:basedOn w:val="Normal"/>
    <w:next w:val="Normal"/>
    <w:link w:val="NaglaencitatChar"/>
    <w:autoRedefine/>
    <w:rsid w:val="00FE73E7"/>
    <w:pPr>
      <w:spacing w:before="240" w:after="240"/>
      <w:ind w:right="864"/>
      <w:jc w:val="left"/>
    </w:pPr>
    <w:rPr>
      <w:i/>
      <w:iCs/>
      <w:color w:val="54883D"/>
    </w:rPr>
  </w:style>
  <w:style w:type="character" w:customStyle="1" w:styleId="NaglaencitatChar">
    <w:name w:val="Naglašen citat Char"/>
    <w:basedOn w:val="Zadanifontodlomka"/>
    <w:link w:val="Naglaencitat"/>
    <w:rsid w:val="00FE73E7"/>
    <w:rPr>
      <w:rFonts w:ascii="Adviso OTF Std" w:eastAsia="Times New Roman" w:hAnsi="Adviso OTF Std" w:cs="Arial"/>
      <w:i/>
      <w:iCs/>
      <w:color w:val="54883D"/>
      <w:szCs w:val="24"/>
    </w:rPr>
  </w:style>
  <w:style w:type="character" w:customStyle="1" w:styleId="Naslov2Char">
    <w:name w:val="Naslov 2 Char"/>
    <w:basedOn w:val="Zadanifontodlomka"/>
    <w:link w:val="Naslov2"/>
    <w:rsid w:val="00A81505"/>
    <w:rPr>
      <w:rFonts w:ascii="Arial" w:eastAsia="Times New Roman" w:hAnsi="Arial" w:cs="Arial"/>
      <w:bCs/>
      <w:color w:val="54883D"/>
      <w:sz w:val="32"/>
      <w:szCs w:val="24"/>
    </w:rPr>
  </w:style>
  <w:style w:type="character" w:customStyle="1" w:styleId="Naslov3Char">
    <w:name w:val="Naslov 3 Char"/>
    <w:basedOn w:val="Zadanifontodlomka"/>
    <w:link w:val="Naslov30"/>
    <w:rsid w:val="00813262"/>
    <w:rPr>
      <w:rFonts w:ascii="Arial" w:eastAsia="Times New Roman" w:hAnsi="Arial" w:cstheme="majorBidi"/>
      <w:color w:val="54883D"/>
      <w:sz w:val="28"/>
      <w:szCs w:val="24"/>
      <w:lang w:bidi="en-US"/>
    </w:rPr>
  </w:style>
  <w:style w:type="character" w:styleId="Naglaeno">
    <w:name w:val="Strong"/>
    <w:basedOn w:val="Zadanifontodlomka"/>
    <w:uiPriority w:val="22"/>
    <w:qFormat/>
    <w:rsid w:val="001F1D2A"/>
    <w:rPr>
      <w:rFonts w:ascii="Arial" w:hAnsi="Arial"/>
      <w:b/>
      <w:bCs/>
    </w:rPr>
  </w:style>
  <w:style w:type="paragraph" w:styleId="Opisslike">
    <w:name w:val="caption"/>
    <w:aliases w:val="Branko"/>
    <w:basedOn w:val="Normal"/>
    <w:next w:val="Normal"/>
    <w:autoRedefine/>
    <w:uiPriority w:val="35"/>
    <w:unhideWhenUsed/>
    <w:qFormat/>
    <w:rsid w:val="00BB0070"/>
    <w:pPr>
      <w:keepNext/>
      <w:spacing w:before="120" w:after="120"/>
      <w:jc w:val="center"/>
    </w:pPr>
    <w:rPr>
      <w:b/>
      <w:bCs/>
      <w:color w:val="54883D"/>
      <w:sz w:val="20"/>
      <w:szCs w:val="18"/>
    </w:rPr>
  </w:style>
  <w:style w:type="table" w:styleId="Reetkatablice">
    <w:name w:val="Table Grid"/>
    <w:basedOn w:val="Obinatablica"/>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ijetlosjenanje-Isticanje1">
    <w:name w:val="Light Shading Accent 1"/>
    <w:basedOn w:val="Obinatablica"/>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icaslika">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Referencakomentara">
    <w:name w:val="annotation reference"/>
    <w:basedOn w:val="Zadanifontodlomka"/>
    <w:uiPriority w:val="99"/>
    <w:semiHidden/>
    <w:unhideWhenUsed/>
    <w:rsid w:val="005D146B"/>
    <w:rPr>
      <w:sz w:val="16"/>
      <w:szCs w:val="16"/>
    </w:rPr>
  </w:style>
  <w:style w:type="paragraph" w:styleId="Tekstkomentara">
    <w:name w:val="annotation text"/>
    <w:basedOn w:val="Normal"/>
    <w:link w:val="TekstkomentaraChar"/>
    <w:uiPriority w:val="99"/>
    <w:semiHidden/>
    <w:unhideWhenUsed/>
    <w:rsid w:val="005D146B"/>
    <w:rPr>
      <w:sz w:val="20"/>
      <w:szCs w:val="20"/>
    </w:rPr>
  </w:style>
  <w:style w:type="character" w:customStyle="1" w:styleId="TekstkomentaraChar">
    <w:name w:val="Tekst komentara Char"/>
    <w:basedOn w:val="Zadanifontodlomka"/>
    <w:link w:val="Tekstkomentara"/>
    <w:uiPriority w:val="99"/>
    <w:semiHidden/>
    <w:rsid w:val="005D146B"/>
    <w:rPr>
      <w:sz w:val="20"/>
      <w:szCs w:val="20"/>
    </w:rPr>
  </w:style>
  <w:style w:type="paragraph" w:styleId="Predmetkomentara">
    <w:name w:val="annotation subject"/>
    <w:basedOn w:val="Tekstkomentara"/>
    <w:next w:val="Tekstkomentara"/>
    <w:link w:val="PredmetkomentaraChar"/>
    <w:uiPriority w:val="99"/>
    <w:semiHidden/>
    <w:unhideWhenUsed/>
    <w:rsid w:val="005D146B"/>
    <w:rPr>
      <w:b/>
      <w:bCs/>
    </w:rPr>
  </w:style>
  <w:style w:type="character" w:customStyle="1" w:styleId="PredmetkomentaraChar">
    <w:name w:val="Predmet komentara Char"/>
    <w:basedOn w:val="TekstkomentaraChar"/>
    <w:link w:val="Predmetkomentara"/>
    <w:uiPriority w:val="99"/>
    <w:semiHidden/>
    <w:rsid w:val="005D146B"/>
    <w:rPr>
      <w:b/>
      <w:bCs/>
      <w:sz w:val="20"/>
      <w:szCs w:val="20"/>
    </w:rPr>
  </w:style>
  <w:style w:type="paragraph" w:styleId="Sadraj1">
    <w:name w:val="toc 1"/>
    <w:basedOn w:val="Normal"/>
    <w:next w:val="Normal"/>
    <w:autoRedefine/>
    <w:uiPriority w:val="39"/>
    <w:unhideWhenUsed/>
    <w:rsid w:val="00CC625A"/>
    <w:pPr>
      <w:spacing w:before="360" w:after="360"/>
    </w:pPr>
    <w:rPr>
      <w:b/>
      <w:bCs/>
      <w:caps/>
      <w:u w:val="single"/>
    </w:rPr>
  </w:style>
  <w:style w:type="paragraph" w:styleId="Sadraj2">
    <w:name w:val="toc 2"/>
    <w:basedOn w:val="Normal"/>
    <w:next w:val="Normal"/>
    <w:autoRedefine/>
    <w:uiPriority w:val="39"/>
    <w:unhideWhenUsed/>
    <w:rsid w:val="00CC625A"/>
    <w:pPr>
      <w:spacing w:after="0"/>
    </w:pPr>
    <w:rPr>
      <w:b/>
      <w:bCs/>
      <w:smallCaps/>
    </w:rPr>
  </w:style>
  <w:style w:type="paragraph" w:styleId="Sadraj3">
    <w:name w:val="toc 3"/>
    <w:basedOn w:val="Normal"/>
    <w:next w:val="Normal"/>
    <w:autoRedefine/>
    <w:uiPriority w:val="39"/>
    <w:unhideWhenUsed/>
    <w:rsid w:val="00CC625A"/>
    <w:pPr>
      <w:spacing w:after="0"/>
    </w:pPr>
    <w:rPr>
      <w:smallCaps/>
    </w:rPr>
  </w:style>
  <w:style w:type="paragraph" w:styleId="Sadraj4">
    <w:name w:val="toc 4"/>
    <w:basedOn w:val="Normal"/>
    <w:next w:val="Normal"/>
    <w:autoRedefine/>
    <w:uiPriority w:val="39"/>
    <w:unhideWhenUsed/>
    <w:rsid w:val="00CC625A"/>
    <w:pPr>
      <w:spacing w:after="0"/>
    </w:pPr>
  </w:style>
  <w:style w:type="paragraph" w:styleId="Sadraj5">
    <w:name w:val="toc 5"/>
    <w:basedOn w:val="Normal"/>
    <w:next w:val="Normal"/>
    <w:autoRedefine/>
    <w:uiPriority w:val="39"/>
    <w:unhideWhenUsed/>
    <w:rsid w:val="00CC625A"/>
    <w:pPr>
      <w:spacing w:after="0"/>
    </w:pPr>
  </w:style>
  <w:style w:type="paragraph" w:styleId="Sadraj6">
    <w:name w:val="toc 6"/>
    <w:basedOn w:val="Normal"/>
    <w:next w:val="Normal"/>
    <w:autoRedefine/>
    <w:uiPriority w:val="39"/>
    <w:unhideWhenUsed/>
    <w:rsid w:val="00CC625A"/>
    <w:pPr>
      <w:spacing w:after="0"/>
    </w:pPr>
  </w:style>
  <w:style w:type="paragraph" w:styleId="Sadraj7">
    <w:name w:val="toc 7"/>
    <w:basedOn w:val="Normal"/>
    <w:next w:val="Normal"/>
    <w:autoRedefine/>
    <w:uiPriority w:val="39"/>
    <w:unhideWhenUsed/>
    <w:rsid w:val="00CC625A"/>
    <w:pPr>
      <w:spacing w:after="0"/>
    </w:pPr>
  </w:style>
  <w:style w:type="paragraph" w:styleId="Sadraj8">
    <w:name w:val="toc 8"/>
    <w:basedOn w:val="Normal"/>
    <w:next w:val="Normal"/>
    <w:autoRedefine/>
    <w:uiPriority w:val="39"/>
    <w:unhideWhenUsed/>
    <w:rsid w:val="00CC625A"/>
    <w:pPr>
      <w:spacing w:after="0"/>
    </w:pPr>
  </w:style>
  <w:style w:type="paragraph" w:styleId="Sadraj9">
    <w:name w:val="toc 9"/>
    <w:basedOn w:val="Normal"/>
    <w:next w:val="Normal"/>
    <w:autoRedefine/>
    <w:uiPriority w:val="39"/>
    <w:unhideWhenUsed/>
    <w:rsid w:val="00CC625A"/>
    <w:pPr>
      <w:spacing w:after="0"/>
    </w:pPr>
  </w:style>
  <w:style w:type="paragraph" w:styleId="Tijeloteksta">
    <w:name w:val="Body Text"/>
    <w:basedOn w:val="Normal"/>
    <w:link w:val="TijelotekstaChar"/>
    <w:semiHidden/>
    <w:unhideWhenUsed/>
    <w:rsid w:val="00E23981"/>
    <w:pPr>
      <w:spacing w:after="120"/>
    </w:pPr>
  </w:style>
  <w:style w:type="character" w:customStyle="1" w:styleId="TijelotekstaChar">
    <w:name w:val="Tijelo teksta Char"/>
    <w:basedOn w:val="Zadanifontodlomka"/>
    <w:link w:val="Tijeloteksta"/>
    <w:semiHidden/>
    <w:rsid w:val="00E23981"/>
    <w:rPr>
      <w:rFonts w:ascii="Adviso OTF Std" w:eastAsia="Times New Roman" w:hAnsi="Adviso OTF Std" w:cs="Times New Roman"/>
      <w:sz w:val="24"/>
      <w:szCs w:val="24"/>
    </w:rPr>
  </w:style>
  <w:style w:type="paragraph" w:styleId="Tijeloteksta-prvauvlaka">
    <w:name w:val="Body Text First Indent"/>
    <w:basedOn w:val="Tijeloteksta"/>
    <w:link w:val="Tijeloteksta-prvauvlakaChar"/>
    <w:autoRedefine/>
    <w:rsid w:val="00777B54"/>
    <w:pPr>
      <w:spacing w:after="0"/>
      <w:ind w:firstLine="360"/>
    </w:pPr>
  </w:style>
  <w:style w:type="character" w:customStyle="1" w:styleId="Tijeloteksta-prvauvlakaChar">
    <w:name w:val="Tijelo teksta - prva uvlaka Char"/>
    <w:basedOn w:val="TijelotekstaChar"/>
    <w:link w:val="Tijeloteksta-prvauvlaka"/>
    <w:rsid w:val="00777B54"/>
    <w:rPr>
      <w:rFonts w:ascii="Arial" w:eastAsia="Times New Roman" w:hAnsi="Arial" w:cs="Arial"/>
      <w:color w:val="000000" w:themeColor="text1"/>
      <w:sz w:val="24"/>
      <w:szCs w:val="24"/>
    </w:rPr>
  </w:style>
  <w:style w:type="character" w:styleId="Naslovknjige">
    <w:name w:val="Book Title"/>
    <w:basedOn w:val="Zadanifontodlomka"/>
    <w:rsid w:val="00777B54"/>
    <w:rPr>
      <w:rFonts w:ascii="Arial" w:hAnsi="Arial"/>
      <w:b/>
      <w:bCs/>
      <w:i/>
      <w:iCs/>
      <w:spacing w:val="5"/>
    </w:rPr>
  </w:style>
  <w:style w:type="paragraph" w:customStyle="1" w:styleId="Bulletlist">
    <w:name w:val="Bullet list"/>
    <w:basedOn w:val="Odlomakpopisa"/>
    <w:autoRedefine/>
    <w:rsid w:val="00777B54"/>
    <w:pPr>
      <w:spacing w:after="320" w:line="288" w:lineRule="auto"/>
      <w:ind w:left="0"/>
    </w:pPr>
  </w:style>
  <w:style w:type="paragraph" w:styleId="Datum">
    <w:name w:val="Date"/>
    <w:basedOn w:val="Normal"/>
    <w:next w:val="Normal"/>
    <w:link w:val="DatumChar"/>
    <w:autoRedefine/>
    <w:rsid w:val="00777B54"/>
    <w:rPr>
      <w:sz w:val="24"/>
    </w:rPr>
  </w:style>
  <w:style w:type="character" w:customStyle="1" w:styleId="DatumChar">
    <w:name w:val="Datum Char"/>
    <w:basedOn w:val="Zadanifontodlomka"/>
    <w:link w:val="Datum"/>
    <w:rsid w:val="00777B54"/>
    <w:rPr>
      <w:rFonts w:ascii="Arial" w:eastAsia="Times New Roman" w:hAnsi="Arial" w:cs="Arial"/>
      <w:color w:val="000000" w:themeColor="text1"/>
      <w:sz w:val="24"/>
      <w:szCs w:val="24"/>
    </w:rPr>
  </w:style>
  <w:style w:type="table" w:customStyle="1" w:styleId="DLSLIGHT2015">
    <w:name w:val="DLS LIGHT 2015"/>
    <w:basedOn w:val="Obinatablica"/>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Istaknuto">
    <w:name w:val="Emphasis"/>
    <w:basedOn w:val="Zadanifontodlomka"/>
    <w:qFormat/>
    <w:rsid w:val="00777B54"/>
    <w:rPr>
      <w:rFonts w:ascii="Arial" w:hAnsi="Arial"/>
      <w:i/>
      <w:iCs/>
    </w:rPr>
  </w:style>
  <w:style w:type="character" w:styleId="SlijeenaHiperveza">
    <w:name w:val="FollowedHyperlink"/>
    <w:basedOn w:val="Zadanifontodlomka"/>
    <w:rsid w:val="00777B54"/>
    <w:rPr>
      <w:rFonts w:ascii="Arial" w:hAnsi="Arial"/>
      <w:color w:val="800080" w:themeColor="followedHyperlink"/>
      <w:u w:val="single"/>
    </w:rPr>
  </w:style>
  <w:style w:type="table" w:customStyle="1" w:styleId="GridTable2-Accent31">
    <w:name w:val="Grid Table 2 - Accent 31"/>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aslov4Char">
    <w:name w:val="Naslov 4 Char"/>
    <w:basedOn w:val="Zadanifontodlomka"/>
    <w:link w:val="Naslov4"/>
    <w:rsid w:val="00370E48"/>
    <w:rPr>
      <w:rFonts w:ascii="Arial" w:eastAsiaTheme="majorEastAsia" w:hAnsi="Arial" w:cstheme="majorBidi"/>
      <w:i/>
      <w:iCs/>
      <w:color w:val="54883D"/>
      <w:szCs w:val="24"/>
      <w:u w:val="single"/>
    </w:rPr>
  </w:style>
  <w:style w:type="character" w:customStyle="1" w:styleId="Naslov5Char">
    <w:name w:val="Naslov 5 Char"/>
    <w:basedOn w:val="Zadanifontodlomka"/>
    <w:link w:val="Naslov5"/>
    <w:rsid w:val="00E23981"/>
    <w:rPr>
      <w:rFonts w:ascii="Arial" w:eastAsiaTheme="majorEastAsia" w:hAnsi="Arial" w:cstheme="majorBidi"/>
      <w:color w:val="54883D"/>
      <w:szCs w:val="24"/>
    </w:rPr>
  </w:style>
  <w:style w:type="character" w:customStyle="1" w:styleId="Naslov6Char">
    <w:name w:val="Naslov 6 Char"/>
    <w:basedOn w:val="Zadanifontodlomka"/>
    <w:link w:val="Naslov6"/>
    <w:rsid w:val="00E23981"/>
    <w:rPr>
      <w:rFonts w:ascii="Arial" w:eastAsiaTheme="majorEastAsia" w:hAnsi="Arial" w:cstheme="majorBidi"/>
      <w:color w:val="54883D"/>
      <w:szCs w:val="24"/>
    </w:rPr>
  </w:style>
  <w:style w:type="character" w:customStyle="1" w:styleId="Naslov7Char">
    <w:name w:val="Naslov 7 Char"/>
    <w:basedOn w:val="Zadanifontodlomka"/>
    <w:link w:val="Naslov7"/>
    <w:rsid w:val="00E23981"/>
    <w:rPr>
      <w:rFonts w:ascii="Arial" w:eastAsiaTheme="majorEastAsia" w:hAnsi="Arial" w:cstheme="majorBidi"/>
      <w:i/>
      <w:iCs/>
      <w:color w:val="54883D"/>
      <w:szCs w:val="24"/>
    </w:rPr>
  </w:style>
  <w:style w:type="character" w:styleId="Jakoisticanje">
    <w:name w:val="Intense Emphasis"/>
    <w:basedOn w:val="Zadanifontodlomka"/>
    <w:qFormat/>
    <w:rsid w:val="00777B54"/>
    <w:rPr>
      <w:rFonts w:ascii="Arial" w:hAnsi="Arial"/>
      <w:i/>
      <w:iCs/>
      <w:color w:val="6EAA42"/>
    </w:rPr>
  </w:style>
  <w:style w:type="character" w:styleId="Istaknutareferenca">
    <w:name w:val="Intense Reference"/>
    <w:basedOn w:val="Zadanifontodlomka"/>
    <w:rsid w:val="00777B54"/>
    <w:rPr>
      <w:rFonts w:ascii="Arial" w:hAnsi="Arial"/>
      <w:b/>
      <w:bCs/>
      <w:smallCaps/>
      <w:color w:val="6EAA42"/>
      <w:spacing w:val="5"/>
    </w:rPr>
  </w:style>
  <w:style w:type="table" w:customStyle="1" w:styleId="LightGrid-Accent12">
    <w:name w:val="Light Grid - Accent 12"/>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is4">
    <w:name w:val="List 4"/>
    <w:basedOn w:val="Normal"/>
    <w:autoRedefine/>
    <w:rsid w:val="00E23981"/>
    <w:pPr>
      <w:ind w:left="1132" w:hanging="283"/>
      <w:contextualSpacing/>
    </w:pPr>
  </w:style>
  <w:style w:type="paragraph" w:styleId="Popis5">
    <w:name w:val="List 5"/>
    <w:basedOn w:val="Normal"/>
    <w:autoRedefine/>
    <w:rsid w:val="00E23981"/>
    <w:pPr>
      <w:contextualSpacing/>
      <w:jc w:val="center"/>
    </w:pPr>
  </w:style>
  <w:style w:type="paragraph" w:styleId="Brojevi">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zproreda">
    <w:name w:val="No Spacing"/>
    <w:link w:val="BezproredaChar"/>
    <w:uiPriority w:val="1"/>
    <w:qFormat/>
    <w:rsid w:val="00BE2FC6"/>
    <w:pPr>
      <w:spacing w:before="120" w:after="120" w:line="240" w:lineRule="auto"/>
      <w:jc w:val="both"/>
    </w:pPr>
    <w:rPr>
      <w:rFonts w:ascii="Arial" w:eastAsia="Times New Roman" w:hAnsi="Arial" w:cs="Arial"/>
      <w:bCs/>
      <w:i/>
      <w:color w:val="54883D"/>
      <w:sz w:val="20"/>
      <w:szCs w:val="18"/>
    </w:rPr>
  </w:style>
  <w:style w:type="paragraph" w:customStyle="1" w:styleId="Opis">
    <w:name w:val="Opis"/>
    <w:basedOn w:val="Normal"/>
    <w:autoRedefine/>
    <w:qFormat/>
    <w:rsid w:val="00E23981"/>
    <w:rPr>
      <w:rFonts w:cs="Tahoma"/>
      <w:b/>
      <w:color w:val="54883D"/>
      <w:sz w:val="32"/>
    </w:rPr>
  </w:style>
  <w:style w:type="character" w:styleId="Brojstranice">
    <w:name w:val="page number"/>
    <w:basedOn w:val="Zadanifontodlomka"/>
    <w:rsid w:val="00777B54"/>
    <w:rPr>
      <w:rFonts w:ascii="Arial" w:hAnsi="Arial"/>
    </w:rPr>
  </w:style>
  <w:style w:type="character" w:styleId="Tekstrezerviranogmjesta">
    <w:name w:val="Placeholder Text"/>
    <w:basedOn w:val="Zadanifontodlomka"/>
    <w:rsid w:val="001F1D2A"/>
    <w:rPr>
      <w:rFonts w:ascii="Arial" w:hAnsi="Arial"/>
      <w:color w:val="808080"/>
    </w:rPr>
  </w:style>
  <w:style w:type="table" w:customStyle="1" w:styleId="PlainTable41">
    <w:name w:val="Plain Table 41"/>
    <w:basedOn w:val="Obinatablica"/>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t">
    <w:name w:val="Quote"/>
    <w:basedOn w:val="Normal"/>
    <w:next w:val="Normal"/>
    <w:link w:val="CitatChar"/>
    <w:autoRedefine/>
    <w:rsid w:val="00E23981"/>
    <w:pPr>
      <w:spacing w:before="200"/>
      <w:ind w:left="864" w:right="864"/>
      <w:jc w:val="center"/>
    </w:pPr>
    <w:rPr>
      <w:i/>
      <w:iCs/>
      <w:color w:val="404040" w:themeColor="text1" w:themeTint="BF"/>
    </w:rPr>
  </w:style>
  <w:style w:type="character" w:customStyle="1" w:styleId="CitatChar">
    <w:name w:val="Citat Char"/>
    <w:basedOn w:val="Zadanifontodlomka"/>
    <w:link w:val="Citat"/>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3A3CA5"/>
    <w:rPr>
      <w:rFonts w:eastAsiaTheme="minorHAnsi"/>
      <w:b/>
      <w:color w:val="54883D"/>
      <w:szCs w:val="22"/>
      <w:u w:val="single"/>
    </w:rPr>
  </w:style>
  <w:style w:type="paragraph" w:customStyle="1" w:styleId="sadrajopisa">
    <w:name w:val="sadržaj opisa"/>
    <w:basedOn w:val="sadraopisaBOLD"/>
    <w:autoRedefine/>
    <w:qFormat/>
    <w:rsid w:val="00E23981"/>
    <w:rPr>
      <w:sz w:val="28"/>
    </w:rPr>
  </w:style>
  <w:style w:type="paragraph" w:styleId="Pozdrav">
    <w:name w:val="Salutation"/>
    <w:basedOn w:val="Normal"/>
    <w:next w:val="Normal"/>
    <w:link w:val="PozdravChar"/>
    <w:autoRedefine/>
    <w:rsid w:val="00E23981"/>
    <w:rPr>
      <w:sz w:val="28"/>
    </w:rPr>
  </w:style>
  <w:style w:type="character" w:customStyle="1" w:styleId="PozdravChar">
    <w:name w:val="Pozdrav Char"/>
    <w:basedOn w:val="Zadanifontodlomka"/>
    <w:link w:val="Pozdrav"/>
    <w:rsid w:val="00E23981"/>
    <w:rPr>
      <w:rFonts w:ascii="Adviso OTF Std" w:eastAsia="Times New Roman" w:hAnsi="Adviso OTF Std" w:cs="Times New Roman"/>
      <w:sz w:val="28"/>
      <w:szCs w:val="24"/>
    </w:rPr>
  </w:style>
  <w:style w:type="paragraph" w:styleId="Podnaslov">
    <w:name w:val="Subtitle"/>
    <w:basedOn w:val="Normal"/>
    <w:next w:val="Normal"/>
    <w:link w:val="PodnaslovChar"/>
    <w:autoRedefine/>
    <w:rsid w:val="00E23981"/>
    <w:pPr>
      <w:numPr>
        <w:ilvl w:val="1"/>
      </w:numPr>
    </w:pPr>
    <w:rPr>
      <w:rFonts w:eastAsiaTheme="minorEastAsia" w:cstheme="minorBidi"/>
      <w:color w:val="5A5A5A" w:themeColor="text1" w:themeTint="A5"/>
      <w:spacing w:val="15"/>
      <w:szCs w:val="22"/>
    </w:rPr>
  </w:style>
  <w:style w:type="character" w:customStyle="1" w:styleId="PodnaslovChar">
    <w:name w:val="Podnaslov Char"/>
    <w:basedOn w:val="Zadanifontodlomka"/>
    <w:link w:val="Podnaslov"/>
    <w:rsid w:val="00E23981"/>
    <w:rPr>
      <w:rFonts w:ascii="Adviso OTF Std" w:eastAsiaTheme="minorEastAsia" w:hAnsi="Adviso OTF Std"/>
      <w:color w:val="5A5A5A" w:themeColor="text1" w:themeTint="A5"/>
      <w:spacing w:val="15"/>
    </w:rPr>
  </w:style>
  <w:style w:type="character" w:styleId="Neupadljivoisticanje">
    <w:name w:val="Subtle Emphasis"/>
    <w:basedOn w:val="Zadanifontodlomka"/>
    <w:rsid w:val="001F1D2A"/>
    <w:rPr>
      <w:rFonts w:ascii="Arial" w:hAnsi="Arial"/>
      <w:i/>
      <w:iCs/>
      <w:color w:val="404040" w:themeColor="text1" w:themeTint="BF"/>
    </w:rPr>
  </w:style>
  <w:style w:type="character" w:styleId="Neupadljivareferenca">
    <w:name w:val="Subtle Reference"/>
    <w:basedOn w:val="Zadanifontodlomka"/>
    <w:uiPriority w:val="31"/>
    <w:qFormat/>
    <w:rsid w:val="001F1D2A"/>
    <w:rPr>
      <w:rFonts w:ascii="Arial" w:hAnsi="Arial"/>
      <w:smallCaps/>
      <w:color w:val="5A5A5A" w:themeColor="text1" w:themeTint="A5"/>
    </w:rPr>
  </w:style>
  <w:style w:type="paragraph" w:styleId="Naslov">
    <w:name w:val="Title"/>
    <w:basedOn w:val="Normal"/>
    <w:next w:val="Normal"/>
    <w:link w:val="NaslovChar"/>
    <w:autoRedefine/>
    <w:rsid w:val="00E23981"/>
    <w:pPr>
      <w:contextualSpacing/>
    </w:pPr>
    <w:rPr>
      <w:rFonts w:eastAsiaTheme="majorEastAsia" w:cstheme="majorBidi"/>
      <w:spacing w:val="-10"/>
      <w:kern w:val="28"/>
      <w:sz w:val="56"/>
      <w:szCs w:val="56"/>
    </w:rPr>
  </w:style>
  <w:style w:type="character" w:customStyle="1" w:styleId="NaslovChar">
    <w:name w:val="Naslov Char"/>
    <w:basedOn w:val="Zadanifontodlomka"/>
    <w:link w:val="Naslov"/>
    <w:rsid w:val="00E23981"/>
    <w:rPr>
      <w:rFonts w:ascii="Adviso OTF Std" w:eastAsiaTheme="majorEastAsia" w:hAnsi="Adviso OTF Std" w:cstheme="majorBidi"/>
      <w:spacing w:val="-10"/>
      <w:kern w:val="28"/>
      <w:sz w:val="56"/>
      <w:szCs w:val="56"/>
    </w:rPr>
  </w:style>
  <w:style w:type="character" w:customStyle="1" w:styleId="Naslov8Char">
    <w:name w:val="Naslov 8 Char"/>
    <w:basedOn w:val="Zadanifontodlomka"/>
    <w:link w:val="Naslov8"/>
    <w:uiPriority w:val="9"/>
    <w:rsid w:val="00C578E3"/>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Obinatablica"/>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fusnote">
    <w:name w:val="footnote text"/>
    <w:aliases w:val=" Char,Char"/>
    <w:basedOn w:val="Normal"/>
    <w:link w:val="TekstfusnoteChar"/>
    <w:uiPriority w:val="99"/>
    <w:unhideWhenUsed/>
    <w:rsid w:val="00FE73E7"/>
    <w:pPr>
      <w:spacing w:before="0" w:after="0" w:line="240" w:lineRule="auto"/>
    </w:pPr>
    <w:rPr>
      <w:sz w:val="20"/>
      <w:szCs w:val="20"/>
    </w:rPr>
  </w:style>
  <w:style w:type="character" w:customStyle="1" w:styleId="TekstfusnoteChar">
    <w:name w:val="Tekst fusnote Char"/>
    <w:aliases w:val=" Char Char,Char Char"/>
    <w:basedOn w:val="Zadanifontodlomka"/>
    <w:link w:val="Tekstfusnote"/>
    <w:uiPriority w:val="99"/>
    <w:rsid w:val="00FE73E7"/>
    <w:rPr>
      <w:rFonts w:ascii="Adviso OTF Std" w:eastAsia="Times New Roman" w:hAnsi="Adviso OTF Std" w:cs="Arial"/>
      <w:color w:val="000000" w:themeColor="text1"/>
      <w:sz w:val="20"/>
      <w:szCs w:val="20"/>
    </w:rPr>
  </w:style>
  <w:style w:type="character" w:styleId="Referencafusnote">
    <w:name w:val="footnote reference"/>
    <w:aliases w:val="Footnote"/>
    <w:basedOn w:val="Zadanifontodlomka"/>
    <w:unhideWhenUsed/>
    <w:rsid w:val="00FE73E7"/>
    <w:rPr>
      <w:vertAlign w:val="superscript"/>
    </w:rPr>
  </w:style>
  <w:style w:type="paragraph" w:customStyle="1" w:styleId="FootnoteDLS">
    <w:name w:val="Footnote DLS"/>
    <w:basedOn w:val="Tekstfusnote"/>
    <w:autoRedefine/>
    <w:qFormat/>
    <w:rsid w:val="00777B54"/>
    <w:rPr>
      <w:sz w:val="18"/>
    </w:rPr>
  </w:style>
  <w:style w:type="table" w:styleId="Svijetlatablicareetke1">
    <w:name w:val="Grid Table 1 Light"/>
    <w:basedOn w:val="Obinatablica"/>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CF4389"/>
    <w:pPr>
      <w:autoSpaceDE w:val="0"/>
      <w:autoSpaceDN w:val="0"/>
      <w:adjustRightInd w:val="0"/>
      <w:spacing w:after="0" w:line="240" w:lineRule="auto"/>
    </w:pPr>
    <w:rPr>
      <w:rFonts w:ascii="Cambria" w:hAnsi="Cambria" w:cs="Cambria"/>
      <w:color w:val="000000"/>
      <w:sz w:val="24"/>
      <w:szCs w:val="24"/>
    </w:rPr>
  </w:style>
  <w:style w:type="character" w:customStyle="1" w:styleId="OdlomakpopisaChar">
    <w:name w:val="Odlomak popisa Char"/>
    <w:link w:val="Odlomakpopisa"/>
    <w:uiPriority w:val="34"/>
    <w:locked/>
    <w:rsid w:val="002C7116"/>
    <w:rPr>
      <w:rFonts w:ascii="Arial" w:eastAsia="Times New Roman" w:hAnsi="Arial" w:cs="Arial"/>
      <w:color w:val="000000" w:themeColor="text1"/>
      <w:szCs w:val="24"/>
    </w:rPr>
  </w:style>
  <w:style w:type="paragraph" w:styleId="HTMLunaprijedoblikovano">
    <w:name w:val="HTML Preformatted"/>
    <w:basedOn w:val="Normal"/>
    <w:link w:val="HTMLunaprijedoblikovanoChar"/>
    <w:uiPriority w:val="99"/>
    <w:semiHidden/>
    <w:unhideWhenUsed/>
    <w:rsid w:val="005E2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color w:val="auto"/>
      <w:sz w:val="20"/>
      <w:szCs w:val="20"/>
      <w:lang w:eastAsia="hr-HR"/>
    </w:rPr>
  </w:style>
  <w:style w:type="character" w:customStyle="1" w:styleId="HTMLunaprijedoblikovanoChar">
    <w:name w:val="HTML unaprijed oblikovano Char"/>
    <w:basedOn w:val="Zadanifontodlomka"/>
    <w:link w:val="HTMLunaprijedoblikovano"/>
    <w:uiPriority w:val="99"/>
    <w:semiHidden/>
    <w:rsid w:val="005E231D"/>
    <w:rPr>
      <w:rFonts w:ascii="Courier New" w:eastAsia="Times New Roman" w:hAnsi="Courier New" w:cs="Courier New"/>
      <w:sz w:val="20"/>
      <w:szCs w:val="20"/>
      <w:lang w:eastAsia="hr-HR"/>
    </w:rPr>
  </w:style>
  <w:style w:type="paragraph" w:styleId="Tijeloteksta2">
    <w:name w:val="Body Text 2"/>
    <w:basedOn w:val="Normal"/>
    <w:link w:val="Tijeloteksta2Char"/>
    <w:uiPriority w:val="99"/>
    <w:unhideWhenUsed/>
    <w:rsid w:val="00FE5820"/>
    <w:pPr>
      <w:spacing w:after="120" w:line="480" w:lineRule="auto"/>
    </w:pPr>
    <w:rPr>
      <w:rFonts w:ascii="Adviso OTF Std" w:hAnsi="Adviso OTF Std"/>
    </w:rPr>
  </w:style>
  <w:style w:type="character" w:customStyle="1" w:styleId="Tijeloteksta2Char">
    <w:name w:val="Tijelo teksta 2 Char"/>
    <w:basedOn w:val="Zadanifontodlomka"/>
    <w:link w:val="Tijeloteksta2"/>
    <w:uiPriority w:val="99"/>
    <w:rsid w:val="00FE5820"/>
    <w:rPr>
      <w:rFonts w:ascii="Adviso OTF Std" w:eastAsia="Times New Roman" w:hAnsi="Adviso OTF Std" w:cs="Arial"/>
      <w:color w:val="000000" w:themeColor="text1"/>
      <w:szCs w:val="24"/>
    </w:rPr>
  </w:style>
  <w:style w:type="paragraph" w:styleId="StandardWeb">
    <w:name w:val="Normal (Web)"/>
    <w:basedOn w:val="Normal"/>
    <w:uiPriority w:val="99"/>
    <w:unhideWhenUsed/>
    <w:rsid w:val="00CD6F09"/>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98-2">
    <w:name w:val="T-9/8-2"/>
    <w:rsid w:val="0001467A"/>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character" w:customStyle="1" w:styleId="FontStyle167">
    <w:name w:val="Font Style167"/>
    <w:basedOn w:val="Zadanifontodlomka"/>
    <w:rsid w:val="007408BA"/>
    <w:rPr>
      <w:rFonts w:ascii="Arial" w:hAnsi="Arial" w:cs="Arial"/>
      <w:sz w:val="22"/>
      <w:szCs w:val="22"/>
    </w:rPr>
  </w:style>
  <w:style w:type="paragraph" w:customStyle="1" w:styleId="Style46">
    <w:name w:val="Style46"/>
    <w:basedOn w:val="Normal"/>
    <w:rsid w:val="007408BA"/>
    <w:pPr>
      <w:widowControl w:val="0"/>
      <w:suppressAutoHyphens/>
      <w:autoSpaceDE w:val="0"/>
      <w:autoSpaceDN w:val="0"/>
      <w:spacing w:before="0" w:after="0" w:line="240" w:lineRule="auto"/>
      <w:jc w:val="center"/>
      <w:textAlignment w:val="baseline"/>
    </w:pPr>
    <w:rPr>
      <w:color w:val="auto"/>
      <w:sz w:val="24"/>
      <w:lang w:eastAsia="hr-HR"/>
    </w:rPr>
  </w:style>
  <w:style w:type="character" w:customStyle="1" w:styleId="BezproredaChar">
    <w:name w:val="Bez proreda Char"/>
    <w:link w:val="Bezproreda"/>
    <w:uiPriority w:val="1"/>
    <w:locked/>
    <w:rsid w:val="001A0BCE"/>
    <w:rPr>
      <w:rFonts w:ascii="Arial" w:eastAsia="Times New Roman" w:hAnsi="Arial" w:cs="Arial"/>
      <w:bCs/>
      <w:i/>
      <w:color w:val="54883D"/>
      <w:sz w:val="20"/>
      <w:szCs w:val="18"/>
    </w:rPr>
  </w:style>
  <w:style w:type="table" w:customStyle="1" w:styleId="TableGrid1">
    <w:name w:val="Table Grid1"/>
    <w:basedOn w:val="Obinatablica"/>
    <w:next w:val="Reetkatablice"/>
    <w:uiPriority w:val="39"/>
    <w:rsid w:val="00FD32F4"/>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1">
    <w:name w:val="Bez proreda1"/>
    <w:rsid w:val="00201F59"/>
    <w:pPr>
      <w:suppressAutoHyphens/>
      <w:spacing w:after="0" w:line="240" w:lineRule="auto"/>
    </w:pPr>
    <w:rPr>
      <w:rFonts w:ascii="Calibri" w:eastAsia="Arial" w:hAnsi="Calibri" w:cs="Times New Roman"/>
      <w:lang w:eastAsia="ar-SA"/>
    </w:rPr>
  </w:style>
  <w:style w:type="table" w:customStyle="1" w:styleId="ivopisnatablicareetke6-isticanje31">
    <w:name w:val="Živopisna tablica rešetke 6 - isticanje 31"/>
    <w:basedOn w:val="Obinatablica"/>
    <w:uiPriority w:val="51"/>
    <w:rsid w:val="00BB640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Obinatablica"/>
    <w:uiPriority w:val="51"/>
    <w:rsid w:val="005413D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reetke6-isticanje3">
    <w:name w:val="Grid Table 6 Colorful Accent 3"/>
    <w:basedOn w:val="Obinatablica"/>
    <w:uiPriority w:val="51"/>
    <w:rsid w:val="00C261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4">
    <w:name w:val="Rešetka tablice14"/>
    <w:basedOn w:val="Obinatablica"/>
    <w:next w:val="Reetkatablice"/>
    <w:uiPriority w:val="59"/>
    <w:rsid w:val="00E83A36"/>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Obinatablica"/>
    <w:next w:val="Reetkatablice"/>
    <w:uiPriority w:val="59"/>
    <w:rsid w:val="00237606"/>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Obinatablica"/>
    <w:next w:val="ivopisnatablicareetke6-isticanje31"/>
    <w:uiPriority w:val="51"/>
    <w:rsid w:val="001D040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1">
    <w:name w:val="Unresolved Mention1"/>
    <w:basedOn w:val="Zadanifontodlomka"/>
    <w:uiPriority w:val="99"/>
    <w:semiHidden/>
    <w:unhideWhenUsed/>
    <w:rsid w:val="008742DA"/>
    <w:rPr>
      <w:color w:val="605E5C"/>
      <w:shd w:val="clear" w:color="auto" w:fill="E1DFDD"/>
    </w:rPr>
  </w:style>
  <w:style w:type="table" w:customStyle="1" w:styleId="ivopisnatablicareetke6-isticanje323">
    <w:name w:val="Živopisna tablica rešetke 6 - isticanje 323"/>
    <w:basedOn w:val="Obinatablica"/>
    <w:next w:val="ivopisnatablicareetke6-isticanje31"/>
    <w:uiPriority w:val="51"/>
    <w:rsid w:val="00E0005A"/>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Obinatablica"/>
    <w:next w:val="ivopisnatablicareetke6-isticanje31"/>
    <w:uiPriority w:val="51"/>
    <w:rsid w:val="00E0005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Odlomak">
    <w:name w:val="Odlomak"/>
    <w:basedOn w:val="Normal"/>
    <w:rsid w:val="00B75818"/>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apple-converted-space">
    <w:name w:val="apple-converted-space"/>
    <w:basedOn w:val="Zadanifontodlomka"/>
    <w:rsid w:val="00B75818"/>
  </w:style>
  <w:style w:type="numbering" w:customStyle="1" w:styleId="WWOutlineListStyle1">
    <w:name w:val="WW_OutlineListStyle_1"/>
    <w:basedOn w:val="Bezpopisa"/>
    <w:rsid w:val="00B75818"/>
    <w:pPr>
      <w:numPr>
        <w:numId w:val="25"/>
      </w:numPr>
    </w:pPr>
  </w:style>
  <w:style w:type="paragraph" w:customStyle="1" w:styleId="OdlomakChar">
    <w:name w:val="Odlomak Char"/>
    <w:basedOn w:val="Normal"/>
    <w:link w:val="OdlomakCharChar"/>
    <w:rsid w:val="00B75818"/>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customStyle="1" w:styleId="ColorfulList-Accent11">
    <w:name w:val="Colorful List - Accent 11"/>
    <w:basedOn w:val="Normal"/>
    <w:rsid w:val="00B75818"/>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Tablicareetke4-isticanje3">
    <w:name w:val="Grid Table 4 Accent 3"/>
    <w:basedOn w:val="Obinatablica"/>
    <w:uiPriority w:val="49"/>
    <w:rsid w:val="00B7581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4-isticanje6">
    <w:name w:val="Grid Table 4 Accent 6"/>
    <w:basedOn w:val="Obinatablica"/>
    <w:uiPriority w:val="49"/>
    <w:rsid w:val="00B7581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Paragraph">
    <w:name w:val="Table Paragraph"/>
    <w:basedOn w:val="Normal"/>
    <w:uiPriority w:val="1"/>
    <w:qFormat/>
    <w:rsid w:val="00B75818"/>
    <w:pPr>
      <w:widowControl w:val="0"/>
      <w:spacing w:before="0" w:after="0" w:line="240" w:lineRule="auto"/>
      <w:jc w:val="left"/>
    </w:pPr>
    <w:rPr>
      <w:rFonts w:asciiTheme="minorHAnsi" w:eastAsiaTheme="minorHAnsi" w:hAnsiTheme="minorHAnsi" w:cstheme="minorBidi"/>
      <w:color w:val="auto"/>
      <w:szCs w:val="22"/>
      <w:lang w:val="en-US"/>
    </w:rPr>
  </w:style>
  <w:style w:type="character" w:customStyle="1" w:styleId="Nerijeenospominjanje1">
    <w:name w:val="Neriješeno spominjanje1"/>
    <w:basedOn w:val="Zadanifontodlomka"/>
    <w:uiPriority w:val="99"/>
    <w:semiHidden/>
    <w:unhideWhenUsed/>
    <w:rsid w:val="00B75818"/>
    <w:rPr>
      <w:color w:val="808080"/>
      <w:shd w:val="clear" w:color="auto" w:fill="E6E6E6"/>
    </w:rPr>
  </w:style>
  <w:style w:type="table" w:styleId="Obinatablica1">
    <w:name w:val="Plain Table 1"/>
    <w:basedOn w:val="Obinatablica"/>
    <w:uiPriority w:val="41"/>
    <w:rsid w:val="00B758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ivopisnatablica7-isticanje3">
    <w:name w:val="List Table 7 Colorful Accent 3"/>
    <w:basedOn w:val="Obinatablica"/>
    <w:uiPriority w:val="52"/>
    <w:rsid w:val="00B7581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3">
    <w:name w:val="List Table 4 Accent 3"/>
    <w:basedOn w:val="Obinatablica"/>
    <w:uiPriority w:val="49"/>
    <w:rsid w:val="00B7581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popisa6-isticanje3">
    <w:name w:val="List Table 6 Colorful Accent 3"/>
    <w:basedOn w:val="Obinatablica"/>
    <w:uiPriority w:val="51"/>
    <w:rsid w:val="00B7581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tablicapopisa1-isticanje3">
    <w:name w:val="List Table 1 Light Accent 3"/>
    <w:basedOn w:val="Obinatablica"/>
    <w:uiPriority w:val="46"/>
    <w:rsid w:val="00B7581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isticanje3">
    <w:name w:val="Grid Table 2 Accent 3"/>
    <w:basedOn w:val="Obinatablica"/>
    <w:uiPriority w:val="47"/>
    <w:rsid w:val="00B7581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arine">
    <w:name w:val="marine"/>
    <w:basedOn w:val="Normal"/>
    <w:rsid w:val="00B75818"/>
    <w:pPr>
      <w:spacing w:before="0" w:after="0" w:line="240" w:lineRule="auto"/>
    </w:pPr>
    <w:rPr>
      <w:rFonts w:ascii="CRO_Korinna" w:hAnsi="CRO_Korinna" w:cs="Times New Roman"/>
      <w:color w:val="auto"/>
      <w:szCs w:val="20"/>
      <w:lang w:eastAsia="hr-HR"/>
    </w:rPr>
  </w:style>
  <w:style w:type="character" w:customStyle="1" w:styleId="OdlomakCharChar">
    <w:name w:val="Odlomak Char Char"/>
    <w:link w:val="OdlomakChar"/>
    <w:locked/>
    <w:rsid w:val="00B75818"/>
    <w:rPr>
      <w:rFonts w:ascii="Arial" w:eastAsia="Calibri" w:hAnsi="Arial" w:cs="Times New Roman"/>
      <w:sz w:val="24"/>
      <w:szCs w:val="24"/>
      <w:shd w:val="clear" w:color="auto" w:fill="FFFFFF"/>
      <w:lang w:eastAsia="hr-HR"/>
    </w:rPr>
  </w:style>
  <w:style w:type="table" w:customStyle="1" w:styleId="ivopisnatablicareetke6-isticanje32">
    <w:name w:val="Živopisna tablica rešetke 6 - isticanje 3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Srednjareetka3-Isticanje4">
    <w:name w:val="Medium Grid 3 Accent 4"/>
    <w:basedOn w:val="Obinatablica"/>
    <w:uiPriority w:val="69"/>
    <w:rsid w:val="005E4DD4"/>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icareetke3-isticanje3">
    <w:name w:val="Grid Table 3 Accent 3"/>
    <w:basedOn w:val="Obinatablica"/>
    <w:uiPriority w:val="48"/>
    <w:rsid w:val="005E4D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Obinatablica"/>
    <w:next w:val="ivopisnatablicareetke6-isticanje3"/>
    <w:uiPriority w:val="51"/>
    <w:rsid w:val="005E4D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
    <w:name w:val="Živopisna tablica rešetke 6 - isticanje 31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
    <w:name w:val="Živopisna tablica rešetke 6 - isticanje 33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
    <w:name w:val="Živopisna tablica rešetke 6 - isticanje 34"/>
    <w:basedOn w:val="Obinatablica"/>
    <w:next w:val="ivopisnatablicareetke6-isticanje3"/>
    <w:uiPriority w:val="51"/>
    <w:rsid w:val="005E4D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
    <w:name w:val="Živopisna tablica rešetke 6 - isticanje 31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
    <w:name w:val="Živopisna tablica rešetke 6 - isticanje 313"/>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5">
    <w:name w:val="Živopisna tablica rešetke 6 - isticanje 3215"/>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6">
    <w:name w:val="Živopisna tablica rešetke 6 - isticanje 3216"/>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7">
    <w:name w:val="Živopisna tablica rešetke 6 - isticanje 3217"/>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8">
    <w:name w:val="Živopisna tablica rešetke 6 - isticanje 3218"/>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9">
    <w:name w:val="Živopisna tablica rešetke 6 - isticanje 3219"/>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Obinatablica"/>
    <w:next w:val="ivopisnatablicareetke6-isticanje3"/>
    <w:uiPriority w:val="51"/>
    <w:rsid w:val="005E4DD4"/>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0">
    <w:name w:val="Živopisna tablica rešetke 6 - isticanje 3220"/>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1">
    <w:name w:val="Živopisna tablica rešetke 6 - isticanje 322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2">
    <w:name w:val="Živopisna tablica rešetke 6 - isticanje 322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
    <w:name w:val="Živopisna tablica rešetke 6 - isticanje 37"/>
    <w:basedOn w:val="Obinatablica"/>
    <w:next w:val="ivopisnatablicareetke6-isticanje3"/>
    <w:uiPriority w:val="51"/>
    <w:rsid w:val="005E4DD4"/>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3">
    <w:name w:val="Živopisna tablica rešetke 6 - isticanje 3223"/>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4">
    <w:name w:val="Živopisna tablica rešetke 6 - isticanje 322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
    <w:name w:val="Rešetka tablice2"/>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4">
    <w:name w:val="Rešetka tablice4"/>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6">
    <w:name w:val="Rešetka tablice6"/>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3">
    <w:name w:val="naslov 3"/>
    <w:basedOn w:val="Normal"/>
    <w:link w:val="naslov3Char0"/>
    <w:qFormat/>
    <w:rsid w:val="005E4DD4"/>
    <w:pPr>
      <w:numPr>
        <w:numId w:val="35"/>
      </w:numPr>
    </w:pPr>
    <w:rPr>
      <w:color w:val="54883D"/>
      <w:u w:val="single"/>
    </w:rPr>
  </w:style>
  <w:style w:type="character" w:customStyle="1" w:styleId="naslov3Char0">
    <w:name w:val="naslov 3 Char"/>
    <w:basedOn w:val="Zadanifontodlomka"/>
    <w:link w:val="naslov3"/>
    <w:rsid w:val="005E4DD4"/>
    <w:rPr>
      <w:rFonts w:ascii="Arial" w:eastAsia="Times New Roman" w:hAnsi="Arial" w:cs="Arial"/>
      <w:color w:val="54883D"/>
      <w:szCs w:val="24"/>
      <w:u w:val="single"/>
    </w:rPr>
  </w:style>
  <w:style w:type="table" w:styleId="Srednjareetka1-Isticanje5">
    <w:name w:val="Medium Grid 1 Accent 5"/>
    <w:basedOn w:val="Obinatablica"/>
    <w:uiPriority w:val="67"/>
    <w:rsid w:val="005E4DD4"/>
    <w:pPr>
      <w:spacing w:after="0" w:line="240" w:lineRule="auto"/>
    </w:pPr>
    <w:rPr>
      <w:rFonts w:ascii="Arial" w:hAnsi="Arial" w:cs="Arial"/>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Nerijeenospominjanje">
    <w:name w:val="Unresolved Mention"/>
    <w:basedOn w:val="Zadanifontodlomka"/>
    <w:uiPriority w:val="99"/>
    <w:semiHidden/>
    <w:unhideWhenUsed/>
    <w:rsid w:val="00DD6F80"/>
    <w:rPr>
      <w:color w:val="605E5C"/>
      <w:shd w:val="clear" w:color="auto" w:fill="E1DFDD"/>
    </w:rPr>
  </w:style>
  <w:style w:type="table" w:customStyle="1" w:styleId="ivopisnatablicareetke6-isticanje3181">
    <w:name w:val="Živopisna tablica rešetke 6 - isticanje 3181"/>
    <w:basedOn w:val="Obinatablica"/>
    <w:uiPriority w:val="51"/>
    <w:rsid w:val="008B3D7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
    <w:name w:val="Table Grid2"/>
    <w:basedOn w:val="Obinatablica"/>
    <w:next w:val="Reetkatablice"/>
    <w:uiPriority w:val="39"/>
    <w:rsid w:val="004F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4352">
      <w:bodyDiv w:val="1"/>
      <w:marLeft w:val="0"/>
      <w:marRight w:val="0"/>
      <w:marTop w:val="0"/>
      <w:marBottom w:val="0"/>
      <w:divBdr>
        <w:top w:val="none" w:sz="0" w:space="0" w:color="auto"/>
        <w:left w:val="none" w:sz="0" w:space="0" w:color="auto"/>
        <w:bottom w:val="none" w:sz="0" w:space="0" w:color="auto"/>
        <w:right w:val="none" w:sz="0" w:space="0" w:color="auto"/>
      </w:divBdr>
    </w:div>
    <w:div w:id="47727957">
      <w:bodyDiv w:val="1"/>
      <w:marLeft w:val="0"/>
      <w:marRight w:val="0"/>
      <w:marTop w:val="0"/>
      <w:marBottom w:val="0"/>
      <w:divBdr>
        <w:top w:val="none" w:sz="0" w:space="0" w:color="auto"/>
        <w:left w:val="none" w:sz="0" w:space="0" w:color="auto"/>
        <w:bottom w:val="none" w:sz="0" w:space="0" w:color="auto"/>
        <w:right w:val="none" w:sz="0" w:space="0" w:color="auto"/>
      </w:divBdr>
    </w:div>
    <w:div w:id="64109497">
      <w:bodyDiv w:val="1"/>
      <w:marLeft w:val="0"/>
      <w:marRight w:val="0"/>
      <w:marTop w:val="0"/>
      <w:marBottom w:val="0"/>
      <w:divBdr>
        <w:top w:val="none" w:sz="0" w:space="0" w:color="auto"/>
        <w:left w:val="none" w:sz="0" w:space="0" w:color="auto"/>
        <w:bottom w:val="none" w:sz="0" w:space="0" w:color="auto"/>
        <w:right w:val="none" w:sz="0" w:space="0" w:color="auto"/>
      </w:divBdr>
    </w:div>
    <w:div w:id="99833986">
      <w:bodyDiv w:val="1"/>
      <w:marLeft w:val="0"/>
      <w:marRight w:val="0"/>
      <w:marTop w:val="0"/>
      <w:marBottom w:val="0"/>
      <w:divBdr>
        <w:top w:val="none" w:sz="0" w:space="0" w:color="auto"/>
        <w:left w:val="none" w:sz="0" w:space="0" w:color="auto"/>
        <w:bottom w:val="none" w:sz="0" w:space="0" w:color="auto"/>
        <w:right w:val="none" w:sz="0" w:space="0" w:color="auto"/>
      </w:divBdr>
      <w:divsChild>
        <w:div w:id="355932723">
          <w:marLeft w:val="0"/>
          <w:marRight w:val="0"/>
          <w:marTop w:val="0"/>
          <w:marBottom w:val="0"/>
          <w:divBdr>
            <w:top w:val="none" w:sz="0" w:space="0" w:color="auto"/>
            <w:left w:val="none" w:sz="0" w:space="0" w:color="auto"/>
            <w:bottom w:val="none" w:sz="0" w:space="0" w:color="auto"/>
            <w:right w:val="none" w:sz="0" w:space="0" w:color="auto"/>
          </w:divBdr>
        </w:div>
        <w:div w:id="614798363">
          <w:marLeft w:val="0"/>
          <w:marRight w:val="0"/>
          <w:marTop w:val="0"/>
          <w:marBottom w:val="0"/>
          <w:divBdr>
            <w:top w:val="none" w:sz="0" w:space="0" w:color="auto"/>
            <w:left w:val="none" w:sz="0" w:space="0" w:color="auto"/>
            <w:bottom w:val="none" w:sz="0" w:space="0" w:color="auto"/>
            <w:right w:val="none" w:sz="0" w:space="0" w:color="auto"/>
          </w:divBdr>
        </w:div>
        <w:div w:id="796292292">
          <w:marLeft w:val="0"/>
          <w:marRight w:val="0"/>
          <w:marTop w:val="0"/>
          <w:marBottom w:val="0"/>
          <w:divBdr>
            <w:top w:val="none" w:sz="0" w:space="0" w:color="auto"/>
            <w:left w:val="none" w:sz="0" w:space="0" w:color="auto"/>
            <w:bottom w:val="none" w:sz="0" w:space="0" w:color="auto"/>
            <w:right w:val="none" w:sz="0" w:space="0" w:color="auto"/>
          </w:divBdr>
        </w:div>
        <w:div w:id="880897337">
          <w:marLeft w:val="0"/>
          <w:marRight w:val="0"/>
          <w:marTop w:val="0"/>
          <w:marBottom w:val="0"/>
          <w:divBdr>
            <w:top w:val="none" w:sz="0" w:space="0" w:color="auto"/>
            <w:left w:val="none" w:sz="0" w:space="0" w:color="auto"/>
            <w:bottom w:val="none" w:sz="0" w:space="0" w:color="auto"/>
            <w:right w:val="none" w:sz="0" w:space="0" w:color="auto"/>
          </w:divBdr>
        </w:div>
        <w:div w:id="910043876">
          <w:marLeft w:val="0"/>
          <w:marRight w:val="0"/>
          <w:marTop w:val="0"/>
          <w:marBottom w:val="0"/>
          <w:divBdr>
            <w:top w:val="none" w:sz="0" w:space="0" w:color="auto"/>
            <w:left w:val="none" w:sz="0" w:space="0" w:color="auto"/>
            <w:bottom w:val="none" w:sz="0" w:space="0" w:color="auto"/>
            <w:right w:val="none" w:sz="0" w:space="0" w:color="auto"/>
          </w:divBdr>
        </w:div>
        <w:div w:id="1088041207">
          <w:marLeft w:val="0"/>
          <w:marRight w:val="0"/>
          <w:marTop w:val="0"/>
          <w:marBottom w:val="0"/>
          <w:divBdr>
            <w:top w:val="none" w:sz="0" w:space="0" w:color="auto"/>
            <w:left w:val="none" w:sz="0" w:space="0" w:color="auto"/>
            <w:bottom w:val="none" w:sz="0" w:space="0" w:color="auto"/>
            <w:right w:val="none" w:sz="0" w:space="0" w:color="auto"/>
          </w:divBdr>
        </w:div>
        <w:div w:id="1103500304">
          <w:marLeft w:val="0"/>
          <w:marRight w:val="0"/>
          <w:marTop w:val="0"/>
          <w:marBottom w:val="0"/>
          <w:divBdr>
            <w:top w:val="none" w:sz="0" w:space="0" w:color="auto"/>
            <w:left w:val="none" w:sz="0" w:space="0" w:color="auto"/>
            <w:bottom w:val="none" w:sz="0" w:space="0" w:color="auto"/>
            <w:right w:val="none" w:sz="0" w:space="0" w:color="auto"/>
          </w:divBdr>
        </w:div>
        <w:div w:id="1224025666">
          <w:marLeft w:val="0"/>
          <w:marRight w:val="0"/>
          <w:marTop w:val="0"/>
          <w:marBottom w:val="0"/>
          <w:divBdr>
            <w:top w:val="none" w:sz="0" w:space="0" w:color="auto"/>
            <w:left w:val="none" w:sz="0" w:space="0" w:color="auto"/>
            <w:bottom w:val="none" w:sz="0" w:space="0" w:color="auto"/>
            <w:right w:val="none" w:sz="0" w:space="0" w:color="auto"/>
          </w:divBdr>
        </w:div>
        <w:div w:id="1516338773">
          <w:marLeft w:val="0"/>
          <w:marRight w:val="0"/>
          <w:marTop w:val="0"/>
          <w:marBottom w:val="0"/>
          <w:divBdr>
            <w:top w:val="none" w:sz="0" w:space="0" w:color="auto"/>
            <w:left w:val="none" w:sz="0" w:space="0" w:color="auto"/>
            <w:bottom w:val="none" w:sz="0" w:space="0" w:color="auto"/>
            <w:right w:val="none" w:sz="0" w:space="0" w:color="auto"/>
          </w:divBdr>
        </w:div>
      </w:divsChild>
    </w:div>
    <w:div w:id="106781445">
      <w:bodyDiv w:val="1"/>
      <w:marLeft w:val="0"/>
      <w:marRight w:val="0"/>
      <w:marTop w:val="0"/>
      <w:marBottom w:val="0"/>
      <w:divBdr>
        <w:top w:val="none" w:sz="0" w:space="0" w:color="auto"/>
        <w:left w:val="none" w:sz="0" w:space="0" w:color="auto"/>
        <w:bottom w:val="none" w:sz="0" w:space="0" w:color="auto"/>
        <w:right w:val="none" w:sz="0" w:space="0" w:color="auto"/>
      </w:divBdr>
      <w:divsChild>
        <w:div w:id="920411733">
          <w:marLeft w:val="0"/>
          <w:marRight w:val="0"/>
          <w:marTop w:val="0"/>
          <w:marBottom w:val="0"/>
          <w:divBdr>
            <w:top w:val="none" w:sz="0" w:space="0" w:color="auto"/>
            <w:left w:val="none" w:sz="0" w:space="0" w:color="auto"/>
            <w:bottom w:val="none" w:sz="0" w:space="0" w:color="auto"/>
            <w:right w:val="none" w:sz="0" w:space="0" w:color="auto"/>
          </w:divBdr>
        </w:div>
        <w:div w:id="1165782165">
          <w:marLeft w:val="0"/>
          <w:marRight w:val="0"/>
          <w:marTop w:val="0"/>
          <w:marBottom w:val="0"/>
          <w:divBdr>
            <w:top w:val="none" w:sz="0" w:space="0" w:color="auto"/>
            <w:left w:val="none" w:sz="0" w:space="0" w:color="auto"/>
            <w:bottom w:val="none" w:sz="0" w:space="0" w:color="auto"/>
            <w:right w:val="none" w:sz="0" w:space="0" w:color="auto"/>
          </w:divBdr>
        </w:div>
        <w:div w:id="2013869900">
          <w:marLeft w:val="0"/>
          <w:marRight w:val="0"/>
          <w:marTop w:val="0"/>
          <w:marBottom w:val="0"/>
          <w:divBdr>
            <w:top w:val="none" w:sz="0" w:space="0" w:color="auto"/>
            <w:left w:val="none" w:sz="0" w:space="0" w:color="auto"/>
            <w:bottom w:val="none" w:sz="0" w:space="0" w:color="auto"/>
            <w:right w:val="none" w:sz="0" w:space="0" w:color="auto"/>
          </w:divBdr>
        </w:div>
      </w:divsChild>
    </w:div>
    <w:div w:id="109008847">
      <w:bodyDiv w:val="1"/>
      <w:marLeft w:val="0"/>
      <w:marRight w:val="0"/>
      <w:marTop w:val="0"/>
      <w:marBottom w:val="0"/>
      <w:divBdr>
        <w:top w:val="none" w:sz="0" w:space="0" w:color="auto"/>
        <w:left w:val="none" w:sz="0" w:space="0" w:color="auto"/>
        <w:bottom w:val="none" w:sz="0" w:space="0" w:color="auto"/>
        <w:right w:val="none" w:sz="0" w:space="0" w:color="auto"/>
      </w:divBdr>
      <w:divsChild>
        <w:div w:id="330333740">
          <w:marLeft w:val="0"/>
          <w:marRight w:val="0"/>
          <w:marTop w:val="0"/>
          <w:marBottom w:val="0"/>
          <w:divBdr>
            <w:top w:val="none" w:sz="0" w:space="0" w:color="auto"/>
            <w:left w:val="none" w:sz="0" w:space="0" w:color="auto"/>
            <w:bottom w:val="none" w:sz="0" w:space="0" w:color="auto"/>
            <w:right w:val="none" w:sz="0" w:space="0" w:color="auto"/>
          </w:divBdr>
        </w:div>
        <w:div w:id="357242399">
          <w:marLeft w:val="0"/>
          <w:marRight w:val="0"/>
          <w:marTop w:val="0"/>
          <w:marBottom w:val="0"/>
          <w:divBdr>
            <w:top w:val="none" w:sz="0" w:space="0" w:color="auto"/>
            <w:left w:val="none" w:sz="0" w:space="0" w:color="auto"/>
            <w:bottom w:val="none" w:sz="0" w:space="0" w:color="auto"/>
            <w:right w:val="none" w:sz="0" w:space="0" w:color="auto"/>
          </w:divBdr>
        </w:div>
        <w:div w:id="840044485">
          <w:marLeft w:val="0"/>
          <w:marRight w:val="0"/>
          <w:marTop w:val="0"/>
          <w:marBottom w:val="0"/>
          <w:divBdr>
            <w:top w:val="none" w:sz="0" w:space="0" w:color="auto"/>
            <w:left w:val="none" w:sz="0" w:space="0" w:color="auto"/>
            <w:bottom w:val="none" w:sz="0" w:space="0" w:color="auto"/>
            <w:right w:val="none" w:sz="0" w:space="0" w:color="auto"/>
          </w:divBdr>
        </w:div>
        <w:div w:id="852913489">
          <w:marLeft w:val="0"/>
          <w:marRight w:val="0"/>
          <w:marTop w:val="0"/>
          <w:marBottom w:val="0"/>
          <w:divBdr>
            <w:top w:val="none" w:sz="0" w:space="0" w:color="auto"/>
            <w:left w:val="none" w:sz="0" w:space="0" w:color="auto"/>
            <w:bottom w:val="none" w:sz="0" w:space="0" w:color="auto"/>
            <w:right w:val="none" w:sz="0" w:space="0" w:color="auto"/>
          </w:divBdr>
        </w:div>
        <w:div w:id="1118796690">
          <w:marLeft w:val="0"/>
          <w:marRight w:val="0"/>
          <w:marTop w:val="0"/>
          <w:marBottom w:val="0"/>
          <w:divBdr>
            <w:top w:val="none" w:sz="0" w:space="0" w:color="auto"/>
            <w:left w:val="none" w:sz="0" w:space="0" w:color="auto"/>
            <w:bottom w:val="none" w:sz="0" w:space="0" w:color="auto"/>
            <w:right w:val="none" w:sz="0" w:space="0" w:color="auto"/>
          </w:divBdr>
        </w:div>
        <w:div w:id="1272012925">
          <w:marLeft w:val="0"/>
          <w:marRight w:val="0"/>
          <w:marTop w:val="0"/>
          <w:marBottom w:val="0"/>
          <w:divBdr>
            <w:top w:val="none" w:sz="0" w:space="0" w:color="auto"/>
            <w:left w:val="none" w:sz="0" w:space="0" w:color="auto"/>
            <w:bottom w:val="none" w:sz="0" w:space="0" w:color="auto"/>
            <w:right w:val="none" w:sz="0" w:space="0" w:color="auto"/>
          </w:divBdr>
        </w:div>
        <w:div w:id="1302004956">
          <w:marLeft w:val="0"/>
          <w:marRight w:val="0"/>
          <w:marTop w:val="0"/>
          <w:marBottom w:val="0"/>
          <w:divBdr>
            <w:top w:val="none" w:sz="0" w:space="0" w:color="auto"/>
            <w:left w:val="none" w:sz="0" w:space="0" w:color="auto"/>
            <w:bottom w:val="none" w:sz="0" w:space="0" w:color="auto"/>
            <w:right w:val="none" w:sz="0" w:space="0" w:color="auto"/>
          </w:divBdr>
        </w:div>
        <w:div w:id="1798839240">
          <w:marLeft w:val="0"/>
          <w:marRight w:val="0"/>
          <w:marTop w:val="0"/>
          <w:marBottom w:val="0"/>
          <w:divBdr>
            <w:top w:val="none" w:sz="0" w:space="0" w:color="auto"/>
            <w:left w:val="none" w:sz="0" w:space="0" w:color="auto"/>
            <w:bottom w:val="none" w:sz="0" w:space="0" w:color="auto"/>
            <w:right w:val="none" w:sz="0" w:space="0" w:color="auto"/>
          </w:divBdr>
        </w:div>
        <w:div w:id="1918709974">
          <w:marLeft w:val="0"/>
          <w:marRight w:val="0"/>
          <w:marTop w:val="0"/>
          <w:marBottom w:val="0"/>
          <w:divBdr>
            <w:top w:val="none" w:sz="0" w:space="0" w:color="auto"/>
            <w:left w:val="none" w:sz="0" w:space="0" w:color="auto"/>
            <w:bottom w:val="none" w:sz="0" w:space="0" w:color="auto"/>
            <w:right w:val="none" w:sz="0" w:space="0" w:color="auto"/>
          </w:divBdr>
        </w:div>
        <w:div w:id="2120638810">
          <w:marLeft w:val="0"/>
          <w:marRight w:val="0"/>
          <w:marTop w:val="0"/>
          <w:marBottom w:val="0"/>
          <w:divBdr>
            <w:top w:val="none" w:sz="0" w:space="0" w:color="auto"/>
            <w:left w:val="none" w:sz="0" w:space="0" w:color="auto"/>
            <w:bottom w:val="none" w:sz="0" w:space="0" w:color="auto"/>
            <w:right w:val="none" w:sz="0" w:space="0" w:color="auto"/>
          </w:divBdr>
        </w:div>
      </w:divsChild>
    </w:div>
    <w:div w:id="134184368">
      <w:bodyDiv w:val="1"/>
      <w:marLeft w:val="0"/>
      <w:marRight w:val="0"/>
      <w:marTop w:val="0"/>
      <w:marBottom w:val="0"/>
      <w:divBdr>
        <w:top w:val="none" w:sz="0" w:space="0" w:color="auto"/>
        <w:left w:val="none" w:sz="0" w:space="0" w:color="auto"/>
        <w:bottom w:val="none" w:sz="0" w:space="0" w:color="auto"/>
        <w:right w:val="none" w:sz="0" w:space="0" w:color="auto"/>
      </w:divBdr>
      <w:divsChild>
        <w:div w:id="123693700">
          <w:marLeft w:val="0"/>
          <w:marRight w:val="0"/>
          <w:marTop w:val="0"/>
          <w:marBottom w:val="0"/>
          <w:divBdr>
            <w:top w:val="none" w:sz="0" w:space="0" w:color="auto"/>
            <w:left w:val="none" w:sz="0" w:space="0" w:color="auto"/>
            <w:bottom w:val="none" w:sz="0" w:space="0" w:color="auto"/>
            <w:right w:val="none" w:sz="0" w:space="0" w:color="auto"/>
          </w:divBdr>
        </w:div>
        <w:div w:id="1988625308">
          <w:marLeft w:val="0"/>
          <w:marRight w:val="0"/>
          <w:marTop w:val="0"/>
          <w:marBottom w:val="0"/>
          <w:divBdr>
            <w:top w:val="none" w:sz="0" w:space="0" w:color="auto"/>
            <w:left w:val="none" w:sz="0" w:space="0" w:color="auto"/>
            <w:bottom w:val="none" w:sz="0" w:space="0" w:color="auto"/>
            <w:right w:val="none" w:sz="0" w:space="0" w:color="auto"/>
          </w:divBdr>
        </w:div>
      </w:divsChild>
    </w:div>
    <w:div w:id="143470052">
      <w:bodyDiv w:val="1"/>
      <w:marLeft w:val="0"/>
      <w:marRight w:val="0"/>
      <w:marTop w:val="0"/>
      <w:marBottom w:val="0"/>
      <w:divBdr>
        <w:top w:val="none" w:sz="0" w:space="0" w:color="auto"/>
        <w:left w:val="none" w:sz="0" w:space="0" w:color="auto"/>
        <w:bottom w:val="none" w:sz="0" w:space="0" w:color="auto"/>
        <w:right w:val="none" w:sz="0" w:space="0" w:color="auto"/>
      </w:divBdr>
      <w:divsChild>
        <w:div w:id="349532553">
          <w:marLeft w:val="0"/>
          <w:marRight w:val="0"/>
          <w:marTop w:val="0"/>
          <w:marBottom w:val="0"/>
          <w:divBdr>
            <w:top w:val="none" w:sz="0" w:space="0" w:color="auto"/>
            <w:left w:val="none" w:sz="0" w:space="0" w:color="auto"/>
            <w:bottom w:val="none" w:sz="0" w:space="0" w:color="auto"/>
            <w:right w:val="none" w:sz="0" w:space="0" w:color="auto"/>
          </w:divBdr>
        </w:div>
        <w:div w:id="761268778">
          <w:marLeft w:val="0"/>
          <w:marRight w:val="0"/>
          <w:marTop w:val="0"/>
          <w:marBottom w:val="0"/>
          <w:divBdr>
            <w:top w:val="none" w:sz="0" w:space="0" w:color="auto"/>
            <w:left w:val="none" w:sz="0" w:space="0" w:color="auto"/>
            <w:bottom w:val="none" w:sz="0" w:space="0" w:color="auto"/>
            <w:right w:val="none" w:sz="0" w:space="0" w:color="auto"/>
          </w:divBdr>
        </w:div>
        <w:div w:id="792677830">
          <w:marLeft w:val="0"/>
          <w:marRight w:val="0"/>
          <w:marTop w:val="0"/>
          <w:marBottom w:val="0"/>
          <w:divBdr>
            <w:top w:val="none" w:sz="0" w:space="0" w:color="auto"/>
            <w:left w:val="none" w:sz="0" w:space="0" w:color="auto"/>
            <w:bottom w:val="none" w:sz="0" w:space="0" w:color="auto"/>
            <w:right w:val="none" w:sz="0" w:space="0" w:color="auto"/>
          </w:divBdr>
        </w:div>
        <w:div w:id="1124732164">
          <w:marLeft w:val="0"/>
          <w:marRight w:val="0"/>
          <w:marTop w:val="0"/>
          <w:marBottom w:val="0"/>
          <w:divBdr>
            <w:top w:val="none" w:sz="0" w:space="0" w:color="auto"/>
            <w:left w:val="none" w:sz="0" w:space="0" w:color="auto"/>
            <w:bottom w:val="none" w:sz="0" w:space="0" w:color="auto"/>
            <w:right w:val="none" w:sz="0" w:space="0" w:color="auto"/>
          </w:divBdr>
        </w:div>
        <w:div w:id="1232078245">
          <w:marLeft w:val="0"/>
          <w:marRight w:val="0"/>
          <w:marTop w:val="0"/>
          <w:marBottom w:val="0"/>
          <w:divBdr>
            <w:top w:val="none" w:sz="0" w:space="0" w:color="auto"/>
            <w:left w:val="none" w:sz="0" w:space="0" w:color="auto"/>
            <w:bottom w:val="none" w:sz="0" w:space="0" w:color="auto"/>
            <w:right w:val="none" w:sz="0" w:space="0" w:color="auto"/>
          </w:divBdr>
        </w:div>
        <w:div w:id="1301572462">
          <w:marLeft w:val="0"/>
          <w:marRight w:val="0"/>
          <w:marTop w:val="0"/>
          <w:marBottom w:val="0"/>
          <w:divBdr>
            <w:top w:val="none" w:sz="0" w:space="0" w:color="auto"/>
            <w:left w:val="none" w:sz="0" w:space="0" w:color="auto"/>
            <w:bottom w:val="none" w:sz="0" w:space="0" w:color="auto"/>
            <w:right w:val="none" w:sz="0" w:space="0" w:color="auto"/>
          </w:divBdr>
        </w:div>
        <w:div w:id="1365670198">
          <w:marLeft w:val="0"/>
          <w:marRight w:val="0"/>
          <w:marTop w:val="0"/>
          <w:marBottom w:val="0"/>
          <w:divBdr>
            <w:top w:val="none" w:sz="0" w:space="0" w:color="auto"/>
            <w:left w:val="none" w:sz="0" w:space="0" w:color="auto"/>
            <w:bottom w:val="none" w:sz="0" w:space="0" w:color="auto"/>
            <w:right w:val="none" w:sz="0" w:space="0" w:color="auto"/>
          </w:divBdr>
        </w:div>
        <w:div w:id="1569611050">
          <w:marLeft w:val="0"/>
          <w:marRight w:val="0"/>
          <w:marTop w:val="0"/>
          <w:marBottom w:val="0"/>
          <w:divBdr>
            <w:top w:val="none" w:sz="0" w:space="0" w:color="auto"/>
            <w:left w:val="none" w:sz="0" w:space="0" w:color="auto"/>
            <w:bottom w:val="none" w:sz="0" w:space="0" w:color="auto"/>
            <w:right w:val="none" w:sz="0" w:space="0" w:color="auto"/>
          </w:divBdr>
        </w:div>
        <w:div w:id="1588147636">
          <w:marLeft w:val="0"/>
          <w:marRight w:val="0"/>
          <w:marTop w:val="0"/>
          <w:marBottom w:val="0"/>
          <w:divBdr>
            <w:top w:val="none" w:sz="0" w:space="0" w:color="auto"/>
            <w:left w:val="none" w:sz="0" w:space="0" w:color="auto"/>
            <w:bottom w:val="none" w:sz="0" w:space="0" w:color="auto"/>
            <w:right w:val="none" w:sz="0" w:space="0" w:color="auto"/>
          </w:divBdr>
        </w:div>
        <w:div w:id="1753502415">
          <w:marLeft w:val="0"/>
          <w:marRight w:val="0"/>
          <w:marTop w:val="0"/>
          <w:marBottom w:val="0"/>
          <w:divBdr>
            <w:top w:val="none" w:sz="0" w:space="0" w:color="auto"/>
            <w:left w:val="none" w:sz="0" w:space="0" w:color="auto"/>
            <w:bottom w:val="none" w:sz="0" w:space="0" w:color="auto"/>
            <w:right w:val="none" w:sz="0" w:space="0" w:color="auto"/>
          </w:divBdr>
        </w:div>
      </w:divsChild>
    </w:div>
    <w:div w:id="217792121">
      <w:bodyDiv w:val="1"/>
      <w:marLeft w:val="0"/>
      <w:marRight w:val="0"/>
      <w:marTop w:val="0"/>
      <w:marBottom w:val="0"/>
      <w:divBdr>
        <w:top w:val="none" w:sz="0" w:space="0" w:color="auto"/>
        <w:left w:val="none" w:sz="0" w:space="0" w:color="auto"/>
        <w:bottom w:val="none" w:sz="0" w:space="0" w:color="auto"/>
        <w:right w:val="none" w:sz="0" w:space="0" w:color="auto"/>
      </w:divBdr>
    </w:div>
    <w:div w:id="285310960">
      <w:bodyDiv w:val="1"/>
      <w:marLeft w:val="0"/>
      <w:marRight w:val="0"/>
      <w:marTop w:val="0"/>
      <w:marBottom w:val="0"/>
      <w:divBdr>
        <w:top w:val="none" w:sz="0" w:space="0" w:color="auto"/>
        <w:left w:val="none" w:sz="0" w:space="0" w:color="auto"/>
        <w:bottom w:val="none" w:sz="0" w:space="0" w:color="auto"/>
        <w:right w:val="none" w:sz="0" w:space="0" w:color="auto"/>
      </w:divBdr>
    </w:div>
    <w:div w:id="397017755">
      <w:bodyDiv w:val="1"/>
      <w:marLeft w:val="0"/>
      <w:marRight w:val="0"/>
      <w:marTop w:val="0"/>
      <w:marBottom w:val="0"/>
      <w:divBdr>
        <w:top w:val="none" w:sz="0" w:space="0" w:color="auto"/>
        <w:left w:val="none" w:sz="0" w:space="0" w:color="auto"/>
        <w:bottom w:val="none" w:sz="0" w:space="0" w:color="auto"/>
        <w:right w:val="none" w:sz="0" w:space="0" w:color="auto"/>
      </w:divBdr>
      <w:divsChild>
        <w:div w:id="44718364">
          <w:marLeft w:val="0"/>
          <w:marRight w:val="0"/>
          <w:marTop w:val="0"/>
          <w:marBottom w:val="0"/>
          <w:divBdr>
            <w:top w:val="none" w:sz="0" w:space="0" w:color="auto"/>
            <w:left w:val="none" w:sz="0" w:space="0" w:color="auto"/>
            <w:bottom w:val="none" w:sz="0" w:space="0" w:color="auto"/>
            <w:right w:val="none" w:sz="0" w:space="0" w:color="auto"/>
          </w:divBdr>
        </w:div>
        <w:div w:id="45035470">
          <w:marLeft w:val="0"/>
          <w:marRight w:val="0"/>
          <w:marTop w:val="0"/>
          <w:marBottom w:val="0"/>
          <w:divBdr>
            <w:top w:val="none" w:sz="0" w:space="0" w:color="auto"/>
            <w:left w:val="none" w:sz="0" w:space="0" w:color="auto"/>
            <w:bottom w:val="none" w:sz="0" w:space="0" w:color="auto"/>
            <w:right w:val="none" w:sz="0" w:space="0" w:color="auto"/>
          </w:divBdr>
        </w:div>
        <w:div w:id="72825377">
          <w:marLeft w:val="0"/>
          <w:marRight w:val="0"/>
          <w:marTop w:val="0"/>
          <w:marBottom w:val="0"/>
          <w:divBdr>
            <w:top w:val="none" w:sz="0" w:space="0" w:color="auto"/>
            <w:left w:val="none" w:sz="0" w:space="0" w:color="auto"/>
            <w:bottom w:val="none" w:sz="0" w:space="0" w:color="auto"/>
            <w:right w:val="none" w:sz="0" w:space="0" w:color="auto"/>
          </w:divBdr>
        </w:div>
        <w:div w:id="163015771">
          <w:marLeft w:val="0"/>
          <w:marRight w:val="0"/>
          <w:marTop w:val="0"/>
          <w:marBottom w:val="0"/>
          <w:divBdr>
            <w:top w:val="none" w:sz="0" w:space="0" w:color="auto"/>
            <w:left w:val="none" w:sz="0" w:space="0" w:color="auto"/>
            <w:bottom w:val="none" w:sz="0" w:space="0" w:color="auto"/>
            <w:right w:val="none" w:sz="0" w:space="0" w:color="auto"/>
          </w:divBdr>
        </w:div>
        <w:div w:id="260528882">
          <w:marLeft w:val="0"/>
          <w:marRight w:val="0"/>
          <w:marTop w:val="0"/>
          <w:marBottom w:val="0"/>
          <w:divBdr>
            <w:top w:val="none" w:sz="0" w:space="0" w:color="auto"/>
            <w:left w:val="none" w:sz="0" w:space="0" w:color="auto"/>
            <w:bottom w:val="none" w:sz="0" w:space="0" w:color="auto"/>
            <w:right w:val="none" w:sz="0" w:space="0" w:color="auto"/>
          </w:divBdr>
        </w:div>
        <w:div w:id="294141137">
          <w:marLeft w:val="0"/>
          <w:marRight w:val="0"/>
          <w:marTop w:val="0"/>
          <w:marBottom w:val="0"/>
          <w:divBdr>
            <w:top w:val="none" w:sz="0" w:space="0" w:color="auto"/>
            <w:left w:val="none" w:sz="0" w:space="0" w:color="auto"/>
            <w:bottom w:val="none" w:sz="0" w:space="0" w:color="auto"/>
            <w:right w:val="none" w:sz="0" w:space="0" w:color="auto"/>
          </w:divBdr>
        </w:div>
        <w:div w:id="331612304">
          <w:marLeft w:val="0"/>
          <w:marRight w:val="0"/>
          <w:marTop w:val="0"/>
          <w:marBottom w:val="0"/>
          <w:divBdr>
            <w:top w:val="none" w:sz="0" w:space="0" w:color="auto"/>
            <w:left w:val="none" w:sz="0" w:space="0" w:color="auto"/>
            <w:bottom w:val="none" w:sz="0" w:space="0" w:color="auto"/>
            <w:right w:val="none" w:sz="0" w:space="0" w:color="auto"/>
          </w:divBdr>
        </w:div>
        <w:div w:id="368720788">
          <w:marLeft w:val="0"/>
          <w:marRight w:val="0"/>
          <w:marTop w:val="0"/>
          <w:marBottom w:val="0"/>
          <w:divBdr>
            <w:top w:val="none" w:sz="0" w:space="0" w:color="auto"/>
            <w:left w:val="none" w:sz="0" w:space="0" w:color="auto"/>
            <w:bottom w:val="none" w:sz="0" w:space="0" w:color="auto"/>
            <w:right w:val="none" w:sz="0" w:space="0" w:color="auto"/>
          </w:divBdr>
        </w:div>
        <w:div w:id="479612089">
          <w:marLeft w:val="0"/>
          <w:marRight w:val="0"/>
          <w:marTop w:val="0"/>
          <w:marBottom w:val="0"/>
          <w:divBdr>
            <w:top w:val="none" w:sz="0" w:space="0" w:color="auto"/>
            <w:left w:val="none" w:sz="0" w:space="0" w:color="auto"/>
            <w:bottom w:val="none" w:sz="0" w:space="0" w:color="auto"/>
            <w:right w:val="none" w:sz="0" w:space="0" w:color="auto"/>
          </w:divBdr>
        </w:div>
        <w:div w:id="504249562">
          <w:marLeft w:val="0"/>
          <w:marRight w:val="0"/>
          <w:marTop w:val="0"/>
          <w:marBottom w:val="0"/>
          <w:divBdr>
            <w:top w:val="none" w:sz="0" w:space="0" w:color="auto"/>
            <w:left w:val="none" w:sz="0" w:space="0" w:color="auto"/>
            <w:bottom w:val="none" w:sz="0" w:space="0" w:color="auto"/>
            <w:right w:val="none" w:sz="0" w:space="0" w:color="auto"/>
          </w:divBdr>
        </w:div>
        <w:div w:id="522860651">
          <w:marLeft w:val="0"/>
          <w:marRight w:val="0"/>
          <w:marTop w:val="0"/>
          <w:marBottom w:val="0"/>
          <w:divBdr>
            <w:top w:val="none" w:sz="0" w:space="0" w:color="auto"/>
            <w:left w:val="none" w:sz="0" w:space="0" w:color="auto"/>
            <w:bottom w:val="none" w:sz="0" w:space="0" w:color="auto"/>
            <w:right w:val="none" w:sz="0" w:space="0" w:color="auto"/>
          </w:divBdr>
        </w:div>
        <w:div w:id="638387841">
          <w:marLeft w:val="0"/>
          <w:marRight w:val="0"/>
          <w:marTop w:val="0"/>
          <w:marBottom w:val="0"/>
          <w:divBdr>
            <w:top w:val="none" w:sz="0" w:space="0" w:color="auto"/>
            <w:left w:val="none" w:sz="0" w:space="0" w:color="auto"/>
            <w:bottom w:val="none" w:sz="0" w:space="0" w:color="auto"/>
            <w:right w:val="none" w:sz="0" w:space="0" w:color="auto"/>
          </w:divBdr>
        </w:div>
        <w:div w:id="667053988">
          <w:marLeft w:val="0"/>
          <w:marRight w:val="0"/>
          <w:marTop w:val="0"/>
          <w:marBottom w:val="0"/>
          <w:divBdr>
            <w:top w:val="none" w:sz="0" w:space="0" w:color="auto"/>
            <w:left w:val="none" w:sz="0" w:space="0" w:color="auto"/>
            <w:bottom w:val="none" w:sz="0" w:space="0" w:color="auto"/>
            <w:right w:val="none" w:sz="0" w:space="0" w:color="auto"/>
          </w:divBdr>
        </w:div>
        <w:div w:id="667289251">
          <w:marLeft w:val="0"/>
          <w:marRight w:val="0"/>
          <w:marTop w:val="0"/>
          <w:marBottom w:val="0"/>
          <w:divBdr>
            <w:top w:val="none" w:sz="0" w:space="0" w:color="auto"/>
            <w:left w:val="none" w:sz="0" w:space="0" w:color="auto"/>
            <w:bottom w:val="none" w:sz="0" w:space="0" w:color="auto"/>
            <w:right w:val="none" w:sz="0" w:space="0" w:color="auto"/>
          </w:divBdr>
        </w:div>
        <w:div w:id="697849346">
          <w:marLeft w:val="0"/>
          <w:marRight w:val="0"/>
          <w:marTop w:val="0"/>
          <w:marBottom w:val="0"/>
          <w:divBdr>
            <w:top w:val="none" w:sz="0" w:space="0" w:color="auto"/>
            <w:left w:val="none" w:sz="0" w:space="0" w:color="auto"/>
            <w:bottom w:val="none" w:sz="0" w:space="0" w:color="auto"/>
            <w:right w:val="none" w:sz="0" w:space="0" w:color="auto"/>
          </w:divBdr>
        </w:div>
        <w:div w:id="744256839">
          <w:marLeft w:val="0"/>
          <w:marRight w:val="0"/>
          <w:marTop w:val="0"/>
          <w:marBottom w:val="0"/>
          <w:divBdr>
            <w:top w:val="none" w:sz="0" w:space="0" w:color="auto"/>
            <w:left w:val="none" w:sz="0" w:space="0" w:color="auto"/>
            <w:bottom w:val="none" w:sz="0" w:space="0" w:color="auto"/>
            <w:right w:val="none" w:sz="0" w:space="0" w:color="auto"/>
          </w:divBdr>
        </w:div>
        <w:div w:id="778185499">
          <w:marLeft w:val="0"/>
          <w:marRight w:val="0"/>
          <w:marTop w:val="0"/>
          <w:marBottom w:val="0"/>
          <w:divBdr>
            <w:top w:val="none" w:sz="0" w:space="0" w:color="auto"/>
            <w:left w:val="none" w:sz="0" w:space="0" w:color="auto"/>
            <w:bottom w:val="none" w:sz="0" w:space="0" w:color="auto"/>
            <w:right w:val="none" w:sz="0" w:space="0" w:color="auto"/>
          </w:divBdr>
        </w:div>
        <w:div w:id="822357735">
          <w:marLeft w:val="0"/>
          <w:marRight w:val="0"/>
          <w:marTop w:val="0"/>
          <w:marBottom w:val="0"/>
          <w:divBdr>
            <w:top w:val="none" w:sz="0" w:space="0" w:color="auto"/>
            <w:left w:val="none" w:sz="0" w:space="0" w:color="auto"/>
            <w:bottom w:val="none" w:sz="0" w:space="0" w:color="auto"/>
            <w:right w:val="none" w:sz="0" w:space="0" w:color="auto"/>
          </w:divBdr>
        </w:div>
        <w:div w:id="835802813">
          <w:marLeft w:val="0"/>
          <w:marRight w:val="0"/>
          <w:marTop w:val="0"/>
          <w:marBottom w:val="0"/>
          <w:divBdr>
            <w:top w:val="none" w:sz="0" w:space="0" w:color="auto"/>
            <w:left w:val="none" w:sz="0" w:space="0" w:color="auto"/>
            <w:bottom w:val="none" w:sz="0" w:space="0" w:color="auto"/>
            <w:right w:val="none" w:sz="0" w:space="0" w:color="auto"/>
          </w:divBdr>
        </w:div>
        <w:div w:id="967248805">
          <w:marLeft w:val="0"/>
          <w:marRight w:val="0"/>
          <w:marTop w:val="0"/>
          <w:marBottom w:val="0"/>
          <w:divBdr>
            <w:top w:val="none" w:sz="0" w:space="0" w:color="auto"/>
            <w:left w:val="none" w:sz="0" w:space="0" w:color="auto"/>
            <w:bottom w:val="none" w:sz="0" w:space="0" w:color="auto"/>
            <w:right w:val="none" w:sz="0" w:space="0" w:color="auto"/>
          </w:divBdr>
        </w:div>
        <w:div w:id="1033767854">
          <w:marLeft w:val="0"/>
          <w:marRight w:val="0"/>
          <w:marTop w:val="0"/>
          <w:marBottom w:val="0"/>
          <w:divBdr>
            <w:top w:val="none" w:sz="0" w:space="0" w:color="auto"/>
            <w:left w:val="none" w:sz="0" w:space="0" w:color="auto"/>
            <w:bottom w:val="none" w:sz="0" w:space="0" w:color="auto"/>
            <w:right w:val="none" w:sz="0" w:space="0" w:color="auto"/>
          </w:divBdr>
        </w:div>
        <w:div w:id="1048995764">
          <w:marLeft w:val="0"/>
          <w:marRight w:val="0"/>
          <w:marTop w:val="0"/>
          <w:marBottom w:val="0"/>
          <w:divBdr>
            <w:top w:val="none" w:sz="0" w:space="0" w:color="auto"/>
            <w:left w:val="none" w:sz="0" w:space="0" w:color="auto"/>
            <w:bottom w:val="none" w:sz="0" w:space="0" w:color="auto"/>
            <w:right w:val="none" w:sz="0" w:space="0" w:color="auto"/>
          </w:divBdr>
        </w:div>
        <w:div w:id="1106267647">
          <w:marLeft w:val="0"/>
          <w:marRight w:val="0"/>
          <w:marTop w:val="0"/>
          <w:marBottom w:val="0"/>
          <w:divBdr>
            <w:top w:val="none" w:sz="0" w:space="0" w:color="auto"/>
            <w:left w:val="none" w:sz="0" w:space="0" w:color="auto"/>
            <w:bottom w:val="none" w:sz="0" w:space="0" w:color="auto"/>
            <w:right w:val="none" w:sz="0" w:space="0" w:color="auto"/>
          </w:divBdr>
        </w:div>
        <w:div w:id="1171339333">
          <w:marLeft w:val="0"/>
          <w:marRight w:val="0"/>
          <w:marTop w:val="0"/>
          <w:marBottom w:val="0"/>
          <w:divBdr>
            <w:top w:val="none" w:sz="0" w:space="0" w:color="auto"/>
            <w:left w:val="none" w:sz="0" w:space="0" w:color="auto"/>
            <w:bottom w:val="none" w:sz="0" w:space="0" w:color="auto"/>
            <w:right w:val="none" w:sz="0" w:space="0" w:color="auto"/>
          </w:divBdr>
        </w:div>
        <w:div w:id="1211726498">
          <w:marLeft w:val="0"/>
          <w:marRight w:val="0"/>
          <w:marTop w:val="0"/>
          <w:marBottom w:val="0"/>
          <w:divBdr>
            <w:top w:val="none" w:sz="0" w:space="0" w:color="auto"/>
            <w:left w:val="none" w:sz="0" w:space="0" w:color="auto"/>
            <w:bottom w:val="none" w:sz="0" w:space="0" w:color="auto"/>
            <w:right w:val="none" w:sz="0" w:space="0" w:color="auto"/>
          </w:divBdr>
        </w:div>
        <w:div w:id="1336110352">
          <w:marLeft w:val="0"/>
          <w:marRight w:val="0"/>
          <w:marTop w:val="0"/>
          <w:marBottom w:val="0"/>
          <w:divBdr>
            <w:top w:val="none" w:sz="0" w:space="0" w:color="auto"/>
            <w:left w:val="none" w:sz="0" w:space="0" w:color="auto"/>
            <w:bottom w:val="none" w:sz="0" w:space="0" w:color="auto"/>
            <w:right w:val="none" w:sz="0" w:space="0" w:color="auto"/>
          </w:divBdr>
        </w:div>
        <w:div w:id="1369715965">
          <w:marLeft w:val="0"/>
          <w:marRight w:val="0"/>
          <w:marTop w:val="0"/>
          <w:marBottom w:val="0"/>
          <w:divBdr>
            <w:top w:val="none" w:sz="0" w:space="0" w:color="auto"/>
            <w:left w:val="none" w:sz="0" w:space="0" w:color="auto"/>
            <w:bottom w:val="none" w:sz="0" w:space="0" w:color="auto"/>
            <w:right w:val="none" w:sz="0" w:space="0" w:color="auto"/>
          </w:divBdr>
        </w:div>
        <w:div w:id="1375546679">
          <w:marLeft w:val="0"/>
          <w:marRight w:val="0"/>
          <w:marTop w:val="0"/>
          <w:marBottom w:val="0"/>
          <w:divBdr>
            <w:top w:val="none" w:sz="0" w:space="0" w:color="auto"/>
            <w:left w:val="none" w:sz="0" w:space="0" w:color="auto"/>
            <w:bottom w:val="none" w:sz="0" w:space="0" w:color="auto"/>
            <w:right w:val="none" w:sz="0" w:space="0" w:color="auto"/>
          </w:divBdr>
        </w:div>
        <w:div w:id="1402677882">
          <w:marLeft w:val="0"/>
          <w:marRight w:val="0"/>
          <w:marTop w:val="0"/>
          <w:marBottom w:val="0"/>
          <w:divBdr>
            <w:top w:val="none" w:sz="0" w:space="0" w:color="auto"/>
            <w:left w:val="none" w:sz="0" w:space="0" w:color="auto"/>
            <w:bottom w:val="none" w:sz="0" w:space="0" w:color="auto"/>
            <w:right w:val="none" w:sz="0" w:space="0" w:color="auto"/>
          </w:divBdr>
        </w:div>
        <w:div w:id="1604192065">
          <w:marLeft w:val="0"/>
          <w:marRight w:val="0"/>
          <w:marTop w:val="0"/>
          <w:marBottom w:val="0"/>
          <w:divBdr>
            <w:top w:val="none" w:sz="0" w:space="0" w:color="auto"/>
            <w:left w:val="none" w:sz="0" w:space="0" w:color="auto"/>
            <w:bottom w:val="none" w:sz="0" w:space="0" w:color="auto"/>
            <w:right w:val="none" w:sz="0" w:space="0" w:color="auto"/>
          </w:divBdr>
        </w:div>
        <w:div w:id="1736974744">
          <w:marLeft w:val="0"/>
          <w:marRight w:val="0"/>
          <w:marTop w:val="0"/>
          <w:marBottom w:val="0"/>
          <w:divBdr>
            <w:top w:val="none" w:sz="0" w:space="0" w:color="auto"/>
            <w:left w:val="none" w:sz="0" w:space="0" w:color="auto"/>
            <w:bottom w:val="none" w:sz="0" w:space="0" w:color="auto"/>
            <w:right w:val="none" w:sz="0" w:space="0" w:color="auto"/>
          </w:divBdr>
        </w:div>
        <w:div w:id="1769302246">
          <w:marLeft w:val="0"/>
          <w:marRight w:val="0"/>
          <w:marTop w:val="0"/>
          <w:marBottom w:val="0"/>
          <w:divBdr>
            <w:top w:val="none" w:sz="0" w:space="0" w:color="auto"/>
            <w:left w:val="none" w:sz="0" w:space="0" w:color="auto"/>
            <w:bottom w:val="none" w:sz="0" w:space="0" w:color="auto"/>
            <w:right w:val="none" w:sz="0" w:space="0" w:color="auto"/>
          </w:divBdr>
        </w:div>
        <w:div w:id="1818187333">
          <w:marLeft w:val="0"/>
          <w:marRight w:val="0"/>
          <w:marTop w:val="0"/>
          <w:marBottom w:val="0"/>
          <w:divBdr>
            <w:top w:val="none" w:sz="0" w:space="0" w:color="auto"/>
            <w:left w:val="none" w:sz="0" w:space="0" w:color="auto"/>
            <w:bottom w:val="none" w:sz="0" w:space="0" w:color="auto"/>
            <w:right w:val="none" w:sz="0" w:space="0" w:color="auto"/>
          </w:divBdr>
        </w:div>
        <w:div w:id="1911455514">
          <w:marLeft w:val="0"/>
          <w:marRight w:val="0"/>
          <w:marTop w:val="0"/>
          <w:marBottom w:val="0"/>
          <w:divBdr>
            <w:top w:val="none" w:sz="0" w:space="0" w:color="auto"/>
            <w:left w:val="none" w:sz="0" w:space="0" w:color="auto"/>
            <w:bottom w:val="none" w:sz="0" w:space="0" w:color="auto"/>
            <w:right w:val="none" w:sz="0" w:space="0" w:color="auto"/>
          </w:divBdr>
        </w:div>
        <w:div w:id="1946112366">
          <w:marLeft w:val="0"/>
          <w:marRight w:val="0"/>
          <w:marTop w:val="0"/>
          <w:marBottom w:val="0"/>
          <w:divBdr>
            <w:top w:val="none" w:sz="0" w:space="0" w:color="auto"/>
            <w:left w:val="none" w:sz="0" w:space="0" w:color="auto"/>
            <w:bottom w:val="none" w:sz="0" w:space="0" w:color="auto"/>
            <w:right w:val="none" w:sz="0" w:space="0" w:color="auto"/>
          </w:divBdr>
        </w:div>
        <w:div w:id="2015179920">
          <w:marLeft w:val="0"/>
          <w:marRight w:val="0"/>
          <w:marTop w:val="0"/>
          <w:marBottom w:val="0"/>
          <w:divBdr>
            <w:top w:val="none" w:sz="0" w:space="0" w:color="auto"/>
            <w:left w:val="none" w:sz="0" w:space="0" w:color="auto"/>
            <w:bottom w:val="none" w:sz="0" w:space="0" w:color="auto"/>
            <w:right w:val="none" w:sz="0" w:space="0" w:color="auto"/>
          </w:divBdr>
        </w:div>
      </w:divsChild>
    </w:div>
    <w:div w:id="409547796">
      <w:bodyDiv w:val="1"/>
      <w:marLeft w:val="0"/>
      <w:marRight w:val="0"/>
      <w:marTop w:val="0"/>
      <w:marBottom w:val="0"/>
      <w:divBdr>
        <w:top w:val="none" w:sz="0" w:space="0" w:color="auto"/>
        <w:left w:val="none" w:sz="0" w:space="0" w:color="auto"/>
        <w:bottom w:val="none" w:sz="0" w:space="0" w:color="auto"/>
        <w:right w:val="none" w:sz="0" w:space="0" w:color="auto"/>
      </w:divBdr>
    </w:div>
    <w:div w:id="410276755">
      <w:bodyDiv w:val="1"/>
      <w:marLeft w:val="0"/>
      <w:marRight w:val="0"/>
      <w:marTop w:val="0"/>
      <w:marBottom w:val="0"/>
      <w:divBdr>
        <w:top w:val="none" w:sz="0" w:space="0" w:color="auto"/>
        <w:left w:val="none" w:sz="0" w:space="0" w:color="auto"/>
        <w:bottom w:val="none" w:sz="0" w:space="0" w:color="auto"/>
        <w:right w:val="none" w:sz="0" w:space="0" w:color="auto"/>
      </w:divBdr>
    </w:div>
    <w:div w:id="429283196">
      <w:bodyDiv w:val="1"/>
      <w:marLeft w:val="0"/>
      <w:marRight w:val="0"/>
      <w:marTop w:val="0"/>
      <w:marBottom w:val="0"/>
      <w:divBdr>
        <w:top w:val="none" w:sz="0" w:space="0" w:color="auto"/>
        <w:left w:val="none" w:sz="0" w:space="0" w:color="auto"/>
        <w:bottom w:val="none" w:sz="0" w:space="0" w:color="auto"/>
        <w:right w:val="none" w:sz="0" w:space="0" w:color="auto"/>
      </w:divBdr>
    </w:div>
    <w:div w:id="431825105">
      <w:bodyDiv w:val="1"/>
      <w:marLeft w:val="0"/>
      <w:marRight w:val="0"/>
      <w:marTop w:val="0"/>
      <w:marBottom w:val="0"/>
      <w:divBdr>
        <w:top w:val="none" w:sz="0" w:space="0" w:color="auto"/>
        <w:left w:val="none" w:sz="0" w:space="0" w:color="auto"/>
        <w:bottom w:val="none" w:sz="0" w:space="0" w:color="auto"/>
        <w:right w:val="none" w:sz="0" w:space="0" w:color="auto"/>
      </w:divBdr>
    </w:div>
    <w:div w:id="465469095">
      <w:bodyDiv w:val="1"/>
      <w:marLeft w:val="0"/>
      <w:marRight w:val="0"/>
      <w:marTop w:val="0"/>
      <w:marBottom w:val="0"/>
      <w:divBdr>
        <w:top w:val="none" w:sz="0" w:space="0" w:color="auto"/>
        <w:left w:val="none" w:sz="0" w:space="0" w:color="auto"/>
        <w:bottom w:val="none" w:sz="0" w:space="0" w:color="auto"/>
        <w:right w:val="none" w:sz="0" w:space="0" w:color="auto"/>
      </w:divBdr>
    </w:div>
    <w:div w:id="522287705">
      <w:bodyDiv w:val="1"/>
      <w:marLeft w:val="0"/>
      <w:marRight w:val="0"/>
      <w:marTop w:val="0"/>
      <w:marBottom w:val="0"/>
      <w:divBdr>
        <w:top w:val="none" w:sz="0" w:space="0" w:color="auto"/>
        <w:left w:val="none" w:sz="0" w:space="0" w:color="auto"/>
        <w:bottom w:val="none" w:sz="0" w:space="0" w:color="auto"/>
        <w:right w:val="none" w:sz="0" w:space="0" w:color="auto"/>
      </w:divBdr>
    </w:div>
    <w:div w:id="537474467">
      <w:bodyDiv w:val="1"/>
      <w:marLeft w:val="0"/>
      <w:marRight w:val="0"/>
      <w:marTop w:val="0"/>
      <w:marBottom w:val="0"/>
      <w:divBdr>
        <w:top w:val="none" w:sz="0" w:space="0" w:color="auto"/>
        <w:left w:val="none" w:sz="0" w:space="0" w:color="auto"/>
        <w:bottom w:val="none" w:sz="0" w:space="0" w:color="auto"/>
        <w:right w:val="none" w:sz="0" w:space="0" w:color="auto"/>
      </w:divBdr>
      <w:divsChild>
        <w:div w:id="955477654">
          <w:marLeft w:val="0"/>
          <w:marRight w:val="0"/>
          <w:marTop w:val="0"/>
          <w:marBottom w:val="0"/>
          <w:divBdr>
            <w:top w:val="none" w:sz="0" w:space="0" w:color="auto"/>
            <w:left w:val="none" w:sz="0" w:space="0" w:color="auto"/>
            <w:bottom w:val="none" w:sz="0" w:space="0" w:color="auto"/>
            <w:right w:val="none" w:sz="0" w:space="0" w:color="auto"/>
          </w:divBdr>
          <w:divsChild>
            <w:div w:id="953486191">
              <w:marLeft w:val="0"/>
              <w:marRight w:val="0"/>
              <w:marTop w:val="0"/>
              <w:marBottom w:val="0"/>
              <w:divBdr>
                <w:top w:val="none" w:sz="0" w:space="0" w:color="auto"/>
                <w:left w:val="none" w:sz="0" w:space="0" w:color="auto"/>
                <w:bottom w:val="none" w:sz="0" w:space="0" w:color="auto"/>
                <w:right w:val="none" w:sz="0" w:space="0" w:color="auto"/>
              </w:divBdr>
              <w:divsChild>
                <w:div w:id="2025474491">
                  <w:marLeft w:val="0"/>
                  <w:marRight w:val="0"/>
                  <w:marTop w:val="0"/>
                  <w:marBottom w:val="0"/>
                  <w:divBdr>
                    <w:top w:val="none" w:sz="0" w:space="0" w:color="auto"/>
                    <w:left w:val="none" w:sz="0" w:space="0" w:color="auto"/>
                    <w:bottom w:val="none" w:sz="0" w:space="0" w:color="auto"/>
                    <w:right w:val="none" w:sz="0" w:space="0" w:color="auto"/>
                  </w:divBdr>
                  <w:divsChild>
                    <w:div w:id="12387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37879">
      <w:bodyDiv w:val="1"/>
      <w:marLeft w:val="0"/>
      <w:marRight w:val="0"/>
      <w:marTop w:val="0"/>
      <w:marBottom w:val="0"/>
      <w:divBdr>
        <w:top w:val="none" w:sz="0" w:space="0" w:color="auto"/>
        <w:left w:val="none" w:sz="0" w:space="0" w:color="auto"/>
        <w:bottom w:val="none" w:sz="0" w:space="0" w:color="auto"/>
        <w:right w:val="none" w:sz="0" w:space="0" w:color="auto"/>
      </w:divBdr>
    </w:div>
    <w:div w:id="562522452">
      <w:bodyDiv w:val="1"/>
      <w:marLeft w:val="0"/>
      <w:marRight w:val="0"/>
      <w:marTop w:val="0"/>
      <w:marBottom w:val="0"/>
      <w:divBdr>
        <w:top w:val="none" w:sz="0" w:space="0" w:color="auto"/>
        <w:left w:val="none" w:sz="0" w:space="0" w:color="auto"/>
        <w:bottom w:val="none" w:sz="0" w:space="0" w:color="auto"/>
        <w:right w:val="none" w:sz="0" w:space="0" w:color="auto"/>
      </w:divBdr>
      <w:divsChild>
        <w:div w:id="326053604">
          <w:marLeft w:val="0"/>
          <w:marRight w:val="0"/>
          <w:marTop w:val="0"/>
          <w:marBottom w:val="0"/>
          <w:divBdr>
            <w:top w:val="none" w:sz="0" w:space="0" w:color="auto"/>
            <w:left w:val="none" w:sz="0" w:space="0" w:color="auto"/>
            <w:bottom w:val="none" w:sz="0" w:space="0" w:color="auto"/>
            <w:right w:val="none" w:sz="0" w:space="0" w:color="auto"/>
          </w:divBdr>
        </w:div>
        <w:div w:id="804158812">
          <w:marLeft w:val="0"/>
          <w:marRight w:val="0"/>
          <w:marTop w:val="0"/>
          <w:marBottom w:val="0"/>
          <w:divBdr>
            <w:top w:val="none" w:sz="0" w:space="0" w:color="auto"/>
            <w:left w:val="none" w:sz="0" w:space="0" w:color="auto"/>
            <w:bottom w:val="none" w:sz="0" w:space="0" w:color="auto"/>
            <w:right w:val="none" w:sz="0" w:space="0" w:color="auto"/>
          </w:divBdr>
        </w:div>
        <w:div w:id="1022635663">
          <w:marLeft w:val="0"/>
          <w:marRight w:val="0"/>
          <w:marTop w:val="0"/>
          <w:marBottom w:val="0"/>
          <w:divBdr>
            <w:top w:val="none" w:sz="0" w:space="0" w:color="auto"/>
            <w:left w:val="none" w:sz="0" w:space="0" w:color="auto"/>
            <w:bottom w:val="none" w:sz="0" w:space="0" w:color="auto"/>
            <w:right w:val="none" w:sz="0" w:space="0" w:color="auto"/>
          </w:divBdr>
        </w:div>
        <w:div w:id="1110469961">
          <w:marLeft w:val="0"/>
          <w:marRight w:val="0"/>
          <w:marTop w:val="0"/>
          <w:marBottom w:val="0"/>
          <w:divBdr>
            <w:top w:val="none" w:sz="0" w:space="0" w:color="auto"/>
            <w:left w:val="none" w:sz="0" w:space="0" w:color="auto"/>
            <w:bottom w:val="none" w:sz="0" w:space="0" w:color="auto"/>
            <w:right w:val="none" w:sz="0" w:space="0" w:color="auto"/>
          </w:divBdr>
        </w:div>
        <w:div w:id="1170754262">
          <w:marLeft w:val="0"/>
          <w:marRight w:val="0"/>
          <w:marTop w:val="0"/>
          <w:marBottom w:val="0"/>
          <w:divBdr>
            <w:top w:val="none" w:sz="0" w:space="0" w:color="auto"/>
            <w:left w:val="none" w:sz="0" w:space="0" w:color="auto"/>
            <w:bottom w:val="none" w:sz="0" w:space="0" w:color="auto"/>
            <w:right w:val="none" w:sz="0" w:space="0" w:color="auto"/>
          </w:divBdr>
        </w:div>
        <w:div w:id="1390497459">
          <w:marLeft w:val="0"/>
          <w:marRight w:val="0"/>
          <w:marTop w:val="0"/>
          <w:marBottom w:val="0"/>
          <w:divBdr>
            <w:top w:val="none" w:sz="0" w:space="0" w:color="auto"/>
            <w:left w:val="none" w:sz="0" w:space="0" w:color="auto"/>
            <w:bottom w:val="none" w:sz="0" w:space="0" w:color="auto"/>
            <w:right w:val="none" w:sz="0" w:space="0" w:color="auto"/>
          </w:divBdr>
        </w:div>
        <w:div w:id="1458599359">
          <w:marLeft w:val="0"/>
          <w:marRight w:val="0"/>
          <w:marTop w:val="0"/>
          <w:marBottom w:val="0"/>
          <w:divBdr>
            <w:top w:val="none" w:sz="0" w:space="0" w:color="auto"/>
            <w:left w:val="none" w:sz="0" w:space="0" w:color="auto"/>
            <w:bottom w:val="none" w:sz="0" w:space="0" w:color="auto"/>
            <w:right w:val="none" w:sz="0" w:space="0" w:color="auto"/>
          </w:divBdr>
        </w:div>
        <w:div w:id="1550529118">
          <w:marLeft w:val="0"/>
          <w:marRight w:val="0"/>
          <w:marTop w:val="0"/>
          <w:marBottom w:val="0"/>
          <w:divBdr>
            <w:top w:val="none" w:sz="0" w:space="0" w:color="auto"/>
            <w:left w:val="none" w:sz="0" w:space="0" w:color="auto"/>
            <w:bottom w:val="none" w:sz="0" w:space="0" w:color="auto"/>
            <w:right w:val="none" w:sz="0" w:space="0" w:color="auto"/>
          </w:divBdr>
        </w:div>
        <w:div w:id="1602180526">
          <w:marLeft w:val="0"/>
          <w:marRight w:val="0"/>
          <w:marTop w:val="0"/>
          <w:marBottom w:val="0"/>
          <w:divBdr>
            <w:top w:val="none" w:sz="0" w:space="0" w:color="auto"/>
            <w:left w:val="none" w:sz="0" w:space="0" w:color="auto"/>
            <w:bottom w:val="none" w:sz="0" w:space="0" w:color="auto"/>
            <w:right w:val="none" w:sz="0" w:space="0" w:color="auto"/>
          </w:divBdr>
        </w:div>
        <w:div w:id="2015067717">
          <w:marLeft w:val="0"/>
          <w:marRight w:val="0"/>
          <w:marTop w:val="0"/>
          <w:marBottom w:val="0"/>
          <w:divBdr>
            <w:top w:val="none" w:sz="0" w:space="0" w:color="auto"/>
            <w:left w:val="none" w:sz="0" w:space="0" w:color="auto"/>
            <w:bottom w:val="none" w:sz="0" w:space="0" w:color="auto"/>
            <w:right w:val="none" w:sz="0" w:space="0" w:color="auto"/>
          </w:divBdr>
        </w:div>
      </w:divsChild>
    </w:div>
    <w:div w:id="568810814">
      <w:bodyDiv w:val="1"/>
      <w:marLeft w:val="0"/>
      <w:marRight w:val="0"/>
      <w:marTop w:val="0"/>
      <w:marBottom w:val="0"/>
      <w:divBdr>
        <w:top w:val="none" w:sz="0" w:space="0" w:color="auto"/>
        <w:left w:val="none" w:sz="0" w:space="0" w:color="auto"/>
        <w:bottom w:val="none" w:sz="0" w:space="0" w:color="auto"/>
        <w:right w:val="none" w:sz="0" w:space="0" w:color="auto"/>
      </w:divBdr>
    </w:div>
    <w:div w:id="574899315">
      <w:bodyDiv w:val="1"/>
      <w:marLeft w:val="0"/>
      <w:marRight w:val="0"/>
      <w:marTop w:val="0"/>
      <w:marBottom w:val="0"/>
      <w:divBdr>
        <w:top w:val="none" w:sz="0" w:space="0" w:color="auto"/>
        <w:left w:val="none" w:sz="0" w:space="0" w:color="auto"/>
        <w:bottom w:val="none" w:sz="0" w:space="0" w:color="auto"/>
        <w:right w:val="none" w:sz="0" w:space="0" w:color="auto"/>
      </w:divBdr>
    </w:div>
    <w:div w:id="631787016">
      <w:bodyDiv w:val="1"/>
      <w:marLeft w:val="0"/>
      <w:marRight w:val="0"/>
      <w:marTop w:val="0"/>
      <w:marBottom w:val="0"/>
      <w:divBdr>
        <w:top w:val="none" w:sz="0" w:space="0" w:color="auto"/>
        <w:left w:val="none" w:sz="0" w:space="0" w:color="auto"/>
        <w:bottom w:val="none" w:sz="0" w:space="0" w:color="auto"/>
        <w:right w:val="none" w:sz="0" w:space="0" w:color="auto"/>
      </w:divBdr>
      <w:divsChild>
        <w:div w:id="888305930">
          <w:marLeft w:val="0"/>
          <w:marRight w:val="0"/>
          <w:marTop w:val="0"/>
          <w:marBottom w:val="0"/>
          <w:divBdr>
            <w:top w:val="none" w:sz="0" w:space="0" w:color="auto"/>
            <w:left w:val="none" w:sz="0" w:space="0" w:color="auto"/>
            <w:bottom w:val="none" w:sz="0" w:space="0" w:color="auto"/>
            <w:right w:val="none" w:sz="0" w:space="0" w:color="auto"/>
          </w:divBdr>
          <w:divsChild>
            <w:div w:id="1463620047">
              <w:marLeft w:val="0"/>
              <w:marRight w:val="0"/>
              <w:marTop w:val="0"/>
              <w:marBottom w:val="0"/>
              <w:divBdr>
                <w:top w:val="none" w:sz="0" w:space="0" w:color="auto"/>
                <w:left w:val="none" w:sz="0" w:space="0" w:color="auto"/>
                <w:bottom w:val="none" w:sz="0" w:space="0" w:color="auto"/>
                <w:right w:val="none" w:sz="0" w:space="0" w:color="auto"/>
              </w:divBdr>
              <w:divsChild>
                <w:div w:id="588316958">
                  <w:marLeft w:val="0"/>
                  <w:marRight w:val="0"/>
                  <w:marTop w:val="0"/>
                  <w:marBottom w:val="0"/>
                  <w:divBdr>
                    <w:top w:val="none" w:sz="0" w:space="0" w:color="auto"/>
                    <w:left w:val="none" w:sz="0" w:space="0" w:color="auto"/>
                    <w:bottom w:val="none" w:sz="0" w:space="0" w:color="auto"/>
                    <w:right w:val="none" w:sz="0" w:space="0" w:color="auto"/>
                  </w:divBdr>
                  <w:divsChild>
                    <w:div w:id="13807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15619">
      <w:bodyDiv w:val="1"/>
      <w:marLeft w:val="0"/>
      <w:marRight w:val="0"/>
      <w:marTop w:val="0"/>
      <w:marBottom w:val="0"/>
      <w:divBdr>
        <w:top w:val="none" w:sz="0" w:space="0" w:color="auto"/>
        <w:left w:val="none" w:sz="0" w:space="0" w:color="auto"/>
        <w:bottom w:val="none" w:sz="0" w:space="0" w:color="auto"/>
        <w:right w:val="none" w:sz="0" w:space="0" w:color="auto"/>
      </w:divBdr>
    </w:div>
    <w:div w:id="704059050">
      <w:bodyDiv w:val="1"/>
      <w:marLeft w:val="0"/>
      <w:marRight w:val="0"/>
      <w:marTop w:val="0"/>
      <w:marBottom w:val="0"/>
      <w:divBdr>
        <w:top w:val="none" w:sz="0" w:space="0" w:color="auto"/>
        <w:left w:val="none" w:sz="0" w:space="0" w:color="auto"/>
        <w:bottom w:val="none" w:sz="0" w:space="0" w:color="auto"/>
        <w:right w:val="none" w:sz="0" w:space="0" w:color="auto"/>
      </w:divBdr>
      <w:divsChild>
        <w:div w:id="284390340">
          <w:marLeft w:val="-225"/>
          <w:marRight w:val="-225"/>
          <w:marTop w:val="0"/>
          <w:marBottom w:val="0"/>
          <w:divBdr>
            <w:top w:val="none" w:sz="0" w:space="0" w:color="auto"/>
            <w:left w:val="none" w:sz="0" w:space="0" w:color="auto"/>
            <w:bottom w:val="none" w:sz="0" w:space="0" w:color="auto"/>
            <w:right w:val="none" w:sz="0" w:space="0" w:color="auto"/>
          </w:divBdr>
          <w:divsChild>
            <w:div w:id="1493176538">
              <w:marLeft w:val="11608"/>
              <w:marRight w:val="0"/>
              <w:marTop w:val="0"/>
              <w:marBottom w:val="0"/>
              <w:divBdr>
                <w:top w:val="none" w:sz="0" w:space="0" w:color="auto"/>
                <w:left w:val="none" w:sz="0" w:space="0" w:color="auto"/>
                <w:bottom w:val="none" w:sz="0" w:space="0" w:color="auto"/>
                <w:right w:val="none" w:sz="0" w:space="0" w:color="auto"/>
              </w:divBdr>
              <w:divsChild>
                <w:div w:id="964695027">
                  <w:marLeft w:val="0"/>
                  <w:marRight w:val="0"/>
                  <w:marTop w:val="4017"/>
                  <w:marBottom w:val="0"/>
                  <w:divBdr>
                    <w:top w:val="none" w:sz="0" w:space="0" w:color="auto"/>
                    <w:left w:val="none" w:sz="0" w:space="0" w:color="auto"/>
                    <w:bottom w:val="none" w:sz="0" w:space="0" w:color="auto"/>
                    <w:right w:val="none" w:sz="0" w:space="0" w:color="auto"/>
                  </w:divBdr>
                  <w:divsChild>
                    <w:div w:id="6869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23497">
      <w:bodyDiv w:val="1"/>
      <w:marLeft w:val="0"/>
      <w:marRight w:val="0"/>
      <w:marTop w:val="0"/>
      <w:marBottom w:val="0"/>
      <w:divBdr>
        <w:top w:val="none" w:sz="0" w:space="0" w:color="auto"/>
        <w:left w:val="none" w:sz="0" w:space="0" w:color="auto"/>
        <w:bottom w:val="none" w:sz="0" w:space="0" w:color="auto"/>
        <w:right w:val="none" w:sz="0" w:space="0" w:color="auto"/>
      </w:divBdr>
    </w:div>
    <w:div w:id="800460837">
      <w:bodyDiv w:val="1"/>
      <w:marLeft w:val="0"/>
      <w:marRight w:val="0"/>
      <w:marTop w:val="0"/>
      <w:marBottom w:val="0"/>
      <w:divBdr>
        <w:top w:val="none" w:sz="0" w:space="0" w:color="auto"/>
        <w:left w:val="none" w:sz="0" w:space="0" w:color="auto"/>
        <w:bottom w:val="none" w:sz="0" w:space="0" w:color="auto"/>
        <w:right w:val="none" w:sz="0" w:space="0" w:color="auto"/>
      </w:divBdr>
    </w:div>
    <w:div w:id="828443795">
      <w:bodyDiv w:val="1"/>
      <w:marLeft w:val="0"/>
      <w:marRight w:val="0"/>
      <w:marTop w:val="0"/>
      <w:marBottom w:val="0"/>
      <w:divBdr>
        <w:top w:val="none" w:sz="0" w:space="0" w:color="auto"/>
        <w:left w:val="none" w:sz="0" w:space="0" w:color="auto"/>
        <w:bottom w:val="none" w:sz="0" w:space="0" w:color="auto"/>
        <w:right w:val="none" w:sz="0" w:space="0" w:color="auto"/>
      </w:divBdr>
    </w:div>
    <w:div w:id="959802009">
      <w:bodyDiv w:val="1"/>
      <w:marLeft w:val="0"/>
      <w:marRight w:val="0"/>
      <w:marTop w:val="0"/>
      <w:marBottom w:val="0"/>
      <w:divBdr>
        <w:top w:val="none" w:sz="0" w:space="0" w:color="auto"/>
        <w:left w:val="none" w:sz="0" w:space="0" w:color="auto"/>
        <w:bottom w:val="none" w:sz="0" w:space="0" w:color="auto"/>
        <w:right w:val="none" w:sz="0" w:space="0" w:color="auto"/>
      </w:divBdr>
    </w:div>
    <w:div w:id="999430599">
      <w:bodyDiv w:val="1"/>
      <w:marLeft w:val="0"/>
      <w:marRight w:val="0"/>
      <w:marTop w:val="0"/>
      <w:marBottom w:val="0"/>
      <w:divBdr>
        <w:top w:val="none" w:sz="0" w:space="0" w:color="auto"/>
        <w:left w:val="none" w:sz="0" w:space="0" w:color="auto"/>
        <w:bottom w:val="none" w:sz="0" w:space="0" w:color="auto"/>
        <w:right w:val="none" w:sz="0" w:space="0" w:color="auto"/>
      </w:divBdr>
    </w:div>
    <w:div w:id="1010522736">
      <w:bodyDiv w:val="1"/>
      <w:marLeft w:val="0"/>
      <w:marRight w:val="0"/>
      <w:marTop w:val="0"/>
      <w:marBottom w:val="0"/>
      <w:divBdr>
        <w:top w:val="none" w:sz="0" w:space="0" w:color="auto"/>
        <w:left w:val="none" w:sz="0" w:space="0" w:color="auto"/>
        <w:bottom w:val="none" w:sz="0" w:space="0" w:color="auto"/>
        <w:right w:val="none" w:sz="0" w:space="0" w:color="auto"/>
      </w:divBdr>
    </w:div>
    <w:div w:id="1037199833">
      <w:bodyDiv w:val="1"/>
      <w:marLeft w:val="0"/>
      <w:marRight w:val="0"/>
      <w:marTop w:val="0"/>
      <w:marBottom w:val="0"/>
      <w:divBdr>
        <w:top w:val="none" w:sz="0" w:space="0" w:color="auto"/>
        <w:left w:val="none" w:sz="0" w:space="0" w:color="auto"/>
        <w:bottom w:val="none" w:sz="0" w:space="0" w:color="auto"/>
        <w:right w:val="none" w:sz="0" w:space="0" w:color="auto"/>
      </w:divBdr>
    </w:div>
    <w:div w:id="1046299071">
      <w:bodyDiv w:val="1"/>
      <w:marLeft w:val="0"/>
      <w:marRight w:val="0"/>
      <w:marTop w:val="0"/>
      <w:marBottom w:val="0"/>
      <w:divBdr>
        <w:top w:val="none" w:sz="0" w:space="0" w:color="auto"/>
        <w:left w:val="none" w:sz="0" w:space="0" w:color="auto"/>
        <w:bottom w:val="none" w:sz="0" w:space="0" w:color="auto"/>
        <w:right w:val="none" w:sz="0" w:space="0" w:color="auto"/>
      </w:divBdr>
    </w:div>
    <w:div w:id="1171066001">
      <w:bodyDiv w:val="1"/>
      <w:marLeft w:val="0"/>
      <w:marRight w:val="0"/>
      <w:marTop w:val="0"/>
      <w:marBottom w:val="0"/>
      <w:divBdr>
        <w:top w:val="none" w:sz="0" w:space="0" w:color="auto"/>
        <w:left w:val="none" w:sz="0" w:space="0" w:color="auto"/>
        <w:bottom w:val="none" w:sz="0" w:space="0" w:color="auto"/>
        <w:right w:val="none" w:sz="0" w:space="0" w:color="auto"/>
      </w:divBdr>
      <w:divsChild>
        <w:div w:id="788206415">
          <w:marLeft w:val="0"/>
          <w:marRight w:val="0"/>
          <w:marTop w:val="0"/>
          <w:marBottom w:val="0"/>
          <w:divBdr>
            <w:top w:val="none" w:sz="0" w:space="0" w:color="auto"/>
            <w:left w:val="none" w:sz="0" w:space="0" w:color="auto"/>
            <w:bottom w:val="none" w:sz="0" w:space="0" w:color="auto"/>
            <w:right w:val="none" w:sz="0" w:space="0" w:color="auto"/>
          </w:divBdr>
        </w:div>
        <w:div w:id="1570842189">
          <w:marLeft w:val="0"/>
          <w:marRight w:val="0"/>
          <w:marTop w:val="0"/>
          <w:marBottom w:val="0"/>
          <w:divBdr>
            <w:top w:val="none" w:sz="0" w:space="0" w:color="auto"/>
            <w:left w:val="none" w:sz="0" w:space="0" w:color="auto"/>
            <w:bottom w:val="none" w:sz="0" w:space="0" w:color="auto"/>
            <w:right w:val="none" w:sz="0" w:space="0" w:color="auto"/>
          </w:divBdr>
        </w:div>
        <w:div w:id="2078700516">
          <w:marLeft w:val="0"/>
          <w:marRight w:val="0"/>
          <w:marTop w:val="0"/>
          <w:marBottom w:val="0"/>
          <w:divBdr>
            <w:top w:val="none" w:sz="0" w:space="0" w:color="auto"/>
            <w:left w:val="none" w:sz="0" w:space="0" w:color="auto"/>
            <w:bottom w:val="none" w:sz="0" w:space="0" w:color="auto"/>
            <w:right w:val="none" w:sz="0" w:space="0" w:color="auto"/>
          </w:divBdr>
        </w:div>
      </w:divsChild>
    </w:div>
    <w:div w:id="1214268437">
      <w:bodyDiv w:val="1"/>
      <w:marLeft w:val="0"/>
      <w:marRight w:val="0"/>
      <w:marTop w:val="0"/>
      <w:marBottom w:val="0"/>
      <w:divBdr>
        <w:top w:val="none" w:sz="0" w:space="0" w:color="auto"/>
        <w:left w:val="none" w:sz="0" w:space="0" w:color="auto"/>
        <w:bottom w:val="none" w:sz="0" w:space="0" w:color="auto"/>
        <w:right w:val="none" w:sz="0" w:space="0" w:color="auto"/>
      </w:divBdr>
      <w:divsChild>
        <w:div w:id="403183811">
          <w:marLeft w:val="0"/>
          <w:marRight w:val="0"/>
          <w:marTop w:val="0"/>
          <w:marBottom w:val="0"/>
          <w:divBdr>
            <w:top w:val="none" w:sz="0" w:space="0" w:color="auto"/>
            <w:left w:val="none" w:sz="0" w:space="0" w:color="auto"/>
            <w:bottom w:val="none" w:sz="0" w:space="0" w:color="auto"/>
            <w:right w:val="none" w:sz="0" w:space="0" w:color="auto"/>
          </w:divBdr>
        </w:div>
        <w:div w:id="1385593980">
          <w:marLeft w:val="0"/>
          <w:marRight w:val="0"/>
          <w:marTop w:val="0"/>
          <w:marBottom w:val="0"/>
          <w:divBdr>
            <w:top w:val="none" w:sz="0" w:space="0" w:color="auto"/>
            <w:left w:val="none" w:sz="0" w:space="0" w:color="auto"/>
            <w:bottom w:val="none" w:sz="0" w:space="0" w:color="auto"/>
            <w:right w:val="none" w:sz="0" w:space="0" w:color="auto"/>
          </w:divBdr>
        </w:div>
        <w:div w:id="1774667187">
          <w:marLeft w:val="0"/>
          <w:marRight w:val="0"/>
          <w:marTop w:val="0"/>
          <w:marBottom w:val="0"/>
          <w:divBdr>
            <w:top w:val="none" w:sz="0" w:space="0" w:color="auto"/>
            <w:left w:val="none" w:sz="0" w:space="0" w:color="auto"/>
            <w:bottom w:val="none" w:sz="0" w:space="0" w:color="auto"/>
            <w:right w:val="none" w:sz="0" w:space="0" w:color="auto"/>
          </w:divBdr>
        </w:div>
        <w:div w:id="1855531360">
          <w:marLeft w:val="0"/>
          <w:marRight w:val="0"/>
          <w:marTop w:val="0"/>
          <w:marBottom w:val="0"/>
          <w:divBdr>
            <w:top w:val="none" w:sz="0" w:space="0" w:color="auto"/>
            <w:left w:val="none" w:sz="0" w:space="0" w:color="auto"/>
            <w:bottom w:val="none" w:sz="0" w:space="0" w:color="auto"/>
            <w:right w:val="none" w:sz="0" w:space="0" w:color="auto"/>
          </w:divBdr>
        </w:div>
        <w:div w:id="2071808041">
          <w:marLeft w:val="0"/>
          <w:marRight w:val="0"/>
          <w:marTop w:val="0"/>
          <w:marBottom w:val="0"/>
          <w:divBdr>
            <w:top w:val="none" w:sz="0" w:space="0" w:color="auto"/>
            <w:left w:val="none" w:sz="0" w:space="0" w:color="auto"/>
            <w:bottom w:val="none" w:sz="0" w:space="0" w:color="auto"/>
            <w:right w:val="none" w:sz="0" w:space="0" w:color="auto"/>
          </w:divBdr>
        </w:div>
        <w:div w:id="2098866534">
          <w:marLeft w:val="0"/>
          <w:marRight w:val="0"/>
          <w:marTop w:val="0"/>
          <w:marBottom w:val="0"/>
          <w:divBdr>
            <w:top w:val="none" w:sz="0" w:space="0" w:color="auto"/>
            <w:left w:val="none" w:sz="0" w:space="0" w:color="auto"/>
            <w:bottom w:val="none" w:sz="0" w:space="0" w:color="auto"/>
            <w:right w:val="none" w:sz="0" w:space="0" w:color="auto"/>
          </w:divBdr>
        </w:div>
      </w:divsChild>
    </w:div>
    <w:div w:id="1233084794">
      <w:bodyDiv w:val="1"/>
      <w:marLeft w:val="0"/>
      <w:marRight w:val="0"/>
      <w:marTop w:val="0"/>
      <w:marBottom w:val="0"/>
      <w:divBdr>
        <w:top w:val="none" w:sz="0" w:space="0" w:color="auto"/>
        <w:left w:val="none" w:sz="0" w:space="0" w:color="auto"/>
        <w:bottom w:val="none" w:sz="0" w:space="0" w:color="auto"/>
        <w:right w:val="none" w:sz="0" w:space="0" w:color="auto"/>
      </w:divBdr>
    </w:div>
    <w:div w:id="1255243003">
      <w:bodyDiv w:val="1"/>
      <w:marLeft w:val="0"/>
      <w:marRight w:val="0"/>
      <w:marTop w:val="0"/>
      <w:marBottom w:val="0"/>
      <w:divBdr>
        <w:top w:val="none" w:sz="0" w:space="0" w:color="auto"/>
        <w:left w:val="none" w:sz="0" w:space="0" w:color="auto"/>
        <w:bottom w:val="none" w:sz="0" w:space="0" w:color="auto"/>
        <w:right w:val="none" w:sz="0" w:space="0" w:color="auto"/>
      </w:divBdr>
    </w:div>
    <w:div w:id="1274828357">
      <w:bodyDiv w:val="1"/>
      <w:marLeft w:val="0"/>
      <w:marRight w:val="0"/>
      <w:marTop w:val="0"/>
      <w:marBottom w:val="0"/>
      <w:divBdr>
        <w:top w:val="none" w:sz="0" w:space="0" w:color="auto"/>
        <w:left w:val="none" w:sz="0" w:space="0" w:color="auto"/>
        <w:bottom w:val="none" w:sz="0" w:space="0" w:color="auto"/>
        <w:right w:val="none" w:sz="0" w:space="0" w:color="auto"/>
      </w:divBdr>
    </w:div>
    <w:div w:id="1368606835">
      <w:bodyDiv w:val="1"/>
      <w:marLeft w:val="0"/>
      <w:marRight w:val="0"/>
      <w:marTop w:val="0"/>
      <w:marBottom w:val="0"/>
      <w:divBdr>
        <w:top w:val="none" w:sz="0" w:space="0" w:color="auto"/>
        <w:left w:val="none" w:sz="0" w:space="0" w:color="auto"/>
        <w:bottom w:val="none" w:sz="0" w:space="0" w:color="auto"/>
        <w:right w:val="none" w:sz="0" w:space="0" w:color="auto"/>
      </w:divBdr>
    </w:div>
    <w:div w:id="1383824261">
      <w:bodyDiv w:val="1"/>
      <w:marLeft w:val="0"/>
      <w:marRight w:val="0"/>
      <w:marTop w:val="0"/>
      <w:marBottom w:val="0"/>
      <w:divBdr>
        <w:top w:val="none" w:sz="0" w:space="0" w:color="auto"/>
        <w:left w:val="none" w:sz="0" w:space="0" w:color="auto"/>
        <w:bottom w:val="none" w:sz="0" w:space="0" w:color="auto"/>
        <w:right w:val="none" w:sz="0" w:space="0" w:color="auto"/>
      </w:divBdr>
    </w:div>
    <w:div w:id="1391265701">
      <w:bodyDiv w:val="1"/>
      <w:marLeft w:val="0"/>
      <w:marRight w:val="0"/>
      <w:marTop w:val="0"/>
      <w:marBottom w:val="0"/>
      <w:divBdr>
        <w:top w:val="none" w:sz="0" w:space="0" w:color="auto"/>
        <w:left w:val="none" w:sz="0" w:space="0" w:color="auto"/>
        <w:bottom w:val="none" w:sz="0" w:space="0" w:color="auto"/>
        <w:right w:val="none" w:sz="0" w:space="0" w:color="auto"/>
      </w:divBdr>
    </w:div>
    <w:div w:id="1394281575">
      <w:bodyDiv w:val="1"/>
      <w:marLeft w:val="0"/>
      <w:marRight w:val="0"/>
      <w:marTop w:val="0"/>
      <w:marBottom w:val="0"/>
      <w:divBdr>
        <w:top w:val="none" w:sz="0" w:space="0" w:color="auto"/>
        <w:left w:val="none" w:sz="0" w:space="0" w:color="auto"/>
        <w:bottom w:val="none" w:sz="0" w:space="0" w:color="auto"/>
        <w:right w:val="none" w:sz="0" w:space="0" w:color="auto"/>
      </w:divBdr>
    </w:div>
    <w:div w:id="1404375402">
      <w:bodyDiv w:val="1"/>
      <w:marLeft w:val="0"/>
      <w:marRight w:val="0"/>
      <w:marTop w:val="0"/>
      <w:marBottom w:val="0"/>
      <w:divBdr>
        <w:top w:val="none" w:sz="0" w:space="0" w:color="auto"/>
        <w:left w:val="none" w:sz="0" w:space="0" w:color="auto"/>
        <w:bottom w:val="none" w:sz="0" w:space="0" w:color="auto"/>
        <w:right w:val="none" w:sz="0" w:space="0" w:color="auto"/>
      </w:divBdr>
      <w:divsChild>
        <w:div w:id="8608330">
          <w:marLeft w:val="0"/>
          <w:marRight w:val="0"/>
          <w:marTop w:val="0"/>
          <w:marBottom w:val="0"/>
          <w:divBdr>
            <w:top w:val="none" w:sz="0" w:space="0" w:color="auto"/>
            <w:left w:val="none" w:sz="0" w:space="0" w:color="auto"/>
            <w:bottom w:val="none" w:sz="0" w:space="0" w:color="auto"/>
            <w:right w:val="none" w:sz="0" w:space="0" w:color="auto"/>
          </w:divBdr>
        </w:div>
        <w:div w:id="91827242">
          <w:marLeft w:val="0"/>
          <w:marRight w:val="0"/>
          <w:marTop w:val="0"/>
          <w:marBottom w:val="0"/>
          <w:divBdr>
            <w:top w:val="none" w:sz="0" w:space="0" w:color="auto"/>
            <w:left w:val="none" w:sz="0" w:space="0" w:color="auto"/>
            <w:bottom w:val="none" w:sz="0" w:space="0" w:color="auto"/>
            <w:right w:val="none" w:sz="0" w:space="0" w:color="auto"/>
          </w:divBdr>
        </w:div>
        <w:div w:id="282151511">
          <w:marLeft w:val="0"/>
          <w:marRight w:val="0"/>
          <w:marTop w:val="0"/>
          <w:marBottom w:val="0"/>
          <w:divBdr>
            <w:top w:val="none" w:sz="0" w:space="0" w:color="auto"/>
            <w:left w:val="none" w:sz="0" w:space="0" w:color="auto"/>
            <w:bottom w:val="none" w:sz="0" w:space="0" w:color="auto"/>
            <w:right w:val="none" w:sz="0" w:space="0" w:color="auto"/>
          </w:divBdr>
        </w:div>
        <w:div w:id="418451091">
          <w:marLeft w:val="0"/>
          <w:marRight w:val="0"/>
          <w:marTop w:val="0"/>
          <w:marBottom w:val="0"/>
          <w:divBdr>
            <w:top w:val="none" w:sz="0" w:space="0" w:color="auto"/>
            <w:left w:val="none" w:sz="0" w:space="0" w:color="auto"/>
            <w:bottom w:val="none" w:sz="0" w:space="0" w:color="auto"/>
            <w:right w:val="none" w:sz="0" w:space="0" w:color="auto"/>
          </w:divBdr>
        </w:div>
        <w:div w:id="437256569">
          <w:marLeft w:val="0"/>
          <w:marRight w:val="0"/>
          <w:marTop w:val="0"/>
          <w:marBottom w:val="0"/>
          <w:divBdr>
            <w:top w:val="none" w:sz="0" w:space="0" w:color="auto"/>
            <w:left w:val="none" w:sz="0" w:space="0" w:color="auto"/>
            <w:bottom w:val="none" w:sz="0" w:space="0" w:color="auto"/>
            <w:right w:val="none" w:sz="0" w:space="0" w:color="auto"/>
          </w:divBdr>
        </w:div>
        <w:div w:id="487982601">
          <w:marLeft w:val="0"/>
          <w:marRight w:val="0"/>
          <w:marTop w:val="0"/>
          <w:marBottom w:val="0"/>
          <w:divBdr>
            <w:top w:val="none" w:sz="0" w:space="0" w:color="auto"/>
            <w:left w:val="none" w:sz="0" w:space="0" w:color="auto"/>
            <w:bottom w:val="none" w:sz="0" w:space="0" w:color="auto"/>
            <w:right w:val="none" w:sz="0" w:space="0" w:color="auto"/>
          </w:divBdr>
        </w:div>
        <w:div w:id="507017563">
          <w:marLeft w:val="0"/>
          <w:marRight w:val="0"/>
          <w:marTop w:val="0"/>
          <w:marBottom w:val="0"/>
          <w:divBdr>
            <w:top w:val="none" w:sz="0" w:space="0" w:color="auto"/>
            <w:left w:val="none" w:sz="0" w:space="0" w:color="auto"/>
            <w:bottom w:val="none" w:sz="0" w:space="0" w:color="auto"/>
            <w:right w:val="none" w:sz="0" w:space="0" w:color="auto"/>
          </w:divBdr>
        </w:div>
        <w:div w:id="579220873">
          <w:marLeft w:val="0"/>
          <w:marRight w:val="0"/>
          <w:marTop w:val="0"/>
          <w:marBottom w:val="0"/>
          <w:divBdr>
            <w:top w:val="none" w:sz="0" w:space="0" w:color="auto"/>
            <w:left w:val="none" w:sz="0" w:space="0" w:color="auto"/>
            <w:bottom w:val="none" w:sz="0" w:space="0" w:color="auto"/>
            <w:right w:val="none" w:sz="0" w:space="0" w:color="auto"/>
          </w:divBdr>
        </w:div>
        <w:div w:id="643629990">
          <w:marLeft w:val="0"/>
          <w:marRight w:val="0"/>
          <w:marTop w:val="0"/>
          <w:marBottom w:val="0"/>
          <w:divBdr>
            <w:top w:val="none" w:sz="0" w:space="0" w:color="auto"/>
            <w:left w:val="none" w:sz="0" w:space="0" w:color="auto"/>
            <w:bottom w:val="none" w:sz="0" w:space="0" w:color="auto"/>
            <w:right w:val="none" w:sz="0" w:space="0" w:color="auto"/>
          </w:divBdr>
        </w:div>
        <w:div w:id="792478336">
          <w:marLeft w:val="0"/>
          <w:marRight w:val="0"/>
          <w:marTop w:val="0"/>
          <w:marBottom w:val="0"/>
          <w:divBdr>
            <w:top w:val="none" w:sz="0" w:space="0" w:color="auto"/>
            <w:left w:val="none" w:sz="0" w:space="0" w:color="auto"/>
            <w:bottom w:val="none" w:sz="0" w:space="0" w:color="auto"/>
            <w:right w:val="none" w:sz="0" w:space="0" w:color="auto"/>
          </w:divBdr>
        </w:div>
        <w:div w:id="849873886">
          <w:marLeft w:val="0"/>
          <w:marRight w:val="0"/>
          <w:marTop w:val="0"/>
          <w:marBottom w:val="0"/>
          <w:divBdr>
            <w:top w:val="none" w:sz="0" w:space="0" w:color="auto"/>
            <w:left w:val="none" w:sz="0" w:space="0" w:color="auto"/>
            <w:bottom w:val="none" w:sz="0" w:space="0" w:color="auto"/>
            <w:right w:val="none" w:sz="0" w:space="0" w:color="auto"/>
          </w:divBdr>
        </w:div>
        <w:div w:id="900868696">
          <w:marLeft w:val="0"/>
          <w:marRight w:val="0"/>
          <w:marTop w:val="0"/>
          <w:marBottom w:val="0"/>
          <w:divBdr>
            <w:top w:val="none" w:sz="0" w:space="0" w:color="auto"/>
            <w:left w:val="none" w:sz="0" w:space="0" w:color="auto"/>
            <w:bottom w:val="none" w:sz="0" w:space="0" w:color="auto"/>
            <w:right w:val="none" w:sz="0" w:space="0" w:color="auto"/>
          </w:divBdr>
        </w:div>
        <w:div w:id="922106573">
          <w:marLeft w:val="0"/>
          <w:marRight w:val="0"/>
          <w:marTop w:val="0"/>
          <w:marBottom w:val="0"/>
          <w:divBdr>
            <w:top w:val="none" w:sz="0" w:space="0" w:color="auto"/>
            <w:left w:val="none" w:sz="0" w:space="0" w:color="auto"/>
            <w:bottom w:val="none" w:sz="0" w:space="0" w:color="auto"/>
            <w:right w:val="none" w:sz="0" w:space="0" w:color="auto"/>
          </w:divBdr>
        </w:div>
        <w:div w:id="1062601817">
          <w:marLeft w:val="0"/>
          <w:marRight w:val="0"/>
          <w:marTop w:val="0"/>
          <w:marBottom w:val="0"/>
          <w:divBdr>
            <w:top w:val="none" w:sz="0" w:space="0" w:color="auto"/>
            <w:left w:val="none" w:sz="0" w:space="0" w:color="auto"/>
            <w:bottom w:val="none" w:sz="0" w:space="0" w:color="auto"/>
            <w:right w:val="none" w:sz="0" w:space="0" w:color="auto"/>
          </w:divBdr>
        </w:div>
        <w:div w:id="1150243308">
          <w:marLeft w:val="0"/>
          <w:marRight w:val="0"/>
          <w:marTop w:val="0"/>
          <w:marBottom w:val="0"/>
          <w:divBdr>
            <w:top w:val="none" w:sz="0" w:space="0" w:color="auto"/>
            <w:left w:val="none" w:sz="0" w:space="0" w:color="auto"/>
            <w:bottom w:val="none" w:sz="0" w:space="0" w:color="auto"/>
            <w:right w:val="none" w:sz="0" w:space="0" w:color="auto"/>
          </w:divBdr>
        </w:div>
        <w:div w:id="1257250500">
          <w:marLeft w:val="0"/>
          <w:marRight w:val="0"/>
          <w:marTop w:val="0"/>
          <w:marBottom w:val="0"/>
          <w:divBdr>
            <w:top w:val="none" w:sz="0" w:space="0" w:color="auto"/>
            <w:left w:val="none" w:sz="0" w:space="0" w:color="auto"/>
            <w:bottom w:val="none" w:sz="0" w:space="0" w:color="auto"/>
            <w:right w:val="none" w:sz="0" w:space="0" w:color="auto"/>
          </w:divBdr>
        </w:div>
        <w:div w:id="1259174078">
          <w:marLeft w:val="0"/>
          <w:marRight w:val="0"/>
          <w:marTop w:val="0"/>
          <w:marBottom w:val="0"/>
          <w:divBdr>
            <w:top w:val="none" w:sz="0" w:space="0" w:color="auto"/>
            <w:left w:val="none" w:sz="0" w:space="0" w:color="auto"/>
            <w:bottom w:val="none" w:sz="0" w:space="0" w:color="auto"/>
            <w:right w:val="none" w:sz="0" w:space="0" w:color="auto"/>
          </w:divBdr>
        </w:div>
        <w:div w:id="1338924344">
          <w:marLeft w:val="0"/>
          <w:marRight w:val="0"/>
          <w:marTop w:val="0"/>
          <w:marBottom w:val="0"/>
          <w:divBdr>
            <w:top w:val="none" w:sz="0" w:space="0" w:color="auto"/>
            <w:left w:val="none" w:sz="0" w:space="0" w:color="auto"/>
            <w:bottom w:val="none" w:sz="0" w:space="0" w:color="auto"/>
            <w:right w:val="none" w:sz="0" w:space="0" w:color="auto"/>
          </w:divBdr>
        </w:div>
        <w:div w:id="1375427213">
          <w:marLeft w:val="0"/>
          <w:marRight w:val="0"/>
          <w:marTop w:val="0"/>
          <w:marBottom w:val="0"/>
          <w:divBdr>
            <w:top w:val="none" w:sz="0" w:space="0" w:color="auto"/>
            <w:left w:val="none" w:sz="0" w:space="0" w:color="auto"/>
            <w:bottom w:val="none" w:sz="0" w:space="0" w:color="auto"/>
            <w:right w:val="none" w:sz="0" w:space="0" w:color="auto"/>
          </w:divBdr>
        </w:div>
        <w:div w:id="1385638875">
          <w:marLeft w:val="0"/>
          <w:marRight w:val="0"/>
          <w:marTop w:val="0"/>
          <w:marBottom w:val="0"/>
          <w:divBdr>
            <w:top w:val="none" w:sz="0" w:space="0" w:color="auto"/>
            <w:left w:val="none" w:sz="0" w:space="0" w:color="auto"/>
            <w:bottom w:val="none" w:sz="0" w:space="0" w:color="auto"/>
            <w:right w:val="none" w:sz="0" w:space="0" w:color="auto"/>
          </w:divBdr>
        </w:div>
        <w:div w:id="1391925283">
          <w:marLeft w:val="0"/>
          <w:marRight w:val="0"/>
          <w:marTop w:val="0"/>
          <w:marBottom w:val="0"/>
          <w:divBdr>
            <w:top w:val="none" w:sz="0" w:space="0" w:color="auto"/>
            <w:left w:val="none" w:sz="0" w:space="0" w:color="auto"/>
            <w:bottom w:val="none" w:sz="0" w:space="0" w:color="auto"/>
            <w:right w:val="none" w:sz="0" w:space="0" w:color="auto"/>
          </w:divBdr>
        </w:div>
        <w:div w:id="1396854901">
          <w:marLeft w:val="0"/>
          <w:marRight w:val="0"/>
          <w:marTop w:val="0"/>
          <w:marBottom w:val="0"/>
          <w:divBdr>
            <w:top w:val="none" w:sz="0" w:space="0" w:color="auto"/>
            <w:left w:val="none" w:sz="0" w:space="0" w:color="auto"/>
            <w:bottom w:val="none" w:sz="0" w:space="0" w:color="auto"/>
            <w:right w:val="none" w:sz="0" w:space="0" w:color="auto"/>
          </w:divBdr>
        </w:div>
        <w:div w:id="1513379143">
          <w:marLeft w:val="0"/>
          <w:marRight w:val="0"/>
          <w:marTop w:val="0"/>
          <w:marBottom w:val="0"/>
          <w:divBdr>
            <w:top w:val="none" w:sz="0" w:space="0" w:color="auto"/>
            <w:left w:val="none" w:sz="0" w:space="0" w:color="auto"/>
            <w:bottom w:val="none" w:sz="0" w:space="0" w:color="auto"/>
            <w:right w:val="none" w:sz="0" w:space="0" w:color="auto"/>
          </w:divBdr>
        </w:div>
        <w:div w:id="1515877503">
          <w:marLeft w:val="0"/>
          <w:marRight w:val="0"/>
          <w:marTop w:val="0"/>
          <w:marBottom w:val="0"/>
          <w:divBdr>
            <w:top w:val="none" w:sz="0" w:space="0" w:color="auto"/>
            <w:left w:val="none" w:sz="0" w:space="0" w:color="auto"/>
            <w:bottom w:val="none" w:sz="0" w:space="0" w:color="auto"/>
            <w:right w:val="none" w:sz="0" w:space="0" w:color="auto"/>
          </w:divBdr>
        </w:div>
        <w:div w:id="1530022671">
          <w:marLeft w:val="0"/>
          <w:marRight w:val="0"/>
          <w:marTop w:val="0"/>
          <w:marBottom w:val="0"/>
          <w:divBdr>
            <w:top w:val="none" w:sz="0" w:space="0" w:color="auto"/>
            <w:left w:val="none" w:sz="0" w:space="0" w:color="auto"/>
            <w:bottom w:val="none" w:sz="0" w:space="0" w:color="auto"/>
            <w:right w:val="none" w:sz="0" w:space="0" w:color="auto"/>
          </w:divBdr>
        </w:div>
        <w:div w:id="1563636098">
          <w:marLeft w:val="0"/>
          <w:marRight w:val="0"/>
          <w:marTop w:val="0"/>
          <w:marBottom w:val="0"/>
          <w:divBdr>
            <w:top w:val="none" w:sz="0" w:space="0" w:color="auto"/>
            <w:left w:val="none" w:sz="0" w:space="0" w:color="auto"/>
            <w:bottom w:val="none" w:sz="0" w:space="0" w:color="auto"/>
            <w:right w:val="none" w:sz="0" w:space="0" w:color="auto"/>
          </w:divBdr>
        </w:div>
        <w:div w:id="1723091767">
          <w:marLeft w:val="0"/>
          <w:marRight w:val="0"/>
          <w:marTop w:val="0"/>
          <w:marBottom w:val="0"/>
          <w:divBdr>
            <w:top w:val="none" w:sz="0" w:space="0" w:color="auto"/>
            <w:left w:val="none" w:sz="0" w:space="0" w:color="auto"/>
            <w:bottom w:val="none" w:sz="0" w:space="0" w:color="auto"/>
            <w:right w:val="none" w:sz="0" w:space="0" w:color="auto"/>
          </w:divBdr>
        </w:div>
        <w:div w:id="1779452131">
          <w:marLeft w:val="0"/>
          <w:marRight w:val="0"/>
          <w:marTop w:val="0"/>
          <w:marBottom w:val="0"/>
          <w:divBdr>
            <w:top w:val="none" w:sz="0" w:space="0" w:color="auto"/>
            <w:left w:val="none" w:sz="0" w:space="0" w:color="auto"/>
            <w:bottom w:val="none" w:sz="0" w:space="0" w:color="auto"/>
            <w:right w:val="none" w:sz="0" w:space="0" w:color="auto"/>
          </w:divBdr>
        </w:div>
        <w:div w:id="1965769986">
          <w:marLeft w:val="0"/>
          <w:marRight w:val="0"/>
          <w:marTop w:val="0"/>
          <w:marBottom w:val="0"/>
          <w:divBdr>
            <w:top w:val="none" w:sz="0" w:space="0" w:color="auto"/>
            <w:left w:val="none" w:sz="0" w:space="0" w:color="auto"/>
            <w:bottom w:val="none" w:sz="0" w:space="0" w:color="auto"/>
            <w:right w:val="none" w:sz="0" w:space="0" w:color="auto"/>
          </w:divBdr>
        </w:div>
        <w:div w:id="1994719907">
          <w:marLeft w:val="0"/>
          <w:marRight w:val="0"/>
          <w:marTop w:val="0"/>
          <w:marBottom w:val="0"/>
          <w:divBdr>
            <w:top w:val="none" w:sz="0" w:space="0" w:color="auto"/>
            <w:left w:val="none" w:sz="0" w:space="0" w:color="auto"/>
            <w:bottom w:val="none" w:sz="0" w:space="0" w:color="auto"/>
            <w:right w:val="none" w:sz="0" w:space="0" w:color="auto"/>
          </w:divBdr>
        </w:div>
        <w:div w:id="2013138841">
          <w:marLeft w:val="0"/>
          <w:marRight w:val="0"/>
          <w:marTop w:val="0"/>
          <w:marBottom w:val="0"/>
          <w:divBdr>
            <w:top w:val="none" w:sz="0" w:space="0" w:color="auto"/>
            <w:left w:val="none" w:sz="0" w:space="0" w:color="auto"/>
            <w:bottom w:val="none" w:sz="0" w:space="0" w:color="auto"/>
            <w:right w:val="none" w:sz="0" w:space="0" w:color="auto"/>
          </w:divBdr>
        </w:div>
        <w:div w:id="2133939898">
          <w:marLeft w:val="0"/>
          <w:marRight w:val="0"/>
          <w:marTop w:val="0"/>
          <w:marBottom w:val="0"/>
          <w:divBdr>
            <w:top w:val="none" w:sz="0" w:space="0" w:color="auto"/>
            <w:left w:val="none" w:sz="0" w:space="0" w:color="auto"/>
            <w:bottom w:val="none" w:sz="0" w:space="0" w:color="auto"/>
            <w:right w:val="none" w:sz="0" w:space="0" w:color="auto"/>
          </w:divBdr>
        </w:div>
      </w:divsChild>
    </w:div>
    <w:div w:id="1413818374">
      <w:bodyDiv w:val="1"/>
      <w:marLeft w:val="0"/>
      <w:marRight w:val="0"/>
      <w:marTop w:val="0"/>
      <w:marBottom w:val="0"/>
      <w:divBdr>
        <w:top w:val="none" w:sz="0" w:space="0" w:color="auto"/>
        <w:left w:val="none" w:sz="0" w:space="0" w:color="auto"/>
        <w:bottom w:val="none" w:sz="0" w:space="0" w:color="auto"/>
        <w:right w:val="none" w:sz="0" w:space="0" w:color="auto"/>
      </w:divBdr>
      <w:divsChild>
        <w:div w:id="514271554">
          <w:marLeft w:val="0"/>
          <w:marRight w:val="0"/>
          <w:marTop w:val="0"/>
          <w:marBottom w:val="0"/>
          <w:divBdr>
            <w:top w:val="none" w:sz="0" w:space="0" w:color="auto"/>
            <w:left w:val="none" w:sz="0" w:space="0" w:color="auto"/>
            <w:bottom w:val="none" w:sz="0" w:space="0" w:color="auto"/>
            <w:right w:val="none" w:sz="0" w:space="0" w:color="auto"/>
          </w:divBdr>
          <w:divsChild>
            <w:div w:id="668410373">
              <w:marLeft w:val="0"/>
              <w:marRight w:val="0"/>
              <w:marTop w:val="0"/>
              <w:marBottom w:val="0"/>
              <w:divBdr>
                <w:top w:val="none" w:sz="0" w:space="0" w:color="auto"/>
                <w:left w:val="none" w:sz="0" w:space="0" w:color="auto"/>
                <w:bottom w:val="none" w:sz="0" w:space="0" w:color="auto"/>
                <w:right w:val="none" w:sz="0" w:space="0" w:color="auto"/>
              </w:divBdr>
              <w:divsChild>
                <w:div w:id="1967735880">
                  <w:marLeft w:val="0"/>
                  <w:marRight w:val="0"/>
                  <w:marTop w:val="0"/>
                  <w:marBottom w:val="0"/>
                  <w:divBdr>
                    <w:top w:val="none" w:sz="0" w:space="0" w:color="auto"/>
                    <w:left w:val="none" w:sz="0" w:space="0" w:color="auto"/>
                    <w:bottom w:val="none" w:sz="0" w:space="0" w:color="auto"/>
                    <w:right w:val="none" w:sz="0" w:space="0" w:color="auto"/>
                  </w:divBdr>
                  <w:divsChild>
                    <w:div w:id="6327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85419">
      <w:bodyDiv w:val="1"/>
      <w:marLeft w:val="0"/>
      <w:marRight w:val="0"/>
      <w:marTop w:val="0"/>
      <w:marBottom w:val="0"/>
      <w:divBdr>
        <w:top w:val="none" w:sz="0" w:space="0" w:color="auto"/>
        <w:left w:val="none" w:sz="0" w:space="0" w:color="auto"/>
        <w:bottom w:val="none" w:sz="0" w:space="0" w:color="auto"/>
        <w:right w:val="none" w:sz="0" w:space="0" w:color="auto"/>
      </w:divBdr>
    </w:div>
    <w:div w:id="1549686307">
      <w:bodyDiv w:val="1"/>
      <w:marLeft w:val="0"/>
      <w:marRight w:val="0"/>
      <w:marTop w:val="0"/>
      <w:marBottom w:val="0"/>
      <w:divBdr>
        <w:top w:val="none" w:sz="0" w:space="0" w:color="auto"/>
        <w:left w:val="none" w:sz="0" w:space="0" w:color="auto"/>
        <w:bottom w:val="none" w:sz="0" w:space="0" w:color="auto"/>
        <w:right w:val="none" w:sz="0" w:space="0" w:color="auto"/>
      </w:divBdr>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27275911">
      <w:bodyDiv w:val="1"/>
      <w:marLeft w:val="0"/>
      <w:marRight w:val="0"/>
      <w:marTop w:val="0"/>
      <w:marBottom w:val="0"/>
      <w:divBdr>
        <w:top w:val="none" w:sz="0" w:space="0" w:color="auto"/>
        <w:left w:val="none" w:sz="0" w:space="0" w:color="auto"/>
        <w:bottom w:val="none" w:sz="0" w:space="0" w:color="auto"/>
        <w:right w:val="none" w:sz="0" w:space="0" w:color="auto"/>
      </w:divBdr>
    </w:div>
    <w:div w:id="1681077091">
      <w:bodyDiv w:val="1"/>
      <w:marLeft w:val="0"/>
      <w:marRight w:val="0"/>
      <w:marTop w:val="0"/>
      <w:marBottom w:val="0"/>
      <w:divBdr>
        <w:top w:val="none" w:sz="0" w:space="0" w:color="auto"/>
        <w:left w:val="none" w:sz="0" w:space="0" w:color="auto"/>
        <w:bottom w:val="none" w:sz="0" w:space="0" w:color="auto"/>
        <w:right w:val="none" w:sz="0" w:space="0" w:color="auto"/>
      </w:divBdr>
    </w:div>
    <w:div w:id="1726172393">
      <w:bodyDiv w:val="1"/>
      <w:marLeft w:val="0"/>
      <w:marRight w:val="0"/>
      <w:marTop w:val="0"/>
      <w:marBottom w:val="0"/>
      <w:divBdr>
        <w:top w:val="none" w:sz="0" w:space="0" w:color="auto"/>
        <w:left w:val="none" w:sz="0" w:space="0" w:color="auto"/>
        <w:bottom w:val="none" w:sz="0" w:space="0" w:color="auto"/>
        <w:right w:val="none" w:sz="0" w:space="0" w:color="auto"/>
      </w:divBdr>
    </w:div>
    <w:div w:id="1747144019">
      <w:bodyDiv w:val="1"/>
      <w:marLeft w:val="0"/>
      <w:marRight w:val="0"/>
      <w:marTop w:val="0"/>
      <w:marBottom w:val="0"/>
      <w:divBdr>
        <w:top w:val="none" w:sz="0" w:space="0" w:color="auto"/>
        <w:left w:val="none" w:sz="0" w:space="0" w:color="auto"/>
        <w:bottom w:val="none" w:sz="0" w:space="0" w:color="auto"/>
        <w:right w:val="none" w:sz="0" w:space="0" w:color="auto"/>
      </w:divBdr>
      <w:divsChild>
        <w:div w:id="40832877">
          <w:marLeft w:val="0"/>
          <w:marRight w:val="0"/>
          <w:marTop w:val="0"/>
          <w:marBottom w:val="0"/>
          <w:divBdr>
            <w:top w:val="none" w:sz="0" w:space="0" w:color="auto"/>
            <w:left w:val="none" w:sz="0" w:space="0" w:color="auto"/>
            <w:bottom w:val="none" w:sz="0" w:space="0" w:color="auto"/>
            <w:right w:val="none" w:sz="0" w:space="0" w:color="auto"/>
          </w:divBdr>
        </w:div>
        <w:div w:id="100226226">
          <w:marLeft w:val="0"/>
          <w:marRight w:val="0"/>
          <w:marTop w:val="0"/>
          <w:marBottom w:val="0"/>
          <w:divBdr>
            <w:top w:val="none" w:sz="0" w:space="0" w:color="auto"/>
            <w:left w:val="none" w:sz="0" w:space="0" w:color="auto"/>
            <w:bottom w:val="none" w:sz="0" w:space="0" w:color="auto"/>
            <w:right w:val="none" w:sz="0" w:space="0" w:color="auto"/>
          </w:divBdr>
        </w:div>
        <w:div w:id="543908263">
          <w:marLeft w:val="0"/>
          <w:marRight w:val="0"/>
          <w:marTop w:val="0"/>
          <w:marBottom w:val="0"/>
          <w:divBdr>
            <w:top w:val="none" w:sz="0" w:space="0" w:color="auto"/>
            <w:left w:val="none" w:sz="0" w:space="0" w:color="auto"/>
            <w:bottom w:val="none" w:sz="0" w:space="0" w:color="auto"/>
            <w:right w:val="none" w:sz="0" w:space="0" w:color="auto"/>
          </w:divBdr>
        </w:div>
        <w:div w:id="1241673288">
          <w:marLeft w:val="0"/>
          <w:marRight w:val="0"/>
          <w:marTop w:val="0"/>
          <w:marBottom w:val="0"/>
          <w:divBdr>
            <w:top w:val="none" w:sz="0" w:space="0" w:color="auto"/>
            <w:left w:val="none" w:sz="0" w:space="0" w:color="auto"/>
            <w:bottom w:val="none" w:sz="0" w:space="0" w:color="auto"/>
            <w:right w:val="none" w:sz="0" w:space="0" w:color="auto"/>
          </w:divBdr>
        </w:div>
        <w:div w:id="1292058215">
          <w:marLeft w:val="0"/>
          <w:marRight w:val="0"/>
          <w:marTop w:val="0"/>
          <w:marBottom w:val="0"/>
          <w:divBdr>
            <w:top w:val="none" w:sz="0" w:space="0" w:color="auto"/>
            <w:left w:val="none" w:sz="0" w:space="0" w:color="auto"/>
            <w:bottom w:val="none" w:sz="0" w:space="0" w:color="auto"/>
            <w:right w:val="none" w:sz="0" w:space="0" w:color="auto"/>
          </w:divBdr>
        </w:div>
        <w:div w:id="1517579364">
          <w:marLeft w:val="0"/>
          <w:marRight w:val="0"/>
          <w:marTop w:val="0"/>
          <w:marBottom w:val="0"/>
          <w:divBdr>
            <w:top w:val="none" w:sz="0" w:space="0" w:color="auto"/>
            <w:left w:val="none" w:sz="0" w:space="0" w:color="auto"/>
            <w:bottom w:val="none" w:sz="0" w:space="0" w:color="auto"/>
            <w:right w:val="none" w:sz="0" w:space="0" w:color="auto"/>
          </w:divBdr>
        </w:div>
        <w:div w:id="1520049467">
          <w:marLeft w:val="0"/>
          <w:marRight w:val="0"/>
          <w:marTop w:val="0"/>
          <w:marBottom w:val="0"/>
          <w:divBdr>
            <w:top w:val="none" w:sz="0" w:space="0" w:color="auto"/>
            <w:left w:val="none" w:sz="0" w:space="0" w:color="auto"/>
            <w:bottom w:val="none" w:sz="0" w:space="0" w:color="auto"/>
            <w:right w:val="none" w:sz="0" w:space="0" w:color="auto"/>
          </w:divBdr>
        </w:div>
        <w:div w:id="1575774175">
          <w:marLeft w:val="0"/>
          <w:marRight w:val="0"/>
          <w:marTop w:val="0"/>
          <w:marBottom w:val="0"/>
          <w:divBdr>
            <w:top w:val="none" w:sz="0" w:space="0" w:color="auto"/>
            <w:left w:val="none" w:sz="0" w:space="0" w:color="auto"/>
            <w:bottom w:val="none" w:sz="0" w:space="0" w:color="auto"/>
            <w:right w:val="none" w:sz="0" w:space="0" w:color="auto"/>
          </w:divBdr>
        </w:div>
        <w:div w:id="1610426261">
          <w:marLeft w:val="0"/>
          <w:marRight w:val="0"/>
          <w:marTop w:val="0"/>
          <w:marBottom w:val="0"/>
          <w:divBdr>
            <w:top w:val="none" w:sz="0" w:space="0" w:color="auto"/>
            <w:left w:val="none" w:sz="0" w:space="0" w:color="auto"/>
            <w:bottom w:val="none" w:sz="0" w:space="0" w:color="auto"/>
            <w:right w:val="none" w:sz="0" w:space="0" w:color="auto"/>
          </w:divBdr>
        </w:div>
        <w:div w:id="1616206966">
          <w:marLeft w:val="0"/>
          <w:marRight w:val="0"/>
          <w:marTop w:val="0"/>
          <w:marBottom w:val="0"/>
          <w:divBdr>
            <w:top w:val="none" w:sz="0" w:space="0" w:color="auto"/>
            <w:left w:val="none" w:sz="0" w:space="0" w:color="auto"/>
            <w:bottom w:val="none" w:sz="0" w:space="0" w:color="auto"/>
            <w:right w:val="none" w:sz="0" w:space="0" w:color="auto"/>
          </w:divBdr>
        </w:div>
        <w:div w:id="1704012629">
          <w:marLeft w:val="0"/>
          <w:marRight w:val="0"/>
          <w:marTop w:val="0"/>
          <w:marBottom w:val="0"/>
          <w:divBdr>
            <w:top w:val="none" w:sz="0" w:space="0" w:color="auto"/>
            <w:left w:val="none" w:sz="0" w:space="0" w:color="auto"/>
            <w:bottom w:val="none" w:sz="0" w:space="0" w:color="auto"/>
            <w:right w:val="none" w:sz="0" w:space="0" w:color="auto"/>
          </w:divBdr>
        </w:div>
        <w:div w:id="1705640963">
          <w:marLeft w:val="0"/>
          <w:marRight w:val="0"/>
          <w:marTop w:val="0"/>
          <w:marBottom w:val="0"/>
          <w:divBdr>
            <w:top w:val="none" w:sz="0" w:space="0" w:color="auto"/>
            <w:left w:val="none" w:sz="0" w:space="0" w:color="auto"/>
            <w:bottom w:val="none" w:sz="0" w:space="0" w:color="auto"/>
            <w:right w:val="none" w:sz="0" w:space="0" w:color="auto"/>
          </w:divBdr>
        </w:div>
        <w:div w:id="1821193296">
          <w:marLeft w:val="0"/>
          <w:marRight w:val="0"/>
          <w:marTop w:val="0"/>
          <w:marBottom w:val="0"/>
          <w:divBdr>
            <w:top w:val="none" w:sz="0" w:space="0" w:color="auto"/>
            <w:left w:val="none" w:sz="0" w:space="0" w:color="auto"/>
            <w:bottom w:val="none" w:sz="0" w:space="0" w:color="auto"/>
            <w:right w:val="none" w:sz="0" w:space="0" w:color="auto"/>
          </w:divBdr>
        </w:div>
        <w:div w:id="2129161509">
          <w:marLeft w:val="0"/>
          <w:marRight w:val="0"/>
          <w:marTop w:val="0"/>
          <w:marBottom w:val="0"/>
          <w:divBdr>
            <w:top w:val="none" w:sz="0" w:space="0" w:color="auto"/>
            <w:left w:val="none" w:sz="0" w:space="0" w:color="auto"/>
            <w:bottom w:val="none" w:sz="0" w:space="0" w:color="auto"/>
            <w:right w:val="none" w:sz="0" w:space="0" w:color="auto"/>
          </w:divBdr>
        </w:div>
      </w:divsChild>
    </w:div>
    <w:div w:id="1748961236">
      <w:bodyDiv w:val="1"/>
      <w:marLeft w:val="0"/>
      <w:marRight w:val="0"/>
      <w:marTop w:val="0"/>
      <w:marBottom w:val="0"/>
      <w:divBdr>
        <w:top w:val="none" w:sz="0" w:space="0" w:color="auto"/>
        <w:left w:val="none" w:sz="0" w:space="0" w:color="auto"/>
        <w:bottom w:val="none" w:sz="0" w:space="0" w:color="auto"/>
        <w:right w:val="none" w:sz="0" w:space="0" w:color="auto"/>
      </w:divBdr>
      <w:divsChild>
        <w:div w:id="765927509">
          <w:marLeft w:val="0"/>
          <w:marRight w:val="0"/>
          <w:marTop w:val="0"/>
          <w:marBottom w:val="0"/>
          <w:divBdr>
            <w:top w:val="none" w:sz="0" w:space="0" w:color="auto"/>
            <w:left w:val="none" w:sz="0" w:space="0" w:color="auto"/>
            <w:bottom w:val="none" w:sz="0" w:space="0" w:color="auto"/>
            <w:right w:val="none" w:sz="0" w:space="0" w:color="auto"/>
          </w:divBdr>
        </w:div>
        <w:div w:id="1242638151">
          <w:marLeft w:val="0"/>
          <w:marRight w:val="0"/>
          <w:marTop w:val="0"/>
          <w:marBottom w:val="0"/>
          <w:divBdr>
            <w:top w:val="none" w:sz="0" w:space="0" w:color="auto"/>
            <w:left w:val="none" w:sz="0" w:space="0" w:color="auto"/>
            <w:bottom w:val="none" w:sz="0" w:space="0" w:color="auto"/>
            <w:right w:val="none" w:sz="0" w:space="0" w:color="auto"/>
          </w:divBdr>
        </w:div>
        <w:div w:id="1254700634">
          <w:marLeft w:val="0"/>
          <w:marRight w:val="0"/>
          <w:marTop w:val="0"/>
          <w:marBottom w:val="0"/>
          <w:divBdr>
            <w:top w:val="none" w:sz="0" w:space="0" w:color="auto"/>
            <w:left w:val="none" w:sz="0" w:space="0" w:color="auto"/>
            <w:bottom w:val="none" w:sz="0" w:space="0" w:color="auto"/>
            <w:right w:val="none" w:sz="0" w:space="0" w:color="auto"/>
          </w:divBdr>
        </w:div>
        <w:div w:id="1264800993">
          <w:marLeft w:val="0"/>
          <w:marRight w:val="0"/>
          <w:marTop w:val="0"/>
          <w:marBottom w:val="0"/>
          <w:divBdr>
            <w:top w:val="none" w:sz="0" w:space="0" w:color="auto"/>
            <w:left w:val="none" w:sz="0" w:space="0" w:color="auto"/>
            <w:bottom w:val="none" w:sz="0" w:space="0" w:color="auto"/>
            <w:right w:val="none" w:sz="0" w:space="0" w:color="auto"/>
          </w:divBdr>
        </w:div>
        <w:div w:id="1566647514">
          <w:marLeft w:val="0"/>
          <w:marRight w:val="0"/>
          <w:marTop w:val="0"/>
          <w:marBottom w:val="0"/>
          <w:divBdr>
            <w:top w:val="none" w:sz="0" w:space="0" w:color="auto"/>
            <w:left w:val="none" w:sz="0" w:space="0" w:color="auto"/>
            <w:bottom w:val="none" w:sz="0" w:space="0" w:color="auto"/>
            <w:right w:val="none" w:sz="0" w:space="0" w:color="auto"/>
          </w:divBdr>
        </w:div>
      </w:divsChild>
    </w:div>
    <w:div w:id="1851675972">
      <w:bodyDiv w:val="1"/>
      <w:marLeft w:val="0"/>
      <w:marRight w:val="0"/>
      <w:marTop w:val="0"/>
      <w:marBottom w:val="0"/>
      <w:divBdr>
        <w:top w:val="none" w:sz="0" w:space="0" w:color="auto"/>
        <w:left w:val="none" w:sz="0" w:space="0" w:color="auto"/>
        <w:bottom w:val="none" w:sz="0" w:space="0" w:color="auto"/>
        <w:right w:val="none" w:sz="0" w:space="0" w:color="auto"/>
      </w:divBdr>
      <w:divsChild>
        <w:div w:id="201553201">
          <w:marLeft w:val="0"/>
          <w:marRight w:val="0"/>
          <w:marTop w:val="0"/>
          <w:marBottom w:val="0"/>
          <w:divBdr>
            <w:top w:val="none" w:sz="0" w:space="0" w:color="auto"/>
            <w:left w:val="none" w:sz="0" w:space="0" w:color="auto"/>
            <w:bottom w:val="none" w:sz="0" w:space="0" w:color="auto"/>
            <w:right w:val="none" w:sz="0" w:space="0" w:color="auto"/>
          </w:divBdr>
        </w:div>
        <w:div w:id="243533168">
          <w:marLeft w:val="0"/>
          <w:marRight w:val="0"/>
          <w:marTop w:val="0"/>
          <w:marBottom w:val="0"/>
          <w:divBdr>
            <w:top w:val="none" w:sz="0" w:space="0" w:color="auto"/>
            <w:left w:val="none" w:sz="0" w:space="0" w:color="auto"/>
            <w:bottom w:val="none" w:sz="0" w:space="0" w:color="auto"/>
            <w:right w:val="none" w:sz="0" w:space="0" w:color="auto"/>
          </w:divBdr>
        </w:div>
        <w:div w:id="260525512">
          <w:marLeft w:val="0"/>
          <w:marRight w:val="0"/>
          <w:marTop w:val="0"/>
          <w:marBottom w:val="0"/>
          <w:divBdr>
            <w:top w:val="none" w:sz="0" w:space="0" w:color="auto"/>
            <w:left w:val="none" w:sz="0" w:space="0" w:color="auto"/>
            <w:bottom w:val="none" w:sz="0" w:space="0" w:color="auto"/>
            <w:right w:val="none" w:sz="0" w:space="0" w:color="auto"/>
          </w:divBdr>
        </w:div>
        <w:div w:id="322198224">
          <w:marLeft w:val="0"/>
          <w:marRight w:val="0"/>
          <w:marTop w:val="0"/>
          <w:marBottom w:val="0"/>
          <w:divBdr>
            <w:top w:val="none" w:sz="0" w:space="0" w:color="auto"/>
            <w:left w:val="none" w:sz="0" w:space="0" w:color="auto"/>
            <w:bottom w:val="none" w:sz="0" w:space="0" w:color="auto"/>
            <w:right w:val="none" w:sz="0" w:space="0" w:color="auto"/>
          </w:divBdr>
        </w:div>
        <w:div w:id="500856436">
          <w:marLeft w:val="0"/>
          <w:marRight w:val="0"/>
          <w:marTop w:val="0"/>
          <w:marBottom w:val="0"/>
          <w:divBdr>
            <w:top w:val="none" w:sz="0" w:space="0" w:color="auto"/>
            <w:left w:val="none" w:sz="0" w:space="0" w:color="auto"/>
            <w:bottom w:val="none" w:sz="0" w:space="0" w:color="auto"/>
            <w:right w:val="none" w:sz="0" w:space="0" w:color="auto"/>
          </w:divBdr>
        </w:div>
        <w:div w:id="669603803">
          <w:marLeft w:val="0"/>
          <w:marRight w:val="0"/>
          <w:marTop w:val="0"/>
          <w:marBottom w:val="0"/>
          <w:divBdr>
            <w:top w:val="none" w:sz="0" w:space="0" w:color="auto"/>
            <w:left w:val="none" w:sz="0" w:space="0" w:color="auto"/>
            <w:bottom w:val="none" w:sz="0" w:space="0" w:color="auto"/>
            <w:right w:val="none" w:sz="0" w:space="0" w:color="auto"/>
          </w:divBdr>
        </w:div>
        <w:div w:id="719866632">
          <w:marLeft w:val="0"/>
          <w:marRight w:val="0"/>
          <w:marTop w:val="0"/>
          <w:marBottom w:val="0"/>
          <w:divBdr>
            <w:top w:val="none" w:sz="0" w:space="0" w:color="auto"/>
            <w:left w:val="none" w:sz="0" w:space="0" w:color="auto"/>
            <w:bottom w:val="none" w:sz="0" w:space="0" w:color="auto"/>
            <w:right w:val="none" w:sz="0" w:space="0" w:color="auto"/>
          </w:divBdr>
        </w:div>
        <w:div w:id="1019744930">
          <w:marLeft w:val="0"/>
          <w:marRight w:val="0"/>
          <w:marTop w:val="0"/>
          <w:marBottom w:val="0"/>
          <w:divBdr>
            <w:top w:val="none" w:sz="0" w:space="0" w:color="auto"/>
            <w:left w:val="none" w:sz="0" w:space="0" w:color="auto"/>
            <w:bottom w:val="none" w:sz="0" w:space="0" w:color="auto"/>
            <w:right w:val="none" w:sz="0" w:space="0" w:color="auto"/>
          </w:divBdr>
        </w:div>
        <w:div w:id="1196239315">
          <w:marLeft w:val="0"/>
          <w:marRight w:val="0"/>
          <w:marTop w:val="0"/>
          <w:marBottom w:val="0"/>
          <w:divBdr>
            <w:top w:val="none" w:sz="0" w:space="0" w:color="auto"/>
            <w:left w:val="none" w:sz="0" w:space="0" w:color="auto"/>
            <w:bottom w:val="none" w:sz="0" w:space="0" w:color="auto"/>
            <w:right w:val="none" w:sz="0" w:space="0" w:color="auto"/>
          </w:divBdr>
        </w:div>
        <w:div w:id="1501234455">
          <w:marLeft w:val="0"/>
          <w:marRight w:val="0"/>
          <w:marTop w:val="0"/>
          <w:marBottom w:val="0"/>
          <w:divBdr>
            <w:top w:val="none" w:sz="0" w:space="0" w:color="auto"/>
            <w:left w:val="none" w:sz="0" w:space="0" w:color="auto"/>
            <w:bottom w:val="none" w:sz="0" w:space="0" w:color="auto"/>
            <w:right w:val="none" w:sz="0" w:space="0" w:color="auto"/>
          </w:divBdr>
        </w:div>
        <w:div w:id="1879317931">
          <w:marLeft w:val="0"/>
          <w:marRight w:val="0"/>
          <w:marTop w:val="0"/>
          <w:marBottom w:val="0"/>
          <w:divBdr>
            <w:top w:val="none" w:sz="0" w:space="0" w:color="auto"/>
            <w:left w:val="none" w:sz="0" w:space="0" w:color="auto"/>
            <w:bottom w:val="none" w:sz="0" w:space="0" w:color="auto"/>
            <w:right w:val="none" w:sz="0" w:space="0" w:color="auto"/>
          </w:divBdr>
        </w:div>
      </w:divsChild>
    </w:div>
    <w:div w:id="1876499302">
      <w:bodyDiv w:val="1"/>
      <w:marLeft w:val="0"/>
      <w:marRight w:val="0"/>
      <w:marTop w:val="0"/>
      <w:marBottom w:val="0"/>
      <w:divBdr>
        <w:top w:val="none" w:sz="0" w:space="0" w:color="auto"/>
        <w:left w:val="none" w:sz="0" w:space="0" w:color="auto"/>
        <w:bottom w:val="none" w:sz="0" w:space="0" w:color="auto"/>
        <w:right w:val="none" w:sz="0" w:space="0" w:color="auto"/>
      </w:divBdr>
    </w:div>
    <w:div w:id="1926725240">
      <w:bodyDiv w:val="1"/>
      <w:marLeft w:val="0"/>
      <w:marRight w:val="0"/>
      <w:marTop w:val="0"/>
      <w:marBottom w:val="0"/>
      <w:divBdr>
        <w:top w:val="none" w:sz="0" w:space="0" w:color="auto"/>
        <w:left w:val="none" w:sz="0" w:space="0" w:color="auto"/>
        <w:bottom w:val="none" w:sz="0" w:space="0" w:color="auto"/>
        <w:right w:val="none" w:sz="0" w:space="0" w:color="auto"/>
      </w:divBdr>
      <w:divsChild>
        <w:div w:id="912550348">
          <w:marLeft w:val="0"/>
          <w:marRight w:val="0"/>
          <w:marTop w:val="0"/>
          <w:marBottom w:val="0"/>
          <w:divBdr>
            <w:top w:val="none" w:sz="0" w:space="0" w:color="auto"/>
            <w:left w:val="none" w:sz="0" w:space="0" w:color="auto"/>
            <w:bottom w:val="none" w:sz="0" w:space="0" w:color="auto"/>
            <w:right w:val="none" w:sz="0" w:space="0" w:color="auto"/>
          </w:divBdr>
        </w:div>
        <w:div w:id="1518426812">
          <w:marLeft w:val="0"/>
          <w:marRight w:val="0"/>
          <w:marTop w:val="0"/>
          <w:marBottom w:val="0"/>
          <w:divBdr>
            <w:top w:val="none" w:sz="0" w:space="0" w:color="auto"/>
            <w:left w:val="none" w:sz="0" w:space="0" w:color="auto"/>
            <w:bottom w:val="none" w:sz="0" w:space="0" w:color="auto"/>
            <w:right w:val="none" w:sz="0" w:space="0" w:color="auto"/>
          </w:divBdr>
        </w:div>
      </w:divsChild>
    </w:div>
    <w:div w:id="1969890625">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00499996">
      <w:bodyDiv w:val="1"/>
      <w:marLeft w:val="0"/>
      <w:marRight w:val="0"/>
      <w:marTop w:val="0"/>
      <w:marBottom w:val="0"/>
      <w:divBdr>
        <w:top w:val="none" w:sz="0" w:space="0" w:color="auto"/>
        <w:left w:val="none" w:sz="0" w:space="0" w:color="auto"/>
        <w:bottom w:val="none" w:sz="0" w:space="0" w:color="auto"/>
        <w:right w:val="none" w:sz="0" w:space="0" w:color="auto"/>
      </w:divBdr>
    </w:div>
    <w:div w:id="2051567104">
      <w:bodyDiv w:val="1"/>
      <w:marLeft w:val="0"/>
      <w:marRight w:val="0"/>
      <w:marTop w:val="0"/>
      <w:marBottom w:val="0"/>
      <w:divBdr>
        <w:top w:val="none" w:sz="0" w:space="0" w:color="auto"/>
        <w:left w:val="none" w:sz="0" w:space="0" w:color="auto"/>
        <w:bottom w:val="none" w:sz="0" w:space="0" w:color="auto"/>
        <w:right w:val="none" w:sz="0" w:space="0" w:color="auto"/>
      </w:divBdr>
      <w:divsChild>
        <w:div w:id="800537881">
          <w:marLeft w:val="0"/>
          <w:marRight w:val="0"/>
          <w:marTop w:val="0"/>
          <w:marBottom w:val="0"/>
          <w:divBdr>
            <w:top w:val="none" w:sz="0" w:space="0" w:color="auto"/>
            <w:left w:val="none" w:sz="0" w:space="0" w:color="auto"/>
            <w:bottom w:val="none" w:sz="0" w:space="0" w:color="auto"/>
            <w:right w:val="none" w:sz="0" w:space="0" w:color="auto"/>
          </w:divBdr>
          <w:divsChild>
            <w:div w:id="393814143">
              <w:marLeft w:val="0"/>
              <w:marRight w:val="0"/>
              <w:marTop w:val="0"/>
              <w:marBottom w:val="0"/>
              <w:divBdr>
                <w:top w:val="none" w:sz="0" w:space="0" w:color="auto"/>
                <w:left w:val="none" w:sz="0" w:space="0" w:color="auto"/>
                <w:bottom w:val="none" w:sz="0" w:space="0" w:color="auto"/>
                <w:right w:val="none" w:sz="0" w:space="0" w:color="auto"/>
              </w:divBdr>
              <w:divsChild>
                <w:div w:id="2040036468">
                  <w:marLeft w:val="0"/>
                  <w:marRight w:val="0"/>
                  <w:marTop w:val="0"/>
                  <w:marBottom w:val="0"/>
                  <w:divBdr>
                    <w:top w:val="none" w:sz="0" w:space="0" w:color="auto"/>
                    <w:left w:val="none" w:sz="0" w:space="0" w:color="auto"/>
                    <w:bottom w:val="none" w:sz="0" w:space="0" w:color="auto"/>
                    <w:right w:val="none" w:sz="0" w:space="0" w:color="auto"/>
                  </w:divBdr>
                  <w:divsChild>
                    <w:div w:id="72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407805">
      <w:bodyDiv w:val="1"/>
      <w:marLeft w:val="0"/>
      <w:marRight w:val="0"/>
      <w:marTop w:val="0"/>
      <w:marBottom w:val="0"/>
      <w:divBdr>
        <w:top w:val="none" w:sz="0" w:space="0" w:color="auto"/>
        <w:left w:val="none" w:sz="0" w:space="0" w:color="auto"/>
        <w:bottom w:val="none" w:sz="0" w:space="0" w:color="auto"/>
        <w:right w:val="none" w:sz="0" w:space="0" w:color="auto"/>
      </w:divBdr>
      <w:divsChild>
        <w:div w:id="24404646">
          <w:marLeft w:val="0"/>
          <w:marRight w:val="0"/>
          <w:marTop w:val="0"/>
          <w:marBottom w:val="0"/>
          <w:divBdr>
            <w:top w:val="none" w:sz="0" w:space="0" w:color="auto"/>
            <w:left w:val="none" w:sz="0" w:space="0" w:color="auto"/>
            <w:bottom w:val="none" w:sz="0" w:space="0" w:color="auto"/>
            <w:right w:val="none" w:sz="0" w:space="0" w:color="auto"/>
          </w:divBdr>
        </w:div>
        <w:div w:id="125130255">
          <w:marLeft w:val="0"/>
          <w:marRight w:val="0"/>
          <w:marTop w:val="0"/>
          <w:marBottom w:val="0"/>
          <w:divBdr>
            <w:top w:val="none" w:sz="0" w:space="0" w:color="auto"/>
            <w:left w:val="none" w:sz="0" w:space="0" w:color="auto"/>
            <w:bottom w:val="none" w:sz="0" w:space="0" w:color="auto"/>
            <w:right w:val="none" w:sz="0" w:space="0" w:color="auto"/>
          </w:divBdr>
        </w:div>
        <w:div w:id="208684277">
          <w:marLeft w:val="0"/>
          <w:marRight w:val="0"/>
          <w:marTop w:val="0"/>
          <w:marBottom w:val="0"/>
          <w:divBdr>
            <w:top w:val="none" w:sz="0" w:space="0" w:color="auto"/>
            <w:left w:val="none" w:sz="0" w:space="0" w:color="auto"/>
            <w:bottom w:val="none" w:sz="0" w:space="0" w:color="auto"/>
            <w:right w:val="none" w:sz="0" w:space="0" w:color="auto"/>
          </w:divBdr>
        </w:div>
        <w:div w:id="255211600">
          <w:marLeft w:val="0"/>
          <w:marRight w:val="0"/>
          <w:marTop w:val="0"/>
          <w:marBottom w:val="0"/>
          <w:divBdr>
            <w:top w:val="none" w:sz="0" w:space="0" w:color="auto"/>
            <w:left w:val="none" w:sz="0" w:space="0" w:color="auto"/>
            <w:bottom w:val="none" w:sz="0" w:space="0" w:color="auto"/>
            <w:right w:val="none" w:sz="0" w:space="0" w:color="auto"/>
          </w:divBdr>
        </w:div>
        <w:div w:id="415632777">
          <w:marLeft w:val="0"/>
          <w:marRight w:val="0"/>
          <w:marTop w:val="0"/>
          <w:marBottom w:val="0"/>
          <w:divBdr>
            <w:top w:val="none" w:sz="0" w:space="0" w:color="auto"/>
            <w:left w:val="none" w:sz="0" w:space="0" w:color="auto"/>
            <w:bottom w:val="none" w:sz="0" w:space="0" w:color="auto"/>
            <w:right w:val="none" w:sz="0" w:space="0" w:color="auto"/>
          </w:divBdr>
        </w:div>
        <w:div w:id="451674901">
          <w:marLeft w:val="0"/>
          <w:marRight w:val="0"/>
          <w:marTop w:val="0"/>
          <w:marBottom w:val="0"/>
          <w:divBdr>
            <w:top w:val="none" w:sz="0" w:space="0" w:color="auto"/>
            <w:left w:val="none" w:sz="0" w:space="0" w:color="auto"/>
            <w:bottom w:val="none" w:sz="0" w:space="0" w:color="auto"/>
            <w:right w:val="none" w:sz="0" w:space="0" w:color="auto"/>
          </w:divBdr>
        </w:div>
        <w:div w:id="528106921">
          <w:marLeft w:val="0"/>
          <w:marRight w:val="0"/>
          <w:marTop w:val="0"/>
          <w:marBottom w:val="0"/>
          <w:divBdr>
            <w:top w:val="none" w:sz="0" w:space="0" w:color="auto"/>
            <w:left w:val="none" w:sz="0" w:space="0" w:color="auto"/>
            <w:bottom w:val="none" w:sz="0" w:space="0" w:color="auto"/>
            <w:right w:val="none" w:sz="0" w:space="0" w:color="auto"/>
          </w:divBdr>
        </w:div>
        <w:div w:id="629823602">
          <w:marLeft w:val="0"/>
          <w:marRight w:val="0"/>
          <w:marTop w:val="0"/>
          <w:marBottom w:val="0"/>
          <w:divBdr>
            <w:top w:val="none" w:sz="0" w:space="0" w:color="auto"/>
            <w:left w:val="none" w:sz="0" w:space="0" w:color="auto"/>
            <w:bottom w:val="none" w:sz="0" w:space="0" w:color="auto"/>
            <w:right w:val="none" w:sz="0" w:space="0" w:color="auto"/>
          </w:divBdr>
        </w:div>
        <w:div w:id="656615126">
          <w:marLeft w:val="0"/>
          <w:marRight w:val="0"/>
          <w:marTop w:val="0"/>
          <w:marBottom w:val="0"/>
          <w:divBdr>
            <w:top w:val="none" w:sz="0" w:space="0" w:color="auto"/>
            <w:left w:val="none" w:sz="0" w:space="0" w:color="auto"/>
            <w:bottom w:val="none" w:sz="0" w:space="0" w:color="auto"/>
            <w:right w:val="none" w:sz="0" w:space="0" w:color="auto"/>
          </w:divBdr>
        </w:div>
        <w:div w:id="696852239">
          <w:marLeft w:val="0"/>
          <w:marRight w:val="0"/>
          <w:marTop w:val="0"/>
          <w:marBottom w:val="0"/>
          <w:divBdr>
            <w:top w:val="none" w:sz="0" w:space="0" w:color="auto"/>
            <w:left w:val="none" w:sz="0" w:space="0" w:color="auto"/>
            <w:bottom w:val="none" w:sz="0" w:space="0" w:color="auto"/>
            <w:right w:val="none" w:sz="0" w:space="0" w:color="auto"/>
          </w:divBdr>
        </w:div>
        <w:div w:id="759646221">
          <w:marLeft w:val="0"/>
          <w:marRight w:val="0"/>
          <w:marTop w:val="0"/>
          <w:marBottom w:val="0"/>
          <w:divBdr>
            <w:top w:val="none" w:sz="0" w:space="0" w:color="auto"/>
            <w:left w:val="none" w:sz="0" w:space="0" w:color="auto"/>
            <w:bottom w:val="none" w:sz="0" w:space="0" w:color="auto"/>
            <w:right w:val="none" w:sz="0" w:space="0" w:color="auto"/>
          </w:divBdr>
        </w:div>
        <w:div w:id="885802690">
          <w:marLeft w:val="0"/>
          <w:marRight w:val="0"/>
          <w:marTop w:val="0"/>
          <w:marBottom w:val="0"/>
          <w:divBdr>
            <w:top w:val="none" w:sz="0" w:space="0" w:color="auto"/>
            <w:left w:val="none" w:sz="0" w:space="0" w:color="auto"/>
            <w:bottom w:val="none" w:sz="0" w:space="0" w:color="auto"/>
            <w:right w:val="none" w:sz="0" w:space="0" w:color="auto"/>
          </w:divBdr>
        </w:div>
        <w:div w:id="1180774899">
          <w:marLeft w:val="0"/>
          <w:marRight w:val="0"/>
          <w:marTop w:val="0"/>
          <w:marBottom w:val="0"/>
          <w:divBdr>
            <w:top w:val="none" w:sz="0" w:space="0" w:color="auto"/>
            <w:left w:val="none" w:sz="0" w:space="0" w:color="auto"/>
            <w:bottom w:val="none" w:sz="0" w:space="0" w:color="auto"/>
            <w:right w:val="none" w:sz="0" w:space="0" w:color="auto"/>
          </w:divBdr>
        </w:div>
        <w:div w:id="1242787090">
          <w:marLeft w:val="0"/>
          <w:marRight w:val="0"/>
          <w:marTop w:val="0"/>
          <w:marBottom w:val="0"/>
          <w:divBdr>
            <w:top w:val="none" w:sz="0" w:space="0" w:color="auto"/>
            <w:left w:val="none" w:sz="0" w:space="0" w:color="auto"/>
            <w:bottom w:val="none" w:sz="0" w:space="0" w:color="auto"/>
            <w:right w:val="none" w:sz="0" w:space="0" w:color="auto"/>
          </w:divBdr>
        </w:div>
        <w:div w:id="1298678047">
          <w:marLeft w:val="0"/>
          <w:marRight w:val="0"/>
          <w:marTop w:val="0"/>
          <w:marBottom w:val="0"/>
          <w:divBdr>
            <w:top w:val="none" w:sz="0" w:space="0" w:color="auto"/>
            <w:left w:val="none" w:sz="0" w:space="0" w:color="auto"/>
            <w:bottom w:val="none" w:sz="0" w:space="0" w:color="auto"/>
            <w:right w:val="none" w:sz="0" w:space="0" w:color="auto"/>
          </w:divBdr>
        </w:div>
        <w:div w:id="1529562347">
          <w:marLeft w:val="0"/>
          <w:marRight w:val="0"/>
          <w:marTop w:val="0"/>
          <w:marBottom w:val="0"/>
          <w:divBdr>
            <w:top w:val="none" w:sz="0" w:space="0" w:color="auto"/>
            <w:left w:val="none" w:sz="0" w:space="0" w:color="auto"/>
            <w:bottom w:val="none" w:sz="0" w:space="0" w:color="auto"/>
            <w:right w:val="none" w:sz="0" w:space="0" w:color="auto"/>
          </w:divBdr>
        </w:div>
        <w:div w:id="1595481714">
          <w:marLeft w:val="0"/>
          <w:marRight w:val="0"/>
          <w:marTop w:val="0"/>
          <w:marBottom w:val="0"/>
          <w:divBdr>
            <w:top w:val="none" w:sz="0" w:space="0" w:color="auto"/>
            <w:left w:val="none" w:sz="0" w:space="0" w:color="auto"/>
            <w:bottom w:val="none" w:sz="0" w:space="0" w:color="auto"/>
            <w:right w:val="none" w:sz="0" w:space="0" w:color="auto"/>
          </w:divBdr>
        </w:div>
        <w:div w:id="1788621571">
          <w:marLeft w:val="0"/>
          <w:marRight w:val="0"/>
          <w:marTop w:val="0"/>
          <w:marBottom w:val="0"/>
          <w:divBdr>
            <w:top w:val="none" w:sz="0" w:space="0" w:color="auto"/>
            <w:left w:val="none" w:sz="0" w:space="0" w:color="auto"/>
            <w:bottom w:val="none" w:sz="0" w:space="0" w:color="auto"/>
            <w:right w:val="none" w:sz="0" w:space="0" w:color="auto"/>
          </w:divBdr>
        </w:div>
        <w:div w:id="1824850561">
          <w:marLeft w:val="0"/>
          <w:marRight w:val="0"/>
          <w:marTop w:val="0"/>
          <w:marBottom w:val="0"/>
          <w:divBdr>
            <w:top w:val="none" w:sz="0" w:space="0" w:color="auto"/>
            <w:left w:val="none" w:sz="0" w:space="0" w:color="auto"/>
            <w:bottom w:val="none" w:sz="0" w:space="0" w:color="auto"/>
            <w:right w:val="none" w:sz="0" w:space="0" w:color="auto"/>
          </w:divBdr>
        </w:div>
        <w:div w:id="213589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hyperlink" Target="https://hr.wikipedia.org/wiki/Europa" TargetMode="External"/><Relationship Id="rId63" Type="http://schemas.openxmlformats.org/officeDocument/2006/relationships/hyperlink" Target="https://hr.wikipedia.org/wiki/Hipocentar" TargetMode="External"/><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image" Target="media/image66.png"/><Relationship Id="rId97"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hyperlink" Target="https://hr.wikipedia.org/wiki/Arapski_poluotok" TargetMode="External"/><Relationship Id="rId66" Type="http://schemas.openxmlformats.org/officeDocument/2006/relationships/hyperlink" Target="https://www.pmf.unizg.hr/geof/seizmoloska_sluzba" TargetMode="External"/><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hr.wikipedia.org/wiki/Subdukcija" TargetMode="External"/><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header" Target="header4.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hyperlink" Target="https://hr.wikipedia.org/wiki/Azija" TargetMode="External"/><Relationship Id="rId64" Type="http://schemas.openxmlformats.org/officeDocument/2006/relationships/hyperlink" Target="https://hr.wikipedia.org/wiki/Epicentar" TargetMode="External"/><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emf"/><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hr.wikipedia.org/wiki/Sibir" TargetMode="External"/><Relationship Id="rId67" Type="http://schemas.openxmlformats.org/officeDocument/2006/relationships/image" Target="media/image44.png"/><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hyperlink" Target="https://hr.wikipedia.org/wiki/Euroazija" TargetMode="External"/><Relationship Id="rId62" Type="http://schemas.openxmlformats.org/officeDocument/2006/relationships/hyperlink" Target="https://hr.wikipedia.org/wiki/%C5%A0irenje_morskog_dna" TargetMode="External"/><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hyperlink" Target="https://hr.wikipedia.org/wiki/Indija" TargetMode="External"/><Relationship Id="rId10" Type="http://schemas.openxmlformats.org/officeDocument/2006/relationships/header" Target="header2.xml"/><Relationship Id="rId31" Type="http://schemas.openxmlformats.org/officeDocument/2006/relationships/image" Target="media/image20.gif"/><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hyperlink" Target="https://hr.wikipedia.org/wiki/Litosfera" TargetMode="External"/><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4.png"/><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9.png"/><Relationship Id="rId18" Type="http://schemas.openxmlformats.org/officeDocument/2006/relationships/image" Target="media/image11.png"/><Relationship Id="rId39" Type="http://schemas.openxmlformats.org/officeDocument/2006/relationships/image" Target="media/image28.png"/></Relationships>
</file>

<file path=word/_rels/footer1.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AppData\Roaming\Skype\My%20Skype%20Received%20Files\projekt%20HR%20bez%20lans%20VIII.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Broj stanovnika </c:v>
                </c:pt>
              </c:strCache>
            </c:strRef>
          </c:tx>
          <c:spPr>
            <a:solidFill>
              <a:srgbClr val="54883D"/>
            </a:solidFill>
            <a:ln>
              <a:noFill/>
            </a:ln>
            <a:effectLst/>
          </c:spPr>
          <c:invertIfNegative val="0"/>
          <c:cat>
            <c:strRef>
              <c:f>List1!$A$2:$A$3</c:f>
              <c:strCache>
                <c:ptCount val="2"/>
                <c:pt idx="0">
                  <c:v>Murter</c:v>
                </c:pt>
                <c:pt idx="1">
                  <c:v>Kornati</c:v>
                </c:pt>
              </c:strCache>
            </c:strRef>
          </c:cat>
          <c:val>
            <c:numRef>
              <c:f>List1!$B$2:$B$3</c:f>
              <c:numCache>
                <c:formatCode>General</c:formatCode>
                <c:ptCount val="2"/>
                <c:pt idx="0">
                  <c:v>1920</c:v>
                </c:pt>
                <c:pt idx="1">
                  <c:v>14</c:v>
                </c:pt>
              </c:numCache>
            </c:numRef>
          </c:val>
          <c:extLst>
            <c:ext xmlns:c16="http://schemas.microsoft.com/office/drawing/2014/chart" uri="{C3380CC4-5D6E-409C-BE32-E72D297353CC}">
              <c16:uniqueId val="{00000000-077D-4DCC-A2E7-8E725D1692A3}"/>
            </c:ext>
          </c:extLst>
        </c:ser>
        <c:dLbls>
          <c:showLegendKey val="0"/>
          <c:showVal val="0"/>
          <c:showCatName val="0"/>
          <c:showSerName val="0"/>
          <c:showPercent val="0"/>
          <c:showBubbleSize val="0"/>
        </c:dLbls>
        <c:gapWidth val="219"/>
        <c:overlap val="-27"/>
        <c:axId val="497312600"/>
        <c:axId val="497314560"/>
      </c:barChart>
      <c:catAx>
        <c:axId val="49731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7314560"/>
        <c:crosses val="autoZero"/>
        <c:auto val="1"/>
        <c:lblAlgn val="ctr"/>
        <c:lblOffset val="100"/>
        <c:noMultiLvlLbl val="0"/>
      </c:catAx>
      <c:valAx>
        <c:axId val="49731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731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Stupac1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BE7-419C-B630-FF8CBD52B69A}"/>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BE7-419C-B630-FF8CBD52B69A}"/>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List1!$A$2:$A$3</c:f>
              <c:strCache>
                <c:ptCount val="2"/>
                <c:pt idx="0">
                  <c:v>Žene</c:v>
                </c:pt>
                <c:pt idx="1">
                  <c:v>Muškarci</c:v>
                </c:pt>
              </c:strCache>
            </c:strRef>
          </c:cat>
          <c:val>
            <c:numRef>
              <c:f>List1!$B$2:$B$3</c:f>
              <c:numCache>
                <c:formatCode>0.00%</c:formatCode>
                <c:ptCount val="2"/>
                <c:pt idx="0">
                  <c:v>0.50419999999999998</c:v>
                </c:pt>
                <c:pt idx="1">
                  <c:v>0.49580000000000002</c:v>
                </c:pt>
              </c:numCache>
            </c:numRef>
          </c:val>
          <c:extLst>
            <c:ext xmlns:c16="http://schemas.microsoft.com/office/drawing/2014/chart" uri="{C3380CC4-5D6E-409C-BE32-E72D297353CC}">
              <c16:uniqueId val="{00000004-9BE7-419C-B630-FF8CBD52B69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75A1F0306443758387F0A1A4575480"/>
        <w:category>
          <w:name w:val="General"/>
          <w:gallery w:val="placeholder"/>
        </w:category>
        <w:types>
          <w:type w:val="bbPlcHdr"/>
        </w:types>
        <w:behaviors>
          <w:behavior w:val="content"/>
        </w:behaviors>
        <w:guid w:val="{7B76D797-CBBD-4052-A7DB-D7369CED7F3C}"/>
      </w:docPartPr>
      <w:docPartBody>
        <w:p w:rsidR="006F5F6B" w:rsidRDefault="006F5F6B">
          <w:r w:rsidRPr="001103F7">
            <w:rPr>
              <w:rStyle w:val="Naslov1Char"/>
            </w:rPr>
            <w:t>Click here to enter text.</w:t>
          </w:r>
        </w:p>
      </w:docPartBody>
    </w:docPart>
    <w:docPart>
      <w:docPartPr>
        <w:name w:val="8D10D4A1FBAC493F98A74A756541C015"/>
        <w:category>
          <w:name w:val="General"/>
          <w:gallery w:val="placeholder"/>
        </w:category>
        <w:types>
          <w:type w:val="bbPlcHdr"/>
        </w:types>
        <w:behaviors>
          <w:behavior w:val="content"/>
        </w:behaviors>
        <w:guid w:val="{97C43F11-5FA0-405A-80F3-F9BCAEC59B26}"/>
      </w:docPartPr>
      <w:docPartBody>
        <w:p w:rsidR="006F5F6B" w:rsidRDefault="006F5F6B" w:rsidP="006F5F6B">
          <w:pPr>
            <w:pStyle w:val="0E489B95C3D94DA89D86B2766CED03EA"/>
          </w:pPr>
          <w:r w:rsidRPr="001103F7">
            <w:rPr>
              <w:rStyle w:val="Naslov1Char"/>
            </w:rPr>
            <w:t>Click here to enter text.</w:t>
          </w:r>
        </w:p>
      </w:docPartBody>
    </w:docPart>
    <w:docPart>
      <w:docPartPr>
        <w:name w:val="3EE30E7CBEC64FFBA23885ECC8BBE13C"/>
        <w:category>
          <w:name w:val="General"/>
          <w:gallery w:val="placeholder"/>
        </w:category>
        <w:types>
          <w:type w:val="bbPlcHdr"/>
        </w:types>
        <w:behaviors>
          <w:behavior w:val="content"/>
        </w:behaviors>
        <w:guid w:val="{6B6FA5DF-2B18-47EF-B470-4488C036B2F3}"/>
      </w:docPartPr>
      <w:docPartBody>
        <w:p w:rsidR="00A0465F" w:rsidRDefault="00F055F2" w:rsidP="00F055F2">
          <w:r w:rsidRPr="001103F7">
            <w:rPr>
              <w:rStyle w:val="Naslov1Char"/>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Arial Narrow"/>
    <w:charset w:val="EE"/>
    <w:family w:val="auto"/>
    <w:pitch w:val="variable"/>
    <w:sig w:usb0="00000001" w:usb1="00000000" w:usb2="00000000" w:usb3="00000000" w:csb0="00000003" w:csb1="00000000"/>
  </w:font>
  <w:font w:name="Times-NewRoman">
    <w:altName w:val="Times New Roman"/>
    <w:charset w:val="00"/>
    <w:family w:val="auto"/>
    <w:pitch w:val="default"/>
  </w:font>
  <w:font w:name="CRO_Korinna">
    <w:altName w:val="Arial"/>
    <w:charset w:val="00"/>
    <w:family w:val="swiss"/>
    <w:pitch w:val="variable"/>
    <w:sig w:usb0="00000003" w:usb1="00000000" w:usb2="00000000" w:usb3="00000000" w:csb0="00000001" w:csb1="00000000"/>
  </w:font>
  <w:font w:name="ArialNarrow">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Gabriola">
    <w:panose1 w:val="04040605051002020D02"/>
    <w:charset w:val="EE"/>
    <w:family w:val="decorative"/>
    <w:pitch w:val="variable"/>
    <w:sig w:usb0="E00002EF" w:usb1="5000204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13B17"/>
    <w:multiLevelType w:val="multilevel"/>
    <w:tmpl w:val="47DE72D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16cid:durableId="84436731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6B"/>
    <w:rsid w:val="00005E9E"/>
    <w:rsid w:val="00033C81"/>
    <w:rsid w:val="000342B7"/>
    <w:rsid w:val="00034851"/>
    <w:rsid w:val="00035821"/>
    <w:rsid w:val="00140C7A"/>
    <w:rsid w:val="00171CC3"/>
    <w:rsid w:val="00196B4E"/>
    <w:rsid w:val="001A5FFD"/>
    <w:rsid w:val="001E1210"/>
    <w:rsid w:val="001E489C"/>
    <w:rsid w:val="0021674D"/>
    <w:rsid w:val="00261B51"/>
    <w:rsid w:val="002B68EC"/>
    <w:rsid w:val="002E408E"/>
    <w:rsid w:val="002F1F30"/>
    <w:rsid w:val="003040BF"/>
    <w:rsid w:val="003164E8"/>
    <w:rsid w:val="00316573"/>
    <w:rsid w:val="00342096"/>
    <w:rsid w:val="003A7FBC"/>
    <w:rsid w:val="003C10B9"/>
    <w:rsid w:val="00411E5A"/>
    <w:rsid w:val="00437383"/>
    <w:rsid w:val="0044258C"/>
    <w:rsid w:val="004767B4"/>
    <w:rsid w:val="005072D0"/>
    <w:rsid w:val="0052317F"/>
    <w:rsid w:val="00531BD2"/>
    <w:rsid w:val="00541A9A"/>
    <w:rsid w:val="005D3842"/>
    <w:rsid w:val="0065136A"/>
    <w:rsid w:val="0066256E"/>
    <w:rsid w:val="00694E35"/>
    <w:rsid w:val="006955E6"/>
    <w:rsid w:val="006B092E"/>
    <w:rsid w:val="006C4F75"/>
    <w:rsid w:val="006F0D3C"/>
    <w:rsid w:val="006F5F6B"/>
    <w:rsid w:val="007857CA"/>
    <w:rsid w:val="00797C3F"/>
    <w:rsid w:val="007E57C7"/>
    <w:rsid w:val="00802DD8"/>
    <w:rsid w:val="008161F1"/>
    <w:rsid w:val="0082442C"/>
    <w:rsid w:val="00834062"/>
    <w:rsid w:val="00866EB7"/>
    <w:rsid w:val="008E6C06"/>
    <w:rsid w:val="009123AA"/>
    <w:rsid w:val="009712B7"/>
    <w:rsid w:val="00987E91"/>
    <w:rsid w:val="009C2E12"/>
    <w:rsid w:val="009D3410"/>
    <w:rsid w:val="009F0572"/>
    <w:rsid w:val="00A0465F"/>
    <w:rsid w:val="00A23F0E"/>
    <w:rsid w:val="00A33C21"/>
    <w:rsid w:val="00A46EBC"/>
    <w:rsid w:val="00A57B31"/>
    <w:rsid w:val="00AD7DAD"/>
    <w:rsid w:val="00AE200D"/>
    <w:rsid w:val="00AE2BF7"/>
    <w:rsid w:val="00AE2FFF"/>
    <w:rsid w:val="00B029CA"/>
    <w:rsid w:val="00B26213"/>
    <w:rsid w:val="00B332F9"/>
    <w:rsid w:val="00B91031"/>
    <w:rsid w:val="00BC7C9F"/>
    <w:rsid w:val="00C00AB5"/>
    <w:rsid w:val="00C37C8C"/>
    <w:rsid w:val="00C6447B"/>
    <w:rsid w:val="00CB25D6"/>
    <w:rsid w:val="00CB74C4"/>
    <w:rsid w:val="00CC58C0"/>
    <w:rsid w:val="00CD603F"/>
    <w:rsid w:val="00D65122"/>
    <w:rsid w:val="00DB72D2"/>
    <w:rsid w:val="00DC2B97"/>
    <w:rsid w:val="00DC62EB"/>
    <w:rsid w:val="00DD75AB"/>
    <w:rsid w:val="00E12CF1"/>
    <w:rsid w:val="00E1478B"/>
    <w:rsid w:val="00E81F34"/>
    <w:rsid w:val="00EA2560"/>
    <w:rsid w:val="00EC24AA"/>
    <w:rsid w:val="00ED0C6E"/>
    <w:rsid w:val="00EE623B"/>
    <w:rsid w:val="00F055F2"/>
    <w:rsid w:val="00F23CEB"/>
    <w:rsid w:val="00F72D85"/>
    <w:rsid w:val="00F73716"/>
    <w:rsid w:val="00FB017F"/>
    <w:rsid w:val="00FC2E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Naslov2">
    <w:name w:val="heading 2"/>
    <w:basedOn w:val="Normal"/>
    <w:next w:val="Normal"/>
    <w:link w:val="Naslov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Naslov3">
    <w:name w:val="heading 3"/>
    <w:basedOn w:val="Normal"/>
    <w:next w:val="Normal"/>
    <w:link w:val="Naslov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Naslov4">
    <w:name w:val="heading 4"/>
    <w:basedOn w:val="Normal"/>
    <w:next w:val="Normal"/>
    <w:link w:val="Naslov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Naslov5">
    <w:name w:val="heading 5"/>
    <w:basedOn w:val="Normal"/>
    <w:next w:val="Normal"/>
    <w:link w:val="Naslov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Naslov6">
    <w:name w:val="heading 6"/>
    <w:basedOn w:val="Normal"/>
    <w:next w:val="Normal"/>
    <w:link w:val="Naslov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Naslov7">
    <w:name w:val="heading 7"/>
    <w:basedOn w:val="Normal"/>
    <w:next w:val="Normal"/>
    <w:link w:val="Naslov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Naslov8">
    <w:name w:val="heading 8"/>
    <w:basedOn w:val="Normal"/>
    <w:next w:val="Normal"/>
    <w:link w:val="Naslov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ormal"/>
    <w:next w:val="Normal"/>
    <w:link w:val="Naslov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Pr>
      <w:rFonts w:ascii="Adviso OTF Std" w:eastAsiaTheme="majorEastAsia" w:hAnsi="Adviso OTF Std" w:cstheme="majorBidi"/>
      <w:b/>
      <w:sz w:val="36"/>
      <w:szCs w:val="32"/>
      <w:lang w:eastAsia="en-US"/>
    </w:rPr>
  </w:style>
  <w:style w:type="character" w:customStyle="1" w:styleId="Naslov2Char">
    <w:name w:val="Naslov 2 Char"/>
    <w:basedOn w:val="Zadanifontodlomka"/>
    <w:link w:val="Naslov2"/>
    <w:rPr>
      <w:rFonts w:ascii="Adviso OTF Std" w:eastAsia="Times New Roman" w:hAnsi="Adviso OTF Std" w:cs="Arial"/>
      <w:bCs/>
      <w:color w:val="54883D"/>
      <w:sz w:val="32"/>
      <w:szCs w:val="24"/>
      <w:lang w:eastAsia="en-US"/>
    </w:rPr>
  </w:style>
  <w:style w:type="character" w:customStyle="1" w:styleId="Naslov3Char">
    <w:name w:val="Naslov 3 Char"/>
    <w:basedOn w:val="Zadanifontodlomka"/>
    <w:link w:val="Naslov3"/>
    <w:rPr>
      <w:rFonts w:ascii="Adviso OTF Std" w:eastAsia="Times New Roman" w:hAnsi="Adviso OTF Std" w:cstheme="majorBidi"/>
      <w:color w:val="54883D"/>
      <w:sz w:val="28"/>
      <w:szCs w:val="24"/>
      <w:lang w:eastAsia="en-US" w:bidi="en-US"/>
    </w:rPr>
  </w:style>
  <w:style w:type="character" w:customStyle="1" w:styleId="Naslov4Char">
    <w:name w:val="Naslov 4 Char"/>
    <w:basedOn w:val="Zadanifontodlomka"/>
    <w:link w:val="Naslov4"/>
    <w:rPr>
      <w:rFonts w:ascii="Adviso OTF Std" w:eastAsiaTheme="majorEastAsia" w:hAnsi="Adviso OTF Std" w:cstheme="majorBidi"/>
      <w:i/>
      <w:iCs/>
      <w:color w:val="54883D"/>
      <w:szCs w:val="24"/>
      <w:lang w:eastAsia="en-US"/>
    </w:rPr>
  </w:style>
  <w:style w:type="character" w:customStyle="1" w:styleId="Naslov5Char">
    <w:name w:val="Naslov 5 Char"/>
    <w:basedOn w:val="Zadanifontodlomka"/>
    <w:link w:val="Naslov5"/>
    <w:rPr>
      <w:rFonts w:ascii="Adviso OTF Std" w:eastAsiaTheme="majorEastAsia" w:hAnsi="Adviso OTF Std" w:cstheme="majorBidi"/>
      <w:color w:val="54883D"/>
      <w:szCs w:val="24"/>
      <w:lang w:eastAsia="en-US"/>
    </w:rPr>
  </w:style>
  <w:style w:type="character" w:customStyle="1" w:styleId="Naslov6Char">
    <w:name w:val="Naslov 6 Char"/>
    <w:basedOn w:val="Zadanifontodlomka"/>
    <w:link w:val="Naslov6"/>
    <w:rPr>
      <w:rFonts w:ascii="Adviso OTF Std" w:eastAsiaTheme="majorEastAsia" w:hAnsi="Adviso OTF Std" w:cstheme="majorBidi"/>
      <w:color w:val="54883D"/>
      <w:szCs w:val="24"/>
      <w:lang w:eastAsia="en-US"/>
    </w:rPr>
  </w:style>
  <w:style w:type="character" w:customStyle="1" w:styleId="Naslov7Char">
    <w:name w:val="Naslov 7 Char"/>
    <w:basedOn w:val="Zadanifontodlomka"/>
    <w:link w:val="Naslov7"/>
    <w:semiHidden/>
    <w:rPr>
      <w:rFonts w:ascii="Adviso OTF Std" w:eastAsiaTheme="majorEastAsia" w:hAnsi="Adviso OTF Std" w:cstheme="majorBidi"/>
      <w:i/>
      <w:iCs/>
      <w:color w:val="54883D"/>
      <w:szCs w:val="24"/>
      <w:lang w:eastAsia="en-US"/>
    </w:rPr>
  </w:style>
  <w:style w:type="character" w:customStyle="1" w:styleId="Naslov8Char">
    <w:name w:val="Naslov 8 Char"/>
    <w:basedOn w:val="Zadanifontodlomka"/>
    <w:link w:val="Naslov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Naslov9Char">
    <w:name w:val="Naslov 9 Char"/>
    <w:basedOn w:val="Zadanifontodlomka"/>
    <w:link w:val="Naslov9"/>
    <w:uiPriority w:val="9"/>
    <w:semiHidden/>
    <w:rPr>
      <w:rFonts w:asciiTheme="majorHAnsi" w:eastAsiaTheme="majorEastAsia" w:hAnsiTheme="majorHAnsi" w:cstheme="majorBidi"/>
      <w:i/>
      <w:iCs/>
      <w:color w:val="272727" w:themeColor="text1" w:themeTint="D8"/>
      <w:sz w:val="21"/>
      <w:szCs w:val="21"/>
      <w:lang w:eastAsia="en-US"/>
    </w:rPr>
  </w:style>
  <w:style w:type="character" w:styleId="Tekstrezerviranogmjesta">
    <w:name w:val="Placeholder Text"/>
    <w:basedOn w:val="Zadanifontodlomka"/>
    <w:rsid w:val="00CB25D6"/>
    <w:rPr>
      <w:rFonts w:ascii="Adviso OTF Std" w:hAnsi="Adviso OTF Std"/>
      <w:color w:val="808080"/>
    </w:rPr>
  </w:style>
  <w:style w:type="paragraph" w:customStyle="1" w:styleId="0E489B95C3D94DA89D86B2766CED03EA">
    <w:name w:val="0E489B95C3D94DA89D86B2766CED03EA"/>
    <w:rsid w:val="00E81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4B663-7300-4F8F-8AA0-0FF27EEA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VIII.dotx</Template>
  <TotalTime>2</TotalTime>
  <Pages>176</Pages>
  <Words>38416</Words>
  <Characters>218973</Characters>
  <Application>Microsoft Office Word</Application>
  <DocSecurity>0</DocSecurity>
  <Lines>1824</Lines>
  <Paragraphs>513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256876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dc:creator>
  <cp:keywords/>
  <dc:description/>
  <cp:lastModifiedBy>Općina Murter-Kornati</cp:lastModifiedBy>
  <cp:revision>2</cp:revision>
  <cp:lastPrinted>2022-02-17T07:40:00Z</cp:lastPrinted>
  <dcterms:created xsi:type="dcterms:W3CDTF">2026-06-11T07:40:00Z</dcterms:created>
  <dcterms:modified xsi:type="dcterms:W3CDTF">2026-06-11T07:40:00Z</dcterms:modified>
</cp:coreProperties>
</file>